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37E65" w14:textId="77777777" w:rsidR="00015FF5" w:rsidRDefault="00015FF5" w:rsidP="00015FF5">
      <w:pPr>
        <w:jc w:val="center"/>
        <w:rPr>
          <w:b/>
        </w:rPr>
      </w:pPr>
    </w:p>
    <w:p w14:paraId="6164FADD" w14:textId="4FCFDF39" w:rsidR="00015FF5" w:rsidRPr="00015FF5" w:rsidRDefault="00015FF5" w:rsidP="00015FF5">
      <w:pPr>
        <w:jc w:val="center"/>
        <w:rPr>
          <w:b/>
        </w:rPr>
      </w:pPr>
      <w:r w:rsidRPr="00015FF5">
        <w:rPr>
          <w:b/>
        </w:rPr>
        <w:t>STATE CHILD FATALITY REVIEW TEAM COMMITTEE</w:t>
      </w:r>
    </w:p>
    <w:p w14:paraId="79F8ED30" w14:textId="40F13201" w:rsidR="00015FF5" w:rsidRPr="00015FF5" w:rsidRDefault="0081736E" w:rsidP="00015FF5">
      <w:pPr>
        <w:jc w:val="center"/>
        <w:rPr>
          <w:b/>
        </w:rPr>
      </w:pPr>
      <w:r>
        <w:rPr>
          <w:b/>
        </w:rPr>
        <w:t>Application for</w:t>
      </w:r>
      <w:r w:rsidR="00015FF5" w:rsidRPr="00015FF5">
        <w:rPr>
          <w:b/>
        </w:rPr>
        <w:t xml:space="preserve"> Membership</w:t>
      </w:r>
    </w:p>
    <w:p w14:paraId="5DB042C5" w14:textId="77777777" w:rsidR="00015FF5" w:rsidRPr="00015FF5" w:rsidRDefault="00015FF5" w:rsidP="00015FF5"/>
    <w:p w14:paraId="11274A0E" w14:textId="7B90907E" w:rsidR="00D13B1E" w:rsidRDefault="00015FF5" w:rsidP="0081736E">
      <w:r w:rsidRPr="00015FF5">
        <w:t xml:space="preserve">If you would like </w:t>
      </w:r>
      <w:r w:rsidR="00DD4F1E">
        <w:t xml:space="preserve">to </w:t>
      </w:r>
      <w:r w:rsidR="00CF5377">
        <w:t>be a member of the</w:t>
      </w:r>
      <w:r w:rsidRPr="00015FF5">
        <w:t xml:space="preserve"> Texas State Child Fatality Review Team (SCFRT) Committee,</w:t>
      </w:r>
      <w:r w:rsidRPr="00015FF5">
        <w:rPr>
          <w:b/>
        </w:rPr>
        <w:t xml:space="preserve"> </w:t>
      </w:r>
      <w:r w:rsidRPr="00015FF5">
        <w:t xml:space="preserve">please </w:t>
      </w:r>
      <w:r w:rsidR="0081736E">
        <w:t xml:space="preserve">submit </w:t>
      </w:r>
      <w:r w:rsidRPr="00015FF5">
        <w:t>the following:</w:t>
      </w:r>
    </w:p>
    <w:p w14:paraId="6B10602E" w14:textId="77777777" w:rsidR="0081736E" w:rsidRDefault="0081736E" w:rsidP="0081736E"/>
    <w:p w14:paraId="111F2A6D" w14:textId="47595A93" w:rsidR="00D13B1E" w:rsidRDefault="00D13B1E" w:rsidP="00015FF5">
      <w:pPr>
        <w:numPr>
          <w:ilvl w:val="0"/>
          <w:numId w:val="1"/>
        </w:numPr>
      </w:pPr>
      <w:r>
        <w:t>A completed application</w:t>
      </w:r>
    </w:p>
    <w:p w14:paraId="4923146E" w14:textId="2E3690A9" w:rsidR="00015FF5" w:rsidRPr="00015FF5" w:rsidRDefault="00015FF5" w:rsidP="00015FF5">
      <w:pPr>
        <w:numPr>
          <w:ilvl w:val="0"/>
          <w:numId w:val="1"/>
        </w:numPr>
      </w:pPr>
      <w:r w:rsidRPr="00015FF5">
        <w:t>A resumé</w:t>
      </w:r>
    </w:p>
    <w:p w14:paraId="61D3AB7B" w14:textId="7E586627" w:rsidR="00015FF5" w:rsidRPr="00015FF5" w:rsidRDefault="00015FF5" w:rsidP="00015FF5">
      <w:pPr>
        <w:numPr>
          <w:ilvl w:val="0"/>
          <w:numId w:val="1"/>
        </w:numPr>
      </w:pPr>
      <w:r w:rsidRPr="00015FF5">
        <w:t xml:space="preserve">Two recommendation letters </w:t>
      </w:r>
    </w:p>
    <w:p w14:paraId="106680A0" w14:textId="77777777" w:rsidR="00015FF5" w:rsidRPr="00015FF5" w:rsidRDefault="00015FF5" w:rsidP="00015FF5"/>
    <w:p w14:paraId="47614607" w14:textId="2FC8D5F1" w:rsidR="00015FF5" w:rsidRPr="00015FF5" w:rsidRDefault="00015FF5" w:rsidP="00015FF5">
      <w:r w:rsidRPr="008B3411">
        <w:rPr>
          <w:b/>
          <w:bCs/>
        </w:rPr>
        <w:t xml:space="preserve">The Texas Department of State Health Services (DSHS) will </w:t>
      </w:r>
      <w:r w:rsidR="0081736E" w:rsidRPr="008B3411">
        <w:rPr>
          <w:b/>
          <w:bCs/>
        </w:rPr>
        <w:t>only consider</w:t>
      </w:r>
      <w:r w:rsidRPr="008B3411">
        <w:rPr>
          <w:b/>
          <w:bCs/>
        </w:rPr>
        <w:t xml:space="preserve"> </w:t>
      </w:r>
      <w:r w:rsidR="00A81714" w:rsidRPr="008B3411">
        <w:rPr>
          <w:b/>
          <w:bCs/>
        </w:rPr>
        <w:t xml:space="preserve">complete </w:t>
      </w:r>
      <w:r w:rsidRPr="008B3411">
        <w:rPr>
          <w:b/>
          <w:bCs/>
        </w:rPr>
        <w:t>applications</w:t>
      </w:r>
      <w:r w:rsidR="00D56D24" w:rsidRPr="008B3411">
        <w:rPr>
          <w:b/>
          <w:bCs/>
        </w:rPr>
        <w:t xml:space="preserve"> </w:t>
      </w:r>
      <w:r w:rsidR="0081736E">
        <w:rPr>
          <w:b/>
          <w:bCs/>
        </w:rPr>
        <w:t xml:space="preserve">with supporting documents </w:t>
      </w:r>
      <w:r w:rsidR="00D56D24" w:rsidRPr="008B3411">
        <w:rPr>
          <w:b/>
          <w:bCs/>
        </w:rPr>
        <w:t xml:space="preserve">to </w:t>
      </w:r>
      <w:r w:rsidR="00785286">
        <w:rPr>
          <w:b/>
          <w:bCs/>
        </w:rPr>
        <w:t xml:space="preserve">decide eligibility </w:t>
      </w:r>
      <w:r w:rsidR="00D56D24" w:rsidRPr="008B3411">
        <w:rPr>
          <w:b/>
          <w:bCs/>
        </w:rPr>
        <w:t>to serve on</w:t>
      </w:r>
      <w:r w:rsidR="0081736E" w:rsidRPr="008B3411">
        <w:rPr>
          <w:b/>
          <w:bCs/>
        </w:rPr>
        <w:t xml:space="preserve"> the SCFRT</w:t>
      </w:r>
      <w:r w:rsidR="00D56D24" w:rsidRPr="008B3411">
        <w:rPr>
          <w:b/>
          <w:bCs/>
        </w:rPr>
        <w:t>.</w:t>
      </w:r>
      <w:r w:rsidR="00D56D24">
        <w:t xml:space="preserve"> </w:t>
      </w:r>
      <w:r w:rsidR="00EB54F0">
        <w:t xml:space="preserve">  </w:t>
      </w:r>
    </w:p>
    <w:p w14:paraId="08FBE1F8" w14:textId="77777777" w:rsidR="00015FF5" w:rsidRPr="00015FF5" w:rsidRDefault="00015FF5" w:rsidP="00015FF5"/>
    <w:p w14:paraId="42189ED7" w14:textId="2FC9E8D6" w:rsidR="00015FF5" w:rsidRPr="00015FF5" w:rsidRDefault="0081736E" w:rsidP="00015FF5">
      <w:r w:rsidRPr="00D86669">
        <w:rPr>
          <w:rFonts w:eastAsia="MS Mincho" w:cs="Times New Roman"/>
          <w:color w:val="000000"/>
        </w:rPr>
        <w:t xml:space="preserve">Complete this application in a brief yet informative manner. </w:t>
      </w:r>
      <w:r w:rsidR="00015FF5" w:rsidRPr="00015FF5">
        <w:t>If a question does not apply to you, enter “N/A”</w:t>
      </w:r>
      <w:r w:rsidR="00A81714">
        <w:t xml:space="preserve"> and </w:t>
      </w:r>
      <w:r w:rsidR="00D6174E">
        <w:t xml:space="preserve">it </w:t>
      </w:r>
      <w:r w:rsidR="00A81714">
        <w:t>will not be scored.</w:t>
      </w:r>
      <w:r w:rsidR="00015FF5" w:rsidRPr="00015FF5">
        <w:t xml:space="preserve"> </w:t>
      </w:r>
    </w:p>
    <w:p w14:paraId="45927D57" w14:textId="77777777" w:rsidR="00015FF5" w:rsidRPr="00015FF5" w:rsidRDefault="00015FF5" w:rsidP="00015FF5"/>
    <w:p w14:paraId="7BAA91A0" w14:textId="130A461E" w:rsidR="00D6174E" w:rsidRDefault="00015FF5" w:rsidP="00394857">
      <w:r w:rsidRPr="00015FF5">
        <w:rPr>
          <w:b/>
        </w:rPr>
        <w:t>DSHS will not consider an</w:t>
      </w:r>
      <w:r w:rsidR="00E608A8">
        <w:rPr>
          <w:b/>
        </w:rPr>
        <w:t>y</w:t>
      </w:r>
      <w:r w:rsidRPr="00015FF5">
        <w:rPr>
          <w:b/>
        </w:rPr>
        <w:t xml:space="preserve"> application</w:t>
      </w:r>
      <w:r w:rsidR="00E608A8">
        <w:rPr>
          <w:b/>
        </w:rPr>
        <w:t>s</w:t>
      </w:r>
      <w:r w:rsidRPr="00015FF5">
        <w:rPr>
          <w:b/>
        </w:rPr>
        <w:t xml:space="preserve"> received after 11:59 p.m.</w:t>
      </w:r>
      <w:r w:rsidR="00C64355">
        <w:rPr>
          <w:b/>
        </w:rPr>
        <w:t>, Central Time</w:t>
      </w:r>
      <w:r w:rsidRPr="00015FF5">
        <w:rPr>
          <w:b/>
        </w:rPr>
        <w:t xml:space="preserve">, </w:t>
      </w:r>
      <w:r w:rsidR="006F0FC1">
        <w:rPr>
          <w:b/>
        </w:rPr>
        <w:t>August 7</w:t>
      </w:r>
      <w:r w:rsidRPr="00015FF5">
        <w:rPr>
          <w:b/>
        </w:rPr>
        <w:t>, 202</w:t>
      </w:r>
      <w:r w:rsidR="00881C68">
        <w:rPr>
          <w:b/>
        </w:rPr>
        <w:t>6</w:t>
      </w:r>
      <w:r w:rsidRPr="00015FF5">
        <w:rPr>
          <w:b/>
        </w:rPr>
        <w:t xml:space="preserve">. </w:t>
      </w:r>
    </w:p>
    <w:p w14:paraId="38C1FB6D" w14:textId="77777777" w:rsidR="00DA672D" w:rsidRDefault="00DA672D" w:rsidP="00394857">
      <w:pPr>
        <w:rPr>
          <w:b/>
          <w:u w:val="single"/>
        </w:rPr>
      </w:pPr>
    </w:p>
    <w:p w14:paraId="24B61419" w14:textId="079BE2A4" w:rsidR="00785286" w:rsidRPr="00394857" w:rsidRDefault="00785286" w:rsidP="00785286">
      <w:pPr>
        <w:rPr>
          <w:u w:val="single"/>
        </w:rPr>
      </w:pPr>
      <w:r w:rsidRPr="003013F2">
        <w:rPr>
          <w:b/>
          <w:u w:val="single"/>
        </w:rPr>
        <w:t xml:space="preserve">SECTION 1 </w:t>
      </w:r>
      <w:r>
        <w:rPr>
          <w:b/>
          <w:u w:val="single"/>
        </w:rPr>
        <w:t>–</w:t>
      </w:r>
      <w:r w:rsidRPr="003013F2">
        <w:rPr>
          <w:b/>
          <w:u w:val="single"/>
        </w:rPr>
        <w:t xml:space="preserve"> </w:t>
      </w:r>
      <w:r>
        <w:rPr>
          <w:b/>
          <w:u w:val="single"/>
        </w:rPr>
        <w:t>Application Type and Position Category</w:t>
      </w:r>
      <w:r w:rsidRPr="00394857" w:rsidDel="00785286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</w:p>
    <w:p w14:paraId="57FA83B3" w14:textId="77777777" w:rsidR="00785286" w:rsidRPr="00D86669" w:rsidRDefault="00785286" w:rsidP="00785286">
      <w:pPr>
        <w:spacing w:before="240"/>
        <w:rPr>
          <w:rFonts w:eastAsia="MS Mincho" w:cs="Times New Roman"/>
          <w:b/>
          <w:color w:val="000000"/>
        </w:rPr>
      </w:pPr>
      <w:r w:rsidRPr="00D86669">
        <w:rPr>
          <w:rFonts w:eastAsia="MS Mincho" w:cs="Times New Roman"/>
          <w:b/>
          <w:color w:val="000000"/>
        </w:rPr>
        <w:t>Application Type</w:t>
      </w:r>
    </w:p>
    <w:p w14:paraId="409B5925" w14:textId="77777777" w:rsidR="00785286" w:rsidRPr="00D86669" w:rsidRDefault="00785286" w:rsidP="00785286">
      <w:pPr>
        <w:spacing w:before="120"/>
        <w:rPr>
          <w:rFonts w:eastAsia="Verdana" w:cs="Times New Roman"/>
        </w:rPr>
      </w:pPr>
      <w:r w:rsidRPr="00D86669">
        <w:rPr>
          <w:rFonts w:eastAsia="Verdana" w:cs="Times New Roman"/>
          <w:highlight w:val="lightGray"/>
        </w:rPr>
        <w:fldChar w:fldCharType="begin">
          <w:ffData>
            <w:name w:val=""/>
            <w:enabled/>
            <w:calcOnExit w:val="0"/>
            <w:statusText w:type="text" w:val="Click here if this is a new or initial application."/>
            <w:checkBox>
              <w:sizeAuto/>
              <w:default w:val="0"/>
            </w:checkBox>
          </w:ffData>
        </w:fldChar>
      </w:r>
      <w:r w:rsidRPr="00D86669">
        <w:rPr>
          <w:rFonts w:eastAsia="Verdana" w:cs="Times New Roman"/>
          <w:highlight w:val="lightGray"/>
        </w:rPr>
        <w:instrText xml:space="preserve"> FORMCHECKBOX </w:instrText>
      </w:r>
      <w:r w:rsidRPr="00D86669">
        <w:rPr>
          <w:rFonts w:eastAsia="Verdana" w:cs="Times New Roman"/>
          <w:highlight w:val="lightGray"/>
        </w:rPr>
      </w:r>
      <w:r w:rsidRPr="00D86669">
        <w:rPr>
          <w:rFonts w:eastAsia="Verdana" w:cs="Times New Roman"/>
          <w:highlight w:val="lightGray"/>
        </w:rPr>
        <w:fldChar w:fldCharType="separate"/>
      </w:r>
      <w:r w:rsidRPr="00D86669">
        <w:rPr>
          <w:rFonts w:eastAsia="Verdana" w:cs="Times New Roman"/>
          <w:highlight w:val="lightGray"/>
        </w:rPr>
        <w:fldChar w:fldCharType="end"/>
      </w:r>
      <w:r w:rsidRPr="00D86669">
        <w:rPr>
          <w:rFonts w:eastAsia="Verdana" w:cs="Times New Roman"/>
        </w:rPr>
        <w:t xml:space="preserve"> </w:t>
      </w:r>
      <w:r w:rsidRPr="00D86669">
        <w:t>New/Initial Application</w:t>
      </w:r>
    </w:p>
    <w:p w14:paraId="22B7C898" w14:textId="77777777" w:rsidR="00785286" w:rsidRPr="00D86669" w:rsidRDefault="00785286" w:rsidP="00785286">
      <w:r w:rsidRPr="00D86669">
        <w:rPr>
          <w:rFonts w:eastAsia="Verdana" w:cs="Times New Roman"/>
          <w:highlight w:val="lightGray"/>
        </w:rPr>
        <w:fldChar w:fldCharType="begin">
          <w:ffData>
            <w:name w:val=""/>
            <w:enabled/>
            <w:calcOnExit w:val="0"/>
            <w:statusText w:type="text" w:val="Click here if this is a new or initial application."/>
            <w:checkBox>
              <w:sizeAuto/>
              <w:default w:val="0"/>
            </w:checkBox>
          </w:ffData>
        </w:fldChar>
      </w:r>
      <w:r w:rsidRPr="00D86669">
        <w:rPr>
          <w:rFonts w:eastAsia="Verdana" w:cs="Times New Roman"/>
          <w:highlight w:val="lightGray"/>
        </w:rPr>
        <w:instrText xml:space="preserve"> FORMCHECKBOX </w:instrText>
      </w:r>
      <w:r w:rsidRPr="00D86669">
        <w:rPr>
          <w:rFonts w:eastAsia="Verdana" w:cs="Times New Roman"/>
          <w:highlight w:val="lightGray"/>
        </w:rPr>
      </w:r>
      <w:r w:rsidRPr="00D86669">
        <w:rPr>
          <w:rFonts w:eastAsia="Verdana" w:cs="Times New Roman"/>
          <w:highlight w:val="lightGray"/>
        </w:rPr>
        <w:fldChar w:fldCharType="separate"/>
      </w:r>
      <w:r w:rsidRPr="00D86669">
        <w:rPr>
          <w:rFonts w:eastAsia="Verdana" w:cs="Times New Roman"/>
          <w:highlight w:val="lightGray"/>
        </w:rPr>
        <w:fldChar w:fldCharType="end"/>
      </w:r>
      <w:r w:rsidRPr="00D86669">
        <w:t xml:space="preserve"> Application for Reappointment</w:t>
      </w:r>
    </w:p>
    <w:p w14:paraId="7F973520" w14:textId="77777777" w:rsidR="00785286" w:rsidRDefault="00785286" w:rsidP="00785286">
      <w:pPr>
        <w:rPr>
          <w:b/>
          <w:bCs/>
        </w:rPr>
      </w:pPr>
    </w:p>
    <w:p w14:paraId="66DDF885" w14:textId="77777777" w:rsidR="00785286" w:rsidRPr="00D86669" w:rsidRDefault="00785286" w:rsidP="00785286">
      <w:pPr>
        <w:rPr>
          <w:b/>
          <w:bCs/>
        </w:rPr>
      </w:pPr>
      <w:r w:rsidRPr="00D86669">
        <w:rPr>
          <w:b/>
          <w:bCs/>
        </w:rPr>
        <w:t>Position Category</w:t>
      </w:r>
    </w:p>
    <w:p w14:paraId="782DBD39" w14:textId="36CD6DEC" w:rsidR="00785286" w:rsidRPr="008B3411" w:rsidRDefault="00785286" w:rsidP="00785286">
      <w:r>
        <w:t xml:space="preserve">DSHS </w:t>
      </w:r>
      <w:proofErr w:type="gramStart"/>
      <w:r>
        <w:t>is accepting</w:t>
      </w:r>
      <w:proofErr w:type="gramEnd"/>
      <w:r>
        <w:t xml:space="preserve"> applications for the following position</w:t>
      </w:r>
      <w:r w:rsidR="00B15293">
        <w:t>s</w:t>
      </w:r>
      <w:r>
        <w:t xml:space="preserve">. State law requires the SCFRT Committee </w:t>
      </w:r>
      <w:r w:rsidR="7D143DCE">
        <w:t xml:space="preserve">to </w:t>
      </w:r>
      <w:r>
        <w:t>include at least one person to represent the following role</w:t>
      </w:r>
      <w:r w:rsidR="00B15293">
        <w:t>s</w:t>
      </w:r>
      <w:r>
        <w:t xml:space="preserve">. </w:t>
      </w:r>
    </w:p>
    <w:p w14:paraId="0DC1321D" w14:textId="77777777" w:rsidR="00785286" w:rsidRPr="00394857" w:rsidRDefault="00785286" w:rsidP="00785286"/>
    <w:p w14:paraId="2E9DE543" w14:textId="5D215015" w:rsidR="006F0FC1" w:rsidRPr="00394857" w:rsidRDefault="006F0FC1" w:rsidP="006F0FC1">
      <w:r w:rsidRPr="0039485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r w:rsidRPr="00394857">
        <w:rPr>
          <w:b/>
        </w:rPr>
        <w:t xml:space="preserve">  </w:t>
      </w:r>
      <w:r w:rsidRPr="00394857">
        <w:t xml:space="preserve">A </w:t>
      </w:r>
      <w:r>
        <w:t>Chief Juvenile Probation Officer</w:t>
      </w:r>
    </w:p>
    <w:p w14:paraId="47AC467F" w14:textId="32092B06" w:rsidR="00785286" w:rsidRDefault="00785286" w:rsidP="00785286">
      <w:r w:rsidRPr="0039485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r w:rsidRPr="00394857">
        <w:rPr>
          <w:b/>
        </w:rPr>
        <w:t xml:space="preserve">  </w:t>
      </w:r>
      <w:r w:rsidRPr="00394857">
        <w:t xml:space="preserve">A </w:t>
      </w:r>
      <w:r w:rsidR="006F0FC1">
        <w:t xml:space="preserve">Pediatrician </w:t>
      </w:r>
      <w:proofErr w:type="gramStart"/>
      <w:r w:rsidR="006F0FC1">
        <w:t>experienced in</w:t>
      </w:r>
      <w:proofErr w:type="gramEnd"/>
      <w:r w:rsidR="006F0FC1">
        <w:t xml:space="preserve"> diagnosing and treating child abuse and neglect</w:t>
      </w:r>
    </w:p>
    <w:p w14:paraId="11182E2E" w14:textId="77777777" w:rsidR="00785286" w:rsidRDefault="00785286">
      <w:pPr>
        <w:rPr>
          <w:b/>
          <w:u w:val="single"/>
        </w:rPr>
      </w:pPr>
    </w:p>
    <w:p w14:paraId="3271E7BA" w14:textId="4BEC5809" w:rsidR="00394857" w:rsidRPr="00D6174E" w:rsidRDefault="00394857" w:rsidP="00394857">
      <w:r w:rsidRPr="00394857">
        <w:rPr>
          <w:b/>
          <w:u w:val="single"/>
        </w:rPr>
        <w:t xml:space="preserve">SECTION </w:t>
      </w:r>
      <w:r w:rsidR="00785286">
        <w:rPr>
          <w:b/>
          <w:u w:val="single"/>
        </w:rPr>
        <w:t>2</w:t>
      </w:r>
      <w:r w:rsidRPr="00394857">
        <w:rPr>
          <w:b/>
          <w:u w:val="single"/>
        </w:rPr>
        <w:t xml:space="preserve"> - Personal Information</w:t>
      </w:r>
    </w:p>
    <w:p w14:paraId="56D392A6" w14:textId="77777777" w:rsidR="00394857" w:rsidRPr="00394857" w:rsidRDefault="00394857" w:rsidP="00394857">
      <w:pPr>
        <w:rPr>
          <w:u w:val="single"/>
        </w:rPr>
      </w:pPr>
      <w:r w:rsidRPr="00394857">
        <w:t xml:space="preserve">Name: </w:t>
      </w:r>
      <w:r w:rsidRPr="00394857">
        <w:fldChar w:fldCharType="begin">
          <w:ffData>
            <w:name w:val="Text1"/>
            <w:enabled/>
            <w:calcOnExit w:val="0"/>
            <w:statusText w:type="text" w:val="Name"/>
            <w:textInput/>
          </w:ffData>
        </w:fldChar>
      </w:r>
      <w:bookmarkStart w:id="0" w:name="Text1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0"/>
    </w:p>
    <w:p w14:paraId="0DADE078" w14:textId="6EB74994" w:rsidR="00394857" w:rsidRPr="00394857" w:rsidRDefault="00394857" w:rsidP="00394857">
      <w:pPr>
        <w:rPr>
          <w:u w:val="single"/>
        </w:rPr>
      </w:pPr>
      <w:r w:rsidRPr="00394857">
        <w:t xml:space="preserve">Home Address: </w:t>
      </w:r>
      <w:r w:rsidRPr="00394857">
        <w:fldChar w:fldCharType="begin">
          <w:ffData>
            <w:name w:val="Text2"/>
            <w:enabled/>
            <w:calcOnExit w:val="0"/>
            <w:statusText w:type="text" w:val="Home Address"/>
            <w:textInput/>
          </w:ffData>
        </w:fldChar>
      </w:r>
      <w:bookmarkStart w:id="1" w:name="Text2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1"/>
    </w:p>
    <w:p w14:paraId="57AFF37B" w14:textId="5BB22FC7" w:rsidR="00785286" w:rsidRDefault="00394857" w:rsidP="00394857">
      <w:r w:rsidRPr="00394857">
        <w:t xml:space="preserve">City: </w:t>
      </w:r>
      <w:r w:rsidRPr="00394857">
        <w:fldChar w:fldCharType="begin">
          <w:ffData>
            <w:name w:val="Text3"/>
            <w:enabled/>
            <w:calcOnExit w:val="0"/>
            <w:statusText w:type="text" w:val="City"/>
            <w:textInput/>
          </w:ffData>
        </w:fldChar>
      </w:r>
      <w:bookmarkStart w:id="2" w:name="Text3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2"/>
      <w:r w:rsidRPr="00394857">
        <w:tab/>
        <w:t xml:space="preserve">    </w:t>
      </w:r>
      <w:r w:rsidR="00785286">
        <w:t>County</w:t>
      </w:r>
      <w:r w:rsidR="00785286" w:rsidRPr="003013F2">
        <w:t>:</w:t>
      </w:r>
      <w:r w:rsidR="00785286">
        <w:t xml:space="preserve">  </w:t>
      </w:r>
      <w:r w:rsidR="00785286">
        <w:fldChar w:fldCharType="begin">
          <w:ffData>
            <w:name w:val="Text3"/>
            <w:enabled/>
            <w:calcOnExit w:val="0"/>
            <w:statusText w:type="text" w:val="City"/>
            <w:textInput/>
          </w:ffData>
        </w:fldChar>
      </w:r>
      <w:r w:rsidR="00785286">
        <w:instrText xml:space="preserve"> FORMTEXT </w:instrText>
      </w:r>
      <w:r w:rsidR="00785286">
        <w:fldChar w:fldCharType="separate"/>
      </w:r>
      <w:r w:rsidR="00785286">
        <w:rPr>
          <w:noProof/>
        </w:rPr>
        <w:t> </w:t>
      </w:r>
      <w:r w:rsidR="00785286">
        <w:rPr>
          <w:noProof/>
        </w:rPr>
        <w:t> </w:t>
      </w:r>
      <w:r w:rsidR="00785286">
        <w:rPr>
          <w:noProof/>
        </w:rPr>
        <w:t> </w:t>
      </w:r>
      <w:r w:rsidR="00785286">
        <w:rPr>
          <w:noProof/>
        </w:rPr>
        <w:t> </w:t>
      </w:r>
      <w:r w:rsidR="00785286">
        <w:rPr>
          <w:noProof/>
        </w:rPr>
        <w:t> </w:t>
      </w:r>
      <w:r w:rsidR="00785286">
        <w:fldChar w:fldCharType="end"/>
      </w:r>
      <w:r w:rsidR="00785286">
        <w:tab/>
      </w:r>
      <w:r w:rsidRPr="00394857">
        <w:t xml:space="preserve">State: TX       ZIP: </w:t>
      </w:r>
      <w:r w:rsidRPr="00394857">
        <w:fldChar w:fldCharType="begin">
          <w:ffData>
            <w:name w:val="Text4"/>
            <w:enabled/>
            <w:calcOnExit w:val="0"/>
            <w:statusText w:type="text" w:val="Zip"/>
            <w:textInput/>
          </w:ffData>
        </w:fldChar>
      </w:r>
      <w:bookmarkStart w:id="3" w:name="Text4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3"/>
      <w:r w:rsidRPr="00394857">
        <w:t xml:space="preserve">          </w:t>
      </w:r>
    </w:p>
    <w:p w14:paraId="41A63998" w14:textId="4FA8670A" w:rsidR="00394857" w:rsidRPr="00394857" w:rsidRDefault="00394857" w:rsidP="00394857">
      <w:pPr>
        <w:rPr>
          <w:u w:val="single"/>
        </w:rPr>
      </w:pPr>
      <w:r w:rsidRPr="00394857">
        <w:t xml:space="preserve">Phone: </w:t>
      </w:r>
      <w:r w:rsidRPr="00394857">
        <w:fldChar w:fldCharType="begin">
          <w:ffData>
            <w:name w:val="Text5"/>
            <w:enabled/>
            <w:calcOnExit w:val="0"/>
            <w:statusText w:type="text" w:val="Phone"/>
            <w:textInput/>
          </w:ffData>
        </w:fldChar>
      </w:r>
      <w:bookmarkStart w:id="4" w:name="Text5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4"/>
      <w:r w:rsidR="00F55160">
        <w:t xml:space="preserve"> </w:t>
      </w:r>
      <w:r w:rsidR="00785286">
        <w:t xml:space="preserve">Personal </w:t>
      </w:r>
      <w:r w:rsidRPr="00394857">
        <w:t xml:space="preserve">Email: </w:t>
      </w:r>
      <w:r w:rsidRPr="00394857">
        <w:fldChar w:fldCharType="begin">
          <w:ffData>
            <w:name w:val="Text7"/>
            <w:enabled/>
            <w:calcOnExit w:val="0"/>
            <w:statusText w:type="text" w:val="Email"/>
            <w:textInput/>
          </w:ffData>
        </w:fldChar>
      </w:r>
      <w:bookmarkStart w:id="5" w:name="Text7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5"/>
    </w:p>
    <w:p w14:paraId="20FC64F9" w14:textId="77777777" w:rsidR="00394857" w:rsidRPr="00394857" w:rsidRDefault="00394857" w:rsidP="00394857">
      <w:pPr>
        <w:rPr>
          <w:b/>
          <w:u w:val="single"/>
        </w:rPr>
      </w:pPr>
    </w:p>
    <w:p w14:paraId="0DBA5563" w14:textId="0A85DC27" w:rsidR="00394857" w:rsidRPr="00394857" w:rsidRDefault="00394857" w:rsidP="00394857">
      <w:pPr>
        <w:rPr>
          <w:b/>
          <w:u w:val="single"/>
        </w:rPr>
      </w:pPr>
      <w:r w:rsidRPr="00394857">
        <w:rPr>
          <w:b/>
          <w:u w:val="single"/>
        </w:rPr>
        <w:t xml:space="preserve">Employment Information </w:t>
      </w:r>
    </w:p>
    <w:p w14:paraId="406A81E5" w14:textId="77777777" w:rsidR="00394857" w:rsidRPr="00394857" w:rsidRDefault="00394857" w:rsidP="00394857">
      <w:pPr>
        <w:rPr>
          <w:u w:val="single"/>
        </w:rPr>
      </w:pPr>
      <w:r w:rsidRPr="00394857">
        <w:t xml:space="preserve">Business/Organization: </w:t>
      </w:r>
      <w:r w:rsidRPr="00394857">
        <w:fldChar w:fldCharType="begin">
          <w:ffData>
            <w:name w:val="Text8"/>
            <w:enabled/>
            <w:calcOnExit w:val="0"/>
            <w:statusText w:type="text" w:val="Business/Organization Name"/>
            <w:textInput/>
          </w:ffData>
        </w:fldChar>
      </w:r>
      <w:bookmarkStart w:id="6" w:name="Text8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6"/>
    </w:p>
    <w:p w14:paraId="5105FA3E" w14:textId="7E85DFFB" w:rsidR="00394857" w:rsidRPr="00394857" w:rsidRDefault="00394857" w:rsidP="00394857">
      <w:pPr>
        <w:rPr>
          <w:u w:val="single"/>
        </w:rPr>
      </w:pPr>
      <w:r w:rsidRPr="00394857">
        <w:t xml:space="preserve">Address: </w:t>
      </w:r>
      <w:r w:rsidRPr="00394857">
        <w:fldChar w:fldCharType="begin">
          <w:ffData>
            <w:name w:val="Text9"/>
            <w:enabled/>
            <w:calcOnExit w:val="0"/>
            <w:statusText w:type="text" w:val="Business Address"/>
            <w:textInput/>
          </w:ffData>
        </w:fldChar>
      </w:r>
      <w:bookmarkStart w:id="7" w:name="Text9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7"/>
    </w:p>
    <w:p w14:paraId="79191876" w14:textId="6BA30A52" w:rsidR="00785286" w:rsidRDefault="00394857" w:rsidP="00394857">
      <w:r w:rsidRPr="00394857">
        <w:t xml:space="preserve">City: </w:t>
      </w:r>
      <w:r w:rsidRPr="00394857">
        <w:fldChar w:fldCharType="begin">
          <w:ffData>
            <w:name w:val="Text10"/>
            <w:enabled/>
            <w:calcOnExit w:val="0"/>
            <w:statusText w:type="text" w:val="Business Address City"/>
            <w:textInput/>
          </w:ffData>
        </w:fldChar>
      </w:r>
      <w:bookmarkStart w:id="8" w:name="Text10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8"/>
      <w:r w:rsidRPr="00394857">
        <w:t xml:space="preserve">       </w:t>
      </w:r>
      <w:r w:rsidR="00D6174E">
        <w:tab/>
      </w:r>
      <w:r w:rsidRPr="00394857">
        <w:t xml:space="preserve">State: TX       ZIP: </w:t>
      </w:r>
      <w:r w:rsidRPr="00394857">
        <w:fldChar w:fldCharType="begin">
          <w:ffData>
            <w:name w:val="Text11"/>
            <w:enabled/>
            <w:calcOnExit w:val="0"/>
            <w:statusText w:type="text" w:val="Business Address Zip"/>
            <w:textInput/>
          </w:ffData>
        </w:fldChar>
      </w:r>
      <w:bookmarkStart w:id="9" w:name="Text11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9"/>
      <w:r w:rsidRPr="00394857">
        <w:t xml:space="preserve">          </w:t>
      </w:r>
    </w:p>
    <w:p w14:paraId="4ADAA746" w14:textId="7B5502B9" w:rsidR="00394857" w:rsidRPr="00394857" w:rsidRDefault="00394857" w:rsidP="00394857">
      <w:pPr>
        <w:rPr>
          <w:u w:val="single"/>
        </w:rPr>
      </w:pPr>
      <w:r w:rsidRPr="00394857">
        <w:t xml:space="preserve">Phone: </w:t>
      </w:r>
      <w:r w:rsidRPr="00394857">
        <w:fldChar w:fldCharType="begin">
          <w:ffData>
            <w:name w:val="Text12"/>
            <w:enabled/>
            <w:calcOnExit w:val="0"/>
            <w:statusText w:type="text" w:val="Business Phone"/>
            <w:textInput/>
          </w:ffData>
        </w:fldChar>
      </w:r>
      <w:bookmarkStart w:id="10" w:name="Text12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10"/>
      <w:r w:rsidR="00F55160">
        <w:t xml:space="preserve">     </w:t>
      </w:r>
      <w:r w:rsidRPr="00394857">
        <w:t xml:space="preserve">Work Email: </w:t>
      </w:r>
      <w:r w:rsidRPr="00394857">
        <w:fldChar w:fldCharType="begin">
          <w:ffData>
            <w:name w:val=""/>
            <w:enabled/>
            <w:calcOnExit w:val="0"/>
            <w:statusText w:type="text" w:val="Business Email"/>
            <w:textInput/>
          </w:ffData>
        </w:fldChar>
      </w:r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</w:p>
    <w:p w14:paraId="414FFE86" w14:textId="51D70444" w:rsidR="00394857" w:rsidRPr="00394857" w:rsidRDefault="00394857" w:rsidP="00394857">
      <w:r w:rsidRPr="00394857">
        <w:t xml:space="preserve">Current Position Title: </w:t>
      </w:r>
      <w:r w:rsidRPr="00394857">
        <w:fldChar w:fldCharType="begin">
          <w:ffData>
            <w:name w:val="Text13"/>
            <w:enabled/>
            <w:calcOnExit w:val="0"/>
            <w:statusText w:type="text" w:val="Current Position Title"/>
            <w:textInput/>
          </w:ffData>
        </w:fldChar>
      </w:r>
      <w:bookmarkStart w:id="11" w:name="Text13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11"/>
    </w:p>
    <w:p w14:paraId="34E42935" w14:textId="77777777" w:rsidR="00394857" w:rsidRPr="00394857" w:rsidRDefault="00394857" w:rsidP="00394857">
      <w:pPr>
        <w:rPr>
          <w:b/>
        </w:rPr>
      </w:pPr>
    </w:p>
    <w:p w14:paraId="300D9785" w14:textId="35C64B24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Please check where you would like to receive </w:t>
      </w:r>
      <w:r w:rsidR="00785286">
        <w:rPr>
          <w:b/>
        </w:rPr>
        <w:t xml:space="preserve">further </w:t>
      </w:r>
      <w:r w:rsidRPr="00394857">
        <w:rPr>
          <w:b/>
        </w:rPr>
        <w:t xml:space="preserve">communication from DSHS:  </w:t>
      </w:r>
    </w:p>
    <w:p w14:paraId="147A84D0" w14:textId="3242A9D4" w:rsidR="00394857" w:rsidRPr="00394857" w:rsidRDefault="00394857" w:rsidP="00394857">
      <w:r w:rsidRPr="00394857">
        <w:fldChar w:fldCharType="begin">
          <w:ffData>
            <w:name w:val="Check12"/>
            <w:enabled/>
            <w:calcOnExit w:val="0"/>
            <w:statusText w:type="text" w:val="Receive further communications at my work email address."/>
            <w:checkBox>
              <w:sizeAuto/>
              <w:default w:val="0"/>
            </w:checkBox>
          </w:ffData>
        </w:fldChar>
      </w:r>
      <w:bookmarkStart w:id="12" w:name="Check12"/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bookmarkEnd w:id="12"/>
      <w:r w:rsidRPr="00394857">
        <w:t xml:space="preserve">  Work Email     </w:t>
      </w:r>
      <w:r w:rsidRPr="00394857">
        <w:fldChar w:fldCharType="begin">
          <w:ffData>
            <w:name w:val="Check11"/>
            <w:enabled/>
            <w:calcOnExit w:val="0"/>
            <w:statusText w:type="text" w:val="Receive further communications at my home email address."/>
            <w:checkBox>
              <w:sizeAuto/>
              <w:default w:val="0"/>
            </w:checkBox>
          </w:ffData>
        </w:fldChar>
      </w:r>
      <w:bookmarkStart w:id="13" w:name="Check11"/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bookmarkEnd w:id="13"/>
      <w:r w:rsidRPr="00394857">
        <w:t xml:space="preserve">  </w:t>
      </w:r>
      <w:r w:rsidR="00785286">
        <w:t>Personal</w:t>
      </w:r>
      <w:r w:rsidRPr="00394857">
        <w:t xml:space="preserve"> Email     </w:t>
      </w:r>
      <w:r w:rsidRPr="00394857">
        <w:fldChar w:fldCharType="begin">
          <w:ffData>
            <w:name w:val="Check10"/>
            <w:enabled/>
            <w:calcOnExit w:val="0"/>
            <w:statusText w:type="text" w:val="Receive further communications at my work address."/>
            <w:checkBox>
              <w:sizeAuto/>
              <w:default w:val="0"/>
            </w:checkBox>
          </w:ffData>
        </w:fldChar>
      </w:r>
      <w:bookmarkStart w:id="14" w:name="Check10"/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bookmarkEnd w:id="14"/>
      <w:r w:rsidRPr="00394857">
        <w:t xml:space="preserve">  Work Address     </w:t>
      </w:r>
      <w:r w:rsidRPr="00394857">
        <w:fldChar w:fldCharType="begin">
          <w:ffData>
            <w:name w:val="Check9"/>
            <w:enabled/>
            <w:calcOnExit w:val="0"/>
            <w:statusText w:type="text" w:val="Receive further communications at my home address."/>
            <w:checkBox>
              <w:sizeAuto/>
              <w:default w:val="0"/>
            </w:checkBox>
          </w:ffData>
        </w:fldChar>
      </w:r>
      <w:bookmarkStart w:id="15" w:name="Check9"/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bookmarkEnd w:id="15"/>
      <w:r w:rsidRPr="00394857">
        <w:t xml:space="preserve">  Home Address</w:t>
      </w:r>
    </w:p>
    <w:p w14:paraId="7979674D" w14:textId="51CABC77" w:rsidR="00394857" w:rsidRPr="00394857" w:rsidRDefault="00394857" w:rsidP="00394857">
      <w:pPr>
        <w:rPr>
          <w:b/>
          <w:u w:val="single"/>
        </w:rPr>
      </w:pPr>
    </w:p>
    <w:p w14:paraId="7D4DA273" w14:textId="1740D345" w:rsidR="00394857" w:rsidRPr="00394857" w:rsidRDefault="00394857" w:rsidP="00394857">
      <w:pPr>
        <w:rPr>
          <w:b/>
          <w:u w:val="single"/>
        </w:rPr>
      </w:pPr>
      <w:r w:rsidRPr="00394857">
        <w:rPr>
          <w:b/>
          <w:u w:val="single"/>
        </w:rPr>
        <w:t>SECTION 3</w:t>
      </w:r>
      <w:r w:rsidR="00EC75BA">
        <w:rPr>
          <w:b/>
          <w:u w:val="single"/>
        </w:rPr>
        <w:t xml:space="preserve"> – </w:t>
      </w:r>
      <w:r w:rsidR="0064560C">
        <w:rPr>
          <w:b/>
          <w:u w:val="single"/>
        </w:rPr>
        <w:t>SCFRT Committee</w:t>
      </w:r>
      <w:r w:rsidR="00EC75BA">
        <w:rPr>
          <w:b/>
          <w:u w:val="single"/>
        </w:rPr>
        <w:t xml:space="preserve"> Applicants</w:t>
      </w:r>
      <w:r w:rsidRPr="00394857">
        <w:rPr>
          <w:b/>
          <w:u w:val="single"/>
        </w:rPr>
        <w:t xml:space="preserve"> </w:t>
      </w:r>
    </w:p>
    <w:p w14:paraId="48A4C94C" w14:textId="1B58D570" w:rsidR="00AF739D" w:rsidRPr="008B3411" w:rsidRDefault="00D64980" w:rsidP="00AF739D">
      <w:pPr>
        <w:rPr>
          <w:bCs/>
        </w:rPr>
      </w:pPr>
      <w:r>
        <w:rPr>
          <w:bCs/>
        </w:rPr>
        <w:t>Please a</w:t>
      </w:r>
      <w:r w:rsidR="00AF739D" w:rsidRPr="008B3411">
        <w:rPr>
          <w:bCs/>
        </w:rPr>
        <w:t>ttach the required resumé</w:t>
      </w:r>
      <w:r w:rsidR="00F55160">
        <w:rPr>
          <w:bCs/>
        </w:rPr>
        <w:t xml:space="preserve"> and two recommendation letters</w:t>
      </w:r>
      <w:r w:rsidR="00AF739D" w:rsidRPr="008B3411">
        <w:rPr>
          <w:bCs/>
        </w:rPr>
        <w:t>.</w:t>
      </w:r>
    </w:p>
    <w:p w14:paraId="666F62EB" w14:textId="77777777" w:rsidR="00AF739D" w:rsidRDefault="00AF739D" w:rsidP="00394857">
      <w:pPr>
        <w:rPr>
          <w:bCs/>
        </w:rPr>
      </w:pPr>
    </w:p>
    <w:p w14:paraId="265E154F" w14:textId="4DD7AF5D" w:rsidR="00394857" w:rsidRPr="008B3411" w:rsidRDefault="00394857" w:rsidP="00394857">
      <w:pPr>
        <w:rPr>
          <w:bCs/>
        </w:rPr>
      </w:pPr>
      <w:r w:rsidRPr="008B3411">
        <w:rPr>
          <w:bCs/>
        </w:rPr>
        <w:t>The SCFRT Committee consists of professionals and subject matter experts who are dedicated to reducing child fatalities in Texas.</w:t>
      </w:r>
    </w:p>
    <w:p w14:paraId="37EEC376" w14:textId="77777777" w:rsidR="00394857" w:rsidRPr="00394857" w:rsidRDefault="00394857" w:rsidP="00394857">
      <w:pPr>
        <w:rPr>
          <w:b/>
        </w:rPr>
      </w:pPr>
    </w:p>
    <w:p w14:paraId="5DCD62B4" w14:textId="4A88C84E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Please </w:t>
      </w:r>
      <w:r w:rsidR="00AF739D">
        <w:rPr>
          <w:b/>
        </w:rPr>
        <w:t>share</w:t>
      </w:r>
      <w:r w:rsidRPr="00394857">
        <w:rPr>
          <w:b/>
        </w:rPr>
        <w:t xml:space="preserve"> your direct experience with child fatality reviews in your area. Do you currently serve on a local Child Fatality Review Team</w:t>
      </w:r>
      <w:r w:rsidR="00DD4F1E">
        <w:rPr>
          <w:b/>
        </w:rPr>
        <w:t xml:space="preserve"> (CFRT)</w:t>
      </w:r>
      <w:r w:rsidRPr="00394857">
        <w:rPr>
          <w:b/>
        </w:rPr>
        <w:t xml:space="preserve">? </w:t>
      </w:r>
      <w:r w:rsidR="00AF739D">
        <w:rPr>
          <w:bCs/>
        </w:rPr>
        <w:t>NOTE:</w:t>
      </w:r>
      <w:r w:rsidRPr="008B3411">
        <w:rPr>
          <w:bCs/>
        </w:rPr>
        <w:t xml:space="preserve"> </w:t>
      </w:r>
      <w:r w:rsidR="00223DB2" w:rsidRPr="008B3411">
        <w:rPr>
          <w:bCs/>
        </w:rPr>
        <w:t xml:space="preserve">each member of the </w:t>
      </w:r>
      <w:r w:rsidR="00AF739D">
        <w:rPr>
          <w:bCs/>
        </w:rPr>
        <w:t>SCFRT</w:t>
      </w:r>
      <w:r w:rsidRPr="008B3411">
        <w:rPr>
          <w:bCs/>
        </w:rPr>
        <w:t xml:space="preserve"> must be a </w:t>
      </w:r>
      <w:r w:rsidR="005D6BD5" w:rsidRPr="008B3411">
        <w:rPr>
          <w:bCs/>
        </w:rPr>
        <w:t xml:space="preserve">current </w:t>
      </w:r>
      <w:r w:rsidRPr="008B3411">
        <w:rPr>
          <w:bCs/>
        </w:rPr>
        <w:t xml:space="preserve">member of the </w:t>
      </w:r>
      <w:r w:rsidR="00DD4F1E" w:rsidRPr="008B3411">
        <w:rPr>
          <w:bCs/>
        </w:rPr>
        <w:t>CFRT</w:t>
      </w:r>
      <w:r w:rsidRPr="008B3411">
        <w:rPr>
          <w:bCs/>
        </w:rPr>
        <w:t xml:space="preserve"> in the county where the </w:t>
      </w:r>
      <w:r w:rsidR="00AF739D">
        <w:rPr>
          <w:bCs/>
        </w:rPr>
        <w:t>applicant</w:t>
      </w:r>
      <w:r w:rsidRPr="008B3411">
        <w:rPr>
          <w:bCs/>
        </w:rPr>
        <w:t xml:space="preserve"> resides.</w:t>
      </w:r>
    </w:p>
    <w:p w14:paraId="2B506F41" w14:textId="77777777" w:rsidR="00394857" w:rsidRPr="00394857" w:rsidRDefault="00394857" w:rsidP="00394857">
      <w:pPr>
        <w:rPr>
          <w:b/>
        </w:rPr>
      </w:pPr>
      <w:r w:rsidRPr="00394857">
        <w:rPr>
          <w:b/>
        </w:rPr>
        <w:fldChar w:fldCharType="begin">
          <w:ffData>
            <w:name w:val=""/>
            <w:enabled/>
            <w:calcOnExit w:val="0"/>
            <w:statusText w:type="text" w:val="Describe your direct experience or knowledge"/>
            <w:textInput/>
          </w:ffData>
        </w:fldChar>
      </w:r>
      <w:r w:rsidRPr="00394857">
        <w:rPr>
          <w:b/>
        </w:rPr>
        <w:instrText xml:space="preserve"> FORMTEXT </w:instrText>
      </w:r>
      <w:r w:rsidRPr="00394857">
        <w:rPr>
          <w:b/>
        </w:rPr>
      </w:r>
      <w:r w:rsidRPr="00394857">
        <w:rPr>
          <w:b/>
        </w:rPr>
        <w:fldChar w:fldCharType="separate"/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fldChar w:fldCharType="end"/>
      </w:r>
    </w:p>
    <w:p w14:paraId="6FA7A247" w14:textId="2E13E35A" w:rsidR="00D6174E" w:rsidRDefault="00D6174E" w:rsidP="00394857">
      <w:pPr>
        <w:rPr>
          <w:b/>
        </w:rPr>
      </w:pPr>
    </w:p>
    <w:p w14:paraId="00110A40" w14:textId="6F7900B4" w:rsidR="00394857" w:rsidRPr="00394857" w:rsidRDefault="00394857" w:rsidP="00394857">
      <w:pPr>
        <w:rPr>
          <w:b/>
        </w:rPr>
      </w:pPr>
      <w:r w:rsidRPr="00394857">
        <w:rPr>
          <w:b/>
        </w:rPr>
        <w:t>Please tell us why you want to serve on th</w:t>
      </w:r>
      <w:r w:rsidR="001B1B0F">
        <w:rPr>
          <w:b/>
        </w:rPr>
        <w:t>e</w:t>
      </w:r>
      <w:r w:rsidRPr="00394857">
        <w:rPr>
          <w:b/>
        </w:rPr>
        <w:t xml:space="preserve"> </w:t>
      </w:r>
      <w:r w:rsidR="00034388">
        <w:rPr>
          <w:b/>
        </w:rPr>
        <w:t xml:space="preserve">SCFRT </w:t>
      </w:r>
      <w:r w:rsidRPr="00394857">
        <w:rPr>
          <w:b/>
        </w:rPr>
        <w:t xml:space="preserve">in </w:t>
      </w:r>
      <w:r w:rsidR="001B1B0F">
        <w:rPr>
          <w:b/>
        </w:rPr>
        <w:t>this</w:t>
      </w:r>
      <w:r w:rsidR="001B1B0F" w:rsidRPr="00394857">
        <w:rPr>
          <w:b/>
        </w:rPr>
        <w:t xml:space="preserve"> </w:t>
      </w:r>
      <w:r w:rsidRPr="00394857">
        <w:rPr>
          <w:b/>
        </w:rPr>
        <w:t>position.</w:t>
      </w:r>
    </w:p>
    <w:p w14:paraId="28C2EB3B" w14:textId="77777777" w:rsidR="00394857" w:rsidRPr="00394857" w:rsidRDefault="00394857" w:rsidP="00394857">
      <w:pPr>
        <w:rPr>
          <w:b/>
          <w:u w:val="single"/>
        </w:rPr>
      </w:pPr>
      <w:r w:rsidRPr="00394857">
        <w:fldChar w:fldCharType="begin">
          <w:ffData>
            <w:name w:val=""/>
            <w:enabled/>
            <w:calcOnExit w:val="0"/>
            <w:statusText w:type="text" w:val="Please tell us why you want to serve on the Committee"/>
            <w:textInput/>
          </w:ffData>
        </w:fldChar>
      </w:r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</w:p>
    <w:p w14:paraId="58C6EFD4" w14:textId="77777777" w:rsidR="00394857" w:rsidRPr="00394857" w:rsidRDefault="00394857" w:rsidP="00394857">
      <w:pPr>
        <w:rPr>
          <w:b/>
        </w:rPr>
      </w:pPr>
    </w:p>
    <w:p w14:paraId="62EB84BC" w14:textId="66537AF8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Provide your current experience, knowledge, skills, and personal and professional achievements for </w:t>
      </w:r>
      <w:r w:rsidR="001B1B0F">
        <w:rPr>
          <w:b/>
        </w:rPr>
        <w:t xml:space="preserve">this </w:t>
      </w:r>
      <w:r w:rsidRPr="00394857">
        <w:rPr>
          <w:b/>
        </w:rPr>
        <w:t>position. How is this experience relevant to the position, your local team, and what you will bring to the SCFRT?</w:t>
      </w:r>
    </w:p>
    <w:p w14:paraId="00500FA5" w14:textId="77777777" w:rsidR="00394857" w:rsidRPr="00394857" w:rsidRDefault="00394857" w:rsidP="00394857">
      <w:pPr>
        <w:rPr>
          <w:b/>
          <w:u w:val="single"/>
        </w:rPr>
      </w:pPr>
      <w:r w:rsidRPr="00394857">
        <w:fldChar w:fldCharType="begin">
          <w:ffData>
            <w:name w:val=""/>
            <w:enabled/>
            <w:calcOnExit w:val="0"/>
            <w:statusText w:type="text" w:val="Please tell us why you want to serve on the Committee"/>
            <w:textInput/>
          </w:ffData>
        </w:fldChar>
      </w:r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</w:p>
    <w:p w14:paraId="1A74DD46" w14:textId="77777777" w:rsidR="00394857" w:rsidRPr="00394857" w:rsidRDefault="00394857" w:rsidP="00394857"/>
    <w:p w14:paraId="10597FFB" w14:textId="1F1F21EA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List your relevant current licensures that could contribute to </w:t>
      </w:r>
      <w:r w:rsidR="000A798B">
        <w:rPr>
          <w:b/>
        </w:rPr>
        <w:t>this</w:t>
      </w:r>
      <w:r w:rsidR="000A798B" w:rsidRPr="00394857">
        <w:rPr>
          <w:b/>
        </w:rPr>
        <w:t xml:space="preserve"> </w:t>
      </w:r>
      <w:r w:rsidRPr="00394857">
        <w:rPr>
          <w:b/>
        </w:rPr>
        <w:t>position.</w:t>
      </w:r>
      <w:r w:rsidR="005D6BD5">
        <w:rPr>
          <w:b/>
        </w:rPr>
        <w:t xml:space="preserve"> (Do not state see resum</w:t>
      </w:r>
      <w:r w:rsidR="00E608A8">
        <w:rPr>
          <w:b/>
        </w:rPr>
        <w:t>é</w:t>
      </w:r>
      <w:r w:rsidR="00C64355">
        <w:rPr>
          <w:b/>
        </w:rPr>
        <w:t>.</w:t>
      </w:r>
      <w:r w:rsidR="005D6BD5">
        <w:rPr>
          <w:b/>
        </w:rPr>
        <w:t>)</w:t>
      </w:r>
    </w:p>
    <w:p w14:paraId="548F6ED8" w14:textId="77777777" w:rsidR="00394857" w:rsidRPr="00394857" w:rsidRDefault="00394857" w:rsidP="00394857">
      <w:pPr>
        <w:rPr>
          <w:u w:val="single"/>
        </w:rPr>
      </w:pPr>
      <w:r w:rsidRPr="00394857">
        <w:fldChar w:fldCharType="begin">
          <w:ffData>
            <w:name w:val="Text16"/>
            <w:enabled/>
            <w:calcOnExit w:val="0"/>
            <w:statusText w:type="text" w:val="List relevant personal and professional achievements, include current licenses and activities that address contributions you could make."/>
            <w:textInput/>
          </w:ffData>
        </w:fldChar>
      </w:r>
      <w:bookmarkStart w:id="16" w:name="Text16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16"/>
    </w:p>
    <w:p w14:paraId="1E1BD590" w14:textId="77777777" w:rsidR="00D6174E" w:rsidRDefault="00D6174E" w:rsidP="00394857">
      <w:pPr>
        <w:rPr>
          <w:b/>
        </w:rPr>
      </w:pPr>
    </w:p>
    <w:p w14:paraId="0DC50E1D" w14:textId="3D36FBF5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Have you ever been disciplined by any licensing board or professional or civic organization, including the </w:t>
      </w:r>
      <w:r w:rsidR="009A16E1">
        <w:rPr>
          <w:b/>
        </w:rPr>
        <w:t xml:space="preserve">Texas </w:t>
      </w:r>
      <w:r w:rsidRPr="00394857">
        <w:rPr>
          <w:b/>
        </w:rPr>
        <w:t>Health and Human Services Commission (HHSC) Inspector General?</w:t>
      </w:r>
    </w:p>
    <w:p w14:paraId="5BBB1CD7" w14:textId="77777777" w:rsidR="00394857" w:rsidRPr="00394857" w:rsidRDefault="00394857" w:rsidP="00394857">
      <w:pPr>
        <w:rPr>
          <w:bCs/>
        </w:rPr>
      </w:pPr>
      <w:r w:rsidRPr="00394857">
        <w:rPr>
          <w:bCs/>
        </w:rPr>
        <w:lastRenderedPageBreak/>
        <w:fldChar w:fldCharType="begin">
          <w:ffData>
            <w:name w:val="Check13"/>
            <w:enabled/>
            <w:calcOnExit w:val="0"/>
            <w:statusText w:type="text" w:val="Have you ever been disciplined by any licensing board/professional or civic organization, including the HHSC Inspector General? Respond no"/>
            <w:checkBox>
              <w:sizeAuto/>
              <w:default w:val="0"/>
            </w:checkBox>
          </w:ffData>
        </w:fldChar>
      </w:r>
      <w:bookmarkStart w:id="17" w:name="Check13"/>
      <w:r w:rsidRPr="00394857">
        <w:rPr>
          <w:bCs/>
        </w:rPr>
        <w:instrText xml:space="preserve"> FORMCHECKBOX </w:instrText>
      </w:r>
      <w:r w:rsidRPr="00394857">
        <w:rPr>
          <w:bCs/>
        </w:rPr>
      </w:r>
      <w:r w:rsidRPr="00394857">
        <w:rPr>
          <w:bCs/>
        </w:rPr>
        <w:fldChar w:fldCharType="separate"/>
      </w:r>
      <w:r w:rsidRPr="00394857">
        <w:fldChar w:fldCharType="end"/>
      </w:r>
      <w:bookmarkEnd w:id="17"/>
      <w:r w:rsidRPr="00394857">
        <w:rPr>
          <w:bCs/>
        </w:rPr>
        <w:t xml:space="preserve">  </w:t>
      </w:r>
      <w:r w:rsidRPr="008B3411">
        <w:rPr>
          <w:b/>
        </w:rPr>
        <w:t>No</w:t>
      </w:r>
      <w:r w:rsidRPr="00394857">
        <w:rPr>
          <w:bCs/>
        </w:rPr>
        <w:t xml:space="preserve">       </w:t>
      </w:r>
      <w:r w:rsidRPr="00394857">
        <w:rPr>
          <w:bCs/>
        </w:rPr>
        <w:fldChar w:fldCharType="begin">
          <w:ffData>
            <w:name w:val="Check14"/>
            <w:enabled/>
            <w:calcOnExit w:val="0"/>
            <w:statusText w:type="text" w:val="Have you ever been disciplined by any licensing board/professional or civic organization including the HHSC Inspector General? Respond Yes"/>
            <w:checkBox>
              <w:sizeAuto/>
              <w:default w:val="0"/>
            </w:checkBox>
          </w:ffData>
        </w:fldChar>
      </w:r>
      <w:bookmarkStart w:id="18" w:name="Check14"/>
      <w:r w:rsidRPr="00394857">
        <w:rPr>
          <w:bCs/>
        </w:rPr>
        <w:instrText xml:space="preserve"> FORMCHECKBOX </w:instrText>
      </w:r>
      <w:r w:rsidRPr="00394857">
        <w:rPr>
          <w:bCs/>
        </w:rPr>
      </w:r>
      <w:r w:rsidRPr="00394857">
        <w:rPr>
          <w:bCs/>
        </w:rPr>
        <w:fldChar w:fldCharType="separate"/>
      </w:r>
      <w:r w:rsidRPr="00394857">
        <w:fldChar w:fldCharType="end"/>
      </w:r>
      <w:bookmarkEnd w:id="18"/>
      <w:r w:rsidRPr="00394857">
        <w:rPr>
          <w:bCs/>
        </w:rPr>
        <w:t xml:space="preserve">  </w:t>
      </w:r>
      <w:r w:rsidRPr="008B3411">
        <w:rPr>
          <w:b/>
        </w:rPr>
        <w:t>Yes</w:t>
      </w:r>
    </w:p>
    <w:p w14:paraId="344E47B0" w14:textId="16C6F0A3" w:rsidR="00394857" w:rsidRPr="00394857" w:rsidRDefault="00394857" w:rsidP="00394857">
      <w:pPr>
        <w:rPr>
          <w:u w:val="single"/>
        </w:rPr>
      </w:pPr>
      <w:r w:rsidRPr="00394857">
        <w:t xml:space="preserve">If yes, please explain: </w:t>
      </w:r>
      <w:r w:rsidRPr="00394857">
        <w:fldChar w:fldCharType="begin">
          <w:ffData>
            <w:name w:val="Text30"/>
            <w:enabled/>
            <w:calcOnExit w:val="0"/>
            <w:statusText w:type="text" w:val="If disciplined, please explain."/>
            <w:textInput/>
          </w:ffData>
        </w:fldChar>
      </w:r>
      <w:bookmarkStart w:id="19" w:name="Text30"/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  <w:bookmarkEnd w:id="19"/>
    </w:p>
    <w:p w14:paraId="409E5152" w14:textId="251C46E7" w:rsidR="00D6174E" w:rsidRDefault="00D6174E" w:rsidP="00394857"/>
    <w:p w14:paraId="1876CF87" w14:textId="36424248" w:rsidR="000A798B" w:rsidRPr="00394857" w:rsidRDefault="000A798B" w:rsidP="000A798B">
      <w:pPr>
        <w:rPr>
          <w:u w:val="single"/>
        </w:rPr>
      </w:pPr>
      <w:r>
        <w:rPr>
          <w:b/>
          <w:u w:val="single"/>
        </w:rPr>
        <w:t xml:space="preserve">SECTION 4 - </w:t>
      </w:r>
      <w:r w:rsidRPr="00394857">
        <w:rPr>
          <w:b/>
          <w:u w:val="single"/>
        </w:rPr>
        <w:t>Miscellaneous Information</w:t>
      </w:r>
    </w:p>
    <w:p w14:paraId="21043766" w14:textId="77777777" w:rsidR="000A798B" w:rsidRPr="00394857" w:rsidRDefault="000A798B" w:rsidP="000A798B">
      <w:r w:rsidRPr="00394857">
        <w:rPr>
          <w:b/>
        </w:rPr>
        <w:t>Do you have a personal or private interest in a matter pending before DSHS or HHSC?</w:t>
      </w:r>
      <w:r w:rsidRPr="00394857">
        <w:t xml:space="preserve"> ("Personal or private interest" means you have a direct monetary interest in the matter or owe your loyalty to an entity involved but does not include the member's engagement in a profession, trade, or occupation when the member's interest is the same as all others similarly engaged in the profession, trade, or occupation.) </w:t>
      </w:r>
    </w:p>
    <w:p w14:paraId="39CE173A" w14:textId="77777777" w:rsidR="000A798B" w:rsidRPr="00394857" w:rsidRDefault="000A798B" w:rsidP="000A798B">
      <w:pPr>
        <w:rPr>
          <w:bCs/>
          <w:i/>
        </w:rPr>
      </w:pPr>
      <w:r w:rsidRPr="00394857">
        <w:rPr>
          <w:bCs/>
        </w:rPr>
        <w:fldChar w:fldCharType="begin">
          <w:ffData>
            <w:name w:val=""/>
            <w:enabled/>
            <w:calcOnExit w:val="0"/>
            <w:statusText w:type="text" w:val="Do you have a personal or private interest in a matter pending before the Health and Human Services Commission?  Respond No."/>
            <w:checkBox>
              <w:sizeAuto/>
              <w:default w:val="0"/>
            </w:checkBox>
          </w:ffData>
        </w:fldChar>
      </w:r>
      <w:r w:rsidRPr="00394857">
        <w:rPr>
          <w:bCs/>
        </w:rPr>
        <w:instrText xml:space="preserve"> FORMCHECKBOX </w:instrText>
      </w:r>
      <w:r w:rsidRPr="00394857">
        <w:rPr>
          <w:bCs/>
        </w:rPr>
      </w:r>
      <w:r w:rsidRPr="00394857">
        <w:rPr>
          <w:bCs/>
        </w:rPr>
        <w:fldChar w:fldCharType="separate"/>
      </w:r>
      <w:r w:rsidRPr="00394857">
        <w:fldChar w:fldCharType="end"/>
      </w:r>
      <w:r w:rsidRPr="00394857">
        <w:rPr>
          <w:bCs/>
        </w:rPr>
        <w:t xml:space="preserve">  </w:t>
      </w:r>
      <w:r w:rsidRPr="008B3411">
        <w:rPr>
          <w:b/>
        </w:rPr>
        <w:t>No</w:t>
      </w:r>
      <w:r w:rsidRPr="00394857">
        <w:rPr>
          <w:bCs/>
        </w:rPr>
        <w:t xml:space="preserve">       </w:t>
      </w:r>
      <w:r w:rsidRPr="00394857">
        <w:rPr>
          <w:bCs/>
        </w:rPr>
        <w:fldChar w:fldCharType="begin">
          <w:ffData>
            <w:name w:val=""/>
            <w:enabled/>
            <w:calcOnExit w:val="0"/>
            <w:statusText w:type="text" w:val="Do you have a personal or private interest in a matter pending before the Health and Human Services Commission?  Respond Yes."/>
            <w:checkBox>
              <w:sizeAuto/>
              <w:default w:val="0"/>
            </w:checkBox>
          </w:ffData>
        </w:fldChar>
      </w:r>
      <w:r w:rsidRPr="00394857">
        <w:rPr>
          <w:bCs/>
        </w:rPr>
        <w:instrText xml:space="preserve"> FORMCHECKBOX </w:instrText>
      </w:r>
      <w:r w:rsidRPr="00394857">
        <w:rPr>
          <w:bCs/>
        </w:rPr>
      </w:r>
      <w:r w:rsidRPr="00394857">
        <w:rPr>
          <w:bCs/>
        </w:rPr>
        <w:fldChar w:fldCharType="separate"/>
      </w:r>
      <w:r w:rsidRPr="00394857">
        <w:fldChar w:fldCharType="end"/>
      </w:r>
      <w:r w:rsidRPr="00394857">
        <w:rPr>
          <w:bCs/>
        </w:rPr>
        <w:t xml:space="preserve">  </w:t>
      </w:r>
      <w:r w:rsidRPr="008B3411">
        <w:rPr>
          <w:b/>
        </w:rPr>
        <w:t>Yes</w:t>
      </w:r>
    </w:p>
    <w:p w14:paraId="4073CA3A" w14:textId="77777777" w:rsidR="000A798B" w:rsidRDefault="000A798B" w:rsidP="000A798B">
      <w:pPr>
        <w:rPr>
          <w:rFonts w:eastAsia="MS Mincho" w:cs="Times New Roman"/>
          <w:color w:val="000000"/>
        </w:rPr>
      </w:pPr>
    </w:p>
    <w:p w14:paraId="0D907469" w14:textId="0E78842F" w:rsidR="000A798B" w:rsidRPr="00D86669" w:rsidRDefault="000A798B" w:rsidP="000A798B">
      <w:pPr>
        <w:rPr>
          <w:rFonts w:eastAsia="MS Mincho" w:cs="Times New Roman"/>
          <w:color w:val="000000"/>
        </w:rPr>
      </w:pPr>
      <w:r w:rsidRPr="00D86669">
        <w:rPr>
          <w:rFonts w:eastAsia="MS Mincho" w:cs="Times New Roman"/>
          <w:color w:val="000000"/>
        </w:rPr>
        <w:t>If yes, please explain:</w:t>
      </w:r>
    </w:p>
    <w:p w14:paraId="79CE8B86" w14:textId="77777777" w:rsidR="000A798B" w:rsidRPr="00D86669" w:rsidRDefault="000A798B" w:rsidP="000A798B">
      <w:pPr>
        <w:ind w:left="360"/>
        <w:rPr>
          <w:rFonts w:eastAsia="MS Mincho" w:cs="Times New Roman"/>
          <w:color w:val="000000"/>
        </w:rPr>
      </w:pPr>
      <w:r w:rsidRPr="00D86669">
        <w:rPr>
          <w:rFonts w:eastAsia="MS Mincho" w:cs="Times New Roman"/>
          <w:color w:val="000000"/>
          <w:highlight w:val="lightGray"/>
        </w:rPr>
        <w:fldChar w:fldCharType="begin">
          <w:ffData>
            <w:name w:val="Text1"/>
            <w:enabled/>
            <w:calcOnExit w:val="0"/>
            <w:statusText w:type="text" w:val="Name"/>
            <w:textInput/>
          </w:ffData>
        </w:fldChar>
      </w:r>
      <w:r w:rsidRPr="00D86669">
        <w:rPr>
          <w:rFonts w:eastAsia="MS Mincho" w:cs="Times New Roman"/>
          <w:color w:val="000000"/>
          <w:highlight w:val="lightGray"/>
        </w:rPr>
        <w:instrText xml:space="preserve"> FORMTEXT </w:instrText>
      </w:r>
      <w:r w:rsidRPr="00D86669">
        <w:rPr>
          <w:rFonts w:eastAsia="MS Mincho" w:cs="Times New Roman"/>
          <w:color w:val="000000"/>
          <w:highlight w:val="lightGray"/>
        </w:rPr>
      </w:r>
      <w:r w:rsidRPr="00D86669">
        <w:rPr>
          <w:rFonts w:eastAsia="MS Mincho" w:cs="Times New Roman"/>
          <w:color w:val="000000"/>
          <w:highlight w:val="lightGray"/>
        </w:rPr>
        <w:fldChar w:fldCharType="separate"/>
      </w:r>
      <w:r w:rsidRPr="00D86669">
        <w:rPr>
          <w:rFonts w:eastAsia="MS Mincho" w:cs="Times New Roman"/>
          <w:noProof/>
          <w:color w:val="000000"/>
          <w:highlight w:val="lightGray"/>
        </w:rPr>
        <w:t> </w:t>
      </w:r>
      <w:r w:rsidRPr="00D86669">
        <w:rPr>
          <w:rFonts w:eastAsia="MS Mincho" w:cs="Times New Roman"/>
          <w:noProof/>
          <w:color w:val="000000"/>
          <w:highlight w:val="lightGray"/>
        </w:rPr>
        <w:t> </w:t>
      </w:r>
      <w:r w:rsidRPr="00D86669">
        <w:rPr>
          <w:rFonts w:eastAsia="MS Mincho" w:cs="Times New Roman"/>
          <w:noProof/>
          <w:color w:val="000000"/>
          <w:highlight w:val="lightGray"/>
        </w:rPr>
        <w:t> </w:t>
      </w:r>
      <w:r w:rsidRPr="00D86669">
        <w:rPr>
          <w:rFonts w:eastAsia="MS Mincho" w:cs="Times New Roman"/>
          <w:noProof/>
          <w:color w:val="000000"/>
          <w:highlight w:val="lightGray"/>
        </w:rPr>
        <w:t> </w:t>
      </w:r>
      <w:r w:rsidRPr="00D86669">
        <w:rPr>
          <w:rFonts w:eastAsia="MS Mincho" w:cs="Times New Roman"/>
          <w:noProof/>
          <w:color w:val="000000"/>
          <w:highlight w:val="lightGray"/>
        </w:rPr>
        <w:t> </w:t>
      </w:r>
      <w:r w:rsidRPr="00D86669">
        <w:rPr>
          <w:rFonts w:eastAsia="MS Mincho" w:cs="Times New Roman"/>
          <w:color w:val="000000"/>
          <w:highlight w:val="lightGray"/>
        </w:rPr>
        <w:fldChar w:fldCharType="end"/>
      </w:r>
    </w:p>
    <w:p w14:paraId="325DD760" w14:textId="77777777" w:rsidR="000A798B" w:rsidRPr="00394857" w:rsidRDefault="000A798B" w:rsidP="000A798B">
      <w:pPr>
        <w:rPr>
          <w:b/>
        </w:rPr>
      </w:pPr>
    </w:p>
    <w:p w14:paraId="38C5D707" w14:textId="77777777" w:rsidR="000A798B" w:rsidRPr="00394857" w:rsidRDefault="000A798B" w:rsidP="000A798B">
      <w:pPr>
        <w:rPr>
          <w:b/>
        </w:rPr>
      </w:pPr>
      <w:r w:rsidRPr="00394857">
        <w:rPr>
          <w:b/>
        </w:rPr>
        <w:t>Have you ever been convicted of a felony or misdemeanor (excluding traffic violations)?</w:t>
      </w:r>
    </w:p>
    <w:p w14:paraId="18D6F9D1" w14:textId="77777777" w:rsidR="000A798B" w:rsidRPr="00394857" w:rsidRDefault="000A798B" w:rsidP="000A798B">
      <w:pPr>
        <w:rPr>
          <w:bCs/>
        </w:rPr>
      </w:pPr>
      <w:r w:rsidRPr="00394857">
        <w:rPr>
          <w:bCs/>
        </w:rPr>
        <w:fldChar w:fldCharType="begin">
          <w:ffData>
            <w:name w:val=""/>
            <w:enabled/>
            <w:calcOnExit w:val="0"/>
            <w:statusText w:type="text" w:val="Have you ever been convicted of a felony or misdemeanor (excluding traffic violations)?  Respond No"/>
            <w:checkBox>
              <w:sizeAuto/>
              <w:default w:val="0"/>
            </w:checkBox>
          </w:ffData>
        </w:fldChar>
      </w:r>
      <w:r w:rsidRPr="00394857">
        <w:rPr>
          <w:bCs/>
        </w:rPr>
        <w:instrText xml:space="preserve"> FORMCHECKBOX </w:instrText>
      </w:r>
      <w:r w:rsidRPr="00394857">
        <w:rPr>
          <w:bCs/>
        </w:rPr>
      </w:r>
      <w:r w:rsidRPr="00394857">
        <w:rPr>
          <w:bCs/>
        </w:rPr>
        <w:fldChar w:fldCharType="separate"/>
      </w:r>
      <w:r w:rsidRPr="00394857">
        <w:fldChar w:fldCharType="end"/>
      </w:r>
      <w:r w:rsidRPr="00394857">
        <w:rPr>
          <w:bCs/>
        </w:rPr>
        <w:t xml:space="preserve">  </w:t>
      </w:r>
      <w:r w:rsidRPr="008B3411">
        <w:rPr>
          <w:b/>
        </w:rPr>
        <w:t xml:space="preserve">No  </w:t>
      </w:r>
      <w:r w:rsidRPr="00394857">
        <w:rPr>
          <w:bCs/>
        </w:rPr>
        <w:t xml:space="preserve">     </w:t>
      </w:r>
      <w:r w:rsidRPr="00394857">
        <w:rPr>
          <w:bCs/>
        </w:rPr>
        <w:fldChar w:fldCharType="begin">
          <w:ffData>
            <w:name w:val=""/>
            <w:enabled/>
            <w:calcOnExit w:val="0"/>
            <w:statusText w:type="text" w:val="Have you ever been convicted of a felony or misdemeanor (excluding traffic violations)?  Respond Yes"/>
            <w:checkBox>
              <w:sizeAuto/>
              <w:default w:val="0"/>
            </w:checkBox>
          </w:ffData>
        </w:fldChar>
      </w:r>
      <w:r w:rsidRPr="00394857">
        <w:rPr>
          <w:bCs/>
        </w:rPr>
        <w:instrText xml:space="preserve"> FORMCHECKBOX </w:instrText>
      </w:r>
      <w:r w:rsidRPr="00394857">
        <w:rPr>
          <w:bCs/>
        </w:rPr>
      </w:r>
      <w:r w:rsidRPr="00394857">
        <w:rPr>
          <w:bCs/>
        </w:rPr>
        <w:fldChar w:fldCharType="separate"/>
      </w:r>
      <w:r w:rsidRPr="00394857">
        <w:fldChar w:fldCharType="end"/>
      </w:r>
      <w:r w:rsidRPr="00394857">
        <w:rPr>
          <w:bCs/>
        </w:rPr>
        <w:t xml:space="preserve">  </w:t>
      </w:r>
      <w:r w:rsidRPr="008B3411">
        <w:rPr>
          <w:b/>
        </w:rPr>
        <w:t>Yes</w:t>
      </w:r>
    </w:p>
    <w:p w14:paraId="0A3A8B57" w14:textId="77777777" w:rsidR="000A798B" w:rsidRDefault="000A798B" w:rsidP="000A798B"/>
    <w:p w14:paraId="030035DE" w14:textId="77777777" w:rsidR="000A798B" w:rsidRPr="00394857" w:rsidRDefault="000A798B" w:rsidP="000A798B">
      <w:pPr>
        <w:rPr>
          <w:u w:val="single"/>
        </w:rPr>
      </w:pPr>
      <w:r w:rsidRPr="00394857">
        <w:t xml:space="preserve">If yes, please explain: </w:t>
      </w:r>
      <w:r w:rsidRPr="00394857">
        <w:fldChar w:fldCharType="begin">
          <w:ffData>
            <w:name w:val="Text27"/>
            <w:enabled/>
            <w:calcOnExit w:val="0"/>
            <w:statusText w:type="text" w:val="If you have ever been convicted of a felony or misdemeanor (excluding traffic violations), please explain."/>
            <w:textInput/>
          </w:ffData>
        </w:fldChar>
      </w:r>
      <w:r w:rsidRPr="00394857">
        <w:instrText xml:space="preserve"> FORMTEXT </w:instrText>
      </w:r>
      <w:r w:rsidRPr="00394857">
        <w:fldChar w:fldCharType="separate"/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t> </w:t>
      </w:r>
      <w:r w:rsidRPr="00394857">
        <w:fldChar w:fldCharType="end"/>
      </w:r>
    </w:p>
    <w:p w14:paraId="4577859A" w14:textId="77777777" w:rsidR="000A798B" w:rsidRDefault="000A798B" w:rsidP="00394857">
      <w:pPr>
        <w:rPr>
          <w:b/>
          <w:u w:val="single"/>
        </w:rPr>
      </w:pPr>
    </w:p>
    <w:p w14:paraId="4B9E4EA9" w14:textId="4CB0B260" w:rsidR="00AE3E56" w:rsidRPr="00394857" w:rsidRDefault="00AE3E56" w:rsidP="00AE3E56">
      <w:pPr>
        <w:rPr>
          <w:b/>
        </w:rPr>
      </w:pPr>
      <w:r w:rsidRPr="00394857">
        <w:rPr>
          <w:b/>
        </w:rPr>
        <w:t xml:space="preserve">Have you served, or are you currently serving, on other advisory committees, councils, or work groups? If so, please list </w:t>
      </w:r>
      <w:r>
        <w:rPr>
          <w:b/>
        </w:rPr>
        <w:t>the name of the</w:t>
      </w:r>
      <w:r w:rsidRPr="00394857">
        <w:rPr>
          <w:b/>
        </w:rPr>
        <w:t xml:space="preserve"> group, its charge, and your role.</w:t>
      </w:r>
    </w:p>
    <w:p w14:paraId="6A6BF692" w14:textId="77777777" w:rsidR="00AE3E56" w:rsidRPr="0075096C" w:rsidRDefault="00AE3E56" w:rsidP="00AE3E56">
      <w:pPr>
        <w:spacing w:before="120" w:after="120"/>
        <w:rPr>
          <w:b/>
        </w:rPr>
      </w:pPr>
      <w:r w:rsidRPr="0075096C">
        <w:rPr>
          <w:b/>
        </w:rPr>
        <w:fldChar w:fldCharType="begin">
          <w:ffData>
            <w:name w:val=""/>
            <w:enabled/>
            <w:calcOnExit w:val="0"/>
            <w:statusText w:type="text" w:val="Have you ever been convicted of a felony or misdemeanor (excluding traffic violations)?  Respond No"/>
            <w:checkBox>
              <w:sizeAuto/>
              <w:default w:val="0"/>
            </w:checkBox>
          </w:ffData>
        </w:fldChar>
      </w:r>
      <w:r w:rsidRPr="00D6115C">
        <w:rPr>
          <w:b/>
        </w:rPr>
        <w:instrText xml:space="preserve"> FORMCHECKBOX </w:instrText>
      </w:r>
      <w:r w:rsidRPr="0075096C">
        <w:rPr>
          <w:b/>
        </w:rPr>
      </w:r>
      <w:r w:rsidRPr="0075096C">
        <w:rPr>
          <w:b/>
        </w:rPr>
        <w:fldChar w:fldCharType="separate"/>
      </w:r>
      <w:r w:rsidRPr="0075096C">
        <w:rPr>
          <w:b/>
        </w:rPr>
        <w:fldChar w:fldCharType="end"/>
      </w:r>
      <w:r w:rsidRPr="0075096C">
        <w:rPr>
          <w:b/>
        </w:rPr>
        <w:t xml:space="preserve">  No</w:t>
      </w:r>
      <w:r w:rsidRPr="0075096C">
        <w:rPr>
          <w:b/>
        </w:rPr>
        <w:tab/>
      </w:r>
      <w:r w:rsidRPr="0075096C">
        <w:rPr>
          <w:b/>
        </w:rPr>
        <w:fldChar w:fldCharType="begin">
          <w:ffData>
            <w:name w:val=""/>
            <w:enabled/>
            <w:calcOnExit w:val="0"/>
            <w:statusText w:type="text" w:val="Have you ever been convicted of a felony or misdemeanor (excluding traffic violations)?  Respond Yes"/>
            <w:checkBox>
              <w:sizeAuto/>
              <w:default w:val="0"/>
            </w:checkBox>
          </w:ffData>
        </w:fldChar>
      </w:r>
      <w:r w:rsidRPr="0075096C">
        <w:rPr>
          <w:b/>
        </w:rPr>
        <w:instrText xml:space="preserve"> FORMCHECKBOX </w:instrText>
      </w:r>
      <w:r w:rsidRPr="0075096C">
        <w:rPr>
          <w:b/>
        </w:rPr>
      </w:r>
      <w:r w:rsidRPr="0075096C">
        <w:rPr>
          <w:b/>
        </w:rPr>
        <w:fldChar w:fldCharType="separate"/>
      </w:r>
      <w:r w:rsidRPr="0075096C">
        <w:rPr>
          <w:b/>
        </w:rPr>
        <w:fldChar w:fldCharType="end"/>
      </w:r>
      <w:r w:rsidRPr="0075096C">
        <w:rPr>
          <w:b/>
        </w:rPr>
        <w:t xml:space="preserve">  Yes</w:t>
      </w:r>
    </w:p>
    <w:p w14:paraId="4ADF1DC0" w14:textId="77777777" w:rsidR="00AE3E56" w:rsidRPr="003013F2" w:rsidRDefault="00AE3E56" w:rsidP="00AE3E56">
      <w:pPr>
        <w:spacing w:before="120" w:after="120"/>
        <w:rPr>
          <w:u w:val="single"/>
        </w:rPr>
      </w:pPr>
      <w:r>
        <w:t xml:space="preserve">If yes, please explain:  </w:t>
      </w:r>
      <w:r>
        <w:fldChar w:fldCharType="begin">
          <w:ffData>
            <w:name w:val="Text27"/>
            <w:enabled/>
            <w:calcOnExit w:val="0"/>
            <w:statusText w:type="text" w:val="If you have ever been convicted of a felony or misdemeanor (excluding traffic violations), please explain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3819C3" w14:textId="238D54AF" w:rsidR="00794B1D" w:rsidRPr="008B3411" w:rsidRDefault="00794B1D" w:rsidP="00794B1D">
      <w:pPr>
        <w:rPr>
          <w:b/>
          <w:bCs/>
          <w:iCs/>
        </w:rPr>
      </w:pPr>
      <w:r>
        <w:rPr>
          <w:b/>
          <w:bCs/>
          <w:iCs/>
        </w:rPr>
        <w:br/>
      </w:r>
      <w:r w:rsidRPr="008B3411">
        <w:rPr>
          <w:b/>
          <w:bCs/>
          <w:iCs/>
        </w:rPr>
        <w:t>Race/Ethnicity</w:t>
      </w:r>
    </w:p>
    <w:p w14:paraId="4341165F" w14:textId="77777777" w:rsidR="00794B1D" w:rsidRPr="008B3411" w:rsidRDefault="00794B1D" w:rsidP="00794B1D">
      <w:r w:rsidRPr="008B3411">
        <w:fldChar w:fldCharType="begin">
          <w:ffData>
            <w:name w:val="Check3"/>
            <w:enabled/>
            <w:calcOnExit w:val="0"/>
            <w:statusText w:type="text" w:val="My race and ethnicity is American Indian or Alaskan Native."/>
            <w:checkBox>
              <w:sizeAuto/>
              <w:default w:val="0"/>
            </w:checkBox>
          </w:ffData>
        </w:fldChar>
      </w:r>
      <w:r w:rsidRPr="008B3411">
        <w:instrText xml:space="preserve"> FORMCHECKBOX </w:instrText>
      </w:r>
      <w:r w:rsidRPr="008B3411">
        <w:fldChar w:fldCharType="separate"/>
      </w:r>
      <w:r w:rsidRPr="008B3411">
        <w:fldChar w:fldCharType="end"/>
      </w:r>
      <w:r w:rsidRPr="008B3411">
        <w:t xml:space="preserve">  American Indian/Alaskan Native</w:t>
      </w:r>
      <w:r w:rsidRPr="008B3411">
        <w:tab/>
      </w:r>
      <w:r w:rsidRPr="008B3411">
        <w:fldChar w:fldCharType="begin">
          <w:ffData>
            <w:name w:val="Check4"/>
            <w:enabled/>
            <w:calcOnExit w:val="0"/>
            <w:statusText w:type="text" w:val="My race and ethnicity is Asian or Pacific Islander."/>
            <w:checkBox>
              <w:sizeAuto/>
              <w:default w:val="0"/>
            </w:checkBox>
          </w:ffData>
        </w:fldChar>
      </w:r>
      <w:r w:rsidRPr="008B3411">
        <w:instrText xml:space="preserve"> FORMCHECKBOX </w:instrText>
      </w:r>
      <w:r w:rsidRPr="008B3411">
        <w:fldChar w:fldCharType="separate"/>
      </w:r>
      <w:r w:rsidRPr="008B3411">
        <w:fldChar w:fldCharType="end"/>
      </w:r>
      <w:r w:rsidRPr="008B3411">
        <w:t xml:space="preserve">  Asian/Pacific Islander</w:t>
      </w:r>
    </w:p>
    <w:p w14:paraId="33040DC2" w14:textId="77777777" w:rsidR="00794B1D" w:rsidRPr="008B3411" w:rsidRDefault="00794B1D" w:rsidP="00794B1D">
      <w:r w:rsidRPr="008B3411">
        <w:fldChar w:fldCharType="begin">
          <w:ffData>
            <w:name w:val="Check5"/>
            <w:enabled/>
            <w:calcOnExit w:val="0"/>
            <w:statusText w:type="text" w:val="My race and ethnicity is Black."/>
            <w:checkBox>
              <w:sizeAuto/>
              <w:default w:val="0"/>
            </w:checkBox>
          </w:ffData>
        </w:fldChar>
      </w:r>
      <w:r w:rsidRPr="008B3411">
        <w:instrText xml:space="preserve"> FORMCHECKBOX </w:instrText>
      </w:r>
      <w:r w:rsidRPr="008B3411">
        <w:fldChar w:fldCharType="separate"/>
      </w:r>
      <w:r w:rsidRPr="008B3411">
        <w:fldChar w:fldCharType="end"/>
      </w:r>
      <w:r w:rsidRPr="008B3411">
        <w:t xml:space="preserve">  Black</w:t>
      </w:r>
      <w:r w:rsidRPr="008B3411">
        <w:tab/>
      </w:r>
      <w:r w:rsidRPr="008B3411">
        <w:tab/>
      </w:r>
      <w:r w:rsidRPr="008B3411">
        <w:tab/>
      </w:r>
      <w:r w:rsidRPr="008B3411">
        <w:tab/>
      </w:r>
      <w:r w:rsidRPr="008B3411">
        <w:tab/>
      </w:r>
      <w:r w:rsidRPr="008B3411">
        <w:tab/>
      </w:r>
      <w:r w:rsidRPr="008B3411">
        <w:fldChar w:fldCharType="begin">
          <w:ffData>
            <w:name w:val="Check6"/>
            <w:enabled/>
            <w:calcOnExit w:val="0"/>
            <w:statusText w:type="text" w:val="My race and ethnicity is Hispanic."/>
            <w:checkBox>
              <w:sizeAuto/>
              <w:default w:val="0"/>
            </w:checkBox>
          </w:ffData>
        </w:fldChar>
      </w:r>
      <w:r w:rsidRPr="008B3411">
        <w:instrText xml:space="preserve"> FORMCHECKBOX </w:instrText>
      </w:r>
      <w:r w:rsidRPr="008B3411">
        <w:fldChar w:fldCharType="separate"/>
      </w:r>
      <w:r w:rsidRPr="008B3411">
        <w:fldChar w:fldCharType="end"/>
      </w:r>
      <w:r w:rsidRPr="008B3411">
        <w:t xml:space="preserve">  Hispanic</w:t>
      </w:r>
    </w:p>
    <w:p w14:paraId="3D909DC0" w14:textId="77777777" w:rsidR="00794B1D" w:rsidRPr="00394857" w:rsidRDefault="00794B1D" w:rsidP="00794B1D">
      <w:r w:rsidRPr="008B3411">
        <w:fldChar w:fldCharType="begin">
          <w:ffData>
            <w:name w:val="Check7"/>
            <w:enabled/>
            <w:calcOnExit w:val="0"/>
            <w:statusText w:type="text" w:val="My race and ethnicity is White."/>
            <w:checkBox>
              <w:sizeAuto/>
              <w:default w:val="0"/>
            </w:checkBox>
          </w:ffData>
        </w:fldChar>
      </w:r>
      <w:r w:rsidRPr="008B3411">
        <w:instrText xml:space="preserve"> FORMCHECKBOX </w:instrText>
      </w:r>
      <w:r w:rsidRPr="008B3411">
        <w:fldChar w:fldCharType="separate"/>
      </w:r>
      <w:r w:rsidRPr="008B3411">
        <w:fldChar w:fldCharType="end"/>
      </w:r>
      <w:r w:rsidRPr="008B3411">
        <w:t xml:space="preserve">  White</w:t>
      </w:r>
      <w:r w:rsidRPr="008B3411">
        <w:tab/>
      </w:r>
      <w:r w:rsidRPr="008B3411">
        <w:tab/>
      </w:r>
      <w:r w:rsidRPr="008B3411">
        <w:tab/>
      </w:r>
      <w:r w:rsidRPr="008B3411">
        <w:tab/>
      </w:r>
      <w:r w:rsidRPr="008B3411">
        <w:tab/>
      </w:r>
      <w:r w:rsidRPr="008B3411">
        <w:tab/>
      </w:r>
      <w:r w:rsidRPr="008B3411">
        <w:fldChar w:fldCharType="begin">
          <w:ffData>
            <w:name w:val="Check8"/>
            <w:enabled/>
            <w:calcOnExit w:val="0"/>
            <w:statusText w:type="text" w:val="My race and ethnicity is Other."/>
            <w:checkBox>
              <w:sizeAuto/>
              <w:default w:val="0"/>
            </w:checkBox>
          </w:ffData>
        </w:fldChar>
      </w:r>
      <w:r w:rsidRPr="008B3411">
        <w:instrText xml:space="preserve"> FORMCHECKBOX </w:instrText>
      </w:r>
      <w:r w:rsidRPr="008B3411">
        <w:fldChar w:fldCharType="separate"/>
      </w:r>
      <w:r w:rsidRPr="008B3411">
        <w:fldChar w:fldCharType="end"/>
      </w:r>
      <w:r w:rsidRPr="008B3411">
        <w:t xml:space="preserve">  Other  </w:t>
      </w:r>
      <w:r w:rsidRPr="008B3411">
        <w:fldChar w:fldCharType="begin">
          <w:ffData>
            <w:name w:val="Text11"/>
            <w:enabled/>
            <w:calcOnExit w:val="0"/>
            <w:statusText w:type="text" w:val="If race and ethnicity is &quot;Other&quot;, please specify."/>
            <w:textInput/>
          </w:ffData>
        </w:fldChar>
      </w:r>
      <w:r w:rsidRPr="008B3411">
        <w:instrText xml:space="preserve"> FORMTEXT </w:instrText>
      </w:r>
      <w:r w:rsidRPr="008B3411">
        <w:fldChar w:fldCharType="separate"/>
      </w:r>
      <w:r w:rsidRPr="008B3411">
        <w:t> </w:t>
      </w:r>
      <w:r w:rsidRPr="008B3411">
        <w:t> </w:t>
      </w:r>
      <w:r w:rsidRPr="008B3411">
        <w:t> </w:t>
      </w:r>
      <w:r w:rsidRPr="008B3411">
        <w:t> </w:t>
      </w:r>
      <w:r w:rsidRPr="008B3411">
        <w:t> </w:t>
      </w:r>
      <w:r w:rsidRPr="008B3411">
        <w:fldChar w:fldCharType="end"/>
      </w:r>
    </w:p>
    <w:p w14:paraId="797B25F6" w14:textId="77777777" w:rsidR="00AE3E56" w:rsidRPr="00394857" w:rsidRDefault="00AE3E56" w:rsidP="00AE3E56">
      <w:pPr>
        <w:rPr>
          <w:b/>
        </w:rPr>
      </w:pPr>
    </w:p>
    <w:p w14:paraId="41757054" w14:textId="77777777" w:rsidR="008B3411" w:rsidRDefault="008B3411" w:rsidP="00394857">
      <w:pPr>
        <w:rPr>
          <w:b/>
          <w:u w:val="single"/>
        </w:rPr>
      </w:pPr>
    </w:p>
    <w:p w14:paraId="6123B333" w14:textId="6ED3767C" w:rsidR="003F786A" w:rsidRPr="00394857" w:rsidRDefault="003F786A" w:rsidP="00394857">
      <w:pPr>
        <w:rPr>
          <w:b/>
          <w:u w:val="single"/>
        </w:rPr>
      </w:pPr>
      <w:r>
        <w:rPr>
          <w:b/>
          <w:u w:val="single"/>
        </w:rPr>
        <w:t xml:space="preserve">SECTION 5 </w:t>
      </w:r>
      <w:proofErr w:type="gramStart"/>
      <w:r>
        <w:rPr>
          <w:b/>
          <w:u w:val="single"/>
        </w:rPr>
        <w:t>- Member</w:t>
      </w:r>
      <w:proofErr w:type="gramEnd"/>
      <w:r>
        <w:rPr>
          <w:b/>
          <w:u w:val="single"/>
        </w:rPr>
        <w:t xml:space="preserve"> Participation and Affirmation</w:t>
      </w:r>
      <w:r w:rsidRPr="00394857" w:rsidDel="003F786A">
        <w:rPr>
          <w:b/>
          <w:u w:val="single"/>
        </w:rPr>
        <w:t xml:space="preserve"> </w:t>
      </w:r>
    </w:p>
    <w:p w14:paraId="140E9D3E" w14:textId="78DBC832" w:rsidR="00394857" w:rsidRDefault="00394857" w:rsidP="00394857">
      <w:r w:rsidRPr="00394857">
        <w:t xml:space="preserve">Every member appointed to the </w:t>
      </w:r>
      <w:r w:rsidRPr="00F55160">
        <w:t xml:space="preserve">SCFRT </w:t>
      </w:r>
      <w:r w:rsidR="00F55160" w:rsidRPr="00EA2914">
        <w:t>is expected to attend all SCFRT</w:t>
      </w:r>
      <w:r w:rsidR="00F55160" w:rsidRPr="00083BA6">
        <w:rPr>
          <w:sz w:val="22"/>
          <w:szCs w:val="22"/>
        </w:rPr>
        <w:t xml:space="preserve"> </w:t>
      </w:r>
      <w:r w:rsidRPr="00394857">
        <w:t xml:space="preserve">meetings and may also participate in subcommittee activities. </w:t>
      </w:r>
    </w:p>
    <w:p w14:paraId="0F15EEB5" w14:textId="77777777" w:rsidR="00AE3E56" w:rsidRPr="00394857" w:rsidRDefault="00AE3E56" w:rsidP="00394857"/>
    <w:p w14:paraId="0FB2FFE2" w14:textId="70BF43CC" w:rsidR="00394857" w:rsidRPr="00394857" w:rsidRDefault="00394857" w:rsidP="00394857">
      <w:pPr>
        <w:numPr>
          <w:ilvl w:val="0"/>
          <w:numId w:val="2"/>
        </w:numPr>
      </w:pPr>
      <w:r w:rsidRPr="00394857">
        <w:t xml:space="preserve">Regular committee meetings are held quarterly. The </w:t>
      </w:r>
      <w:r w:rsidR="00AE3E56">
        <w:t xml:space="preserve">SCFRT </w:t>
      </w:r>
      <w:r w:rsidRPr="00394857">
        <w:t>chair may also call a special meeting. Members must attend meetings in person</w:t>
      </w:r>
      <w:r w:rsidR="00AA5A25">
        <w:t xml:space="preserve"> or virtually,</w:t>
      </w:r>
      <w:r w:rsidRPr="00394857">
        <w:t xml:space="preserve"> as established by DSHS. Each meeting may last several hours.</w:t>
      </w:r>
    </w:p>
    <w:p w14:paraId="610F48F5" w14:textId="048BB2E9" w:rsidR="00394857" w:rsidRDefault="00394857" w:rsidP="00394857">
      <w:pPr>
        <w:numPr>
          <w:ilvl w:val="0"/>
          <w:numId w:val="2"/>
        </w:numPr>
      </w:pPr>
      <w:r w:rsidRPr="00394857">
        <w:lastRenderedPageBreak/>
        <w:t xml:space="preserve">Subcommittee meetings may </w:t>
      </w:r>
      <w:r w:rsidR="00AE3E56">
        <w:t>happen</w:t>
      </w:r>
      <w:r w:rsidRPr="00394857">
        <w:t xml:space="preserve"> outside of regularly scheduled quarterly meetings. </w:t>
      </w:r>
      <w:r w:rsidR="00AE3E56">
        <w:t>M</w:t>
      </w:r>
      <w:r w:rsidRPr="00394857">
        <w:t>embers must attend meetings in person</w:t>
      </w:r>
      <w:r w:rsidR="00AA5A25">
        <w:t xml:space="preserve"> or virtually,</w:t>
      </w:r>
      <w:r w:rsidRPr="00394857">
        <w:t xml:space="preserve"> as established by DSHS. Each meeting may last several hours. </w:t>
      </w:r>
    </w:p>
    <w:p w14:paraId="41C47861" w14:textId="1012B19E" w:rsidR="00B50275" w:rsidRPr="00394857" w:rsidRDefault="00EB3763" w:rsidP="00394857">
      <w:pPr>
        <w:numPr>
          <w:ilvl w:val="0"/>
          <w:numId w:val="2"/>
        </w:numPr>
      </w:pPr>
      <w:r>
        <w:t xml:space="preserve">Appointed members </w:t>
      </w:r>
      <w:r w:rsidR="00DD4F1E">
        <w:t>must</w:t>
      </w:r>
      <w:r>
        <w:t xml:space="preserve"> commit to </w:t>
      </w:r>
      <w:r w:rsidR="00AE3E56">
        <w:t>serving in the appointed</w:t>
      </w:r>
      <w:r>
        <w:t xml:space="preserve"> p</w:t>
      </w:r>
      <w:r w:rsidR="00B50275">
        <w:t xml:space="preserve">osition </w:t>
      </w:r>
      <w:r>
        <w:t>for three years</w:t>
      </w:r>
      <w:r w:rsidR="00B50275">
        <w:t>.</w:t>
      </w:r>
    </w:p>
    <w:p w14:paraId="226EC043" w14:textId="77777777" w:rsidR="00394857" w:rsidRPr="00394857" w:rsidRDefault="00394857" w:rsidP="00394857"/>
    <w:p w14:paraId="0DD29B57" w14:textId="40F6DA57" w:rsidR="00394857" w:rsidRPr="00394857" w:rsidRDefault="00394857" w:rsidP="00394857">
      <w:r w:rsidRPr="00394857">
        <w:rPr>
          <w:b/>
        </w:rPr>
        <w:t>Do you believe you will be able to regularly participate in SCFRT and subcommittee activities if you are appointed?</w:t>
      </w:r>
      <w:r w:rsidRPr="00394857">
        <w:t xml:space="preserve"> </w:t>
      </w:r>
    </w:p>
    <w:p w14:paraId="639E19A4" w14:textId="77777777" w:rsidR="00394857" w:rsidRPr="00394857" w:rsidRDefault="00394857" w:rsidP="00394857">
      <w:r w:rsidRPr="00394857">
        <w:fldChar w:fldCharType="begin">
          <w:ffData>
            <w:name w:val=""/>
            <w:enabled/>
            <w:calcOnExit w:val="0"/>
            <w:statusText w:type="text" w:val="Will you be able to regularly participate in committee activities, if you are appointed? Respond No."/>
            <w:checkBox>
              <w:sizeAuto/>
              <w:default w:val="0"/>
            </w:checkBox>
          </w:ffData>
        </w:fldChar>
      </w:r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r w:rsidRPr="00394857">
        <w:t xml:space="preserve">  </w:t>
      </w:r>
      <w:r w:rsidRPr="008B3411">
        <w:rPr>
          <w:b/>
          <w:bCs/>
        </w:rPr>
        <w:t>No</w:t>
      </w:r>
      <w:r w:rsidRPr="00394857">
        <w:t xml:space="preserve">       </w:t>
      </w:r>
      <w:r w:rsidRPr="00394857">
        <w:fldChar w:fldCharType="begin">
          <w:ffData>
            <w:name w:val=""/>
            <w:enabled/>
            <w:calcOnExit w:val="0"/>
            <w:statusText w:type="text" w:val="Will you be able to regularly participate in committee activities, if you are appointed? Respond Yes."/>
            <w:checkBox>
              <w:sizeAuto/>
              <w:default w:val="0"/>
            </w:checkBox>
          </w:ffData>
        </w:fldChar>
      </w:r>
      <w:r w:rsidRPr="00394857">
        <w:instrText xml:space="preserve"> FORMCHECKBOX </w:instrText>
      </w:r>
      <w:r w:rsidRPr="00394857">
        <w:fldChar w:fldCharType="separate"/>
      </w:r>
      <w:r w:rsidRPr="00394857">
        <w:fldChar w:fldCharType="end"/>
      </w:r>
      <w:r w:rsidRPr="00394857">
        <w:t xml:space="preserve">  </w:t>
      </w:r>
      <w:r w:rsidRPr="008B3411">
        <w:rPr>
          <w:b/>
          <w:bCs/>
        </w:rPr>
        <w:t xml:space="preserve">Yes  </w:t>
      </w:r>
    </w:p>
    <w:p w14:paraId="434A9BE5" w14:textId="77777777" w:rsidR="00394857" w:rsidRPr="00394857" w:rsidRDefault="00394857" w:rsidP="00394857">
      <w:pPr>
        <w:rPr>
          <w:b/>
        </w:rPr>
      </w:pPr>
    </w:p>
    <w:p w14:paraId="204B6893" w14:textId="77777777" w:rsidR="00394857" w:rsidRPr="00394857" w:rsidRDefault="00394857" w:rsidP="00394857">
      <w:pPr>
        <w:rPr>
          <w:b/>
        </w:rPr>
      </w:pPr>
      <w:r w:rsidRPr="00394857">
        <w:t xml:space="preserve">If </w:t>
      </w:r>
      <w:proofErr w:type="gramStart"/>
      <w:r w:rsidRPr="00394857">
        <w:t>no</w:t>
      </w:r>
      <w:proofErr w:type="gramEnd"/>
      <w:r w:rsidRPr="00394857">
        <w:t>, please explain:</w:t>
      </w:r>
      <w:r w:rsidRPr="00394857">
        <w:rPr>
          <w:b/>
        </w:rPr>
        <w:t xml:space="preserve"> </w:t>
      </w:r>
      <w:r w:rsidRPr="00394857">
        <w:rPr>
          <w:b/>
        </w:rPr>
        <w:fldChar w:fldCharType="begin">
          <w:ffData>
            <w:name w:val="Text31"/>
            <w:enabled/>
            <w:calcOnExit w:val="0"/>
            <w:statusText w:type="text" w:val="Please explain if you believe you will NOT be able to regularly participate in Committee activities."/>
            <w:textInput/>
          </w:ffData>
        </w:fldChar>
      </w:r>
      <w:bookmarkStart w:id="20" w:name="Text31"/>
      <w:r w:rsidRPr="00394857">
        <w:rPr>
          <w:b/>
        </w:rPr>
        <w:instrText xml:space="preserve"> FORMTEXT </w:instrText>
      </w:r>
      <w:r w:rsidRPr="00394857">
        <w:rPr>
          <w:b/>
        </w:rPr>
      </w:r>
      <w:r w:rsidRPr="00394857">
        <w:rPr>
          <w:b/>
        </w:rPr>
        <w:fldChar w:fldCharType="separate"/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rPr>
          <w:b/>
        </w:rPr>
        <w:t> </w:t>
      </w:r>
      <w:r w:rsidRPr="00394857">
        <w:fldChar w:fldCharType="end"/>
      </w:r>
      <w:bookmarkEnd w:id="20"/>
    </w:p>
    <w:p w14:paraId="07F794B7" w14:textId="77777777" w:rsidR="00394857" w:rsidRPr="00394857" w:rsidRDefault="00394857" w:rsidP="00394857">
      <w:pPr>
        <w:rPr>
          <w:b/>
        </w:rPr>
      </w:pPr>
    </w:p>
    <w:p w14:paraId="67634058" w14:textId="77777777" w:rsidR="0018642A" w:rsidRPr="00394857" w:rsidRDefault="0018642A" w:rsidP="00394857">
      <w:pPr>
        <w:rPr>
          <w:b/>
        </w:rPr>
      </w:pPr>
    </w:p>
    <w:p w14:paraId="7BD93E05" w14:textId="045828EB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All the information contained in this application is true and correct. I understand the </w:t>
      </w:r>
      <w:r w:rsidR="009A16E1">
        <w:rPr>
          <w:b/>
        </w:rPr>
        <w:t xml:space="preserve">SCFRT </w:t>
      </w:r>
      <w:r w:rsidRPr="00394857">
        <w:rPr>
          <w:b/>
        </w:rPr>
        <w:t>will meet</w:t>
      </w:r>
      <w:r w:rsidR="00AA5A25">
        <w:rPr>
          <w:b/>
        </w:rPr>
        <w:t xml:space="preserve"> in person or</w:t>
      </w:r>
      <w:r w:rsidRPr="00394857">
        <w:rPr>
          <w:b/>
        </w:rPr>
        <w:t xml:space="preserve"> virtually quarterly. If selected, I will attend all </w:t>
      </w:r>
      <w:r w:rsidR="00150E74">
        <w:rPr>
          <w:b/>
        </w:rPr>
        <w:t>SCFRT</w:t>
      </w:r>
      <w:r w:rsidR="00150E74" w:rsidRPr="00394857">
        <w:rPr>
          <w:b/>
        </w:rPr>
        <w:t xml:space="preserve"> </w:t>
      </w:r>
      <w:r w:rsidRPr="00394857">
        <w:rPr>
          <w:b/>
        </w:rPr>
        <w:t xml:space="preserve">and subcommittee meetings. </w:t>
      </w:r>
    </w:p>
    <w:p w14:paraId="582D30BD" w14:textId="77777777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 </w:t>
      </w:r>
    </w:p>
    <w:p w14:paraId="58B3A44A" w14:textId="77777777" w:rsidR="00394857" w:rsidRPr="00394857" w:rsidRDefault="00394857" w:rsidP="00394857">
      <w:pPr>
        <w:rPr>
          <w:u w:val="single"/>
        </w:rPr>
      </w:pPr>
    </w:p>
    <w:p w14:paraId="7EB29EB8" w14:textId="77777777" w:rsidR="00394857" w:rsidRPr="00394857" w:rsidRDefault="00394857" w:rsidP="00394857">
      <w:pPr>
        <w:rPr>
          <w:i/>
        </w:rPr>
      </w:pPr>
      <w:r w:rsidRPr="00394857">
        <w:rPr>
          <w:u w:val="single"/>
        </w:rPr>
        <w:tab/>
      </w:r>
      <w:r w:rsidRPr="00394857">
        <w:rPr>
          <w:u w:val="single"/>
        </w:rPr>
        <w:tab/>
      </w:r>
      <w:r w:rsidRPr="00394857">
        <w:rPr>
          <w:u w:val="single"/>
        </w:rPr>
        <w:fldChar w:fldCharType="begin">
          <w:ffData>
            <w:name w:val="Text28"/>
            <w:enabled/>
            <w:calcOnExit w:val="0"/>
            <w:statusText w:type="text" w:val="Signature - a typed name is acceptable"/>
            <w:textInput/>
          </w:ffData>
        </w:fldChar>
      </w:r>
      <w:bookmarkStart w:id="21" w:name="Text28"/>
      <w:r w:rsidRPr="00394857">
        <w:rPr>
          <w:u w:val="single"/>
        </w:rPr>
        <w:instrText xml:space="preserve"> FORMTEXT </w:instrText>
      </w:r>
      <w:r w:rsidRPr="00394857">
        <w:rPr>
          <w:u w:val="single"/>
        </w:rPr>
      </w:r>
      <w:r w:rsidRPr="00394857">
        <w:rPr>
          <w:u w:val="single"/>
        </w:rPr>
        <w:fldChar w:fldCharType="separate"/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fldChar w:fldCharType="end"/>
      </w:r>
      <w:bookmarkEnd w:id="21"/>
      <w:r w:rsidRPr="00394857">
        <w:rPr>
          <w:u w:val="single"/>
        </w:rPr>
        <w:tab/>
      </w:r>
      <w:r w:rsidRPr="00394857">
        <w:rPr>
          <w:u w:val="single"/>
        </w:rPr>
        <w:tab/>
      </w:r>
      <w:r w:rsidRPr="00394857">
        <w:rPr>
          <w:u w:val="single"/>
        </w:rPr>
        <w:tab/>
      </w:r>
      <w:r w:rsidRPr="00394857">
        <w:rPr>
          <w:u w:val="single"/>
        </w:rPr>
        <w:tab/>
      </w:r>
      <w:r w:rsidRPr="00394857">
        <w:rPr>
          <w:u w:val="single"/>
        </w:rPr>
        <w:tab/>
      </w:r>
      <w:r w:rsidRPr="00394857">
        <w:t xml:space="preserve">          </w:t>
      </w:r>
      <w:r w:rsidRPr="00394857">
        <w:rPr>
          <w:u w:val="single"/>
        </w:rPr>
        <w:tab/>
      </w:r>
      <w:r w:rsidRPr="00394857">
        <w:rPr>
          <w:u w:val="single"/>
        </w:rPr>
        <w:fldChar w:fldCharType="begin">
          <w:ffData>
            <w:name w:val="Text29"/>
            <w:enabled/>
            <w:calcOnExit w:val="0"/>
            <w:statusText w:type="text" w:val="Date the application is signed"/>
            <w:textInput/>
          </w:ffData>
        </w:fldChar>
      </w:r>
      <w:bookmarkStart w:id="22" w:name="Text29"/>
      <w:r w:rsidRPr="00394857">
        <w:rPr>
          <w:u w:val="single"/>
        </w:rPr>
        <w:instrText xml:space="preserve"> FORMTEXT </w:instrText>
      </w:r>
      <w:r w:rsidRPr="00394857">
        <w:rPr>
          <w:u w:val="single"/>
        </w:rPr>
      </w:r>
      <w:r w:rsidRPr="00394857">
        <w:rPr>
          <w:u w:val="single"/>
        </w:rPr>
        <w:fldChar w:fldCharType="separate"/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rPr>
          <w:u w:val="single"/>
        </w:rPr>
        <w:t> </w:t>
      </w:r>
      <w:r w:rsidRPr="00394857">
        <w:fldChar w:fldCharType="end"/>
      </w:r>
      <w:bookmarkEnd w:id="22"/>
      <w:r w:rsidRPr="00394857">
        <w:rPr>
          <w:u w:val="single"/>
        </w:rPr>
        <w:tab/>
      </w:r>
      <w:r w:rsidRPr="00394857">
        <w:rPr>
          <w:u w:val="single"/>
        </w:rPr>
        <w:tab/>
      </w:r>
      <w:r w:rsidRPr="00394857">
        <w:rPr>
          <w:i/>
        </w:rPr>
        <w:tab/>
      </w:r>
      <w:r w:rsidRPr="008B3411">
        <w:rPr>
          <w:i/>
          <w:sz w:val="20"/>
          <w:szCs w:val="20"/>
        </w:rPr>
        <w:t>Signature (typed name is acceptable)</w:t>
      </w:r>
      <w:r w:rsidRPr="008B3411">
        <w:rPr>
          <w:i/>
          <w:sz w:val="20"/>
          <w:szCs w:val="20"/>
        </w:rPr>
        <w:tab/>
      </w:r>
      <w:r w:rsidRPr="008B3411">
        <w:rPr>
          <w:i/>
          <w:sz w:val="20"/>
          <w:szCs w:val="20"/>
        </w:rPr>
        <w:tab/>
      </w:r>
      <w:r w:rsidRPr="008B3411">
        <w:rPr>
          <w:i/>
          <w:sz w:val="20"/>
          <w:szCs w:val="20"/>
        </w:rPr>
        <w:tab/>
      </w:r>
      <w:r w:rsidRPr="008B3411">
        <w:rPr>
          <w:i/>
          <w:sz w:val="20"/>
          <w:szCs w:val="20"/>
        </w:rPr>
        <w:tab/>
        <w:t>Date</w:t>
      </w:r>
    </w:p>
    <w:p w14:paraId="6642A6CB" w14:textId="77777777" w:rsidR="00B656FE" w:rsidRDefault="00B656FE" w:rsidP="00394857">
      <w:pPr>
        <w:rPr>
          <w:b/>
        </w:rPr>
      </w:pPr>
    </w:p>
    <w:p w14:paraId="4698FC31" w14:textId="77777777" w:rsidR="00C13146" w:rsidRDefault="00C13146" w:rsidP="00394857">
      <w:pPr>
        <w:rPr>
          <w:b/>
        </w:rPr>
      </w:pPr>
    </w:p>
    <w:p w14:paraId="257FF201" w14:textId="591ED58F" w:rsidR="00394857" w:rsidRPr="00394857" w:rsidRDefault="00394857" w:rsidP="00394857">
      <w:pPr>
        <w:rPr>
          <w:b/>
        </w:rPr>
      </w:pPr>
      <w:r w:rsidRPr="00394857">
        <w:rPr>
          <w:b/>
        </w:rPr>
        <w:t xml:space="preserve">Please return this </w:t>
      </w:r>
      <w:r w:rsidR="00150E74">
        <w:rPr>
          <w:b/>
        </w:rPr>
        <w:t xml:space="preserve">application </w:t>
      </w:r>
      <w:r w:rsidRPr="00394857">
        <w:rPr>
          <w:b/>
        </w:rPr>
        <w:t xml:space="preserve">and </w:t>
      </w:r>
      <w:proofErr w:type="gramStart"/>
      <w:r w:rsidRPr="00394857">
        <w:rPr>
          <w:b/>
        </w:rPr>
        <w:t>supporting</w:t>
      </w:r>
      <w:proofErr w:type="gramEnd"/>
      <w:r w:rsidRPr="00394857">
        <w:rPr>
          <w:b/>
        </w:rPr>
        <w:t xml:space="preserve"> documentation to:</w:t>
      </w:r>
    </w:p>
    <w:p w14:paraId="3873DF43" w14:textId="77777777" w:rsidR="00394857" w:rsidRPr="00394857" w:rsidRDefault="00394857" w:rsidP="00394857">
      <w:pPr>
        <w:rPr>
          <w:i/>
        </w:rPr>
      </w:pPr>
      <w:r w:rsidRPr="00394857">
        <w:rPr>
          <w:i/>
        </w:rPr>
        <w:t xml:space="preserve">Email: </w:t>
      </w:r>
      <w:hyperlink r:id="rId11" w:history="1">
        <w:r w:rsidRPr="00394857">
          <w:rPr>
            <w:rStyle w:val="Hyperlink"/>
            <w:i/>
          </w:rPr>
          <w:t>cfrt@dshs.texas.gov</w:t>
        </w:r>
      </w:hyperlink>
    </w:p>
    <w:p w14:paraId="5048F172" w14:textId="77777777" w:rsidR="00394857" w:rsidRPr="00394857" w:rsidRDefault="00394857" w:rsidP="00394857">
      <w:pPr>
        <w:rPr>
          <w:i/>
        </w:rPr>
      </w:pPr>
      <w:r w:rsidRPr="00394857">
        <w:rPr>
          <w:i/>
        </w:rPr>
        <w:t>Attn: Sarah Blezinger, Injury Prevention Coordinator</w:t>
      </w:r>
    </w:p>
    <w:p w14:paraId="19636FAB" w14:textId="77777777" w:rsidR="00394857" w:rsidRDefault="00394857" w:rsidP="00394857"/>
    <w:p w14:paraId="670491EE" w14:textId="35D7981F" w:rsidR="00394857" w:rsidRPr="00F55160" w:rsidRDefault="00394857" w:rsidP="00394857">
      <w:r w:rsidRPr="00394857">
        <w:t xml:space="preserve">If you have any questions about the application or the SCFRT Committee, please </w:t>
      </w:r>
      <w:r w:rsidR="00150E74">
        <w:t>email</w:t>
      </w:r>
      <w:r w:rsidRPr="00394857">
        <w:t xml:space="preserve"> </w:t>
      </w:r>
      <w:hyperlink r:id="rId12" w:history="1">
        <w:r w:rsidRPr="00394857">
          <w:rPr>
            <w:rStyle w:val="Hyperlink"/>
          </w:rPr>
          <w:t>cfrt@dshs.texas.gov</w:t>
        </w:r>
      </w:hyperlink>
      <w:r w:rsidRPr="00394857">
        <w:t>, attention: Sarah Blezinger, Injury Prevention Coordinator</w:t>
      </w:r>
      <w:r w:rsidR="00150E74">
        <w:t xml:space="preserve"> </w:t>
      </w:r>
      <w:r w:rsidR="00150E74" w:rsidRPr="00F55160">
        <w:t xml:space="preserve">or </w:t>
      </w:r>
      <w:r w:rsidR="00150E74" w:rsidRPr="00EA2914">
        <w:t xml:space="preserve">visit the DSHS SCFRT website at, </w:t>
      </w:r>
      <w:hyperlink r:id="rId13" w:history="1">
        <w:r w:rsidR="00150E74" w:rsidRPr="00EA2914">
          <w:rPr>
            <w:rStyle w:val="Hyperlink"/>
          </w:rPr>
          <w:t>State Child Fatality Review Team Committee</w:t>
        </w:r>
      </w:hyperlink>
      <w:r w:rsidRPr="00F55160">
        <w:t>.</w:t>
      </w:r>
    </w:p>
    <w:p w14:paraId="328D04F9" w14:textId="77777777" w:rsidR="00394857" w:rsidRPr="00F55160" w:rsidRDefault="00394857" w:rsidP="00394857"/>
    <w:p w14:paraId="700DB74C" w14:textId="77777777" w:rsidR="006D70DE" w:rsidRPr="006D70DE" w:rsidRDefault="006D70DE" w:rsidP="00015FF5"/>
    <w:sectPr w:rsidR="006D70DE" w:rsidRPr="006D70DE" w:rsidSect="00FE0BD4">
      <w:headerReference w:type="first" r:id="rId14"/>
      <w:footerReference w:type="first" r:id="rId15"/>
      <w:pgSz w:w="12240" w:h="15840"/>
      <w:pgMar w:top="1800" w:right="1440" w:bottom="180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E0133" w14:textId="77777777" w:rsidR="00A57E41" w:rsidRDefault="00A57E41" w:rsidP="00CE404B">
      <w:r>
        <w:separator/>
      </w:r>
    </w:p>
  </w:endnote>
  <w:endnote w:type="continuationSeparator" w:id="0">
    <w:p w14:paraId="1E3A74C1" w14:textId="77777777" w:rsidR="00A57E41" w:rsidRDefault="00A57E41" w:rsidP="00CE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FBC3" w14:textId="77777777" w:rsidR="00FE0BD4" w:rsidRPr="00FE0BD4" w:rsidRDefault="00FE0BD4" w:rsidP="00FE0BD4">
    <w:pPr>
      <w:tabs>
        <w:tab w:val="center" w:pos="4320"/>
        <w:tab w:val="right" w:pos="8640"/>
      </w:tabs>
      <w:spacing w:line="276" w:lineRule="auto"/>
      <w:jc w:val="center"/>
      <w:rPr>
        <w:rFonts w:ascii="Segoe UI Semibold" w:hAnsi="Segoe UI Semibold"/>
        <w:color w:val="022167" w:themeColor="text1"/>
        <w:sz w:val="18"/>
        <w:szCs w:val="18"/>
      </w:rPr>
    </w:pPr>
    <w:r w:rsidRPr="00FE0BD4">
      <w:rPr>
        <w:rFonts w:ascii="Segoe UI Semibold" w:hAnsi="Segoe UI Semibold"/>
        <w:color w:val="022167" w:themeColor="text1"/>
        <w:sz w:val="18"/>
        <w:szCs w:val="18"/>
      </w:rPr>
      <w:t xml:space="preserve">P.O. Box 149347 • Austin, </w:t>
    </w:r>
    <w:proofErr w:type="gramStart"/>
    <w:r w:rsidRPr="00FE0BD4">
      <w:rPr>
        <w:rFonts w:ascii="Segoe UI Semibold" w:hAnsi="Segoe UI Semibold"/>
        <w:color w:val="022167" w:themeColor="text1"/>
        <w:sz w:val="18"/>
        <w:szCs w:val="18"/>
      </w:rPr>
      <w:t>Texas  78714</w:t>
    </w:r>
    <w:proofErr w:type="gramEnd"/>
    <w:r w:rsidRPr="00FE0BD4">
      <w:rPr>
        <w:rFonts w:ascii="Segoe UI Semibold" w:hAnsi="Segoe UI Semibold"/>
        <w:color w:val="022167" w:themeColor="text1"/>
        <w:sz w:val="18"/>
        <w:szCs w:val="18"/>
      </w:rPr>
      <w:t>-9347 • Phone</w:t>
    </w:r>
    <w:r w:rsidR="00183A71">
      <w:rPr>
        <w:rFonts w:ascii="Segoe UI Semibold" w:hAnsi="Segoe UI Semibold"/>
        <w:color w:val="022167" w:themeColor="text1"/>
        <w:sz w:val="18"/>
        <w:szCs w:val="18"/>
      </w:rPr>
      <w:t>: 888-963-7111 • TTY: 800-735-29</w:t>
    </w:r>
    <w:r w:rsidRPr="00FE0BD4">
      <w:rPr>
        <w:rFonts w:ascii="Segoe UI Semibold" w:hAnsi="Segoe UI Semibold"/>
        <w:color w:val="022167" w:themeColor="text1"/>
        <w:sz w:val="18"/>
        <w:szCs w:val="18"/>
      </w:rPr>
      <w:t xml:space="preserve">89 • </w:t>
    </w:r>
    <w:r w:rsidRPr="00FE0BD4">
      <w:rPr>
        <w:rFonts w:ascii="Segoe UI Semibold" w:hAnsi="Segoe UI Semibold"/>
        <w:i/>
        <w:color w:val="022167" w:themeColor="text1"/>
        <w:sz w:val="18"/>
        <w:szCs w:val="18"/>
      </w:rPr>
      <w:t>dshs.texas.gov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77DF" w14:textId="77777777" w:rsidR="00A57E41" w:rsidRDefault="00A57E41" w:rsidP="00CE404B">
      <w:r>
        <w:separator/>
      </w:r>
    </w:p>
  </w:footnote>
  <w:footnote w:type="continuationSeparator" w:id="0">
    <w:p w14:paraId="5061FD35" w14:textId="77777777" w:rsidR="00A57E41" w:rsidRDefault="00A57E41" w:rsidP="00CE4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DA0D" w14:textId="77777777" w:rsidR="00CE404B" w:rsidRDefault="000E4519" w:rsidP="00955603">
    <w:pPr>
      <w:pStyle w:val="Header-Page1"/>
    </w:pPr>
    <w:r>
      <w:drawing>
        <wp:anchor distT="0" distB="0" distL="114300" distR="114300" simplePos="0" relativeHeight="251659264" behindDoc="0" locked="0" layoutInCell="1" allowOverlap="1" wp14:anchorId="61A86F3E" wp14:editId="15C07DBC">
          <wp:simplePos x="0" y="0"/>
          <wp:positionH relativeFrom="column">
            <wp:posOffset>-891540</wp:posOffset>
          </wp:positionH>
          <wp:positionV relativeFrom="paragraph">
            <wp:posOffset>0</wp:posOffset>
          </wp:positionV>
          <wp:extent cx="7734300" cy="13487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37151" cy="1349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748B"/>
    <w:multiLevelType w:val="hybridMultilevel"/>
    <w:tmpl w:val="A3323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E67C5C"/>
    <w:multiLevelType w:val="hybridMultilevel"/>
    <w:tmpl w:val="42C28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4912042">
    <w:abstractNumId w:val="1"/>
  </w:num>
  <w:num w:numId="2" w16cid:durableId="7451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F5"/>
    <w:rsid w:val="0000490D"/>
    <w:rsid w:val="00012332"/>
    <w:rsid w:val="000157B7"/>
    <w:rsid w:val="00015FF5"/>
    <w:rsid w:val="00034388"/>
    <w:rsid w:val="0004311E"/>
    <w:rsid w:val="00052BFE"/>
    <w:rsid w:val="00052E14"/>
    <w:rsid w:val="0005693E"/>
    <w:rsid w:val="00063EDA"/>
    <w:rsid w:val="00072E64"/>
    <w:rsid w:val="00080C29"/>
    <w:rsid w:val="000A0E0A"/>
    <w:rsid w:val="000A5243"/>
    <w:rsid w:val="000A798B"/>
    <w:rsid w:val="000B17C8"/>
    <w:rsid w:val="000B2BBD"/>
    <w:rsid w:val="000B5651"/>
    <w:rsid w:val="000D36E6"/>
    <w:rsid w:val="000E1D89"/>
    <w:rsid w:val="000E4519"/>
    <w:rsid w:val="00103B41"/>
    <w:rsid w:val="00141813"/>
    <w:rsid w:val="00150E74"/>
    <w:rsid w:val="0015270D"/>
    <w:rsid w:val="00154E80"/>
    <w:rsid w:val="001572B0"/>
    <w:rsid w:val="001611DB"/>
    <w:rsid w:val="001665A1"/>
    <w:rsid w:val="00174497"/>
    <w:rsid w:val="00182586"/>
    <w:rsid w:val="00183A71"/>
    <w:rsid w:val="00184889"/>
    <w:rsid w:val="0018642A"/>
    <w:rsid w:val="001B1B0F"/>
    <w:rsid w:val="001C49C8"/>
    <w:rsid w:val="001E0056"/>
    <w:rsid w:val="001E09AC"/>
    <w:rsid w:val="001E5081"/>
    <w:rsid w:val="00211A9D"/>
    <w:rsid w:val="002145B0"/>
    <w:rsid w:val="00216983"/>
    <w:rsid w:val="00223DB2"/>
    <w:rsid w:val="002448F3"/>
    <w:rsid w:val="00255B24"/>
    <w:rsid w:val="00265246"/>
    <w:rsid w:val="002B5155"/>
    <w:rsid w:val="00302387"/>
    <w:rsid w:val="00327834"/>
    <w:rsid w:val="00337541"/>
    <w:rsid w:val="00351072"/>
    <w:rsid w:val="00364F06"/>
    <w:rsid w:val="0037465E"/>
    <w:rsid w:val="00394857"/>
    <w:rsid w:val="003C13EE"/>
    <w:rsid w:val="003C1E39"/>
    <w:rsid w:val="003C2102"/>
    <w:rsid w:val="003F786A"/>
    <w:rsid w:val="00403790"/>
    <w:rsid w:val="004045B2"/>
    <w:rsid w:val="00417ED3"/>
    <w:rsid w:val="004229BD"/>
    <w:rsid w:val="00444F98"/>
    <w:rsid w:val="00451F02"/>
    <w:rsid w:val="00454CCA"/>
    <w:rsid w:val="00474E93"/>
    <w:rsid w:val="00484FD9"/>
    <w:rsid w:val="00497391"/>
    <w:rsid w:val="004979B1"/>
    <w:rsid w:val="004A3CC6"/>
    <w:rsid w:val="004B6B55"/>
    <w:rsid w:val="004D1119"/>
    <w:rsid w:val="004E0574"/>
    <w:rsid w:val="004F4ABB"/>
    <w:rsid w:val="0054456A"/>
    <w:rsid w:val="0057647E"/>
    <w:rsid w:val="00586496"/>
    <w:rsid w:val="00590921"/>
    <w:rsid w:val="005A5D5C"/>
    <w:rsid w:val="005C103D"/>
    <w:rsid w:val="005D2997"/>
    <w:rsid w:val="005D6BD5"/>
    <w:rsid w:val="00612E3A"/>
    <w:rsid w:val="00632D06"/>
    <w:rsid w:val="0064560C"/>
    <w:rsid w:val="00657CC3"/>
    <w:rsid w:val="00666C00"/>
    <w:rsid w:val="00674ED5"/>
    <w:rsid w:val="0069152A"/>
    <w:rsid w:val="006A465E"/>
    <w:rsid w:val="006B4E1A"/>
    <w:rsid w:val="006D70DE"/>
    <w:rsid w:val="006E213F"/>
    <w:rsid w:val="006F0FC1"/>
    <w:rsid w:val="006F7D01"/>
    <w:rsid w:val="0072087B"/>
    <w:rsid w:val="007325AD"/>
    <w:rsid w:val="007432B0"/>
    <w:rsid w:val="00746844"/>
    <w:rsid w:val="00773463"/>
    <w:rsid w:val="00785286"/>
    <w:rsid w:val="00794B1D"/>
    <w:rsid w:val="007B0635"/>
    <w:rsid w:val="007E5532"/>
    <w:rsid w:val="00802D6A"/>
    <w:rsid w:val="00804EF5"/>
    <w:rsid w:val="0081736E"/>
    <w:rsid w:val="00823794"/>
    <w:rsid w:val="0083387C"/>
    <w:rsid w:val="008401C3"/>
    <w:rsid w:val="00845AB3"/>
    <w:rsid w:val="0085208B"/>
    <w:rsid w:val="00867C71"/>
    <w:rsid w:val="00881C68"/>
    <w:rsid w:val="00882662"/>
    <w:rsid w:val="00893D1B"/>
    <w:rsid w:val="008A3202"/>
    <w:rsid w:val="008A7BA0"/>
    <w:rsid w:val="008B3411"/>
    <w:rsid w:val="008C716E"/>
    <w:rsid w:val="008C776F"/>
    <w:rsid w:val="008D7104"/>
    <w:rsid w:val="008D73C1"/>
    <w:rsid w:val="008F5060"/>
    <w:rsid w:val="00907595"/>
    <w:rsid w:val="00926F3A"/>
    <w:rsid w:val="00942885"/>
    <w:rsid w:val="00943794"/>
    <w:rsid w:val="00955603"/>
    <w:rsid w:val="00970CB6"/>
    <w:rsid w:val="0097606A"/>
    <w:rsid w:val="00992A51"/>
    <w:rsid w:val="009A16E1"/>
    <w:rsid w:val="009C0F72"/>
    <w:rsid w:val="009F1AC2"/>
    <w:rsid w:val="009F5FAD"/>
    <w:rsid w:val="00A200CB"/>
    <w:rsid w:val="00A233E2"/>
    <w:rsid w:val="00A41109"/>
    <w:rsid w:val="00A4119B"/>
    <w:rsid w:val="00A46CFE"/>
    <w:rsid w:val="00A57E41"/>
    <w:rsid w:val="00A727AB"/>
    <w:rsid w:val="00A81714"/>
    <w:rsid w:val="00AA3CFD"/>
    <w:rsid w:val="00AA5A25"/>
    <w:rsid w:val="00AD29FA"/>
    <w:rsid w:val="00AE3E56"/>
    <w:rsid w:val="00AF2D95"/>
    <w:rsid w:val="00AF739D"/>
    <w:rsid w:val="00B017DE"/>
    <w:rsid w:val="00B04761"/>
    <w:rsid w:val="00B10BDE"/>
    <w:rsid w:val="00B15293"/>
    <w:rsid w:val="00B2667A"/>
    <w:rsid w:val="00B31F2E"/>
    <w:rsid w:val="00B3445B"/>
    <w:rsid w:val="00B41047"/>
    <w:rsid w:val="00B50275"/>
    <w:rsid w:val="00B51817"/>
    <w:rsid w:val="00B656FE"/>
    <w:rsid w:val="00B75C62"/>
    <w:rsid w:val="00B86836"/>
    <w:rsid w:val="00B91755"/>
    <w:rsid w:val="00B94195"/>
    <w:rsid w:val="00B94FE1"/>
    <w:rsid w:val="00BB0AB2"/>
    <w:rsid w:val="00BB5A3D"/>
    <w:rsid w:val="00BC2559"/>
    <w:rsid w:val="00BC30DC"/>
    <w:rsid w:val="00BC580F"/>
    <w:rsid w:val="00BE657D"/>
    <w:rsid w:val="00BF02F2"/>
    <w:rsid w:val="00BF641C"/>
    <w:rsid w:val="00C118CE"/>
    <w:rsid w:val="00C13146"/>
    <w:rsid w:val="00C242CA"/>
    <w:rsid w:val="00C2470F"/>
    <w:rsid w:val="00C52595"/>
    <w:rsid w:val="00C54675"/>
    <w:rsid w:val="00C54A2C"/>
    <w:rsid w:val="00C64355"/>
    <w:rsid w:val="00C66D21"/>
    <w:rsid w:val="00CA458E"/>
    <w:rsid w:val="00CA78EA"/>
    <w:rsid w:val="00CD03EF"/>
    <w:rsid w:val="00CD5892"/>
    <w:rsid w:val="00CE404B"/>
    <w:rsid w:val="00CF5377"/>
    <w:rsid w:val="00D03DCF"/>
    <w:rsid w:val="00D04406"/>
    <w:rsid w:val="00D13B1E"/>
    <w:rsid w:val="00D21F93"/>
    <w:rsid w:val="00D35C28"/>
    <w:rsid w:val="00D421DF"/>
    <w:rsid w:val="00D44961"/>
    <w:rsid w:val="00D46122"/>
    <w:rsid w:val="00D554E2"/>
    <w:rsid w:val="00D56D24"/>
    <w:rsid w:val="00D57FDB"/>
    <w:rsid w:val="00D6174E"/>
    <w:rsid w:val="00D64980"/>
    <w:rsid w:val="00D87489"/>
    <w:rsid w:val="00D93CC8"/>
    <w:rsid w:val="00DA672D"/>
    <w:rsid w:val="00DB0C1C"/>
    <w:rsid w:val="00DC4C3C"/>
    <w:rsid w:val="00DD4F1E"/>
    <w:rsid w:val="00DE6677"/>
    <w:rsid w:val="00E15115"/>
    <w:rsid w:val="00E25947"/>
    <w:rsid w:val="00E332FE"/>
    <w:rsid w:val="00E608A8"/>
    <w:rsid w:val="00E66A92"/>
    <w:rsid w:val="00E82F5B"/>
    <w:rsid w:val="00E8670C"/>
    <w:rsid w:val="00EA2914"/>
    <w:rsid w:val="00EB3763"/>
    <w:rsid w:val="00EB54F0"/>
    <w:rsid w:val="00EC75BA"/>
    <w:rsid w:val="00F47E1B"/>
    <w:rsid w:val="00F55160"/>
    <w:rsid w:val="00F55258"/>
    <w:rsid w:val="00FA3542"/>
    <w:rsid w:val="00FB761E"/>
    <w:rsid w:val="00FD1914"/>
    <w:rsid w:val="00FD676A"/>
    <w:rsid w:val="00FE0BD4"/>
    <w:rsid w:val="54BB2C0E"/>
    <w:rsid w:val="7D14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D61699"/>
  <w14:defaultImageDpi w14:val="300"/>
  <w15:docId w15:val="{74DD72C6-665D-4C6F-9406-491A9722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755"/>
    <w:rPr>
      <w:color w:val="000000" w:themeColor="text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F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F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22167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90D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9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90D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90D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90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90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90D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86836"/>
    <w:pPr>
      <w:tabs>
        <w:tab w:val="center" w:pos="4320"/>
        <w:tab w:val="right" w:pos="8640"/>
      </w:tabs>
      <w:spacing w:before="480" w:after="600"/>
      <w:contextualSpacing/>
    </w:pPr>
  </w:style>
  <w:style w:type="character" w:customStyle="1" w:styleId="HeaderChar">
    <w:name w:val="Header Char"/>
    <w:basedOn w:val="DefaultParagraphFont"/>
    <w:link w:val="Header"/>
    <w:semiHidden/>
    <w:rsid w:val="00B86836"/>
    <w:rPr>
      <w:color w:val="000000" w:themeColor="text2"/>
    </w:rPr>
  </w:style>
  <w:style w:type="paragraph" w:styleId="Footer">
    <w:name w:val="footer"/>
    <w:basedOn w:val="Normal"/>
    <w:link w:val="FooterChar"/>
    <w:uiPriority w:val="99"/>
    <w:semiHidden/>
    <w:rsid w:val="00CE40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406"/>
    <w:rPr>
      <w:color w:val="000000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0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04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21F93"/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F93"/>
    <w:rPr>
      <w:rFonts w:asciiTheme="majorHAnsi" w:eastAsiaTheme="majorEastAsia" w:hAnsiTheme="majorHAnsi" w:cstheme="majorBidi"/>
      <w:color w:val="022167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21F93"/>
    <w:pPr>
      <w:contextualSpacing/>
    </w:pPr>
    <w:rPr>
      <w:rFonts w:asciiTheme="majorHAnsi" w:eastAsiaTheme="majorEastAsia" w:hAnsiTheme="majorHAnsi" w:cstheme="majorBidi"/>
      <w:color w:val="022167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F93"/>
    <w:rPr>
      <w:rFonts w:asciiTheme="majorHAnsi" w:eastAsiaTheme="majorEastAsia" w:hAnsiTheme="majorHAnsi" w:cstheme="majorBidi"/>
      <w:color w:val="022167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F93"/>
    <w:pPr>
      <w:numPr>
        <w:ilvl w:val="1"/>
      </w:numPr>
      <w:spacing w:after="160"/>
    </w:pPr>
    <w:rPr>
      <w:color w:val="022167" w:themeColor="text1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21F93"/>
    <w:rPr>
      <w:color w:val="022167" w:themeColor="text1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21F93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4406"/>
    <w:rPr>
      <w:i/>
      <w:iCs/>
      <w:color w:val="000000" w:themeColor="tex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90D"/>
    <w:rPr>
      <w:rFonts w:asciiTheme="majorHAnsi" w:eastAsiaTheme="majorEastAsia" w:hAnsiTheme="majorHAnsi" w:cstheme="majorBidi"/>
      <w:color w:val="000000" w:themeColor="text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90D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90D"/>
    <w:rPr>
      <w:rFonts w:asciiTheme="majorHAnsi" w:eastAsiaTheme="majorEastAsia" w:hAnsiTheme="majorHAnsi" w:cstheme="majorBidi"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90D"/>
    <w:rPr>
      <w:rFonts w:asciiTheme="majorHAnsi" w:eastAsiaTheme="majorEastAsia" w:hAnsiTheme="majorHAnsi" w:cstheme="majorBidi"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90D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90D"/>
    <w:rPr>
      <w:rFonts w:asciiTheme="majorHAnsi" w:eastAsiaTheme="majorEastAsia" w:hAnsiTheme="majorHAnsi" w:cstheme="majorBidi"/>
      <w:color w:val="000000" w:themeColor="text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90D"/>
    <w:rPr>
      <w:rFonts w:asciiTheme="majorHAnsi" w:eastAsiaTheme="majorEastAsia" w:hAnsiTheme="majorHAnsi" w:cstheme="majorBidi"/>
      <w:i/>
      <w:iCs/>
      <w:color w:val="000000" w:themeColor="text2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sid w:val="00A233E2"/>
    <w:pPr>
      <w:spacing w:after="200"/>
    </w:pPr>
    <w:rPr>
      <w:b/>
      <w:iCs/>
      <w:sz w:val="20"/>
      <w:szCs w:val="18"/>
    </w:rPr>
  </w:style>
  <w:style w:type="table" w:styleId="TableGrid">
    <w:name w:val="Table Grid"/>
    <w:basedOn w:val="TableNormal"/>
    <w:uiPriority w:val="59"/>
    <w:rsid w:val="004A3CC6"/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cPr>
        <w:shd w:val="clear" w:color="auto" w:fill="FFDC66" w:themeFill="accent4" w:themeFillTint="99"/>
      </w:tcPr>
    </w:tblStylePr>
    <w:tblStylePr w:type="band2Horz">
      <w:tblPr/>
      <w:tcPr>
        <w:shd w:val="clear" w:color="auto" w:fill="FFF3CC" w:themeFill="accent4" w:themeFillTint="33"/>
      </w:tcPr>
    </w:tblStylePr>
  </w:style>
  <w:style w:type="paragraph" w:customStyle="1" w:styleId="Header-Page1">
    <w:name w:val="Header-Page 1"/>
    <w:link w:val="Header-Page1Char"/>
    <w:semiHidden/>
    <w:rsid w:val="00955603"/>
    <w:pPr>
      <w:ind w:left="-1440"/>
    </w:pPr>
    <w:rPr>
      <w:noProof/>
      <w:color w:val="000000" w:themeColor="text2"/>
    </w:rPr>
  </w:style>
  <w:style w:type="character" w:customStyle="1" w:styleId="Header-Page1Char">
    <w:name w:val="Header-Page 1 Char"/>
    <w:basedOn w:val="HeaderChar"/>
    <w:link w:val="Header-Page1"/>
    <w:semiHidden/>
    <w:rsid w:val="00955603"/>
    <w:rPr>
      <w:noProof/>
      <w:color w:val="000000" w:themeColor="text2"/>
    </w:rPr>
  </w:style>
  <w:style w:type="character" w:styleId="Hyperlink">
    <w:name w:val="Hyperlink"/>
    <w:basedOn w:val="DefaultParagraphFont"/>
    <w:uiPriority w:val="99"/>
    <w:unhideWhenUsed/>
    <w:rsid w:val="00674ED5"/>
    <w:rPr>
      <w:color w:val="0965D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E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4ED5"/>
    <w:rPr>
      <w:color w:val="0965D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4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4857"/>
    <w:rPr>
      <w:color w:val="000000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CC3"/>
    <w:rPr>
      <w:b/>
      <w:bCs/>
      <w:color w:val="000000" w:themeColor="text2"/>
      <w:sz w:val="20"/>
      <w:szCs w:val="20"/>
    </w:rPr>
  </w:style>
  <w:style w:type="paragraph" w:styleId="Revision">
    <w:name w:val="Revision"/>
    <w:hidden/>
    <w:uiPriority w:val="99"/>
    <w:semiHidden/>
    <w:rsid w:val="00D13B1E"/>
    <w:rPr>
      <w:color w:val="000000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shs.texas.gov/injury-prevention/texas-child-fatality-review/state-child-fatality-review-team-committ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frt@dshs.texa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frt@dshs.texa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vey548\Downloads\dshs-letterhead-color%20(6).dotx" TargetMode="External"/></Relationships>
</file>

<file path=word/theme/theme1.xml><?xml version="1.0" encoding="utf-8"?>
<a:theme xmlns:a="http://schemas.openxmlformats.org/drawingml/2006/main" name="HHS Basic Theme 2.0">
  <a:themeElements>
    <a:clrScheme name="HHS Branding Palette">
      <a:dk1>
        <a:srgbClr val="022167"/>
      </a:dk1>
      <a:lt1>
        <a:srgbClr val="FFFFFF"/>
      </a:lt1>
      <a:dk2>
        <a:srgbClr val="000000"/>
      </a:dk2>
      <a:lt2>
        <a:srgbClr val="D1D3D3"/>
      </a:lt2>
      <a:accent1>
        <a:srgbClr val="6DABE4"/>
      </a:accent1>
      <a:accent2>
        <a:srgbClr val="AB2328"/>
      </a:accent2>
      <a:accent3>
        <a:srgbClr val="6CC04A"/>
      </a:accent3>
      <a:accent4>
        <a:srgbClr val="FFC600"/>
      </a:accent4>
      <a:accent5>
        <a:srgbClr val="00A19B"/>
      </a:accent5>
      <a:accent6>
        <a:srgbClr val="B47E00"/>
      </a:accent6>
      <a:hlink>
        <a:srgbClr val="0965D5"/>
      </a:hlink>
      <a:folHlink>
        <a:srgbClr val="0965D5"/>
      </a:folHlink>
    </a:clrScheme>
    <a:fontScheme name="HHS Basic 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Legislative" id="{AE6E0F64-0A86-41DD-8677-CFDE883738AC}" vid="{F2FFE3E8-6C19-41D3-BB94-1D74DBDD9E2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7a0b1c-95c9-4545-982a-2a0e20ee0753" xsi:nil="true"/>
    <lcf76f155ced4ddcb4097134ff3c332f xmlns="bf0c280c-ae2a-4fbf-8071-9e22d7eead9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C05EC36D896448FE8146CE7288074" ma:contentTypeVersion="15" ma:contentTypeDescription="Create a new document." ma:contentTypeScope="" ma:versionID="a18a44215789dc3860d5401056a5cfd8">
  <xsd:schema xmlns:xsd="http://www.w3.org/2001/XMLSchema" xmlns:xs="http://www.w3.org/2001/XMLSchema" xmlns:p="http://schemas.microsoft.com/office/2006/metadata/properties" xmlns:ns2="bf0c280c-ae2a-4fbf-8071-9e22d7eead92" xmlns:ns3="f97a0b1c-95c9-4545-982a-2a0e20ee0753" targetNamespace="http://schemas.microsoft.com/office/2006/metadata/properties" ma:root="true" ma:fieldsID="04847dc1de6752542621d94213433ea8" ns2:_="" ns3:_="">
    <xsd:import namespace="bf0c280c-ae2a-4fbf-8071-9e22d7eead92"/>
    <xsd:import namespace="f97a0b1c-95c9-4545-982a-2a0e20ee0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c280c-ae2a-4fbf-8071-9e22d7eea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c590b57-b2b8-4f92-a7a2-a2c14f8ff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a0b1c-95c9-4545-982a-2a0e20ee0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094052-c33b-4b4d-9eba-2d2819724937}" ma:internalName="TaxCatchAll" ma:showField="CatchAllData" ma:web="f97a0b1c-95c9-4545-982a-2a0e20ee0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1A1623-C5A4-4035-8351-6879BCEF69FF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bf0c280c-ae2a-4fbf-8071-9e22d7eead92"/>
    <ds:schemaRef ds:uri="http://schemas.openxmlformats.org/package/2006/metadata/core-properties"/>
    <ds:schemaRef ds:uri="http://schemas.microsoft.com/office/infopath/2007/PartnerControls"/>
    <ds:schemaRef ds:uri="f97a0b1c-95c9-4545-982a-2a0e20ee0753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3169EDB-3B88-4C12-AF07-9804CEE68E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A2916-6F80-43D5-BE0C-BBC5FF66C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c280c-ae2a-4fbf-8071-9e22d7eead92"/>
    <ds:schemaRef ds:uri="f97a0b1c-95c9-4545-982a-2a0e20ee0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3ACF8E-CFDB-4594-9C11-5DCC1256FD4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bf97732-82b9-499b-b16a-a93e8ebd536b}" enabled="0" method="" siteId="{9bf97732-82b9-499b-b16a-a93e8ebd53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dshs-letterhead-color (6)</Template>
  <TotalTime>1</TotalTime>
  <Pages>4</Pages>
  <Words>791</Words>
  <Characters>4281</Characters>
  <Application>Microsoft Office Word</Application>
  <DocSecurity>0</DocSecurity>
  <Lines>152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TX HHS DSHS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Harvey,Carol (DSHS)</dc:creator>
  <dc:description>Template updated 10/27/2021.
Revised 10/01/2022.</dc:description>
  <cp:lastModifiedBy>Harvey,Carol (DSHS)</cp:lastModifiedBy>
  <cp:revision>3</cp:revision>
  <cp:lastPrinted>2024-03-28T21:12:00Z</cp:lastPrinted>
  <dcterms:created xsi:type="dcterms:W3CDTF">2026-06-02T15:15:00Z</dcterms:created>
  <dcterms:modified xsi:type="dcterms:W3CDTF">2026-06-02T15:16:00Z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0x01010033CC05EC36D896448FE8146CE7288074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