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D5AF7" w14:textId="77777777" w:rsidR="0061353F" w:rsidRDefault="0061353F" w:rsidP="00A2573A">
      <w:bookmarkStart w:id="0" w:name="_Toc354129633"/>
      <w:r>
        <w:rPr>
          <w:noProof/>
        </w:rPr>
        <w:drawing>
          <wp:anchor distT="0" distB="0" distL="114300" distR="114300" simplePos="0" relativeHeight="251659264" behindDoc="1" locked="0" layoutInCell="1" allowOverlap="1" wp14:anchorId="111A11EB" wp14:editId="04ABD65E">
            <wp:simplePos x="0" y="0"/>
            <wp:positionH relativeFrom="page">
              <wp:align>left</wp:align>
            </wp:positionH>
            <wp:positionV relativeFrom="paragraph">
              <wp:posOffset>-761365</wp:posOffset>
            </wp:positionV>
            <wp:extent cx="2738015" cy="10039386"/>
            <wp:effectExtent l="0" t="0" r="0" b="0"/>
            <wp:wrapNone/>
            <wp:docPr id="4" name="Picture 4" descr="DSHS Legislative Report Logo" title="DSHS Legislative Re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D0185 HHS Leg word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8015" cy="10039386"/>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6480" w:type="dxa"/>
        <w:tblInd w:w="396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Caption w:val=" "/>
      </w:tblPr>
      <w:tblGrid>
        <w:gridCol w:w="6480"/>
      </w:tblGrid>
      <w:tr w:rsidR="0061353F" w14:paraId="5BA33F03" w14:textId="77777777" w:rsidTr="00A2573A">
        <w:trPr>
          <w:trHeight w:hRule="exact" w:val="5592"/>
          <w:tblHeader/>
        </w:trPr>
        <w:tc>
          <w:tcPr>
            <w:tcW w:w="6480" w:type="dxa"/>
            <w:tcBorders>
              <w:bottom w:val="single" w:sz="48" w:space="0" w:color="BBBEBE" w:themeColor="background2" w:themeShade="E6"/>
            </w:tcBorders>
            <w:vAlign w:val="bottom"/>
          </w:tcPr>
          <w:p w14:paraId="1C318DDB" w14:textId="2105EFC6" w:rsidR="00871EE1" w:rsidRPr="00922B51" w:rsidRDefault="00871EE1" w:rsidP="00871EE1">
            <w:pPr>
              <w:pStyle w:val="Title"/>
            </w:pPr>
            <w:r w:rsidRPr="00922B51">
              <w:t>FY 201</w:t>
            </w:r>
            <w:r>
              <w:t>8</w:t>
            </w:r>
            <w:r w:rsidRPr="00922B51">
              <w:t xml:space="preserve"> Fee Resource Manual: Appendix </w:t>
            </w:r>
            <w:r>
              <w:t xml:space="preserve">A </w:t>
            </w:r>
            <w:r w:rsidRPr="00922B51">
              <w:t xml:space="preserve">to </w:t>
            </w:r>
          </w:p>
          <w:p w14:paraId="341BD1D1" w14:textId="77777777" w:rsidR="00871EE1" w:rsidRDefault="00871EE1" w:rsidP="00871EE1">
            <w:pPr>
              <w:pStyle w:val="Title"/>
              <w:rPr>
                <w:i/>
              </w:rPr>
            </w:pPr>
            <w:r w:rsidRPr="00922B51">
              <w:rPr>
                <w:i/>
              </w:rPr>
              <w:t xml:space="preserve">Fee Schedule </w:t>
            </w:r>
          </w:p>
          <w:p w14:paraId="2A4D0ECD" w14:textId="670F2AE9" w:rsidR="00871EE1" w:rsidRPr="00922B51" w:rsidRDefault="00871EE1" w:rsidP="00871EE1">
            <w:pPr>
              <w:pStyle w:val="Title"/>
              <w:rPr>
                <w:i/>
              </w:rPr>
            </w:pPr>
            <w:r w:rsidRPr="00922B51">
              <w:rPr>
                <w:i/>
              </w:rPr>
              <w:t>Review</w:t>
            </w:r>
            <w:r>
              <w:rPr>
                <w:i/>
              </w:rPr>
              <w:t xml:space="preserve"> – FY 2018</w:t>
            </w:r>
          </w:p>
          <w:p w14:paraId="12979106" w14:textId="6CF20833" w:rsidR="0061353F" w:rsidRDefault="0061353F" w:rsidP="00350397">
            <w:pPr>
              <w:pStyle w:val="Title"/>
            </w:pPr>
          </w:p>
        </w:tc>
      </w:tr>
      <w:tr w:rsidR="0061353F" w14:paraId="66F8C637" w14:textId="77777777" w:rsidTr="00625A35">
        <w:trPr>
          <w:trHeight w:hRule="exact" w:val="1428"/>
        </w:trPr>
        <w:tc>
          <w:tcPr>
            <w:tcW w:w="6480" w:type="dxa"/>
            <w:vAlign w:val="bottom"/>
          </w:tcPr>
          <w:p w14:paraId="7BA0E832" w14:textId="0B2C21AD" w:rsidR="0061353F" w:rsidRDefault="00CB4E38" w:rsidP="00DE7DE4">
            <w:pPr>
              <w:pStyle w:val="Subtitle"/>
            </w:pPr>
            <w:r>
              <w:t xml:space="preserve"> </w:t>
            </w:r>
            <w:r w:rsidR="00625A35">
              <w:t>January 201</w:t>
            </w:r>
            <w:r w:rsidR="00DE7DE4">
              <w:t>9</w:t>
            </w:r>
          </w:p>
        </w:tc>
      </w:tr>
    </w:tbl>
    <w:p w14:paraId="5333BEC4" w14:textId="1A6EAC91" w:rsidR="00D712FC" w:rsidRDefault="00D712FC">
      <w:pPr>
        <w:spacing w:before="0" w:after="240"/>
        <w:rPr>
          <w:rFonts w:cs="Arial"/>
        </w:rPr>
      </w:pPr>
      <w:r>
        <w:rPr>
          <w:rFonts w:cs="Arial"/>
        </w:rPr>
        <w:br w:type="page"/>
      </w:r>
    </w:p>
    <w:p w14:paraId="64C8F140" w14:textId="0FDFAD1A" w:rsidR="00D712FC" w:rsidRDefault="00D712FC" w:rsidP="00D712FC">
      <w:pPr>
        <w:rPr>
          <w:rFonts w:cs="Arial"/>
        </w:rPr>
      </w:pPr>
    </w:p>
    <w:p w14:paraId="6AE8FCD4" w14:textId="77777777" w:rsidR="009125B1" w:rsidRDefault="009125B1" w:rsidP="009125B1">
      <w:pPr>
        <w:spacing w:before="0" w:after="240"/>
        <w:jc w:val="center"/>
      </w:pPr>
    </w:p>
    <w:p w14:paraId="07384F20" w14:textId="77777777" w:rsidR="009125B1" w:rsidRDefault="009125B1" w:rsidP="009125B1">
      <w:pPr>
        <w:spacing w:before="0" w:after="240"/>
        <w:jc w:val="center"/>
      </w:pPr>
    </w:p>
    <w:p w14:paraId="164026B7" w14:textId="77777777" w:rsidR="009125B1" w:rsidRDefault="009125B1" w:rsidP="009125B1">
      <w:pPr>
        <w:spacing w:before="0" w:after="240"/>
        <w:jc w:val="center"/>
      </w:pPr>
    </w:p>
    <w:p w14:paraId="3619F4C7" w14:textId="77777777" w:rsidR="009125B1" w:rsidRDefault="009125B1" w:rsidP="009125B1">
      <w:pPr>
        <w:spacing w:before="0" w:after="240"/>
        <w:jc w:val="center"/>
      </w:pPr>
    </w:p>
    <w:p w14:paraId="1CD035E9" w14:textId="77777777" w:rsidR="009125B1" w:rsidRDefault="009125B1" w:rsidP="009125B1">
      <w:pPr>
        <w:spacing w:before="0" w:after="240"/>
        <w:jc w:val="center"/>
      </w:pPr>
    </w:p>
    <w:p w14:paraId="7AB0E749" w14:textId="77777777" w:rsidR="009125B1" w:rsidRDefault="009125B1" w:rsidP="009125B1">
      <w:pPr>
        <w:spacing w:before="0" w:after="240"/>
        <w:jc w:val="center"/>
      </w:pPr>
    </w:p>
    <w:p w14:paraId="6FA5CBD6" w14:textId="77777777" w:rsidR="009125B1" w:rsidRDefault="009125B1" w:rsidP="009125B1">
      <w:pPr>
        <w:spacing w:before="0" w:after="240"/>
        <w:jc w:val="center"/>
      </w:pPr>
    </w:p>
    <w:p w14:paraId="4689B55F" w14:textId="77777777" w:rsidR="009125B1" w:rsidRDefault="009125B1" w:rsidP="009125B1">
      <w:pPr>
        <w:spacing w:before="0" w:after="240"/>
        <w:jc w:val="center"/>
      </w:pPr>
    </w:p>
    <w:p w14:paraId="1300833C" w14:textId="71E7F3EE" w:rsidR="0061353F" w:rsidRPr="00D712FC" w:rsidRDefault="009125B1" w:rsidP="00A85605">
      <w:pPr>
        <w:spacing w:before="0" w:after="240"/>
        <w:jc w:val="center"/>
        <w:rPr>
          <w:rFonts w:cs="Arial"/>
        </w:rPr>
        <w:sectPr w:rsidR="0061353F" w:rsidRPr="00D712FC" w:rsidSect="00A2573A">
          <w:headerReference w:type="default" r:id="rId10"/>
          <w:pgSz w:w="12240" w:h="15840" w:code="1"/>
          <w:pgMar w:top="1200" w:right="360" w:bottom="360" w:left="360" w:header="720" w:footer="720" w:gutter="0"/>
          <w:pgNumType w:fmt="lowerRoman" w:start="1"/>
          <w:cols w:space="720"/>
          <w:titlePg/>
        </w:sectPr>
      </w:pPr>
      <w:r>
        <w:t>(Page Left Blank Intentionally)</w:t>
      </w:r>
    </w:p>
    <w:p w14:paraId="5F7003EA" w14:textId="77777777" w:rsidR="00D712FC" w:rsidRDefault="00D712FC" w:rsidP="00907201">
      <w:pPr>
        <w:pStyle w:val="Heading1-NoNumbering"/>
      </w:pPr>
      <w:bookmarkStart w:id="1" w:name="_Toc533804"/>
      <w:r>
        <w:lastRenderedPageBreak/>
        <w:t>Preface</w:t>
      </w:r>
      <w:bookmarkEnd w:id="1"/>
    </w:p>
    <w:p w14:paraId="67530A4D" w14:textId="050D13EC" w:rsidR="00D712FC" w:rsidRDefault="00D712FC" w:rsidP="00E35EDF">
      <w:pPr>
        <w:pStyle w:val="BodyText"/>
      </w:pPr>
      <w:r>
        <w:t xml:space="preserve">Pursuant to </w:t>
      </w:r>
      <w:r w:rsidRPr="00712D40">
        <w:t>Rider 25</w:t>
      </w:r>
      <w:r>
        <w:t>(</w:t>
      </w:r>
      <w:r w:rsidRPr="00712D40">
        <w:t>e</w:t>
      </w:r>
      <w:r>
        <w:t>)</w:t>
      </w:r>
      <w:r w:rsidRPr="00712D40">
        <w:t xml:space="preserve">, </w:t>
      </w:r>
      <w:r>
        <w:t>2018</w:t>
      </w:r>
      <w:r w:rsidRPr="00712D40">
        <w:t>-</w:t>
      </w:r>
      <w:r>
        <w:t>2019</w:t>
      </w:r>
      <w:r w:rsidRPr="00712D40">
        <w:t xml:space="preserve"> General Appropriations Act, 85th Legislature, Regular Session, </w:t>
      </w:r>
      <w:r>
        <w:t>201</w:t>
      </w:r>
      <w:r w:rsidR="00B616DD">
        <w:t>7</w:t>
      </w:r>
      <w:r>
        <w:t xml:space="preserve"> the </w:t>
      </w:r>
      <w:r w:rsidRPr="00712D40">
        <w:t xml:space="preserve">Texas Department of State Health Services (DSHS) has reviewed revenue and fees </w:t>
      </w:r>
      <w:r w:rsidR="0023018A">
        <w:t xml:space="preserve">for FY2018. </w:t>
      </w:r>
      <w:r w:rsidRPr="00712D40">
        <w:t xml:space="preserve">Attached is a copy of the FY </w:t>
      </w:r>
      <w:r>
        <w:t>2018</w:t>
      </w:r>
      <w:r w:rsidRPr="00712D40">
        <w:t xml:space="preserve"> Fee Resource Manual.</w:t>
      </w:r>
    </w:p>
    <w:p w14:paraId="7B9011B5" w14:textId="7C0476D4" w:rsidR="00D712FC" w:rsidRDefault="00D712FC" w:rsidP="00E35EDF">
      <w:pPr>
        <w:pStyle w:val="BodyText"/>
      </w:pPr>
      <w:r w:rsidRPr="00712D40">
        <w:t xml:space="preserve">This manual compiles basic information about the fee programs administered by DSHS during Fiscal Year </w:t>
      </w:r>
      <w:r w:rsidR="0023018A">
        <w:t xml:space="preserve">2018. </w:t>
      </w:r>
      <w:r w:rsidRPr="00712D40">
        <w:t xml:space="preserve">Information contained in this manual includes the date of origin and the statutory authority for each fee. A brief description of the fee, its revenue history, and deposit </w:t>
      </w:r>
      <w:r w:rsidRPr="00C95633">
        <w:t xml:space="preserve">coding </w:t>
      </w:r>
      <w:r w:rsidR="0023018A">
        <w:t xml:space="preserve">information are also included. </w:t>
      </w:r>
      <w:r w:rsidRPr="00C95633">
        <w:t>Fringe benefits are included in the costs reported in this manual.</w:t>
      </w:r>
    </w:p>
    <w:p w14:paraId="55727E12" w14:textId="606CFA20" w:rsidR="00E357AA" w:rsidRDefault="006F0DB8" w:rsidP="00E357AA">
      <w:pPr>
        <w:pStyle w:val="BodyText"/>
      </w:pPr>
      <w:r w:rsidRPr="006F0DB8">
        <w:t>This manual is updated annually.</w:t>
      </w:r>
      <w:r>
        <w:t xml:space="preserve"> </w:t>
      </w:r>
      <w:r w:rsidRPr="006F0DB8">
        <w:t xml:space="preserve">Requests for additional information or recommendations for improving the manual may be sent to the Accounting Section Director Leslie Aguilar, Texas Department of State Health Services, </w:t>
      </w:r>
      <w:proofErr w:type="gramStart"/>
      <w:r w:rsidRPr="006F0DB8">
        <w:t>1100</w:t>
      </w:r>
      <w:proofErr w:type="gramEnd"/>
      <w:r w:rsidRPr="006F0DB8">
        <w:t xml:space="preserve"> W 49th Street Austin, TX 78756. Comments may also be sent via e-mail to </w:t>
      </w:r>
      <w:hyperlink r:id="rId11" w:history="1">
        <w:r w:rsidR="00E357AA" w:rsidRPr="00561751">
          <w:rPr>
            <w:rStyle w:val="Hyperlink"/>
            <w:rFonts w:cstheme="minorBidi"/>
          </w:rPr>
          <w:t>Leslie.Aguilar@dshs.texas.gov</w:t>
        </w:r>
      </w:hyperlink>
      <w:r w:rsidRPr="006F0DB8">
        <w:t>.</w:t>
      </w:r>
    </w:p>
    <w:p w14:paraId="25A5042C" w14:textId="4FC48207" w:rsidR="00B50810" w:rsidRDefault="00D712FC" w:rsidP="00E357AA">
      <w:pPr>
        <w:pStyle w:val="BodyText"/>
      </w:pPr>
      <w:r>
        <w:br w:type="page"/>
      </w:r>
    </w:p>
    <w:p w14:paraId="469DD50A" w14:textId="77777777" w:rsidR="00B50810" w:rsidRDefault="00B50810" w:rsidP="0073149C">
      <w:pPr>
        <w:spacing w:before="0" w:after="240"/>
        <w:jc w:val="center"/>
      </w:pPr>
    </w:p>
    <w:p w14:paraId="3002BE4B" w14:textId="77777777" w:rsidR="00B50810" w:rsidRDefault="00B50810" w:rsidP="0073149C">
      <w:pPr>
        <w:spacing w:before="0" w:after="240"/>
        <w:jc w:val="center"/>
      </w:pPr>
    </w:p>
    <w:p w14:paraId="744B1F08" w14:textId="77777777" w:rsidR="00B50810" w:rsidRDefault="00B50810" w:rsidP="0073149C">
      <w:pPr>
        <w:spacing w:before="0" w:after="240"/>
        <w:jc w:val="center"/>
      </w:pPr>
    </w:p>
    <w:p w14:paraId="00F2634E" w14:textId="77777777" w:rsidR="00B50810" w:rsidRDefault="00B50810" w:rsidP="0073149C">
      <w:pPr>
        <w:spacing w:before="0" w:after="240"/>
        <w:jc w:val="center"/>
      </w:pPr>
    </w:p>
    <w:p w14:paraId="6DD8624D" w14:textId="77777777" w:rsidR="00B50810" w:rsidRDefault="00B50810" w:rsidP="0073149C">
      <w:pPr>
        <w:spacing w:before="0" w:after="240"/>
        <w:jc w:val="center"/>
      </w:pPr>
    </w:p>
    <w:p w14:paraId="274378D7" w14:textId="7809A8FE" w:rsidR="0059456B" w:rsidRPr="0059456B" w:rsidRDefault="0073149C" w:rsidP="0073149C">
      <w:pPr>
        <w:spacing w:before="0" w:after="240"/>
        <w:jc w:val="center"/>
      </w:pPr>
      <w:r>
        <w:t>(Page Left Blank Intentionally)</w:t>
      </w:r>
      <w:r>
        <w:br w:type="page"/>
      </w:r>
    </w:p>
    <w:sdt>
      <w:sdtPr>
        <w:rPr>
          <w:rFonts w:asciiTheme="minorHAnsi" w:eastAsiaTheme="minorHAnsi" w:hAnsiTheme="minorHAnsi" w:cstheme="minorBidi"/>
          <w:b w:val="0"/>
          <w:vanish/>
          <w:sz w:val="22"/>
          <w:szCs w:val="20"/>
          <w:highlight w:val="yellow"/>
        </w:rPr>
        <w:id w:val="902095665"/>
        <w:docPartObj>
          <w:docPartGallery w:val="Table of Contents"/>
          <w:docPartUnique/>
        </w:docPartObj>
      </w:sdtPr>
      <w:sdtEndPr>
        <w:rPr>
          <w:noProof/>
          <w:lang w:eastAsia="ja-JP"/>
        </w:rPr>
      </w:sdtEndPr>
      <w:sdtContent>
        <w:p w14:paraId="750EC9EC" w14:textId="77777777" w:rsidR="00A937D6" w:rsidRDefault="00030540" w:rsidP="008F1AEC">
          <w:pPr>
            <w:pStyle w:val="TOCHeading"/>
            <w:tabs>
              <w:tab w:val="center" w:pos="4858"/>
              <w:tab w:val="left" w:pos="7372"/>
            </w:tabs>
            <w:ind w:left="360" w:hanging="540"/>
            <w:rPr>
              <w:noProof/>
            </w:rPr>
          </w:pPr>
          <w:r>
            <w:rPr>
              <w:rFonts w:asciiTheme="minorHAnsi" w:eastAsiaTheme="minorHAnsi" w:hAnsiTheme="minorHAnsi" w:cstheme="minorBidi"/>
              <w:b w:val="0"/>
              <w:sz w:val="22"/>
              <w:szCs w:val="20"/>
            </w:rPr>
            <w:tab/>
          </w:r>
          <w:r w:rsidR="0059456B">
            <w:t>T</w:t>
          </w:r>
          <w:r w:rsidR="008F3CA8">
            <w:t xml:space="preserve">able of </w:t>
          </w:r>
          <w:r w:rsidR="008F3CA8" w:rsidRPr="00962603">
            <w:t>Contents</w:t>
          </w:r>
          <w:bookmarkEnd w:id="0"/>
          <w:r w:rsidR="008F3CA8" w:rsidRPr="0028433E">
            <w:fldChar w:fldCharType="begin"/>
          </w:r>
          <w:r w:rsidR="008F3CA8" w:rsidRPr="0028433E">
            <w:instrText xml:space="preserve"> TOC \o "2-2" \h \z \t "Heading 1,1,Heading 1 for Lists,1,Appendix Heading,1,Heading 1-No Numbering,1" </w:instrText>
          </w:r>
          <w:r w:rsidR="008F3CA8" w:rsidRPr="0028433E">
            <w:fldChar w:fldCharType="separate"/>
          </w:r>
        </w:p>
        <w:p w14:paraId="53655E37" w14:textId="77777777" w:rsidR="00A937D6" w:rsidRDefault="00A937D6">
          <w:pPr>
            <w:pStyle w:val="TOC1"/>
            <w:rPr>
              <w:rFonts w:eastAsiaTheme="minorEastAsia" w:cstheme="minorBidi"/>
              <w:b w:val="0"/>
              <w:color w:val="auto"/>
              <w:sz w:val="22"/>
              <w:szCs w:val="22"/>
              <w:lang w:eastAsia="en-US"/>
            </w:rPr>
          </w:pPr>
          <w:hyperlink w:anchor="_Toc533804" w:history="1">
            <w:r w:rsidRPr="00F13F0D">
              <w:rPr>
                <w:rStyle w:val="Hyperlink"/>
              </w:rPr>
              <w:t>Preface</w:t>
            </w:r>
            <w:r>
              <w:rPr>
                <w:webHidden/>
              </w:rPr>
              <w:tab/>
            </w:r>
            <w:r>
              <w:rPr>
                <w:webHidden/>
              </w:rPr>
              <w:fldChar w:fldCharType="begin"/>
            </w:r>
            <w:r>
              <w:rPr>
                <w:webHidden/>
              </w:rPr>
              <w:instrText xml:space="preserve"> PAGEREF _Toc533804 \h </w:instrText>
            </w:r>
            <w:r>
              <w:rPr>
                <w:webHidden/>
              </w:rPr>
            </w:r>
            <w:r>
              <w:rPr>
                <w:webHidden/>
              </w:rPr>
              <w:fldChar w:fldCharType="separate"/>
            </w:r>
            <w:r>
              <w:rPr>
                <w:webHidden/>
              </w:rPr>
              <w:t>i</w:t>
            </w:r>
            <w:r>
              <w:rPr>
                <w:webHidden/>
              </w:rPr>
              <w:fldChar w:fldCharType="end"/>
            </w:r>
          </w:hyperlink>
        </w:p>
        <w:p w14:paraId="72DC4B01" w14:textId="77777777" w:rsidR="00A937D6" w:rsidRDefault="00A937D6">
          <w:pPr>
            <w:pStyle w:val="TOC1"/>
            <w:rPr>
              <w:rFonts w:eastAsiaTheme="minorEastAsia" w:cstheme="minorBidi"/>
              <w:b w:val="0"/>
              <w:color w:val="auto"/>
              <w:sz w:val="22"/>
              <w:szCs w:val="22"/>
              <w:lang w:eastAsia="en-US"/>
            </w:rPr>
          </w:pPr>
          <w:hyperlink w:anchor="_Toc533805" w:history="1">
            <w:r w:rsidRPr="00F13F0D">
              <w:rPr>
                <w:rStyle w:val="Hyperlink"/>
              </w:rPr>
              <w:t>I.</w:t>
            </w:r>
            <w:r>
              <w:rPr>
                <w:rFonts w:eastAsiaTheme="minorEastAsia" w:cstheme="minorBidi"/>
                <w:b w:val="0"/>
                <w:color w:val="auto"/>
                <w:sz w:val="22"/>
                <w:szCs w:val="22"/>
                <w:lang w:eastAsia="en-US"/>
              </w:rPr>
              <w:tab/>
            </w:r>
            <w:r w:rsidRPr="00F13F0D">
              <w:rPr>
                <w:rStyle w:val="Hyperlink"/>
              </w:rPr>
              <w:t>Summary Fee Data</w:t>
            </w:r>
            <w:r>
              <w:rPr>
                <w:webHidden/>
              </w:rPr>
              <w:tab/>
            </w:r>
            <w:r>
              <w:rPr>
                <w:webHidden/>
              </w:rPr>
              <w:fldChar w:fldCharType="begin"/>
            </w:r>
            <w:r>
              <w:rPr>
                <w:webHidden/>
              </w:rPr>
              <w:instrText xml:space="preserve"> PAGEREF _Toc533805 \h </w:instrText>
            </w:r>
            <w:r>
              <w:rPr>
                <w:webHidden/>
              </w:rPr>
            </w:r>
            <w:r>
              <w:rPr>
                <w:webHidden/>
              </w:rPr>
              <w:fldChar w:fldCharType="separate"/>
            </w:r>
            <w:r>
              <w:rPr>
                <w:webHidden/>
              </w:rPr>
              <w:t>1</w:t>
            </w:r>
            <w:r>
              <w:rPr>
                <w:webHidden/>
              </w:rPr>
              <w:fldChar w:fldCharType="end"/>
            </w:r>
          </w:hyperlink>
        </w:p>
        <w:p w14:paraId="08365C34" w14:textId="77777777" w:rsidR="00A937D6" w:rsidRDefault="00A937D6">
          <w:pPr>
            <w:pStyle w:val="TOC2"/>
            <w:rPr>
              <w:rFonts w:eastAsiaTheme="minorEastAsia" w:cstheme="minorBidi"/>
              <w:sz w:val="22"/>
              <w:szCs w:val="22"/>
              <w:lang w:eastAsia="en-US"/>
            </w:rPr>
          </w:pPr>
          <w:hyperlink w:anchor="_Toc533806" w:history="1">
            <w:r w:rsidRPr="00F13F0D">
              <w:rPr>
                <w:rStyle w:val="Hyperlink"/>
              </w:rPr>
              <w:t>Fees Set By Department of State Health Services</w:t>
            </w:r>
            <w:r>
              <w:rPr>
                <w:webHidden/>
              </w:rPr>
              <w:tab/>
            </w:r>
            <w:r>
              <w:rPr>
                <w:webHidden/>
              </w:rPr>
              <w:fldChar w:fldCharType="begin"/>
            </w:r>
            <w:r>
              <w:rPr>
                <w:webHidden/>
              </w:rPr>
              <w:instrText xml:space="preserve"> PAGEREF _Toc533806 \h </w:instrText>
            </w:r>
            <w:r>
              <w:rPr>
                <w:webHidden/>
              </w:rPr>
            </w:r>
            <w:r>
              <w:rPr>
                <w:webHidden/>
              </w:rPr>
              <w:fldChar w:fldCharType="separate"/>
            </w:r>
            <w:r>
              <w:rPr>
                <w:webHidden/>
              </w:rPr>
              <w:t>1</w:t>
            </w:r>
            <w:r>
              <w:rPr>
                <w:webHidden/>
              </w:rPr>
              <w:fldChar w:fldCharType="end"/>
            </w:r>
          </w:hyperlink>
        </w:p>
        <w:p w14:paraId="287BEDAA" w14:textId="77777777" w:rsidR="00A937D6" w:rsidRDefault="00A937D6">
          <w:pPr>
            <w:pStyle w:val="TOC2"/>
            <w:rPr>
              <w:rFonts w:eastAsiaTheme="minorEastAsia" w:cstheme="minorBidi"/>
              <w:sz w:val="22"/>
              <w:szCs w:val="22"/>
              <w:lang w:eastAsia="en-US"/>
            </w:rPr>
          </w:pPr>
          <w:hyperlink w:anchor="_Toc533807" w:history="1">
            <w:r w:rsidRPr="00F13F0D">
              <w:rPr>
                <w:rStyle w:val="Hyperlink"/>
              </w:rPr>
              <w:t>Fees Set By Statute</w:t>
            </w:r>
            <w:r>
              <w:rPr>
                <w:webHidden/>
              </w:rPr>
              <w:tab/>
            </w:r>
            <w:r>
              <w:rPr>
                <w:webHidden/>
              </w:rPr>
              <w:fldChar w:fldCharType="begin"/>
            </w:r>
            <w:r>
              <w:rPr>
                <w:webHidden/>
              </w:rPr>
              <w:instrText xml:space="preserve"> PAGEREF _Toc533807 \h </w:instrText>
            </w:r>
            <w:r>
              <w:rPr>
                <w:webHidden/>
              </w:rPr>
            </w:r>
            <w:r>
              <w:rPr>
                <w:webHidden/>
              </w:rPr>
              <w:fldChar w:fldCharType="separate"/>
            </w:r>
            <w:r>
              <w:rPr>
                <w:webHidden/>
              </w:rPr>
              <w:t>2</w:t>
            </w:r>
            <w:r>
              <w:rPr>
                <w:webHidden/>
              </w:rPr>
              <w:fldChar w:fldCharType="end"/>
            </w:r>
          </w:hyperlink>
        </w:p>
        <w:p w14:paraId="35596422" w14:textId="77777777" w:rsidR="00A937D6" w:rsidRDefault="00A937D6">
          <w:pPr>
            <w:pStyle w:val="TOC1"/>
            <w:rPr>
              <w:rFonts w:eastAsiaTheme="minorEastAsia" w:cstheme="minorBidi"/>
              <w:b w:val="0"/>
              <w:color w:val="auto"/>
              <w:sz w:val="22"/>
              <w:szCs w:val="22"/>
              <w:lang w:eastAsia="en-US"/>
            </w:rPr>
          </w:pPr>
          <w:hyperlink w:anchor="_Toc533808" w:history="1">
            <w:r w:rsidRPr="00F13F0D">
              <w:rPr>
                <w:rStyle w:val="Hyperlink"/>
              </w:rPr>
              <w:t>II.</w:t>
            </w:r>
            <w:r>
              <w:rPr>
                <w:rFonts w:eastAsiaTheme="minorEastAsia" w:cstheme="minorBidi"/>
                <w:b w:val="0"/>
                <w:color w:val="auto"/>
                <w:sz w:val="22"/>
                <w:szCs w:val="22"/>
                <w:lang w:eastAsia="en-US"/>
              </w:rPr>
              <w:tab/>
            </w:r>
            <w:r w:rsidRPr="00F13F0D">
              <w:rPr>
                <w:rStyle w:val="Hyperlink"/>
              </w:rPr>
              <w:t>Dedicated General Revenue Accounts</w:t>
            </w:r>
            <w:r>
              <w:rPr>
                <w:webHidden/>
              </w:rPr>
              <w:tab/>
            </w:r>
            <w:r>
              <w:rPr>
                <w:webHidden/>
              </w:rPr>
              <w:fldChar w:fldCharType="begin"/>
            </w:r>
            <w:r>
              <w:rPr>
                <w:webHidden/>
              </w:rPr>
              <w:instrText xml:space="preserve"> PAGEREF _Toc533808 \h </w:instrText>
            </w:r>
            <w:r>
              <w:rPr>
                <w:webHidden/>
              </w:rPr>
            </w:r>
            <w:r>
              <w:rPr>
                <w:webHidden/>
              </w:rPr>
              <w:fldChar w:fldCharType="separate"/>
            </w:r>
            <w:r>
              <w:rPr>
                <w:webHidden/>
              </w:rPr>
              <w:t>3</w:t>
            </w:r>
            <w:r>
              <w:rPr>
                <w:webHidden/>
              </w:rPr>
              <w:fldChar w:fldCharType="end"/>
            </w:r>
          </w:hyperlink>
        </w:p>
        <w:p w14:paraId="416329DE" w14:textId="77777777" w:rsidR="00A937D6" w:rsidRDefault="00A937D6">
          <w:pPr>
            <w:pStyle w:val="TOC2"/>
            <w:rPr>
              <w:rFonts w:eastAsiaTheme="minorEastAsia" w:cstheme="minorBidi"/>
              <w:sz w:val="22"/>
              <w:szCs w:val="22"/>
              <w:lang w:eastAsia="en-US"/>
            </w:rPr>
          </w:pPr>
          <w:hyperlink w:anchor="_Toc533809" w:history="1">
            <w:r w:rsidRPr="00F13F0D">
              <w:rPr>
                <w:rStyle w:val="Hyperlink"/>
              </w:rPr>
              <w:t>Asbestos Removal Licensure</w:t>
            </w:r>
            <w:r>
              <w:rPr>
                <w:webHidden/>
              </w:rPr>
              <w:tab/>
            </w:r>
            <w:r>
              <w:rPr>
                <w:webHidden/>
              </w:rPr>
              <w:fldChar w:fldCharType="begin"/>
            </w:r>
            <w:r>
              <w:rPr>
                <w:webHidden/>
              </w:rPr>
              <w:instrText xml:space="preserve"> PAGEREF _Toc533809 \h </w:instrText>
            </w:r>
            <w:r>
              <w:rPr>
                <w:webHidden/>
              </w:rPr>
            </w:r>
            <w:r>
              <w:rPr>
                <w:webHidden/>
              </w:rPr>
              <w:fldChar w:fldCharType="separate"/>
            </w:r>
            <w:r>
              <w:rPr>
                <w:webHidden/>
              </w:rPr>
              <w:t>3</w:t>
            </w:r>
            <w:r>
              <w:rPr>
                <w:webHidden/>
              </w:rPr>
              <w:fldChar w:fldCharType="end"/>
            </w:r>
          </w:hyperlink>
        </w:p>
        <w:p w14:paraId="144A085C" w14:textId="77777777" w:rsidR="00A937D6" w:rsidRDefault="00A937D6">
          <w:pPr>
            <w:pStyle w:val="TOC2"/>
            <w:rPr>
              <w:rFonts w:eastAsiaTheme="minorEastAsia" w:cstheme="minorBidi"/>
              <w:sz w:val="22"/>
              <w:szCs w:val="22"/>
              <w:lang w:eastAsia="en-US"/>
            </w:rPr>
          </w:pPr>
          <w:hyperlink w:anchor="_Toc533810" w:history="1">
            <w:r w:rsidRPr="00F13F0D">
              <w:rPr>
                <w:rStyle w:val="Hyperlink"/>
              </w:rPr>
              <w:t>Emergency Medical Services</w:t>
            </w:r>
            <w:r>
              <w:rPr>
                <w:webHidden/>
              </w:rPr>
              <w:tab/>
            </w:r>
            <w:r>
              <w:rPr>
                <w:webHidden/>
              </w:rPr>
              <w:fldChar w:fldCharType="begin"/>
            </w:r>
            <w:r>
              <w:rPr>
                <w:webHidden/>
              </w:rPr>
              <w:instrText xml:space="preserve"> PAGEREF _Toc533810 \h </w:instrText>
            </w:r>
            <w:r>
              <w:rPr>
                <w:webHidden/>
              </w:rPr>
            </w:r>
            <w:r>
              <w:rPr>
                <w:webHidden/>
              </w:rPr>
              <w:fldChar w:fldCharType="separate"/>
            </w:r>
            <w:r>
              <w:rPr>
                <w:webHidden/>
              </w:rPr>
              <w:t>5</w:t>
            </w:r>
            <w:r>
              <w:rPr>
                <w:webHidden/>
              </w:rPr>
              <w:fldChar w:fldCharType="end"/>
            </w:r>
          </w:hyperlink>
        </w:p>
        <w:p w14:paraId="772F7BAC" w14:textId="77777777" w:rsidR="00A937D6" w:rsidRDefault="00A937D6">
          <w:pPr>
            <w:pStyle w:val="TOC2"/>
            <w:rPr>
              <w:rFonts w:eastAsiaTheme="minorEastAsia" w:cstheme="minorBidi"/>
              <w:sz w:val="22"/>
              <w:szCs w:val="22"/>
              <w:lang w:eastAsia="en-US"/>
            </w:rPr>
          </w:pPr>
          <w:hyperlink w:anchor="_Toc533811" w:history="1">
            <w:r w:rsidRPr="00F13F0D">
              <w:rPr>
                <w:rStyle w:val="Hyperlink"/>
              </w:rPr>
              <w:t>Food and Drug Wholesale Distribution/Manufacturing</w:t>
            </w:r>
            <w:r>
              <w:rPr>
                <w:webHidden/>
              </w:rPr>
              <w:tab/>
            </w:r>
            <w:r>
              <w:rPr>
                <w:webHidden/>
              </w:rPr>
              <w:fldChar w:fldCharType="begin"/>
            </w:r>
            <w:r>
              <w:rPr>
                <w:webHidden/>
              </w:rPr>
              <w:instrText xml:space="preserve"> PAGEREF _Toc533811 \h </w:instrText>
            </w:r>
            <w:r>
              <w:rPr>
                <w:webHidden/>
              </w:rPr>
            </w:r>
            <w:r>
              <w:rPr>
                <w:webHidden/>
              </w:rPr>
              <w:fldChar w:fldCharType="separate"/>
            </w:r>
            <w:r>
              <w:rPr>
                <w:webHidden/>
              </w:rPr>
              <w:t>10</w:t>
            </w:r>
            <w:r>
              <w:rPr>
                <w:webHidden/>
              </w:rPr>
              <w:fldChar w:fldCharType="end"/>
            </w:r>
          </w:hyperlink>
        </w:p>
        <w:p w14:paraId="73A875E9" w14:textId="77777777" w:rsidR="00A937D6" w:rsidRDefault="00A937D6">
          <w:pPr>
            <w:pStyle w:val="TOC2"/>
            <w:rPr>
              <w:rFonts w:eastAsiaTheme="minorEastAsia" w:cstheme="minorBidi"/>
              <w:sz w:val="22"/>
              <w:szCs w:val="22"/>
              <w:lang w:eastAsia="en-US"/>
            </w:rPr>
          </w:pPr>
          <w:hyperlink w:anchor="_Toc533812" w:history="1">
            <w:r w:rsidRPr="00F13F0D">
              <w:rPr>
                <w:rStyle w:val="Hyperlink"/>
              </w:rPr>
              <w:t>Food Service Establishments</w:t>
            </w:r>
            <w:r>
              <w:rPr>
                <w:webHidden/>
              </w:rPr>
              <w:tab/>
            </w:r>
            <w:r>
              <w:rPr>
                <w:webHidden/>
              </w:rPr>
              <w:fldChar w:fldCharType="begin"/>
            </w:r>
            <w:r>
              <w:rPr>
                <w:webHidden/>
              </w:rPr>
              <w:instrText xml:space="preserve"> PAGEREF _Toc533812 \h </w:instrText>
            </w:r>
            <w:r>
              <w:rPr>
                <w:webHidden/>
              </w:rPr>
            </w:r>
            <w:r>
              <w:rPr>
                <w:webHidden/>
              </w:rPr>
              <w:fldChar w:fldCharType="separate"/>
            </w:r>
            <w:r>
              <w:rPr>
                <w:webHidden/>
              </w:rPr>
              <w:t>15</w:t>
            </w:r>
            <w:r>
              <w:rPr>
                <w:webHidden/>
              </w:rPr>
              <w:fldChar w:fldCharType="end"/>
            </w:r>
          </w:hyperlink>
        </w:p>
        <w:p w14:paraId="20C05260" w14:textId="77777777" w:rsidR="00A937D6" w:rsidRDefault="00A937D6">
          <w:pPr>
            <w:pStyle w:val="TOC2"/>
            <w:rPr>
              <w:rFonts w:eastAsiaTheme="minorEastAsia" w:cstheme="minorBidi"/>
              <w:sz w:val="22"/>
              <w:szCs w:val="22"/>
              <w:lang w:eastAsia="en-US"/>
            </w:rPr>
          </w:pPr>
          <w:hyperlink w:anchor="_Toc533813" w:history="1">
            <w:r w:rsidRPr="00F13F0D">
              <w:rPr>
                <w:rStyle w:val="Hyperlink"/>
              </w:rPr>
              <w:t>Low Level Radioactive Waste</w:t>
            </w:r>
            <w:r>
              <w:rPr>
                <w:webHidden/>
              </w:rPr>
              <w:tab/>
            </w:r>
            <w:r>
              <w:rPr>
                <w:webHidden/>
              </w:rPr>
              <w:fldChar w:fldCharType="begin"/>
            </w:r>
            <w:r>
              <w:rPr>
                <w:webHidden/>
              </w:rPr>
              <w:instrText xml:space="preserve"> PAGEREF _Toc533813 \h </w:instrText>
            </w:r>
            <w:r>
              <w:rPr>
                <w:webHidden/>
              </w:rPr>
            </w:r>
            <w:r>
              <w:rPr>
                <w:webHidden/>
              </w:rPr>
              <w:fldChar w:fldCharType="separate"/>
            </w:r>
            <w:r>
              <w:rPr>
                <w:webHidden/>
              </w:rPr>
              <w:t>17</w:t>
            </w:r>
            <w:r>
              <w:rPr>
                <w:webHidden/>
              </w:rPr>
              <w:fldChar w:fldCharType="end"/>
            </w:r>
          </w:hyperlink>
        </w:p>
        <w:p w14:paraId="0D24E18E" w14:textId="77777777" w:rsidR="00A937D6" w:rsidRDefault="00A937D6">
          <w:pPr>
            <w:pStyle w:val="TOC2"/>
            <w:rPr>
              <w:rFonts w:eastAsiaTheme="minorEastAsia" w:cstheme="minorBidi"/>
              <w:sz w:val="22"/>
              <w:szCs w:val="22"/>
              <w:lang w:eastAsia="en-US"/>
            </w:rPr>
          </w:pPr>
          <w:hyperlink w:anchor="_Toc533814" w:history="1">
            <w:r w:rsidRPr="00F13F0D">
              <w:rPr>
                <w:rStyle w:val="Hyperlink"/>
              </w:rPr>
              <w:t>Mammography Systems Certification and Accreditation</w:t>
            </w:r>
            <w:r>
              <w:rPr>
                <w:webHidden/>
              </w:rPr>
              <w:tab/>
            </w:r>
            <w:r>
              <w:rPr>
                <w:webHidden/>
              </w:rPr>
              <w:fldChar w:fldCharType="begin"/>
            </w:r>
            <w:r>
              <w:rPr>
                <w:webHidden/>
              </w:rPr>
              <w:instrText xml:space="preserve"> PAGEREF _Toc533814 \h </w:instrText>
            </w:r>
            <w:r>
              <w:rPr>
                <w:webHidden/>
              </w:rPr>
            </w:r>
            <w:r>
              <w:rPr>
                <w:webHidden/>
              </w:rPr>
              <w:fldChar w:fldCharType="separate"/>
            </w:r>
            <w:r>
              <w:rPr>
                <w:webHidden/>
              </w:rPr>
              <w:t>19</w:t>
            </w:r>
            <w:r>
              <w:rPr>
                <w:webHidden/>
              </w:rPr>
              <w:fldChar w:fldCharType="end"/>
            </w:r>
          </w:hyperlink>
        </w:p>
        <w:p w14:paraId="5AEDAC4C" w14:textId="77777777" w:rsidR="00A937D6" w:rsidRDefault="00A937D6">
          <w:pPr>
            <w:pStyle w:val="TOC2"/>
            <w:rPr>
              <w:rFonts w:eastAsiaTheme="minorEastAsia" w:cstheme="minorBidi"/>
              <w:sz w:val="22"/>
              <w:szCs w:val="22"/>
              <w:lang w:eastAsia="en-US"/>
            </w:rPr>
          </w:pPr>
          <w:hyperlink w:anchor="_Toc533815" w:history="1">
            <w:r w:rsidRPr="00F13F0D">
              <w:rPr>
                <w:rStyle w:val="Hyperlink"/>
              </w:rPr>
              <w:t>Medical Device Distributor and Manufacturer</w:t>
            </w:r>
            <w:r>
              <w:rPr>
                <w:webHidden/>
              </w:rPr>
              <w:tab/>
            </w:r>
            <w:r>
              <w:rPr>
                <w:webHidden/>
              </w:rPr>
              <w:fldChar w:fldCharType="begin"/>
            </w:r>
            <w:r>
              <w:rPr>
                <w:webHidden/>
              </w:rPr>
              <w:instrText xml:space="preserve"> PAGEREF _Toc533815 \h </w:instrText>
            </w:r>
            <w:r>
              <w:rPr>
                <w:webHidden/>
              </w:rPr>
            </w:r>
            <w:r>
              <w:rPr>
                <w:webHidden/>
              </w:rPr>
              <w:fldChar w:fldCharType="separate"/>
            </w:r>
            <w:r>
              <w:rPr>
                <w:webHidden/>
              </w:rPr>
              <w:t>21</w:t>
            </w:r>
            <w:r>
              <w:rPr>
                <w:webHidden/>
              </w:rPr>
              <w:fldChar w:fldCharType="end"/>
            </w:r>
          </w:hyperlink>
        </w:p>
        <w:p w14:paraId="6AF7C3C9" w14:textId="77777777" w:rsidR="00A937D6" w:rsidRDefault="00A937D6">
          <w:pPr>
            <w:pStyle w:val="TOC2"/>
            <w:rPr>
              <w:rFonts w:eastAsiaTheme="minorEastAsia" w:cstheme="minorBidi"/>
              <w:sz w:val="22"/>
              <w:szCs w:val="22"/>
              <w:lang w:eastAsia="en-US"/>
            </w:rPr>
          </w:pPr>
          <w:hyperlink w:anchor="_Toc533816" w:history="1">
            <w:r w:rsidRPr="00F13F0D">
              <w:rPr>
                <w:rStyle w:val="Hyperlink"/>
              </w:rPr>
              <w:t>Oyster Sales</w:t>
            </w:r>
            <w:r>
              <w:rPr>
                <w:webHidden/>
              </w:rPr>
              <w:tab/>
            </w:r>
            <w:r>
              <w:rPr>
                <w:webHidden/>
              </w:rPr>
              <w:fldChar w:fldCharType="begin"/>
            </w:r>
            <w:r>
              <w:rPr>
                <w:webHidden/>
              </w:rPr>
              <w:instrText xml:space="preserve"> PAGEREF _Toc533816 \h </w:instrText>
            </w:r>
            <w:r>
              <w:rPr>
                <w:webHidden/>
              </w:rPr>
            </w:r>
            <w:r>
              <w:rPr>
                <w:webHidden/>
              </w:rPr>
              <w:fldChar w:fldCharType="separate"/>
            </w:r>
            <w:r>
              <w:rPr>
                <w:webHidden/>
              </w:rPr>
              <w:t>24</w:t>
            </w:r>
            <w:r>
              <w:rPr>
                <w:webHidden/>
              </w:rPr>
              <w:fldChar w:fldCharType="end"/>
            </w:r>
          </w:hyperlink>
        </w:p>
        <w:p w14:paraId="3E1EF09A" w14:textId="77777777" w:rsidR="00A937D6" w:rsidRDefault="00A937D6">
          <w:pPr>
            <w:pStyle w:val="TOC2"/>
            <w:rPr>
              <w:rFonts w:eastAsiaTheme="minorEastAsia" w:cstheme="minorBidi"/>
              <w:sz w:val="22"/>
              <w:szCs w:val="22"/>
              <w:lang w:eastAsia="en-US"/>
            </w:rPr>
          </w:pPr>
          <w:hyperlink w:anchor="_Toc533817" w:history="1">
            <w:r w:rsidRPr="00F13F0D">
              <w:rPr>
                <w:rStyle w:val="Hyperlink"/>
              </w:rPr>
              <w:t>Public Health Services</w:t>
            </w:r>
            <w:r>
              <w:rPr>
                <w:webHidden/>
              </w:rPr>
              <w:tab/>
            </w:r>
            <w:r>
              <w:rPr>
                <w:webHidden/>
              </w:rPr>
              <w:fldChar w:fldCharType="begin"/>
            </w:r>
            <w:r>
              <w:rPr>
                <w:webHidden/>
              </w:rPr>
              <w:instrText xml:space="preserve"> PAGEREF _Toc533817 \h </w:instrText>
            </w:r>
            <w:r>
              <w:rPr>
                <w:webHidden/>
              </w:rPr>
            </w:r>
            <w:r>
              <w:rPr>
                <w:webHidden/>
              </w:rPr>
              <w:fldChar w:fldCharType="separate"/>
            </w:r>
            <w:r>
              <w:rPr>
                <w:webHidden/>
              </w:rPr>
              <w:t>26</w:t>
            </w:r>
            <w:r>
              <w:rPr>
                <w:webHidden/>
              </w:rPr>
              <w:fldChar w:fldCharType="end"/>
            </w:r>
          </w:hyperlink>
        </w:p>
        <w:p w14:paraId="44012414" w14:textId="77777777" w:rsidR="00A937D6" w:rsidRDefault="00A937D6">
          <w:pPr>
            <w:pStyle w:val="TOC2"/>
            <w:rPr>
              <w:rFonts w:eastAsiaTheme="minorEastAsia" w:cstheme="minorBidi"/>
              <w:sz w:val="22"/>
              <w:szCs w:val="22"/>
              <w:lang w:eastAsia="en-US"/>
            </w:rPr>
          </w:pPr>
          <w:hyperlink w:anchor="_Toc533818" w:history="1">
            <w:r w:rsidRPr="00F13F0D">
              <w:rPr>
                <w:rStyle w:val="Hyperlink"/>
              </w:rPr>
              <w:t>Vital Statistics</w:t>
            </w:r>
            <w:r>
              <w:rPr>
                <w:webHidden/>
              </w:rPr>
              <w:tab/>
            </w:r>
            <w:r>
              <w:rPr>
                <w:webHidden/>
              </w:rPr>
              <w:fldChar w:fldCharType="begin"/>
            </w:r>
            <w:r>
              <w:rPr>
                <w:webHidden/>
              </w:rPr>
              <w:instrText xml:space="preserve"> PAGEREF _Toc533818 \h </w:instrText>
            </w:r>
            <w:r>
              <w:rPr>
                <w:webHidden/>
              </w:rPr>
            </w:r>
            <w:r>
              <w:rPr>
                <w:webHidden/>
              </w:rPr>
              <w:fldChar w:fldCharType="separate"/>
            </w:r>
            <w:r>
              <w:rPr>
                <w:webHidden/>
              </w:rPr>
              <w:t>43</w:t>
            </w:r>
            <w:r>
              <w:rPr>
                <w:webHidden/>
              </w:rPr>
              <w:fldChar w:fldCharType="end"/>
            </w:r>
          </w:hyperlink>
        </w:p>
        <w:p w14:paraId="7AD1EED3" w14:textId="77777777" w:rsidR="00A937D6" w:rsidRDefault="00A937D6">
          <w:pPr>
            <w:pStyle w:val="TOC1"/>
            <w:rPr>
              <w:rFonts w:eastAsiaTheme="minorEastAsia" w:cstheme="minorBidi"/>
              <w:b w:val="0"/>
              <w:color w:val="auto"/>
              <w:sz w:val="22"/>
              <w:szCs w:val="22"/>
              <w:lang w:eastAsia="en-US"/>
            </w:rPr>
          </w:pPr>
          <w:hyperlink w:anchor="_Toc533819" w:history="1">
            <w:r w:rsidRPr="00F13F0D">
              <w:rPr>
                <w:rStyle w:val="Hyperlink"/>
              </w:rPr>
              <w:t>III.</w:t>
            </w:r>
            <w:r>
              <w:rPr>
                <w:rFonts w:eastAsiaTheme="minorEastAsia" w:cstheme="minorBidi"/>
                <w:b w:val="0"/>
                <w:color w:val="auto"/>
                <w:sz w:val="22"/>
                <w:szCs w:val="22"/>
                <w:lang w:eastAsia="en-US"/>
              </w:rPr>
              <w:tab/>
            </w:r>
            <w:r w:rsidRPr="00F13F0D">
              <w:rPr>
                <w:rStyle w:val="Hyperlink"/>
              </w:rPr>
              <w:t>General Revenue Accounts</w:t>
            </w:r>
            <w:r>
              <w:rPr>
                <w:webHidden/>
              </w:rPr>
              <w:tab/>
            </w:r>
            <w:r>
              <w:rPr>
                <w:webHidden/>
              </w:rPr>
              <w:fldChar w:fldCharType="begin"/>
            </w:r>
            <w:r>
              <w:rPr>
                <w:webHidden/>
              </w:rPr>
              <w:instrText xml:space="preserve"> PAGEREF _Toc533819 \h </w:instrText>
            </w:r>
            <w:r>
              <w:rPr>
                <w:webHidden/>
              </w:rPr>
            </w:r>
            <w:r>
              <w:rPr>
                <w:webHidden/>
              </w:rPr>
              <w:fldChar w:fldCharType="separate"/>
            </w:r>
            <w:r>
              <w:rPr>
                <w:webHidden/>
              </w:rPr>
              <w:t>46</w:t>
            </w:r>
            <w:r>
              <w:rPr>
                <w:webHidden/>
              </w:rPr>
              <w:fldChar w:fldCharType="end"/>
            </w:r>
          </w:hyperlink>
        </w:p>
        <w:p w14:paraId="62C41381" w14:textId="77777777" w:rsidR="00A937D6" w:rsidRDefault="00A937D6">
          <w:pPr>
            <w:pStyle w:val="TOC2"/>
            <w:rPr>
              <w:rFonts w:eastAsiaTheme="minorEastAsia" w:cstheme="minorBidi"/>
              <w:sz w:val="22"/>
              <w:szCs w:val="22"/>
              <w:lang w:eastAsia="en-US"/>
            </w:rPr>
          </w:pPr>
          <w:hyperlink w:anchor="_Toc533820" w:history="1">
            <w:r w:rsidRPr="00F13F0D">
              <w:rPr>
                <w:rStyle w:val="Hyperlink"/>
              </w:rPr>
              <w:t>Abusable Volatile Chemical Permit</w:t>
            </w:r>
            <w:r>
              <w:rPr>
                <w:webHidden/>
              </w:rPr>
              <w:tab/>
            </w:r>
            <w:r>
              <w:rPr>
                <w:webHidden/>
              </w:rPr>
              <w:fldChar w:fldCharType="begin"/>
            </w:r>
            <w:r>
              <w:rPr>
                <w:webHidden/>
              </w:rPr>
              <w:instrText xml:space="preserve"> PAGEREF _Toc533820 \h </w:instrText>
            </w:r>
            <w:r>
              <w:rPr>
                <w:webHidden/>
              </w:rPr>
            </w:r>
            <w:r>
              <w:rPr>
                <w:webHidden/>
              </w:rPr>
              <w:fldChar w:fldCharType="separate"/>
            </w:r>
            <w:r>
              <w:rPr>
                <w:webHidden/>
              </w:rPr>
              <w:t>46</w:t>
            </w:r>
            <w:r>
              <w:rPr>
                <w:webHidden/>
              </w:rPr>
              <w:fldChar w:fldCharType="end"/>
            </w:r>
          </w:hyperlink>
        </w:p>
        <w:p w14:paraId="172D29A3" w14:textId="77777777" w:rsidR="00A937D6" w:rsidRDefault="00A937D6">
          <w:pPr>
            <w:pStyle w:val="TOC2"/>
            <w:rPr>
              <w:rFonts w:eastAsiaTheme="minorEastAsia" w:cstheme="minorBidi"/>
              <w:sz w:val="22"/>
              <w:szCs w:val="22"/>
              <w:lang w:eastAsia="en-US"/>
            </w:rPr>
          </w:pPr>
          <w:hyperlink w:anchor="_Toc533821" w:history="1">
            <w:r w:rsidRPr="00F13F0D">
              <w:rPr>
                <w:rStyle w:val="Hyperlink"/>
              </w:rPr>
              <w:t>Bloodborne Pathogen</w:t>
            </w:r>
            <w:r>
              <w:rPr>
                <w:webHidden/>
              </w:rPr>
              <w:tab/>
            </w:r>
            <w:r>
              <w:rPr>
                <w:webHidden/>
              </w:rPr>
              <w:fldChar w:fldCharType="begin"/>
            </w:r>
            <w:r>
              <w:rPr>
                <w:webHidden/>
              </w:rPr>
              <w:instrText xml:space="preserve"> PAGEREF _Toc533821 \h </w:instrText>
            </w:r>
            <w:r>
              <w:rPr>
                <w:webHidden/>
              </w:rPr>
            </w:r>
            <w:r>
              <w:rPr>
                <w:webHidden/>
              </w:rPr>
              <w:fldChar w:fldCharType="separate"/>
            </w:r>
            <w:r>
              <w:rPr>
                <w:webHidden/>
              </w:rPr>
              <w:t>48</w:t>
            </w:r>
            <w:r>
              <w:rPr>
                <w:webHidden/>
              </w:rPr>
              <w:fldChar w:fldCharType="end"/>
            </w:r>
          </w:hyperlink>
        </w:p>
        <w:p w14:paraId="3AA309AA" w14:textId="77777777" w:rsidR="00A937D6" w:rsidRDefault="00A937D6">
          <w:pPr>
            <w:pStyle w:val="TOC2"/>
            <w:rPr>
              <w:rFonts w:eastAsiaTheme="minorEastAsia" w:cstheme="minorBidi"/>
              <w:sz w:val="22"/>
              <w:szCs w:val="22"/>
              <w:lang w:eastAsia="en-US"/>
            </w:rPr>
          </w:pPr>
          <w:hyperlink w:anchor="_Toc533822" w:history="1">
            <w:r w:rsidRPr="00F13F0D">
              <w:rPr>
                <w:rStyle w:val="Hyperlink"/>
              </w:rPr>
              <w:t>Body Piercing</w:t>
            </w:r>
            <w:r>
              <w:rPr>
                <w:webHidden/>
              </w:rPr>
              <w:tab/>
            </w:r>
            <w:r>
              <w:rPr>
                <w:webHidden/>
              </w:rPr>
              <w:fldChar w:fldCharType="begin"/>
            </w:r>
            <w:r>
              <w:rPr>
                <w:webHidden/>
              </w:rPr>
              <w:instrText xml:space="preserve"> PAGEREF _Toc533822 \h </w:instrText>
            </w:r>
            <w:r>
              <w:rPr>
                <w:webHidden/>
              </w:rPr>
            </w:r>
            <w:r>
              <w:rPr>
                <w:webHidden/>
              </w:rPr>
              <w:fldChar w:fldCharType="separate"/>
            </w:r>
            <w:r>
              <w:rPr>
                <w:webHidden/>
              </w:rPr>
              <w:t>50</w:t>
            </w:r>
            <w:r>
              <w:rPr>
                <w:webHidden/>
              </w:rPr>
              <w:fldChar w:fldCharType="end"/>
            </w:r>
          </w:hyperlink>
        </w:p>
        <w:p w14:paraId="1BB6821F" w14:textId="77777777" w:rsidR="00A937D6" w:rsidRDefault="00A937D6">
          <w:pPr>
            <w:pStyle w:val="TOC2"/>
            <w:rPr>
              <w:rFonts w:eastAsiaTheme="minorEastAsia" w:cstheme="minorBidi"/>
              <w:sz w:val="22"/>
              <w:szCs w:val="22"/>
              <w:lang w:eastAsia="en-US"/>
            </w:rPr>
          </w:pPr>
          <w:hyperlink w:anchor="_Toc533823" w:history="1">
            <w:r w:rsidRPr="00F13F0D">
              <w:rPr>
                <w:rStyle w:val="Hyperlink"/>
              </w:rPr>
              <w:t>Food, Drug, Device &amp; Cosmetic Salvage</w:t>
            </w:r>
            <w:r>
              <w:rPr>
                <w:webHidden/>
              </w:rPr>
              <w:tab/>
            </w:r>
            <w:r>
              <w:rPr>
                <w:webHidden/>
              </w:rPr>
              <w:fldChar w:fldCharType="begin"/>
            </w:r>
            <w:r>
              <w:rPr>
                <w:webHidden/>
              </w:rPr>
              <w:instrText xml:space="preserve"> PAGEREF _Toc533823 \h </w:instrText>
            </w:r>
            <w:r>
              <w:rPr>
                <w:webHidden/>
              </w:rPr>
            </w:r>
            <w:r>
              <w:rPr>
                <w:webHidden/>
              </w:rPr>
              <w:fldChar w:fldCharType="separate"/>
            </w:r>
            <w:r>
              <w:rPr>
                <w:webHidden/>
              </w:rPr>
              <w:t>52</w:t>
            </w:r>
            <w:r>
              <w:rPr>
                <w:webHidden/>
              </w:rPr>
              <w:fldChar w:fldCharType="end"/>
            </w:r>
          </w:hyperlink>
        </w:p>
        <w:p w14:paraId="43AA9E0D" w14:textId="77777777" w:rsidR="00A937D6" w:rsidRDefault="00A937D6">
          <w:pPr>
            <w:pStyle w:val="TOC2"/>
            <w:rPr>
              <w:rFonts w:eastAsiaTheme="minorEastAsia" w:cstheme="minorBidi"/>
              <w:sz w:val="22"/>
              <w:szCs w:val="22"/>
              <w:lang w:eastAsia="en-US"/>
            </w:rPr>
          </w:pPr>
          <w:hyperlink w:anchor="_Toc533824" w:history="1">
            <w:r w:rsidRPr="00F13F0D">
              <w:rPr>
                <w:rStyle w:val="Hyperlink"/>
              </w:rPr>
              <w:t>Food Manager Certification</w:t>
            </w:r>
            <w:r>
              <w:rPr>
                <w:webHidden/>
              </w:rPr>
              <w:tab/>
            </w:r>
            <w:r>
              <w:rPr>
                <w:webHidden/>
              </w:rPr>
              <w:fldChar w:fldCharType="begin"/>
            </w:r>
            <w:r>
              <w:rPr>
                <w:webHidden/>
              </w:rPr>
              <w:instrText xml:space="preserve"> PAGEREF _Toc533824 \h </w:instrText>
            </w:r>
            <w:r>
              <w:rPr>
                <w:webHidden/>
              </w:rPr>
            </w:r>
            <w:r>
              <w:rPr>
                <w:webHidden/>
              </w:rPr>
              <w:fldChar w:fldCharType="separate"/>
            </w:r>
            <w:r>
              <w:rPr>
                <w:webHidden/>
              </w:rPr>
              <w:t>54</w:t>
            </w:r>
            <w:r>
              <w:rPr>
                <w:webHidden/>
              </w:rPr>
              <w:fldChar w:fldCharType="end"/>
            </w:r>
          </w:hyperlink>
        </w:p>
        <w:p w14:paraId="037E3ACF" w14:textId="77777777" w:rsidR="00A937D6" w:rsidRDefault="00A937D6">
          <w:pPr>
            <w:pStyle w:val="TOC2"/>
            <w:rPr>
              <w:rFonts w:eastAsiaTheme="minorEastAsia" w:cstheme="minorBidi"/>
              <w:sz w:val="22"/>
              <w:szCs w:val="22"/>
              <w:lang w:eastAsia="en-US"/>
            </w:rPr>
          </w:pPr>
          <w:hyperlink w:anchor="_Toc533825" w:history="1">
            <w:r w:rsidRPr="00F13F0D">
              <w:rPr>
                <w:rStyle w:val="Hyperlink"/>
              </w:rPr>
              <w:t>Food Service Handler Certification</w:t>
            </w:r>
            <w:r>
              <w:rPr>
                <w:webHidden/>
              </w:rPr>
              <w:tab/>
            </w:r>
            <w:r>
              <w:rPr>
                <w:webHidden/>
              </w:rPr>
              <w:fldChar w:fldCharType="begin"/>
            </w:r>
            <w:r>
              <w:rPr>
                <w:webHidden/>
              </w:rPr>
              <w:instrText xml:space="preserve"> PAGEREF _Toc533825 \h </w:instrText>
            </w:r>
            <w:r>
              <w:rPr>
                <w:webHidden/>
              </w:rPr>
            </w:r>
            <w:r>
              <w:rPr>
                <w:webHidden/>
              </w:rPr>
              <w:fldChar w:fldCharType="separate"/>
            </w:r>
            <w:r>
              <w:rPr>
                <w:webHidden/>
              </w:rPr>
              <w:t>56</w:t>
            </w:r>
            <w:r>
              <w:rPr>
                <w:webHidden/>
              </w:rPr>
              <w:fldChar w:fldCharType="end"/>
            </w:r>
          </w:hyperlink>
        </w:p>
        <w:p w14:paraId="1CA2C1C3" w14:textId="77777777" w:rsidR="00A937D6" w:rsidRDefault="00A937D6">
          <w:pPr>
            <w:pStyle w:val="TOC2"/>
            <w:rPr>
              <w:rFonts w:eastAsiaTheme="minorEastAsia" w:cstheme="minorBidi"/>
              <w:sz w:val="22"/>
              <w:szCs w:val="22"/>
              <w:lang w:eastAsia="en-US"/>
            </w:rPr>
          </w:pPr>
          <w:hyperlink w:anchor="_Toc533826" w:history="1">
            <w:r w:rsidRPr="00F13F0D">
              <w:rPr>
                <w:rStyle w:val="Hyperlink"/>
              </w:rPr>
              <w:t>Frozen Desserts</w:t>
            </w:r>
            <w:r>
              <w:rPr>
                <w:webHidden/>
              </w:rPr>
              <w:tab/>
            </w:r>
            <w:r>
              <w:rPr>
                <w:webHidden/>
              </w:rPr>
              <w:fldChar w:fldCharType="begin"/>
            </w:r>
            <w:r>
              <w:rPr>
                <w:webHidden/>
              </w:rPr>
              <w:instrText xml:space="preserve"> PAGEREF _Toc533826 \h </w:instrText>
            </w:r>
            <w:r>
              <w:rPr>
                <w:webHidden/>
              </w:rPr>
            </w:r>
            <w:r>
              <w:rPr>
                <w:webHidden/>
              </w:rPr>
              <w:fldChar w:fldCharType="separate"/>
            </w:r>
            <w:r>
              <w:rPr>
                <w:webHidden/>
              </w:rPr>
              <w:t>58</w:t>
            </w:r>
            <w:r>
              <w:rPr>
                <w:webHidden/>
              </w:rPr>
              <w:fldChar w:fldCharType="end"/>
            </w:r>
          </w:hyperlink>
        </w:p>
        <w:p w14:paraId="2AF00FE9" w14:textId="77777777" w:rsidR="00A937D6" w:rsidRDefault="00A937D6">
          <w:pPr>
            <w:pStyle w:val="TOC2"/>
            <w:rPr>
              <w:rFonts w:eastAsiaTheme="minorEastAsia" w:cstheme="minorBidi"/>
              <w:sz w:val="22"/>
              <w:szCs w:val="22"/>
              <w:lang w:eastAsia="en-US"/>
            </w:rPr>
          </w:pPr>
          <w:hyperlink w:anchor="_Toc533827" w:history="1">
            <w:r w:rsidRPr="00F13F0D">
              <w:rPr>
                <w:rStyle w:val="Hyperlink"/>
              </w:rPr>
              <w:t>Hazardous Products Manufacturing</w:t>
            </w:r>
            <w:r>
              <w:rPr>
                <w:webHidden/>
              </w:rPr>
              <w:tab/>
            </w:r>
            <w:r>
              <w:rPr>
                <w:webHidden/>
              </w:rPr>
              <w:fldChar w:fldCharType="begin"/>
            </w:r>
            <w:r>
              <w:rPr>
                <w:webHidden/>
              </w:rPr>
              <w:instrText xml:space="preserve"> PAGEREF _Toc533827 \h </w:instrText>
            </w:r>
            <w:r>
              <w:rPr>
                <w:webHidden/>
              </w:rPr>
            </w:r>
            <w:r>
              <w:rPr>
                <w:webHidden/>
              </w:rPr>
              <w:fldChar w:fldCharType="separate"/>
            </w:r>
            <w:r>
              <w:rPr>
                <w:webHidden/>
              </w:rPr>
              <w:t>60</w:t>
            </w:r>
            <w:r>
              <w:rPr>
                <w:webHidden/>
              </w:rPr>
              <w:fldChar w:fldCharType="end"/>
            </w:r>
          </w:hyperlink>
        </w:p>
        <w:p w14:paraId="569F2EB7" w14:textId="77777777" w:rsidR="00A937D6" w:rsidRDefault="00A937D6">
          <w:pPr>
            <w:pStyle w:val="TOC2"/>
            <w:rPr>
              <w:rFonts w:eastAsiaTheme="minorEastAsia" w:cstheme="minorBidi"/>
              <w:sz w:val="22"/>
              <w:szCs w:val="22"/>
              <w:lang w:eastAsia="en-US"/>
            </w:rPr>
          </w:pPr>
          <w:hyperlink w:anchor="_Toc533828" w:history="1">
            <w:r w:rsidRPr="00F13F0D">
              <w:rPr>
                <w:rStyle w:val="Hyperlink"/>
              </w:rPr>
              <w:t>Insurance Notification/HIV</w:t>
            </w:r>
            <w:r>
              <w:rPr>
                <w:webHidden/>
              </w:rPr>
              <w:tab/>
            </w:r>
            <w:r>
              <w:rPr>
                <w:webHidden/>
              </w:rPr>
              <w:fldChar w:fldCharType="begin"/>
            </w:r>
            <w:r>
              <w:rPr>
                <w:webHidden/>
              </w:rPr>
              <w:instrText xml:space="preserve"> PAGEREF _Toc533828 \h </w:instrText>
            </w:r>
            <w:r>
              <w:rPr>
                <w:webHidden/>
              </w:rPr>
            </w:r>
            <w:r>
              <w:rPr>
                <w:webHidden/>
              </w:rPr>
              <w:fldChar w:fldCharType="separate"/>
            </w:r>
            <w:r>
              <w:rPr>
                <w:webHidden/>
              </w:rPr>
              <w:t>62</w:t>
            </w:r>
            <w:r>
              <w:rPr>
                <w:webHidden/>
              </w:rPr>
              <w:fldChar w:fldCharType="end"/>
            </w:r>
          </w:hyperlink>
        </w:p>
        <w:p w14:paraId="33D010DA" w14:textId="77777777" w:rsidR="00A937D6" w:rsidRDefault="00A937D6">
          <w:pPr>
            <w:pStyle w:val="TOC2"/>
            <w:rPr>
              <w:rFonts w:eastAsiaTheme="minorEastAsia" w:cstheme="minorBidi"/>
              <w:sz w:val="22"/>
              <w:szCs w:val="22"/>
              <w:lang w:eastAsia="en-US"/>
            </w:rPr>
          </w:pPr>
          <w:hyperlink w:anchor="_Toc533829" w:history="1">
            <w:r w:rsidRPr="00F13F0D">
              <w:rPr>
                <w:rStyle w:val="Hyperlink"/>
              </w:rPr>
              <w:t>Lead-Based Paint Certification Program</w:t>
            </w:r>
            <w:r>
              <w:rPr>
                <w:webHidden/>
              </w:rPr>
              <w:tab/>
            </w:r>
            <w:r>
              <w:rPr>
                <w:webHidden/>
              </w:rPr>
              <w:fldChar w:fldCharType="begin"/>
            </w:r>
            <w:r>
              <w:rPr>
                <w:webHidden/>
              </w:rPr>
              <w:instrText xml:space="preserve"> PAGEREF _Toc533829 \h </w:instrText>
            </w:r>
            <w:r>
              <w:rPr>
                <w:webHidden/>
              </w:rPr>
            </w:r>
            <w:r>
              <w:rPr>
                <w:webHidden/>
              </w:rPr>
              <w:fldChar w:fldCharType="separate"/>
            </w:r>
            <w:r>
              <w:rPr>
                <w:webHidden/>
              </w:rPr>
              <w:t>64</w:t>
            </w:r>
            <w:r>
              <w:rPr>
                <w:webHidden/>
              </w:rPr>
              <w:fldChar w:fldCharType="end"/>
            </w:r>
          </w:hyperlink>
        </w:p>
        <w:p w14:paraId="50234406" w14:textId="77777777" w:rsidR="00A937D6" w:rsidRDefault="00A937D6">
          <w:pPr>
            <w:pStyle w:val="TOC2"/>
            <w:rPr>
              <w:rFonts w:eastAsiaTheme="minorEastAsia" w:cstheme="minorBidi"/>
              <w:sz w:val="22"/>
              <w:szCs w:val="22"/>
              <w:lang w:eastAsia="en-US"/>
            </w:rPr>
          </w:pPr>
          <w:hyperlink w:anchor="_Toc533830" w:history="1">
            <w:r w:rsidRPr="00F13F0D">
              <w:rPr>
                <w:rStyle w:val="Hyperlink"/>
              </w:rPr>
              <w:t>Meat Inspection</w:t>
            </w:r>
            <w:r>
              <w:rPr>
                <w:webHidden/>
              </w:rPr>
              <w:tab/>
            </w:r>
            <w:r>
              <w:rPr>
                <w:webHidden/>
              </w:rPr>
              <w:fldChar w:fldCharType="begin"/>
            </w:r>
            <w:r>
              <w:rPr>
                <w:webHidden/>
              </w:rPr>
              <w:instrText xml:space="preserve"> PAGEREF _Toc533830 \h </w:instrText>
            </w:r>
            <w:r>
              <w:rPr>
                <w:webHidden/>
              </w:rPr>
            </w:r>
            <w:r>
              <w:rPr>
                <w:webHidden/>
              </w:rPr>
              <w:fldChar w:fldCharType="separate"/>
            </w:r>
            <w:r>
              <w:rPr>
                <w:webHidden/>
              </w:rPr>
              <w:t>66</w:t>
            </w:r>
            <w:r>
              <w:rPr>
                <w:webHidden/>
              </w:rPr>
              <w:fldChar w:fldCharType="end"/>
            </w:r>
          </w:hyperlink>
        </w:p>
        <w:p w14:paraId="73F5894C" w14:textId="77777777" w:rsidR="00A937D6" w:rsidRDefault="00A937D6">
          <w:pPr>
            <w:pStyle w:val="TOC2"/>
            <w:rPr>
              <w:rFonts w:eastAsiaTheme="minorEastAsia" w:cstheme="minorBidi"/>
              <w:sz w:val="22"/>
              <w:szCs w:val="22"/>
              <w:lang w:eastAsia="en-US"/>
            </w:rPr>
          </w:pPr>
          <w:hyperlink w:anchor="_Toc533831" w:history="1">
            <w:r w:rsidRPr="00F13F0D">
              <w:rPr>
                <w:rStyle w:val="Hyperlink"/>
              </w:rPr>
              <w:t>Milk Industry Products</w:t>
            </w:r>
            <w:r>
              <w:rPr>
                <w:webHidden/>
              </w:rPr>
              <w:tab/>
            </w:r>
            <w:r>
              <w:rPr>
                <w:webHidden/>
              </w:rPr>
              <w:fldChar w:fldCharType="begin"/>
            </w:r>
            <w:r>
              <w:rPr>
                <w:webHidden/>
              </w:rPr>
              <w:instrText xml:space="preserve"> PAGEREF _Toc533831 \h </w:instrText>
            </w:r>
            <w:r>
              <w:rPr>
                <w:webHidden/>
              </w:rPr>
            </w:r>
            <w:r>
              <w:rPr>
                <w:webHidden/>
              </w:rPr>
              <w:fldChar w:fldCharType="separate"/>
            </w:r>
            <w:r>
              <w:rPr>
                <w:webHidden/>
              </w:rPr>
              <w:t>68</w:t>
            </w:r>
            <w:r>
              <w:rPr>
                <w:webHidden/>
              </w:rPr>
              <w:fldChar w:fldCharType="end"/>
            </w:r>
          </w:hyperlink>
        </w:p>
        <w:p w14:paraId="2DA110C3" w14:textId="77777777" w:rsidR="00A937D6" w:rsidRDefault="00A937D6">
          <w:pPr>
            <w:pStyle w:val="TOC2"/>
            <w:rPr>
              <w:rFonts w:eastAsiaTheme="minorEastAsia" w:cstheme="minorBidi"/>
              <w:sz w:val="22"/>
              <w:szCs w:val="22"/>
              <w:lang w:eastAsia="en-US"/>
            </w:rPr>
          </w:pPr>
          <w:hyperlink w:anchor="_Toc533832" w:history="1">
            <w:r w:rsidRPr="00F13F0D">
              <w:rPr>
                <w:rStyle w:val="Hyperlink"/>
              </w:rPr>
              <w:t>Radiation Materials/Radiation Devices/Fixed Nuclear Facilities</w:t>
            </w:r>
            <w:r>
              <w:rPr>
                <w:webHidden/>
              </w:rPr>
              <w:tab/>
            </w:r>
            <w:r>
              <w:rPr>
                <w:webHidden/>
              </w:rPr>
              <w:fldChar w:fldCharType="begin"/>
            </w:r>
            <w:r>
              <w:rPr>
                <w:webHidden/>
              </w:rPr>
              <w:instrText xml:space="preserve"> PAGEREF _Toc533832 \h </w:instrText>
            </w:r>
            <w:r>
              <w:rPr>
                <w:webHidden/>
              </w:rPr>
            </w:r>
            <w:r>
              <w:rPr>
                <w:webHidden/>
              </w:rPr>
              <w:fldChar w:fldCharType="separate"/>
            </w:r>
            <w:r>
              <w:rPr>
                <w:webHidden/>
              </w:rPr>
              <w:t>71</w:t>
            </w:r>
            <w:r>
              <w:rPr>
                <w:webHidden/>
              </w:rPr>
              <w:fldChar w:fldCharType="end"/>
            </w:r>
          </w:hyperlink>
        </w:p>
        <w:p w14:paraId="170CCEE7" w14:textId="77777777" w:rsidR="00A937D6" w:rsidRDefault="00A937D6">
          <w:pPr>
            <w:pStyle w:val="TOC2"/>
            <w:rPr>
              <w:rFonts w:eastAsiaTheme="minorEastAsia" w:cstheme="minorBidi"/>
              <w:sz w:val="22"/>
              <w:szCs w:val="22"/>
              <w:lang w:eastAsia="en-US"/>
            </w:rPr>
          </w:pPr>
          <w:hyperlink w:anchor="_Toc533833" w:history="1">
            <w:r w:rsidRPr="00F13F0D">
              <w:rPr>
                <w:rStyle w:val="Hyperlink"/>
              </w:rPr>
              <w:t>School Cafeteria Inspections</w:t>
            </w:r>
            <w:r>
              <w:rPr>
                <w:webHidden/>
              </w:rPr>
              <w:tab/>
            </w:r>
            <w:r>
              <w:rPr>
                <w:webHidden/>
              </w:rPr>
              <w:fldChar w:fldCharType="begin"/>
            </w:r>
            <w:r>
              <w:rPr>
                <w:webHidden/>
              </w:rPr>
              <w:instrText xml:space="preserve"> PAGEREF _Toc533833 \h </w:instrText>
            </w:r>
            <w:r>
              <w:rPr>
                <w:webHidden/>
              </w:rPr>
            </w:r>
            <w:r>
              <w:rPr>
                <w:webHidden/>
              </w:rPr>
              <w:fldChar w:fldCharType="separate"/>
            </w:r>
            <w:r>
              <w:rPr>
                <w:webHidden/>
              </w:rPr>
              <w:t>77</w:t>
            </w:r>
            <w:r>
              <w:rPr>
                <w:webHidden/>
              </w:rPr>
              <w:fldChar w:fldCharType="end"/>
            </w:r>
          </w:hyperlink>
        </w:p>
        <w:p w14:paraId="616A2106" w14:textId="77777777" w:rsidR="00A937D6" w:rsidRDefault="00A937D6">
          <w:pPr>
            <w:pStyle w:val="TOC2"/>
            <w:rPr>
              <w:rFonts w:eastAsiaTheme="minorEastAsia" w:cstheme="minorBidi"/>
              <w:sz w:val="22"/>
              <w:szCs w:val="22"/>
              <w:lang w:eastAsia="en-US"/>
            </w:rPr>
          </w:pPr>
          <w:hyperlink w:anchor="_Toc533834" w:history="1">
            <w:r w:rsidRPr="00F13F0D">
              <w:rPr>
                <w:rStyle w:val="Hyperlink"/>
              </w:rPr>
              <w:t>Tattoo Studios</w:t>
            </w:r>
            <w:r>
              <w:rPr>
                <w:webHidden/>
              </w:rPr>
              <w:tab/>
            </w:r>
            <w:r>
              <w:rPr>
                <w:webHidden/>
              </w:rPr>
              <w:fldChar w:fldCharType="begin"/>
            </w:r>
            <w:r>
              <w:rPr>
                <w:webHidden/>
              </w:rPr>
              <w:instrText xml:space="preserve"> PAGEREF _Toc533834 \h </w:instrText>
            </w:r>
            <w:r>
              <w:rPr>
                <w:webHidden/>
              </w:rPr>
            </w:r>
            <w:r>
              <w:rPr>
                <w:webHidden/>
              </w:rPr>
              <w:fldChar w:fldCharType="separate"/>
            </w:r>
            <w:r>
              <w:rPr>
                <w:webHidden/>
              </w:rPr>
              <w:t>79</w:t>
            </w:r>
            <w:r>
              <w:rPr>
                <w:webHidden/>
              </w:rPr>
              <w:fldChar w:fldCharType="end"/>
            </w:r>
          </w:hyperlink>
        </w:p>
        <w:p w14:paraId="3F81CA5B" w14:textId="77777777" w:rsidR="00A937D6" w:rsidRDefault="00A937D6">
          <w:pPr>
            <w:pStyle w:val="TOC2"/>
            <w:rPr>
              <w:rFonts w:eastAsiaTheme="minorEastAsia" w:cstheme="minorBidi"/>
              <w:sz w:val="22"/>
              <w:szCs w:val="22"/>
              <w:lang w:eastAsia="en-US"/>
            </w:rPr>
          </w:pPr>
          <w:hyperlink w:anchor="_Toc533835" w:history="1">
            <w:r w:rsidRPr="00F13F0D">
              <w:rPr>
                <w:rStyle w:val="Hyperlink"/>
              </w:rPr>
              <w:t>Texas Health Care Information Collection (THCIC)</w:t>
            </w:r>
            <w:r>
              <w:rPr>
                <w:webHidden/>
              </w:rPr>
              <w:tab/>
            </w:r>
            <w:r>
              <w:rPr>
                <w:webHidden/>
              </w:rPr>
              <w:fldChar w:fldCharType="begin"/>
            </w:r>
            <w:r>
              <w:rPr>
                <w:webHidden/>
              </w:rPr>
              <w:instrText xml:space="preserve"> PAGEREF _Toc533835 \h </w:instrText>
            </w:r>
            <w:r>
              <w:rPr>
                <w:webHidden/>
              </w:rPr>
            </w:r>
            <w:r>
              <w:rPr>
                <w:webHidden/>
              </w:rPr>
              <w:fldChar w:fldCharType="separate"/>
            </w:r>
            <w:r>
              <w:rPr>
                <w:webHidden/>
              </w:rPr>
              <w:t>81</w:t>
            </w:r>
            <w:r>
              <w:rPr>
                <w:webHidden/>
              </w:rPr>
              <w:fldChar w:fldCharType="end"/>
            </w:r>
          </w:hyperlink>
        </w:p>
        <w:p w14:paraId="713CE377" w14:textId="77777777" w:rsidR="00A937D6" w:rsidRDefault="00A937D6">
          <w:pPr>
            <w:pStyle w:val="TOC2"/>
            <w:rPr>
              <w:rFonts w:eastAsiaTheme="minorEastAsia" w:cstheme="minorBidi"/>
              <w:sz w:val="22"/>
              <w:szCs w:val="22"/>
              <w:lang w:eastAsia="en-US"/>
            </w:rPr>
          </w:pPr>
          <w:hyperlink w:anchor="_Toc533836" w:history="1">
            <w:r w:rsidRPr="00F13F0D">
              <w:rPr>
                <w:rStyle w:val="Hyperlink"/>
              </w:rPr>
              <w:t>Youth Camp Inspection</w:t>
            </w:r>
            <w:r>
              <w:rPr>
                <w:webHidden/>
              </w:rPr>
              <w:tab/>
            </w:r>
            <w:r>
              <w:rPr>
                <w:webHidden/>
              </w:rPr>
              <w:fldChar w:fldCharType="begin"/>
            </w:r>
            <w:r>
              <w:rPr>
                <w:webHidden/>
              </w:rPr>
              <w:instrText xml:space="preserve"> PAGEREF _Toc533836 \h </w:instrText>
            </w:r>
            <w:r>
              <w:rPr>
                <w:webHidden/>
              </w:rPr>
            </w:r>
            <w:r>
              <w:rPr>
                <w:webHidden/>
              </w:rPr>
              <w:fldChar w:fldCharType="separate"/>
            </w:r>
            <w:r>
              <w:rPr>
                <w:webHidden/>
              </w:rPr>
              <w:t>84</w:t>
            </w:r>
            <w:r>
              <w:rPr>
                <w:webHidden/>
              </w:rPr>
              <w:fldChar w:fldCharType="end"/>
            </w:r>
          </w:hyperlink>
        </w:p>
        <w:p w14:paraId="47EF4756" w14:textId="77777777" w:rsidR="00A937D6" w:rsidRDefault="00A937D6">
          <w:pPr>
            <w:pStyle w:val="TOC1"/>
            <w:rPr>
              <w:rFonts w:eastAsiaTheme="minorEastAsia" w:cstheme="minorBidi"/>
              <w:b w:val="0"/>
              <w:color w:val="auto"/>
              <w:sz w:val="22"/>
              <w:szCs w:val="22"/>
              <w:lang w:eastAsia="en-US"/>
            </w:rPr>
          </w:pPr>
          <w:hyperlink w:anchor="_Toc533837" w:history="1">
            <w:r w:rsidRPr="00F13F0D">
              <w:rPr>
                <w:rStyle w:val="Hyperlink"/>
              </w:rPr>
              <w:t>IV.</w:t>
            </w:r>
            <w:r>
              <w:rPr>
                <w:rFonts w:eastAsiaTheme="minorEastAsia" w:cstheme="minorBidi"/>
                <w:b w:val="0"/>
                <w:color w:val="auto"/>
                <w:sz w:val="22"/>
                <w:szCs w:val="22"/>
                <w:lang w:eastAsia="en-US"/>
              </w:rPr>
              <w:tab/>
            </w:r>
            <w:r w:rsidRPr="00F13F0D">
              <w:rPr>
                <w:rStyle w:val="Hyperlink"/>
              </w:rPr>
              <w:t>Fee Authority Not Currently Utilized</w:t>
            </w:r>
            <w:r>
              <w:rPr>
                <w:webHidden/>
              </w:rPr>
              <w:tab/>
            </w:r>
            <w:r>
              <w:rPr>
                <w:webHidden/>
              </w:rPr>
              <w:fldChar w:fldCharType="begin"/>
            </w:r>
            <w:r>
              <w:rPr>
                <w:webHidden/>
              </w:rPr>
              <w:instrText xml:space="preserve"> PAGEREF _Toc533837 \h </w:instrText>
            </w:r>
            <w:r>
              <w:rPr>
                <w:webHidden/>
              </w:rPr>
            </w:r>
            <w:r>
              <w:rPr>
                <w:webHidden/>
              </w:rPr>
              <w:fldChar w:fldCharType="separate"/>
            </w:r>
            <w:r>
              <w:rPr>
                <w:webHidden/>
              </w:rPr>
              <w:t>86</w:t>
            </w:r>
            <w:r>
              <w:rPr>
                <w:webHidden/>
              </w:rPr>
              <w:fldChar w:fldCharType="end"/>
            </w:r>
          </w:hyperlink>
        </w:p>
        <w:p w14:paraId="419098DE" w14:textId="77777777" w:rsidR="00A937D6" w:rsidRDefault="00A937D6">
          <w:pPr>
            <w:pStyle w:val="TOC2"/>
            <w:rPr>
              <w:rFonts w:eastAsiaTheme="minorEastAsia" w:cstheme="minorBidi"/>
              <w:sz w:val="22"/>
              <w:szCs w:val="22"/>
              <w:lang w:eastAsia="en-US"/>
            </w:rPr>
          </w:pPr>
          <w:hyperlink w:anchor="_Toc533838" w:history="1">
            <w:r w:rsidRPr="00F13F0D">
              <w:rPr>
                <w:rStyle w:val="Hyperlink"/>
              </w:rPr>
              <w:t>Environmental Health Officers</w:t>
            </w:r>
            <w:r>
              <w:rPr>
                <w:webHidden/>
              </w:rPr>
              <w:tab/>
            </w:r>
            <w:r>
              <w:rPr>
                <w:webHidden/>
              </w:rPr>
              <w:fldChar w:fldCharType="begin"/>
            </w:r>
            <w:r>
              <w:rPr>
                <w:webHidden/>
              </w:rPr>
              <w:instrText xml:space="preserve"> PAGEREF _Toc533838 \h </w:instrText>
            </w:r>
            <w:r>
              <w:rPr>
                <w:webHidden/>
              </w:rPr>
            </w:r>
            <w:r>
              <w:rPr>
                <w:webHidden/>
              </w:rPr>
              <w:fldChar w:fldCharType="separate"/>
            </w:r>
            <w:r>
              <w:rPr>
                <w:webHidden/>
              </w:rPr>
              <w:t>86</w:t>
            </w:r>
            <w:r>
              <w:rPr>
                <w:webHidden/>
              </w:rPr>
              <w:fldChar w:fldCharType="end"/>
            </w:r>
          </w:hyperlink>
        </w:p>
        <w:p w14:paraId="63454254" w14:textId="77777777" w:rsidR="00A937D6" w:rsidRDefault="00A937D6">
          <w:pPr>
            <w:pStyle w:val="TOC2"/>
            <w:rPr>
              <w:rFonts w:eastAsiaTheme="minorEastAsia" w:cstheme="minorBidi"/>
              <w:sz w:val="22"/>
              <w:szCs w:val="22"/>
              <w:lang w:eastAsia="en-US"/>
            </w:rPr>
          </w:pPr>
          <w:hyperlink w:anchor="_Toc533839" w:history="1">
            <w:r w:rsidRPr="00F13F0D">
              <w:rPr>
                <w:rStyle w:val="Hyperlink"/>
              </w:rPr>
              <w:t>HIV Medication Program</w:t>
            </w:r>
            <w:r>
              <w:rPr>
                <w:webHidden/>
              </w:rPr>
              <w:tab/>
            </w:r>
            <w:r>
              <w:rPr>
                <w:webHidden/>
              </w:rPr>
              <w:fldChar w:fldCharType="begin"/>
            </w:r>
            <w:r>
              <w:rPr>
                <w:webHidden/>
              </w:rPr>
              <w:instrText xml:space="preserve"> PAGEREF _Toc533839 \h </w:instrText>
            </w:r>
            <w:r>
              <w:rPr>
                <w:webHidden/>
              </w:rPr>
            </w:r>
            <w:r>
              <w:rPr>
                <w:webHidden/>
              </w:rPr>
              <w:fldChar w:fldCharType="separate"/>
            </w:r>
            <w:r>
              <w:rPr>
                <w:webHidden/>
              </w:rPr>
              <w:t>87</w:t>
            </w:r>
            <w:r>
              <w:rPr>
                <w:webHidden/>
              </w:rPr>
              <w:fldChar w:fldCharType="end"/>
            </w:r>
          </w:hyperlink>
        </w:p>
        <w:p w14:paraId="730E8DDE" w14:textId="77777777" w:rsidR="00A937D6" w:rsidRDefault="00A937D6">
          <w:pPr>
            <w:pStyle w:val="TOC2"/>
            <w:rPr>
              <w:rFonts w:eastAsiaTheme="minorEastAsia" w:cstheme="minorBidi"/>
              <w:sz w:val="22"/>
              <w:szCs w:val="22"/>
              <w:lang w:eastAsia="en-US"/>
            </w:rPr>
          </w:pPr>
          <w:hyperlink w:anchor="_Toc533840" w:history="1">
            <w:r w:rsidRPr="00F13F0D">
              <w:rPr>
                <w:rStyle w:val="Hyperlink"/>
              </w:rPr>
              <w:t>Training, Registration of HIV Counselors</w:t>
            </w:r>
            <w:r>
              <w:rPr>
                <w:webHidden/>
              </w:rPr>
              <w:tab/>
            </w:r>
            <w:r>
              <w:rPr>
                <w:webHidden/>
              </w:rPr>
              <w:fldChar w:fldCharType="begin"/>
            </w:r>
            <w:r>
              <w:rPr>
                <w:webHidden/>
              </w:rPr>
              <w:instrText xml:space="preserve"> PAGEREF _Toc533840 \h </w:instrText>
            </w:r>
            <w:r>
              <w:rPr>
                <w:webHidden/>
              </w:rPr>
            </w:r>
            <w:r>
              <w:rPr>
                <w:webHidden/>
              </w:rPr>
              <w:fldChar w:fldCharType="separate"/>
            </w:r>
            <w:r>
              <w:rPr>
                <w:webHidden/>
              </w:rPr>
              <w:t>88</w:t>
            </w:r>
            <w:r>
              <w:rPr>
                <w:webHidden/>
              </w:rPr>
              <w:fldChar w:fldCharType="end"/>
            </w:r>
          </w:hyperlink>
        </w:p>
        <w:p w14:paraId="1065796F" w14:textId="77777777" w:rsidR="00A937D6" w:rsidRDefault="00A937D6">
          <w:pPr>
            <w:pStyle w:val="TOC1"/>
            <w:rPr>
              <w:rFonts w:eastAsiaTheme="minorEastAsia" w:cstheme="minorBidi"/>
              <w:b w:val="0"/>
              <w:color w:val="auto"/>
              <w:sz w:val="22"/>
              <w:szCs w:val="22"/>
              <w:lang w:eastAsia="en-US"/>
            </w:rPr>
          </w:pPr>
          <w:hyperlink w:anchor="_Toc533841" w:history="1">
            <w:r w:rsidRPr="00F13F0D">
              <w:rPr>
                <w:rStyle w:val="Hyperlink"/>
              </w:rPr>
              <w:t>V.</w:t>
            </w:r>
            <w:r>
              <w:rPr>
                <w:rFonts w:eastAsiaTheme="minorEastAsia" w:cstheme="minorBidi"/>
                <w:b w:val="0"/>
                <w:color w:val="auto"/>
                <w:sz w:val="22"/>
                <w:szCs w:val="22"/>
                <w:lang w:eastAsia="en-US"/>
              </w:rPr>
              <w:tab/>
            </w:r>
            <w:r w:rsidRPr="00F13F0D">
              <w:rPr>
                <w:rStyle w:val="Hyperlink"/>
              </w:rPr>
              <w:t>Revenue History</w:t>
            </w:r>
            <w:r>
              <w:rPr>
                <w:webHidden/>
              </w:rPr>
              <w:tab/>
            </w:r>
            <w:r>
              <w:rPr>
                <w:webHidden/>
              </w:rPr>
              <w:fldChar w:fldCharType="begin"/>
            </w:r>
            <w:r>
              <w:rPr>
                <w:webHidden/>
              </w:rPr>
              <w:instrText xml:space="preserve"> PAGEREF _Toc533841 \h </w:instrText>
            </w:r>
            <w:r>
              <w:rPr>
                <w:webHidden/>
              </w:rPr>
            </w:r>
            <w:r>
              <w:rPr>
                <w:webHidden/>
              </w:rPr>
              <w:fldChar w:fldCharType="separate"/>
            </w:r>
            <w:r>
              <w:rPr>
                <w:webHidden/>
              </w:rPr>
              <w:t>89</w:t>
            </w:r>
            <w:r>
              <w:rPr>
                <w:webHidden/>
              </w:rPr>
              <w:fldChar w:fldCharType="end"/>
            </w:r>
          </w:hyperlink>
        </w:p>
        <w:p w14:paraId="1FF04D80" w14:textId="77777777" w:rsidR="00A937D6" w:rsidRDefault="00A937D6">
          <w:pPr>
            <w:pStyle w:val="TOC2"/>
            <w:rPr>
              <w:rFonts w:eastAsiaTheme="minorEastAsia" w:cstheme="minorBidi"/>
              <w:sz w:val="22"/>
              <w:szCs w:val="22"/>
              <w:lang w:eastAsia="en-US"/>
            </w:rPr>
          </w:pPr>
          <w:hyperlink w:anchor="_Toc533842" w:history="1">
            <w:r w:rsidRPr="00F13F0D">
              <w:rPr>
                <w:rStyle w:val="Hyperlink"/>
              </w:rPr>
              <w:t>Dedicated General Revenue Fees</w:t>
            </w:r>
            <w:r>
              <w:rPr>
                <w:webHidden/>
              </w:rPr>
              <w:tab/>
            </w:r>
            <w:r>
              <w:rPr>
                <w:webHidden/>
              </w:rPr>
              <w:fldChar w:fldCharType="begin"/>
            </w:r>
            <w:r>
              <w:rPr>
                <w:webHidden/>
              </w:rPr>
              <w:instrText xml:space="preserve"> PAGEREF _Toc533842 \h </w:instrText>
            </w:r>
            <w:r>
              <w:rPr>
                <w:webHidden/>
              </w:rPr>
            </w:r>
            <w:r>
              <w:rPr>
                <w:webHidden/>
              </w:rPr>
              <w:fldChar w:fldCharType="separate"/>
            </w:r>
            <w:r>
              <w:rPr>
                <w:webHidden/>
              </w:rPr>
              <w:t>89</w:t>
            </w:r>
            <w:r>
              <w:rPr>
                <w:webHidden/>
              </w:rPr>
              <w:fldChar w:fldCharType="end"/>
            </w:r>
          </w:hyperlink>
        </w:p>
        <w:p w14:paraId="60D9E77D" w14:textId="77777777" w:rsidR="00A937D6" w:rsidRDefault="00A937D6">
          <w:pPr>
            <w:pStyle w:val="TOC2"/>
            <w:rPr>
              <w:rFonts w:eastAsiaTheme="minorEastAsia" w:cstheme="minorBidi"/>
              <w:sz w:val="22"/>
              <w:szCs w:val="22"/>
              <w:lang w:eastAsia="en-US"/>
            </w:rPr>
          </w:pPr>
          <w:hyperlink w:anchor="_Toc533843" w:history="1">
            <w:r w:rsidRPr="00F13F0D">
              <w:rPr>
                <w:rStyle w:val="Hyperlink"/>
              </w:rPr>
              <w:t>General Revenue Fees</w:t>
            </w:r>
            <w:r>
              <w:rPr>
                <w:webHidden/>
              </w:rPr>
              <w:tab/>
            </w:r>
            <w:r>
              <w:rPr>
                <w:webHidden/>
              </w:rPr>
              <w:fldChar w:fldCharType="begin"/>
            </w:r>
            <w:r>
              <w:rPr>
                <w:webHidden/>
              </w:rPr>
              <w:instrText xml:space="preserve"> PAGEREF _Toc533843 \h </w:instrText>
            </w:r>
            <w:r>
              <w:rPr>
                <w:webHidden/>
              </w:rPr>
            </w:r>
            <w:r>
              <w:rPr>
                <w:webHidden/>
              </w:rPr>
              <w:fldChar w:fldCharType="separate"/>
            </w:r>
            <w:r>
              <w:rPr>
                <w:webHidden/>
              </w:rPr>
              <w:t>90</w:t>
            </w:r>
            <w:r>
              <w:rPr>
                <w:webHidden/>
              </w:rPr>
              <w:fldChar w:fldCharType="end"/>
            </w:r>
          </w:hyperlink>
        </w:p>
        <w:p w14:paraId="229284E6" w14:textId="77777777" w:rsidR="00A937D6" w:rsidRDefault="00A937D6">
          <w:pPr>
            <w:pStyle w:val="TOC1"/>
            <w:rPr>
              <w:rFonts w:eastAsiaTheme="minorEastAsia" w:cstheme="minorBidi"/>
              <w:b w:val="0"/>
              <w:color w:val="auto"/>
              <w:sz w:val="22"/>
              <w:szCs w:val="22"/>
              <w:lang w:eastAsia="en-US"/>
            </w:rPr>
          </w:pPr>
          <w:hyperlink w:anchor="_Toc533844" w:history="1">
            <w:r w:rsidRPr="00F13F0D">
              <w:rPr>
                <w:rStyle w:val="Hyperlink"/>
              </w:rPr>
              <w:t>VI.</w:t>
            </w:r>
            <w:r>
              <w:rPr>
                <w:rFonts w:eastAsiaTheme="minorEastAsia" w:cstheme="minorBidi"/>
                <w:b w:val="0"/>
                <w:color w:val="auto"/>
                <w:sz w:val="22"/>
                <w:szCs w:val="22"/>
                <w:lang w:eastAsia="en-US"/>
              </w:rPr>
              <w:tab/>
            </w:r>
            <w:r w:rsidRPr="00F13F0D">
              <w:rPr>
                <w:rStyle w:val="Hyperlink"/>
              </w:rPr>
              <w:t>GR Fees No Longer Under DSHS Authority</w:t>
            </w:r>
            <w:r>
              <w:rPr>
                <w:webHidden/>
              </w:rPr>
              <w:tab/>
            </w:r>
            <w:r>
              <w:rPr>
                <w:webHidden/>
              </w:rPr>
              <w:fldChar w:fldCharType="begin"/>
            </w:r>
            <w:r>
              <w:rPr>
                <w:webHidden/>
              </w:rPr>
              <w:instrText xml:space="preserve"> PAGEREF _Toc533844 \h </w:instrText>
            </w:r>
            <w:r>
              <w:rPr>
                <w:webHidden/>
              </w:rPr>
            </w:r>
            <w:r>
              <w:rPr>
                <w:webHidden/>
              </w:rPr>
              <w:fldChar w:fldCharType="separate"/>
            </w:r>
            <w:r>
              <w:rPr>
                <w:webHidden/>
              </w:rPr>
              <w:t>91</w:t>
            </w:r>
            <w:r>
              <w:rPr>
                <w:webHidden/>
              </w:rPr>
              <w:fldChar w:fldCharType="end"/>
            </w:r>
          </w:hyperlink>
        </w:p>
        <w:p w14:paraId="1191B91D" w14:textId="037B06CB" w:rsidR="005A1E3F" w:rsidRDefault="008F3CA8" w:rsidP="00E35EDF">
          <w:pPr>
            <w:pStyle w:val="TOC1"/>
          </w:pPr>
          <w:r w:rsidRPr="0028433E">
            <w:fldChar w:fldCharType="end"/>
          </w:r>
        </w:p>
        <w:p w14:paraId="1E77571E" w14:textId="77777777" w:rsidR="005A1E3F" w:rsidRDefault="005A1E3F" w:rsidP="00E35EDF">
          <w:pPr>
            <w:pStyle w:val="BodyText"/>
            <w:rPr>
              <w:lang w:eastAsia="ja-JP"/>
            </w:rPr>
          </w:pPr>
        </w:p>
        <w:p w14:paraId="6355DB9C" w14:textId="77777777" w:rsidR="005A1E3F" w:rsidRDefault="005A1E3F" w:rsidP="00E35EDF">
          <w:pPr>
            <w:pStyle w:val="BodyText"/>
            <w:rPr>
              <w:lang w:eastAsia="ja-JP"/>
            </w:rPr>
          </w:pPr>
        </w:p>
        <w:p w14:paraId="6FD6D4F9" w14:textId="77777777" w:rsidR="005A1E3F" w:rsidRPr="005A1E3F" w:rsidRDefault="005A1E3F" w:rsidP="00E35EDF">
          <w:pPr>
            <w:pStyle w:val="BodyText"/>
            <w:rPr>
              <w:lang w:eastAsia="ja-JP"/>
            </w:rPr>
          </w:pPr>
        </w:p>
        <w:p w14:paraId="15406C83" w14:textId="77777777" w:rsidR="006407D1" w:rsidRDefault="006407D1" w:rsidP="005A1E3F">
          <w:pPr>
            <w:tabs>
              <w:tab w:val="left" w:pos="450"/>
            </w:tabs>
            <w:ind w:left="900" w:hanging="450"/>
            <w:jc w:val="center"/>
          </w:pPr>
        </w:p>
        <w:p w14:paraId="638FA5AB" w14:textId="77777777" w:rsidR="006407D1" w:rsidRDefault="006407D1" w:rsidP="005A1E3F">
          <w:pPr>
            <w:tabs>
              <w:tab w:val="left" w:pos="450"/>
            </w:tabs>
            <w:ind w:left="900" w:hanging="450"/>
            <w:jc w:val="center"/>
          </w:pPr>
        </w:p>
        <w:p w14:paraId="18D38749" w14:textId="77777777" w:rsidR="006407D1" w:rsidRDefault="006407D1" w:rsidP="005A1E3F">
          <w:pPr>
            <w:tabs>
              <w:tab w:val="left" w:pos="450"/>
            </w:tabs>
            <w:ind w:left="900" w:hanging="450"/>
            <w:jc w:val="center"/>
          </w:pPr>
        </w:p>
        <w:p w14:paraId="05F9C028" w14:textId="77777777" w:rsidR="006407D1" w:rsidRDefault="006407D1" w:rsidP="005A1E3F">
          <w:pPr>
            <w:tabs>
              <w:tab w:val="left" w:pos="450"/>
            </w:tabs>
            <w:ind w:left="900" w:hanging="450"/>
            <w:jc w:val="center"/>
          </w:pPr>
        </w:p>
        <w:p w14:paraId="594D80B1" w14:textId="77777777" w:rsidR="006407D1" w:rsidRDefault="006407D1" w:rsidP="005A1E3F">
          <w:pPr>
            <w:tabs>
              <w:tab w:val="left" w:pos="450"/>
            </w:tabs>
            <w:ind w:left="900" w:hanging="450"/>
            <w:jc w:val="center"/>
          </w:pPr>
        </w:p>
        <w:p w14:paraId="0D4EEF0E" w14:textId="77777777" w:rsidR="006407D1" w:rsidRDefault="006407D1" w:rsidP="005A1E3F">
          <w:pPr>
            <w:tabs>
              <w:tab w:val="left" w:pos="450"/>
            </w:tabs>
            <w:ind w:left="900" w:hanging="450"/>
            <w:jc w:val="center"/>
          </w:pPr>
        </w:p>
        <w:p w14:paraId="28359D04" w14:textId="77777777" w:rsidR="006407D1" w:rsidRDefault="006407D1" w:rsidP="005A1E3F">
          <w:pPr>
            <w:tabs>
              <w:tab w:val="left" w:pos="450"/>
            </w:tabs>
            <w:ind w:left="900" w:hanging="450"/>
            <w:jc w:val="center"/>
          </w:pPr>
        </w:p>
        <w:p w14:paraId="2BD56D62" w14:textId="77777777" w:rsidR="006407D1" w:rsidRDefault="006407D1" w:rsidP="005A1E3F">
          <w:pPr>
            <w:tabs>
              <w:tab w:val="left" w:pos="450"/>
            </w:tabs>
            <w:ind w:left="900" w:hanging="450"/>
            <w:jc w:val="center"/>
          </w:pPr>
        </w:p>
        <w:p w14:paraId="693F4DE6" w14:textId="5CEDFC3E" w:rsidR="008F3CA8" w:rsidRPr="0028433E" w:rsidRDefault="005A1E3F" w:rsidP="005A1E3F">
          <w:pPr>
            <w:tabs>
              <w:tab w:val="left" w:pos="450"/>
            </w:tabs>
            <w:ind w:left="900" w:hanging="450"/>
            <w:jc w:val="center"/>
            <w:sectPr w:rsidR="008F3CA8" w:rsidRPr="0028433E" w:rsidSect="00E63229">
              <w:headerReference w:type="even" r:id="rId12"/>
              <w:headerReference w:type="default" r:id="rId13"/>
              <w:footerReference w:type="even" r:id="rId14"/>
              <w:footerReference w:type="default" r:id="rId15"/>
              <w:headerReference w:type="first" r:id="rId16"/>
              <w:footerReference w:type="first" r:id="rId17"/>
              <w:pgSz w:w="12240" w:h="15840" w:code="1"/>
              <w:pgMar w:top="1800" w:right="1170" w:bottom="1440" w:left="1354" w:header="720" w:footer="306" w:gutter="0"/>
              <w:pgNumType w:fmt="lowerRoman" w:start="1"/>
              <w:cols w:space="720"/>
            </w:sectPr>
          </w:pPr>
          <w:r>
            <w:t xml:space="preserve"> (Page Left Blank Intentionally)</w:t>
          </w:r>
        </w:p>
      </w:sdtContent>
    </w:sdt>
    <w:p w14:paraId="0A626F03" w14:textId="04FF45E9" w:rsidR="008F3CA8" w:rsidRDefault="00BD0282" w:rsidP="00F92DFA">
      <w:pPr>
        <w:pStyle w:val="Heading1"/>
        <w:numPr>
          <w:ilvl w:val="0"/>
          <w:numId w:val="29"/>
        </w:numPr>
        <w:tabs>
          <w:tab w:val="clear" w:pos="180"/>
          <w:tab w:val="left" w:pos="720"/>
        </w:tabs>
        <w:spacing w:before="120" w:after="120"/>
        <w:ind w:left="374" w:right="216" w:hanging="187"/>
      </w:pPr>
      <w:bookmarkStart w:id="2" w:name="_Toc533805"/>
      <w:r>
        <w:lastRenderedPageBreak/>
        <w:t>Summary Fee Data</w:t>
      </w:r>
      <w:bookmarkEnd w:id="2"/>
    </w:p>
    <w:p w14:paraId="15193D27" w14:textId="64075A90" w:rsidR="00CA441F" w:rsidRPr="00CA441F" w:rsidRDefault="00CA441F" w:rsidP="00CA441F">
      <w:pPr>
        <w:pStyle w:val="Heading2"/>
      </w:pPr>
      <w:bookmarkStart w:id="3" w:name="_Toc533806"/>
      <w:r w:rsidRPr="00CA441F">
        <w:t>Fees Set By Department of State Health Services</w:t>
      </w:r>
      <w:bookmarkEnd w:id="3"/>
    </w:p>
    <w:tbl>
      <w:tblPr>
        <w:tblStyle w:val="HHSTableforTextData1"/>
        <w:tblW w:w="10656" w:type="dxa"/>
        <w:tblInd w:w="0" w:type="dxa"/>
        <w:tblLayout w:type="fixed"/>
        <w:tblLook w:val="01E0" w:firstRow="1" w:lastRow="1" w:firstColumn="1" w:lastColumn="1" w:noHBand="0" w:noVBand="0"/>
      </w:tblPr>
      <w:tblGrid>
        <w:gridCol w:w="4972"/>
        <w:gridCol w:w="1421"/>
        <w:gridCol w:w="1421"/>
        <w:gridCol w:w="1421"/>
        <w:gridCol w:w="1421"/>
      </w:tblGrid>
      <w:tr w:rsidR="00AA12BD" w:rsidRPr="006A0891" w14:paraId="6618EFF8" w14:textId="77777777" w:rsidTr="004D0CD7">
        <w:trPr>
          <w:cnfStyle w:val="100000000000" w:firstRow="1" w:lastRow="0" w:firstColumn="0" w:lastColumn="0" w:oddVBand="0" w:evenVBand="0" w:oddHBand="0" w:evenHBand="0" w:firstRowFirstColumn="0" w:firstRowLastColumn="0" w:lastRowFirstColumn="0" w:lastRowLastColumn="0"/>
        </w:trPr>
        <w:tc>
          <w:tcPr>
            <w:tcW w:w="5040" w:type="dxa"/>
          </w:tcPr>
          <w:p w14:paraId="0DDD1D09" w14:textId="77777777" w:rsidR="006A0891" w:rsidRPr="006A0891" w:rsidRDefault="006A0891" w:rsidP="00E95B22">
            <w:pPr>
              <w:pStyle w:val="TableContainer"/>
            </w:pPr>
            <w:r w:rsidRPr="006A0891">
              <w:t>Fee</w:t>
            </w:r>
          </w:p>
        </w:tc>
        <w:tc>
          <w:tcPr>
            <w:tcW w:w="1440" w:type="dxa"/>
          </w:tcPr>
          <w:p w14:paraId="76AFAD92" w14:textId="77777777" w:rsidR="006A0891" w:rsidRPr="006A0891" w:rsidRDefault="006A0891" w:rsidP="00E95B22">
            <w:pPr>
              <w:pStyle w:val="TableContainer"/>
            </w:pPr>
            <w:r w:rsidRPr="006A0891">
              <w:t>Revenue</w:t>
            </w:r>
          </w:p>
        </w:tc>
        <w:tc>
          <w:tcPr>
            <w:tcW w:w="1440" w:type="dxa"/>
          </w:tcPr>
          <w:p w14:paraId="4CA2A8EF" w14:textId="77777777" w:rsidR="006A0891" w:rsidRPr="006A0891" w:rsidRDefault="006A0891" w:rsidP="00E95B22">
            <w:pPr>
              <w:pStyle w:val="TableContainer"/>
            </w:pPr>
            <w:r w:rsidRPr="006A0891">
              <w:t>Costs</w:t>
            </w:r>
          </w:p>
        </w:tc>
        <w:tc>
          <w:tcPr>
            <w:tcW w:w="1440" w:type="dxa"/>
          </w:tcPr>
          <w:p w14:paraId="1737AC13" w14:textId="77777777" w:rsidR="006A0891" w:rsidRPr="006A0891" w:rsidRDefault="006A0891" w:rsidP="00E95B22">
            <w:pPr>
              <w:pStyle w:val="TableContainer"/>
            </w:pPr>
            <w:r w:rsidRPr="006A0891">
              <w:t>Percent Covered</w:t>
            </w:r>
          </w:p>
        </w:tc>
        <w:tc>
          <w:tcPr>
            <w:tcW w:w="1440" w:type="dxa"/>
          </w:tcPr>
          <w:p w14:paraId="4DD100CF" w14:textId="77777777" w:rsidR="006A0891" w:rsidRPr="006A0891" w:rsidRDefault="006A0891" w:rsidP="00E95B22">
            <w:pPr>
              <w:pStyle w:val="TableContainer"/>
            </w:pPr>
            <w:r w:rsidRPr="006A0891">
              <w:t>Date Last Increased</w:t>
            </w:r>
          </w:p>
        </w:tc>
      </w:tr>
      <w:tr w:rsidR="00DB644F" w:rsidRPr="00CC5F7A" w14:paraId="09A105FA" w14:textId="77777777" w:rsidTr="004D0CD7">
        <w:trPr>
          <w:trHeight w:val="144"/>
        </w:trPr>
        <w:tc>
          <w:tcPr>
            <w:tcW w:w="5040" w:type="dxa"/>
          </w:tcPr>
          <w:p w14:paraId="3C5F0954" w14:textId="1180E59B" w:rsidR="00DB644F" w:rsidRPr="00CC5F7A" w:rsidRDefault="00DB644F" w:rsidP="00E95B22">
            <w:pPr>
              <w:pStyle w:val="TableContainer"/>
            </w:pPr>
            <w:proofErr w:type="spellStart"/>
            <w:r w:rsidRPr="004C0BFD">
              <w:t>Abusable</w:t>
            </w:r>
            <w:proofErr w:type="spellEnd"/>
            <w:r w:rsidRPr="004C0BFD">
              <w:t xml:space="preserve"> Volatile Chemical Permit</w:t>
            </w:r>
          </w:p>
        </w:tc>
        <w:tc>
          <w:tcPr>
            <w:tcW w:w="1440" w:type="dxa"/>
          </w:tcPr>
          <w:p w14:paraId="24F59E34" w14:textId="0F854CDE" w:rsidR="00DB644F" w:rsidRPr="00EE132A" w:rsidRDefault="00DB644F" w:rsidP="00E95B22">
            <w:pPr>
              <w:pStyle w:val="TableContainer"/>
            </w:pPr>
            <w:r w:rsidRPr="004C0BFD">
              <w:t>$763,857</w:t>
            </w:r>
          </w:p>
        </w:tc>
        <w:tc>
          <w:tcPr>
            <w:tcW w:w="1440" w:type="dxa"/>
          </w:tcPr>
          <w:p w14:paraId="7DC2FDB0" w14:textId="1956ACF0" w:rsidR="00DB644F" w:rsidRPr="00F70D9A" w:rsidRDefault="00DB644F" w:rsidP="00E95B22">
            <w:pPr>
              <w:pStyle w:val="TableContainer"/>
            </w:pPr>
            <w:r w:rsidRPr="004C0BFD">
              <w:t>$476,901</w:t>
            </w:r>
          </w:p>
        </w:tc>
        <w:tc>
          <w:tcPr>
            <w:tcW w:w="1440" w:type="dxa"/>
          </w:tcPr>
          <w:p w14:paraId="3C8B501C" w14:textId="6EDEEDF9" w:rsidR="00DB644F" w:rsidRPr="00F70D9A" w:rsidRDefault="00DB644F" w:rsidP="00E95B22">
            <w:pPr>
              <w:pStyle w:val="TableContainer"/>
            </w:pPr>
            <w:r w:rsidRPr="004C0BFD">
              <w:t>100.00%</w:t>
            </w:r>
          </w:p>
        </w:tc>
        <w:tc>
          <w:tcPr>
            <w:tcW w:w="1440" w:type="dxa"/>
          </w:tcPr>
          <w:p w14:paraId="478D0FB9" w14:textId="68B3111F" w:rsidR="00DB644F" w:rsidRPr="00EE132A" w:rsidRDefault="00DB644F" w:rsidP="00E95B22">
            <w:pPr>
              <w:pStyle w:val="TableContainer"/>
            </w:pPr>
            <w:r w:rsidRPr="004C0BFD">
              <w:t>2006</w:t>
            </w:r>
          </w:p>
        </w:tc>
      </w:tr>
      <w:tr w:rsidR="00AA12BD" w:rsidRPr="00EE132A" w14:paraId="33AD7360" w14:textId="77777777" w:rsidTr="004D0CD7">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24579934" w14:textId="77777777" w:rsidR="00DB644F" w:rsidRPr="00CC5F7A" w:rsidRDefault="00DB644F" w:rsidP="00E95B22">
            <w:pPr>
              <w:pStyle w:val="TableContainer"/>
            </w:pPr>
            <w:r w:rsidRPr="003571BD">
              <w:t>Asbestos Removal Licensure</w:t>
            </w:r>
          </w:p>
        </w:tc>
        <w:tc>
          <w:tcPr>
            <w:tcW w:w="1440" w:type="dxa"/>
          </w:tcPr>
          <w:p w14:paraId="4F9D232D" w14:textId="77777777" w:rsidR="00DB644F" w:rsidRPr="00EE132A" w:rsidRDefault="00DB644F" w:rsidP="00E95B22">
            <w:pPr>
              <w:pStyle w:val="TableContainer"/>
            </w:pPr>
            <w:r w:rsidRPr="003571BD">
              <w:t>$3,907,110</w:t>
            </w:r>
          </w:p>
        </w:tc>
        <w:tc>
          <w:tcPr>
            <w:tcW w:w="1440" w:type="dxa"/>
          </w:tcPr>
          <w:p w14:paraId="5A5B5388" w14:textId="77777777" w:rsidR="00DB644F" w:rsidRPr="00F70D9A" w:rsidRDefault="00DB644F" w:rsidP="00E95B22">
            <w:pPr>
              <w:pStyle w:val="TableContainer"/>
            </w:pPr>
            <w:r w:rsidRPr="007E12E2">
              <w:t>$2,832,930</w:t>
            </w:r>
          </w:p>
        </w:tc>
        <w:tc>
          <w:tcPr>
            <w:tcW w:w="1440" w:type="dxa"/>
          </w:tcPr>
          <w:p w14:paraId="7CA06E9B" w14:textId="77777777" w:rsidR="00DB644F" w:rsidRPr="00F70D9A" w:rsidRDefault="00DB644F" w:rsidP="00E95B22">
            <w:pPr>
              <w:pStyle w:val="TableContainer"/>
            </w:pPr>
            <w:r w:rsidRPr="00C928DC">
              <w:t>100.00%</w:t>
            </w:r>
          </w:p>
        </w:tc>
        <w:tc>
          <w:tcPr>
            <w:tcW w:w="1440" w:type="dxa"/>
          </w:tcPr>
          <w:p w14:paraId="31C02739" w14:textId="77777777" w:rsidR="00DB644F" w:rsidRPr="00EE132A" w:rsidRDefault="00DB644F" w:rsidP="00E95B22">
            <w:pPr>
              <w:pStyle w:val="TableContainer"/>
            </w:pPr>
            <w:r w:rsidRPr="003571BD">
              <w:t>2006</w:t>
            </w:r>
          </w:p>
        </w:tc>
      </w:tr>
      <w:tr w:rsidR="00520FA3" w:rsidRPr="00CC5F7A" w14:paraId="59FF7300" w14:textId="77777777" w:rsidTr="004D0CD7">
        <w:trPr>
          <w:trHeight w:val="144"/>
        </w:trPr>
        <w:tc>
          <w:tcPr>
            <w:tcW w:w="5040" w:type="dxa"/>
          </w:tcPr>
          <w:p w14:paraId="65BAF713" w14:textId="45D43802" w:rsidR="00520FA3" w:rsidRPr="00CC5F7A" w:rsidRDefault="00520FA3" w:rsidP="00E95B22">
            <w:pPr>
              <w:pStyle w:val="TableContainer"/>
            </w:pPr>
            <w:proofErr w:type="spellStart"/>
            <w:r w:rsidRPr="00CC5F7A">
              <w:t>Bloodborne</w:t>
            </w:r>
            <w:proofErr w:type="spellEnd"/>
            <w:r w:rsidRPr="00CC5F7A">
              <w:t xml:space="preserve"> Pathogen</w:t>
            </w:r>
          </w:p>
        </w:tc>
        <w:tc>
          <w:tcPr>
            <w:tcW w:w="1440" w:type="dxa"/>
          </w:tcPr>
          <w:p w14:paraId="50A58904" w14:textId="0E03921E" w:rsidR="00520FA3" w:rsidRPr="00CC5F7A" w:rsidRDefault="00520FA3" w:rsidP="00E95B22">
            <w:pPr>
              <w:pStyle w:val="TableContainer"/>
            </w:pPr>
            <w:r w:rsidRPr="00EE132A">
              <w:t>$0</w:t>
            </w:r>
          </w:p>
        </w:tc>
        <w:tc>
          <w:tcPr>
            <w:tcW w:w="1440" w:type="dxa"/>
          </w:tcPr>
          <w:p w14:paraId="7986349E" w14:textId="271A1EEC" w:rsidR="00520FA3" w:rsidRPr="00CC5F7A" w:rsidRDefault="00520FA3" w:rsidP="00E95B22">
            <w:pPr>
              <w:pStyle w:val="TableContainer"/>
            </w:pPr>
            <w:r w:rsidRPr="00F70D9A">
              <w:t>$0</w:t>
            </w:r>
          </w:p>
        </w:tc>
        <w:tc>
          <w:tcPr>
            <w:tcW w:w="1440" w:type="dxa"/>
          </w:tcPr>
          <w:p w14:paraId="2C9D8D42" w14:textId="03A65FAC" w:rsidR="00520FA3" w:rsidRPr="00CC5F7A" w:rsidRDefault="00520FA3" w:rsidP="00E95B22">
            <w:pPr>
              <w:pStyle w:val="TableContainer"/>
            </w:pPr>
            <w:r w:rsidRPr="00F70D9A">
              <w:t>100.00%</w:t>
            </w:r>
          </w:p>
        </w:tc>
        <w:tc>
          <w:tcPr>
            <w:tcW w:w="1440" w:type="dxa"/>
          </w:tcPr>
          <w:p w14:paraId="3340DA32" w14:textId="253453AC" w:rsidR="00520FA3" w:rsidRPr="00CC5F7A" w:rsidRDefault="00520FA3" w:rsidP="00E95B22">
            <w:pPr>
              <w:pStyle w:val="TableContainer"/>
            </w:pPr>
            <w:r w:rsidRPr="00EE132A">
              <w:t>2000</w:t>
            </w:r>
          </w:p>
        </w:tc>
      </w:tr>
      <w:tr w:rsidR="00AA12BD" w:rsidRPr="006A0891" w14:paraId="7A8AE2EC" w14:textId="77777777" w:rsidTr="004D0CD7">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37EBA1BD" w14:textId="77777777" w:rsidR="00520FA3" w:rsidRPr="006A0891" w:rsidRDefault="00520FA3" w:rsidP="00E95B22">
            <w:pPr>
              <w:pStyle w:val="TableContainer"/>
            </w:pPr>
            <w:r w:rsidRPr="006A0891">
              <w:t>Body Piercing</w:t>
            </w:r>
          </w:p>
        </w:tc>
        <w:tc>
          <w:tcPr>
            <w:tcW w:w="1440" w:type="dxa"/>
          </w:tcPr>
          <w:p w14:paraId="65A8A839" w14:textId="74245C06" w:rsidR="00520FA3" w:rsidRPr="006A0891" w:rsidRDefault="00520FA3" w:rsidP="00E95B22">
            <w:pPr>
              <w:pStyle w:val="TableContainer"/>
            </w:pPr>
            <w:r w:rsidRPr="00EE132A">
              <w:t>$161,113</w:t>
            </w:r>
          </w:p>
        </w:tc>
        <w:tc>
          <w:tcPr>
            <w:tcW w:w="1440" w:type="dxa"/>
          </w:tcPr>
          <w:p w14:paraId="124A8760" w14:textId="30210AEB" w:rsidR="00520FA3" w:rsidRPr="006A0891" w:rsidRDefault="00520FA3" w:rsidP="00E95B22">
            <w:pPr>
              <w:pStyle w:val="TableContainer"/>
            </w:pPr>
            <w:r w:rsidRPr="00F70D9A">
              <w:t>$268,436</w:t>
            </w:r>
          </w:p>
        </w:tc>
        <w:tc>
          <w:tcPr>
            <w:tcW w:w="1440" w:type="dxa"/>
          </w:tcPr>
          <w:p w14:paraId="50381A3B" w14:textId="61324E99" w:rsidR="00520FA3" w:rsidRPr="00C928DC" w:rsidRDefault="00520FA3" w:rsidP="00E95B22">
            <w:pPr>
              <w:pStyle w:val="TableContainer"/>
            </w:pPr>
            <w:r w:rsidRPr="00C928DC">
              <w:t>60.02%</w:t>
            </w:r>
          </w:p>
        </w:tc>
        <w:tc>
          <w:tcPr>
            <w:tcW w:w="1440" w:type="dxa"/>
          </w:tcPr>
          <w:p w14:paraId="135337A8" w14:textId="74040BFE" w:rsidR="00520FA3" w:rsidRPr="006A0891" w:rsidRDefault="00520FA3" w:rsidP="00E95B22">
            <w:pPr>
              <w:pStyle w:val="TableContainer"/>
            </w:pPr>
            <w:r w:rsidRPr="00EE132A">
              <w:t>2005</w:t>
            </w:r>
          </w:p>
        </w:tc>
      </w:tr>
      <w:tr w:rsidR="00520FA3" w:rsidRPr="006A0891" w14:paraId="4EDEB516" w14:textId="77777777" w:rsidTr="004D0CD7">
        <w:trPr>
          <w:trHeight w:val="144"/>
        </w:trPr>
        <w:tc>
          <w:tcPr>
            <w:tcW w:w="5040" w:type="dxa"/>
          </w:tcPr>
          <w:p w14:paraId="253F3B95" w14:textId="77777777" w:rsidR="00520FA3" w:rsidRPr="006A0891" w:rsidRDefault="00520FA3" w:rsidP="00E95B22">
            <w:pPr>
              <w:pStyle w:val="TableContainer"/>
            </w:pPr>
            <w:r w:rsidRPr="006A0891">
              <w:t>Food and Drug Wholesale Distribution/Manufacturing</w:t>
            </w:r>
          </w:p>
        </w:tc>
        <w:tc>
          <w:tcPr>
            <w:tcW w:w="1440" w:type="dxa"/>
          </w:tcPr>
          <w:p w14:paraId="05DD76FC" w14:textId="55AB9748" w:rsidR="00520FA3" w:rsidRPr="006A0891" w:rsidRDefault="00520FA3" w:rsidP="00E95B22">
            <w:pPr>
              <w:pStyle w:val="TableContainer"/>
            </w:pPr>
            <w:r w:rsidRPr="00EE132A">
              <w:t>$8,661,758</w:t>
            </w:r>
          </w:p>
        </w:tc>
        <w:tc>
          <w:tcPr>
            <w:tcW w:w="1440" w:type="dxa"/>
          </w:tcPr>
          <w:p w14:paraId="1C2A4956" w14:textId="7EACA246" w:rsidR="00520FA3" w:rsidRPr="006A0891" w:rsidRDefault="00520FA3" w:rsidP="00E95B22">
            <w:pPr>
              <w:pStyle w:val="TableContainer"/>
            </w:pPr>
            <w:r w:rsidRPr="00F70D9A">
              <w:t>$8,084,771</w:t>
            </w:r>
          </w:p>
        </w:tc>
        <w:tc>
          <w:tcPr>
            <w:tcW w:w="1440" w:type="dxa"/>
          </w:tcPr>
          <w:p w14:paraId="1D4C2D07" w14:textId="6D848C09" w:rsidR="00520FA3" w:rsidRPr="00C928DC" w:rsidRDefault="00520FA3" w:rsidP="00E95B22">
            <w:pPr>
              <w:pStyle w:val="TableContainer"/>
            </w:pPr>
            <w:r w:rsidRPr="00C928DC">
              <w:t>100.00%</w:t>
            </w:r>
          </w:p>
        </w:tc>
        <w:tc>
          <w:tcPr>
            <w:tcW w:w="1440" w:type="dxa"/>
          </w:tcPr>
          <w:p w14:paraId="0E6835A5" w14:textId="125D6A8C" w:rsidR="00520FA3" w:rsidRPr="006A0891" w:rsidRDefault="00520FA3" w:rsidP="00E95B22">
            <w:pPr>
              <w:pStyle w:val="TableContainer"/>
            </w:pPr>
            <w:r w:rsidRPr="00EE132A">
              <w:t>2007</w:t>
            </w:r>
          </w:p>
        </w:tc>
      </w:tr>
      <w:tr w:rsidR="00AA12BD" w:rsidRPr="006A0891" w14:paraId="7916CE83" w14:textId="77777777" w:rsidTr="004D0CD7">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50D5E508" w14:textId="76C4BF7F" w:rsidR="00520FA3" w:rsidRPr="006A0891" w:rsidRDefault="00A75D14" w:rsidP="00E95B22">
            <w:pPr>
              <w:pStyle w:val="TableContainer"/>
            </w:pPr>
            <w:r>
              <w:t>Food, Drug, Device, &amp;</w:t>
            </w:r>
            <w:r w:rsidR="00520FA3" w:rsidRPr="006A0891">
              <w:t xml:space="preserve"> Cosmetic Salvage</w:t>
            </w:r>
          </w:p>
        </w:tc>
        <w:tc>
          <w:tcPr>
            <w:tcW w:w="1440" w:type="dxa"/>
          </w:tcPr>
          <w:p w14:paraId="38C04E28" w14:textId="7006166D" w:rsidR="00520FA3" w:rsidRPr="006A0891" w:rsidRDefault="00520FA3" w:rsidP="00E95B22">
            <w:pPr>
              <w:pStyle w:val="TableContainer"/>
            </w:pPr>
            <w:r w:rsidRPr="00EE132A">
              <w:t>$107,921</w:t>
            </w:r>
          </w:p>
        </w:tc>
        <w:tc>
          <w:tcPr>
            <w:tcW w:w="1440" w:type="dxa"/>
          </w:tcPr>
          <w:p w14:paraId="44831DBC" w14:textId="3FDA4D84" w:rsidR="00520FA3" w:rsidRPr="006A0891" w:rsidRDefault="00520FA3" w:rsidP="00E95B22">
            <w:pPr>
              <w:pStyle w:val="TableContainer"/>
            </w:pPr>
            <w:r w:rsidRPr="00F70D9A">
              <w:t>$160,961</w:t>
            </w:r>
          </w:p>
        </w:tc>
        <w:tc>
          <w:tcPr>
            <w:tcW w:w="1440" w:type="dxa"/>
          </w:tcPr>
          <w:p w14:paraId="7518A0E4" w14:textId="5EAC3C19" w:rsidR="00520FA3" w:rsidRPr="00C928DC" w:rsidRDefault="00520FA3" w:rsidP="00E95B22">
            <w:pPr>
              <w:pStyle w:val="TableContainer"/>
            </w:pPr>
            <w:r w:rsidRPr="00C928DC">
              <w:t>67.05%</w:t>
            </w:r>
          </w:p>
        </w:tc>
        <w:tc>
          <w:tcPr>
            <w:tcW w:w="1440" w:type="dxa"/>
          </w:tcPr>
          <w:p w14:paraId="4CE144BC" w14:textId="6A488C08" w:rsidR="00520FA3" w:rsidRPr="006A0891" w:rsidRDefault="00520FA3" w:rsidP="00E95B22">
            <w:pPr>
              <w:pStyle w:val="TableContainer"/>
            </w:pPr>
            <w:r w:rsidRPr="00EE132A">
              <w:t>2005</w:t>
            </w:r>
          </w:p>
        </w:tc>
      </w:tr>
      <w:tr w:rsidR="00520FA3" w:rsidRPr="006A0891" w14:paraId="6510CE9D" w14:textId="77777777" w:rsidTr="004D0CD7">
        <w:trPr>
          <w:trHeight w:val="144"/>
        </w:trPr>
        <w:tc>
          <w:tcPr>
            <w:tcW w:w="5040" w:type="dxa"/>
          </w:tcPr>
          <w:p w14:paraId="7AFD7F35" w14:textId="77777777" w:rsidR="00520FA3" w:rsidRPr="006A0891" w:rsidRDefault="00520FA3" w:rsidP="00E95B22">
            <w:pPr>
              <w:pStyle w:val="TableContainer"/>
            </w:pPr>
            <w:r w:rsidRPr="006A0891">
              <w:t>Food Manager Certification</w:t>
            </w:r>
          </w:p>
        </w:tc>
        <w:tc>
          <w:tcPr>
            <w:tcW w:w="1440" w:type="dxa"/>
          </w:tcPr>
          <w:p w14:paraId="6A060BC3" w14:textId="7F2C2D37" w:rsidR="00520FA3" w:rsidRPr="006A0891" w:rsidRDefault="00520FA3" w:rsidP="00E95B22">
            <w:pPr>
              <w:pStyle w:val="TableContainer"/>
            </w:pPr>
            <w:r w:rsidRPr="00EE132A">
              <w:t>$10,500</w:t>
            </w:r>
          </w:p>
        </w:tc>
        <w:tc>
          <w:tcPr>
            <w:tcW w:w="1440" w:type="dxa"/>
          </w:tcPr>
          <w:p w14:paraId="04FE2D42" w14:textId="34DCA4FC" w:rsidR="00520FA3" w:rsidRPr="006A0891" w:rsidRDefault="00520FA3" w:rsidP="00E95B22">
            <w:pPr>
              <w:pStyle w:val="TableContainer"/>
            </w:pPr>
            <w:r w:rsidRPr="00F70D9A">
              <w:t>$0</w:t>
            </w:r>
          </w:p>
        </w:tc>
        <w:tc>
          <w:tcPr>
            <w:tcW w:w="1440" w:type="dxa"/>
          </w:tcPr>
          <w:p w14:paraId="261AE24B" w14:textId="2BC57642" w:rsidR="00520FA3" w:rsidRPr="00C928DC" w:rsidRDefault="00520FA3" w:rsidP="00E95B22">
            <w:pPr>
              <w:pStyle w:val="TableContainer"/>
            </w:pPr>
            <w:r w:rsidRPr="00C928DC">
              <w:t>100.00%</w:t>
            </w:r>
          </w:p>
        </w:tc>
        <w:tc>
          <w:tcPr>
            <w:tcW w:w="1440" w:type="dxa"/>
          </w:tcPr>
          <w:p w14:paraId="70681C41" w14:textId="435F0535" w:rsidR="00520FA3" w:rsidRPr="006A0891" w:rsidRDefault="00520FA3" w:rsidP="00E95B22">
            <w:pPr>
              <w:pStyle w:val="TableContainer"/>
            </w:pPr>
            <w:r w:rsidRPr="00EE132A">
              <w:t>2008</w:t>
            </w:r>
          </w:p>
        </w:tc>
      </w:tr>
      <w:tr w:rsidR="00AA12BD" w:rsidRPr="006A0891" w14:paraId="479C3596" w14:textId="77777777" w:rsidTr="004D0CD7">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50D3578B" w14:textId="77777777" w:rsidR="00520FA3" w:rsidRPr="006A0891" w:rsidRDefault="00520FA3" w:rsidP="00E95B22">
            <w:pPr>
              <w:pStyle w:val="TableContainer"/>
            </w:pPr>
            <w:r w:rsidRPr="006A0891">
              <w:t>Food Service Establishments</w:t>
            </w:r>
          </w:p>
        </w:tc>
        <w:tc>
          <w:tcPr>
            <w:tcW w:w="1440" w:type="dxa"/>
          </w:tcPr>
          <w:p w14:paraId="56D248A9" w14:textId="4D0F4D48" w:rsidR="00520FA3" w:rsidRPr="006A0891" w:rsidRDefault="00520FA3" w:rsidP="00E95B22">
            <w:pPr>
              <w:pStyle w:val="TableContainer"/>
            </w:pPr>
            <w:r w:rsidRPr="00EE132A">
              <w:t>$2,776,912</w:t>
            </w:r>
          </w:p>
        </w:tc>
        <w:tc>
          <w:tcPr>
            <w:tcW w:w="1440" w:type="dxa"/>
          </w:tcPr>
          <w:p w14:paraId="5C3A5B14" w14:textId="0FB21DD5" w:rsidR="00520FA3" w:rsidRPr="006A0891" w:rsidRDefault="00520FA3" w:rsidP="00E95B22">
            <w:pPr>
              <w:pStyle w:val="TableContainer"/>
            </w:pPr>
            <w:r w:rsidRPr="00F70D9A">
              <w:t>$1,787,470</w:t>
            </w:r>
          </w:p>
        </w:tc>
        <w:tc>
          <w:tcPr>
            <w:tcW w:w="1440" w:type="dxa"/>
          </w:tcPr>
          <w:p w14:paraId="45C4E662" w14:textId="44E26712" w:rsidR="00520FA3" w:rsidRPr="00C928DC" w:rsidRDefault="00520FA3" w:rsidP="00E95B22">
            <w:pPr>
              <w:pStyle w:val="TableContainer"/>
            </w:pPr>
            <w:r w:rsidRPr="00C928DC">
              <w:t>100.00%</w:t>
            </w:r>
          </w:p>
        </w:tc>
        <w:tc>
          <w:tcPr>
            <w:tcW w:w="1440" w:type="dxa"/>
          </w:tcPr>
          <w:p w14:paraId="2DC70875" w14:textId="29B4D4C9" w:rsidR="00520FA3" w:rsidRPr="006A0891" w:rsidRDefault="00520FA3" w:rsidP="00E95B22">
            <w:pPr>
              <w:pStyle w:val="TableContainer"/>
            </w:pPr>
            <w:r w:rsidRPr="00EE132A">
              <w:t>2006</w:t>
            </w:r>
          </w:p>
        </w:tc>
      </w:tr>
      <w:tr w:rsidR="00520FA3" w:rsidRPr="006A0891" w14:paraId="38C1E00E" w14:textId="77777777" w:rsidTr="004D0CD7">
        <w:trPr>
          <w:trHeight w:val="144"/>
        </w:trPr>
        <w:tc>
          <w:tcPr>
            <w:tcW w:w="5040" w:type="dxa"/>
          </w:tcPr>
          <w:p w14:paraId="4EC0A777" w14:textId="7F1AF28B" w:rsidR="00520FA3" w:rsidRPr="006A0891" w:rsidRDefault="00986FD4" w:rsidP="00E95B22">
            <w:pPr>
              <w:pStyle w:val="TableContainer"/>
            </w:pPr>
            <w:r>
              <w:t>Food Service Handler Certification</w:t>
            </w:r>
          </w:p>
        </w:tc>
        <w:tc>
          <w:tcPr>
            <w:tcW w:w="1440" w:type="dxa"/>
          </w:tcPr>
          <w:p w14:paraId="4FE55041" w14:textId="4374D3FC" w:rsidR="00520FA3" w:rsidRPr="006A0891" w:rsidRDefault="00520FA3" w:rsidP="00E95B22">
            <w:pPr>
              <w:pStyle w:val="TableContainer"/>
            </w:pPr>
            <w:r w:rsidRPr="00EE132A">
              <w:t>$53,210</w:t>
            </w:r>
          </w:p>
        </w:tc>
        <w:tc>
          <w:tcPr>
            <w:tcW w:w="1440" w:type="dxa"/>
          </w:tcPr>
          <w:p w14:paraId="2B44A727" w14:textId="3F2F3664" w:rsidR="00520FA3" w:rsidRPr="006A0891" w:rsidRDefault="00520FA3" w:rsidP="00E95B22">
            <w:pPr>
              <w:pStyle w:val="TableContainer"/>
            </w:pPr>
            <w:r w:rsidRPr="00F70D9A">
              <w:t>$52,809</w:t>
            </w:r>
          </w:p>
        </w:tc>
        <w:tc>
          <w:tcPr>
            <w:tcW w:w="1440" w:type="dxa"/>
          </w:tcPr>
          <w:p w14:paraId="03CD5F55" w14:textId="0D0B6170" w:rsidR="00520FA3" w:rsidRPr="00C928DC" w:rsidRDefault="00520FA3" w:rsidP="00E95B22">
            <w:pPr>
              <w:pStyle w:val="TableContainer"/>
            </w:pPr>
            <w:r w:rsidRPr="00C928DC">
              <w:t>100.00%</w:t>
            </w:r>
          </w:p>
        </w:tc>
        <w:tc>
          <w:tcPr>
            <w:tcW w:w="1440" w:type="dxa"/>
          </w:tcPr>
          <w:p w14:paraId="78CF0363" w14:textId="417A1189" w:rsidR="00520FA3" w:rsidRPr="006A0891" w:rsidRDefault="00520FA3" w:rsidP="00E95B22">
            <w:pPr>
              <w:pStyle w:val="TableContainer"/>
            </w:pPr>
            <w:r w:rsidRPr="00EE132A">
              <w:t>2008</w:t>
            </w:r>
          </w:p>
        </w:tc>
      </w:tr>
      <w:tr w:rsidR="00AA12BD" w:rsidRPr="006A0891" w14:paraId="58EF7F47" w14:textId="77777777" w:rsidTr="004D0CD7">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49D4AD8B" w14:textId="095A5AF6" w:rsidR="009A548A" w:rsidRPr="006A0891" w:rsidRDefault="009A548A" w:rsidP="00E95B22">
            <w:pPr>
              <w:pStyle w:val="TableContainer"/>
            </w:pPr>
            <w:r w:rsidRPr="003571BD">
              <w:t xml:space="preserve">Frozen Desserts </w:t>
            </w:r>
          </w:p>
        </w:tc>
        <w:tc>
          <w:tcPr>
            <w:tcW w:w="1440" w:type="dxa"/>
          </w:tcPr>
          <w:p w14:paraId="7F1295A5" w14:textId="6A60398D" w:rsidR="009A548A" w:rsidRPr="00EE132A" w:rsidRDefault="009A548A" w:rsidP="00E95B22">
            <w:pPr>
              <w:pStyle w:val="TableContainer"/>
            </w:pPr>
            <w:r w:rsidRPr="003571BD">
              <w:t>$450,399</w:t>
            </w:r>
          </w:p>
        </w:tc>
        <w:tc>
          <w:tcPr>
            <w:tcW w:w="1440" w:type="dxa"/>
          </w:tcPr>
          <w:p w14:paraId="0703C737" w14:textId="088CBA2E" w:rsidR="009A548A" w:rsidRPr="00F70D9A" w:rsidRDefault="009A548A" w:rsidP="00E95B22">
            <w:pPr>
              <w:pStyle w:val="TableContainer"/>
            </w:pPr>
            <w:r w:rsidRPr="003571BD">
              <w:t>$244,892</w:t>
            </w:r>
          </w:p>
        </w:tc>
        <w:tc>
          <w:tcPr>
            <w:tcW w:w="1440" w:type="dxa"/>
          </w:tcPr>
          <w:p w14:paraId="36FE4E97" w14:textId="19CF3607" w:rsidR="009A548A" w:rsidRPr="00C928DC" w:rsidRDefault="009A548A" w:rsidP="00E95B22">
            <w:pPr>
              <w:pStyle w:val="TableContainer"/>
            </w:pPr>
            <w:r w:rsidRPr="00C928DC">
              <w:t>100.00%</w:t>
            </w:r>
          </w:p>
        </w:tc>
        <w:tc>
          <w:tcPr>
            <w:tcW w:w="1440" w:type="dxa"/>
          </w:tcPr>
          <w:p w14:paraId="5519C6E1" w14:textId="3D5870AD" w:rsidR="009A548A" w:rsidRPr="00EE132A" w:rsidRDefault="009A548A" w:rsidP="00E95B22">
            <w:pPr>
              <w:pStyle w:val="TableContainer"/>
            </w:pPr>
            <w:r w:rsidRPr="003571BD">
              <w:t>2004</w:t>
            </w:r>
          </w:p>
        </w:tc>
      </w:tr>
      <w:tr w:rsidR="00520FA3" w:rsidRPr="006A0891" w14:paraId="643FE377" w14:textId="77777777" w:rsidTr="004D0CD7">
        <w:trPr>
          <w:trHeight w:val="144"/>
        </w:trPr>
        <w:tc>
          <w:tcPr>
            <w:tcW w:w="5040" w:type="dxa"/>
          </w:tcPr>
          <w:p w14:paraId="00BD52EE" w14:textId="77777777" w:rsidR="00520FA3" w:rsidRPr="006A0891" w:rsidRDefault="00520FA3" w:rsidP="00E95B22">
            <w:pPr>
              <w:pStyle w:val="TableContainer"/>
            </w:pPr>
            <w:r w:rsidRPr="006A0891">
              <w:t>Hazardous Products Manufacturing</w:t>
            </w:r>
          </w:p>
        </w:tc>
        <w:tc>
          <w:tcPr>
            <w:tcW w:w="1440" w:type="dxa"/>
          </w:tcPr>
          <w:p w14:paraId="7A231FC4" w14:textId="1EC462BB" w:rsidR="00520FA3" w:rsidRPr="006A0891" w:rsidRDefault="00520FA3" w:rsidP="00E95B22">
            <w:pPr>
              <w:pStyle w:val="TableContainer"/>
            </w:pPr>
            <w:r w:rsidRPr="00EE132A">
              <w:t>$218,072</w:t>
            </w:r>
          </w:p>
        </w:tc>
        <w:tc>
          <w:tcPr>
            <w:tcW w:w="1440" w:type="dxa"/>
          </w:tcPr>
          <w:p w14:paraId="3086A1F5" w14:textId="11467525" w:rsidR="00520FA3" w:rsidRPr="006A0891" w:rsidRDefault="00520FA3" w:rsidP="00E95B22">
            <w:pPr>
              <w:pStyle w:val="TableContainer"/>
            </w:pPr>
            <w:r w:rsidRPr="00F70D9A">
              <w:t>$325,656</w:t>
            </w:r>
          </w:p>
        </w:tc>
        <w:tc>
          <w:tcPr>
            <w:tcW w:w="1440" w:type="dxa"/>
          </w:tcPr>
          <w:p w14:paraId="38000DD8" w14:textId="50DB7CE7" w:rsidR="00520FA3" w:rsidRPr="00C928DC" w:rsidRDefault="00520FA3" w:rsidP="00E95B22">
            <w:pPr>
              <w:pStyle w:val="TableContainer"/>
            </w:pPr>
            <w:r w:rsidRPr="00C928DC">
              <w:t>66.96%</w:t>
            </w:r>
          </w:p>
        </w:tc>
        <w:tc>
          <w:tcPr>
            <w:tcW w:w="1440" w:type="dxa"/>
          </w:tcPr>
          <w:p w14:paraId="751FE923" w14:textId="67AC16D1" w:rsidR="00520FA3" w:rsidRPr="006A0891" w:rsidRDefault="00520FA3" w:rsidP="00E95B22">
            <w:pPr>
              <w:pStyle w:val="TableContainer"/>
            </w:pPr>
            <w:r w:rsidRPr="00EE132A">
              <w:t>2006</w:t>
            </w:r>
          </w:p>
        </w:tc>
      </w:tr>
      <w:tr w:rsidR="00AA12BD" w:rsidRPr="006A0891" w14:paraId="30B3D87B" w14:textId="77777777" w:rsidTr="004D0CD7">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020640E6" w14:textId="77777777" w:rsidR="00520FA3" w:rsidRPr="006A0891" w:rsidRDefault="00520FA3" w:rsidP="00E95B22">
            <w:pPr>
              <w:pStyle w:val="TableContainer"/>
            </w:pPr>
            <w:r w:rsidRPr="006A0891">
              <w:t>Lead-Based Paint Certification Program</w:t>
            </w:r>
          </w:p>
        </w:tc>
        <w:tc>
          <w:tcPr>
            <w:tcW w:w="1440" w:type="dxa"/>
          </w:tcPr>
          <w:p w14:paraId="44F463EA" w14:textId="6599CE5F" w:rsidR="00520FA3" w:rsidRPr="006A0891" w:rsidRDefault="00520FA3" w:rsidP="00E95B22">
            <w:pPr>
              <w:pStyle w:val="TableContainer"/>
            </w:pPr>
            <w:r w:rsidRPr="00EE132A">
              <w:t>$229,227</w:t>
            </w:r>
          </w:p>
        </w:tc>
        <w:tc>
          <w:tcPr>
            <w:tcW w:w="1440" w:type="dxa"/>
          </w:tcPr>
          <w:p w14:paraId="6EA9CFDD" w14:textId="5708C59C" w:rsidR="00520FA3" w:rsidRPr="006A0891" w:rsidRDefault="00520FA3" w:rsidP="00E95B22">
            <w:pPr>
              <w:pStyle w:val="TableContainer"/>
            </w:pPr>
            <w:r w:rsidRPr="00F70D9A">
              <w:t>$159,324</w:t>
            </w:r>
          </w:p>
        </w:tc>
        <w:tc>
          <w:tcPr>
            <w:tcW w:w="1440" w:type="dxa"/>
          </w:tcPr>
          <w:p w14:paraId="0398498D" w14:textId="52638965" w:rsidR="00520FA3" w:rsidRPr="00C928DC" w:rsidRDefault="00520FA3" w:rsidP="00E95B22">
            <w:pPr>
              <w:pStyle w:val="TableContainer"/>
            </w:pPr>
            <w:r w:rsidRPr="00C928DC">
              <w:t>100.00%</w:t>
            </w:r>
          </w:p>
        </w:tc>
        <w:tc>
          <w:tcPr>
            <w:tcW w:w="1440" w:type="dxa"/>
          </w:tcPr>
          <w:p w14:paraId="044A47DF" w14:textId="3F75B809" w:rsidR="00520FA3" w:rsidRPr="006A0891" w:rsidRDefault="00520FA3" w:rsidP="00E95B22">
            <w:pPr>
              <w:pStyle w:val="TableContainer"/>
            </w:pPr>
            <w:r w:rsidRPr="00EE132A">
              <w:t>2005</w:t>
            </w:r>
          </w:p>
        </w:tc>
      </w:tr>
      <w:tr w:rsidR="00520FA3" w:rsidRPr="006A0891" w14:paraId="683DA2CB" w14:textId="77777777" w:rsidTr="004D0CD7">
        <w:trPr>
          <w:trHeight w:val="144"/>
        </w:trPr>
        <w:tc>
          <w:tcPr>
            <w:tcW w:w="5040" w:type="dxa"/>
          </w:tcPr>
          <w:p w14:paraId="7E84AF6F" w14:textId="6327BB2B" w:rsidR="00520FA3" w:rsidRPr="006A0891" w:rsidRDefault="00520FA3" w:rsidP="00E95B22">
            <w:pPr>
              <w:pStyle w:val="TableContainer"/>
            </w:pPr>
            <w:r w:rsidRPr="006A0891">
              <w:t>Mammography Systems Certification</w:t>
            </w:r>
            <w:r>
              <w:t xml:space="preserve"> and Accreditation</w:t>
            </w:r>
          </w:p>
        </w:tc>
        <w:tc>
          <w:tcPr>
            <w:tcW w:w="1440" w:type="dxa"/>
          </w:tcPr>
          <w:p w14:paraId="434B43D7" w14:textId="0CDABC53" w:rsidR="00520FA3" w:rsidRPr="006A0891" w:rsidRDefault="00520FA3" w:rsidP="00E95B22">
            <w:pPr>
              <w:pStyle w:val="TableContainer"/>
            </w:pPr>
            <w:r w:rsidRPr="00EE132A">
              <w:t>$1,345,069</w:t>
            </w:r>
          </w:p>
        </w:tc>
        <w:tc>
          <w:tcPr>
            <w:tcW w:w="1440" w:type="dxa"/>
          </w:tcPr>
          <w:p w14:paraId="3976552A" w14:textId="0691E238" w:rsidR="00520FA3" w:rsidRPr="006A0891" w:rsidRDefault="00520FA3" w:rsidP="00E95B22">
            <w:pPr>
              <w:pStyle w:val="TableContainer"/>
            </w:pPr>
            <w:r w:rsidRPr="00F70D9A">
              <w:t>$1,076,774</w:t>
            </w:r>
          </w:p>
        </w:tc>
        <w:tc>
          <w:tcPr>
            <w:tcW w:w="1440" w:type="dxa"/>
          </w:tcPr>
          <w:p w14:paraId="0BADFFBB" w14:textId="2A90BB39" w:rsidR="00520FA3" w:rsidRPr="00C928DC" w:rsidRDefault="00520FA3" w:rsidP="00E95B22">
            <w:pPr>
              <w:pStyle w:val="TableContainer"/>
            </w:pPr>
            <w:r w:rsidRPr="00C928DC">
              <w:t>100.00%</w:t>
            </w:r>
          </w:p>
        </w:tc>
        <w:tc>
          <w:tcPr>
            <w:tcW w:w="1440" w:type="dxa"/>
          </w:tcPr>
          <w:p w14:paraId="2D3869BF" w14:textId="695F515B" w:rsidR="00520FA3" w:rsidRPr="006A0891" w:rsidRDefault="00520FA3" w:rsidP="00E95B22">
            <w:pPr>
              <w:pStyle w:val="TableContainer"/>
            </w:pPr>
            <w:r w:rsidRPr="00EE132A">
              <w:t>2012</w:t>
            </w:r>
          </w:p>
        </w:tc>
      </w:tr>
      <w:tr w:rsidR="00AA12BD" w:rsidRPr="006A0891" w14:paraId="2A7A6568" w14:textId="77777777" w:rsidTr="004D0CD7">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1F9B40DB" w14:textId="77777777" w:rsidR="00520FA3" w:rsidRPr="006A0891" w:rsidRDefault="00520FA3" w:rsidP="00E95B22">
            <w:pPr>
              <w:pStyle w:val="TableContainer"/>
            </w:pPr>
            <w:r w:rsidRPr="006A0891">
              <w:t xml:space="preserve">Meat Inspection </w:t>
            </w:r>
            <w:r w:rsidRPr="007A5C77">
              <w:rPr>
                <w:vertAlign w:val="superscript"/>
              </w:rPr>
              <w:t>1</w:t>
            </w:r>
          </w:p>
        </w:tc>
        <w:tc>
          <w:tcPr>
            <w:tcW w:w="1440" w:type="dxa"/>
          </w:tcPr>
          <w:p w14:paraId="2213D5BF" w14:textId="6F18A8D9" w:rsidR="00520FA3" w:rsidRPr="006A0891" w:rsidRDefault="00520FA3" w:rsidP="00E95B22">
            <w:pPr>
              <w:pStyle w:val="TableContainer"/>
            </w:pPr>
            <w:r w:rsidRPr="00EE132A">
              <w:t>$54,157</w:t>
            </w:r>
          </w:p>
        </w:tc>
        <w:tc>
          <w:tcPr>
            <w:tcW w:w="1440" w:type="dxa"/>
          </w:tcPr>
          <w:p w14:paraId="6DFBBF19" w14:textId="25A02B14" w:rsidR="00520FA3" w:rsidRPr="006A0891" w:rsidRDefault="00520FA3" w:rsidP="00E95B22">
            <w:pPr>
              <w:pStyle w:val="TableContainer"/>
            </w:pPr>
            <w:r w:rsidRPr="00F70D9A">
              <w:t>$43,671</w:t>
            </w:r>
          </w:p>
        </w:tc>
        <w:tc>
          <w:tcPr>
            <w:tcW w:w="1440" w:type="dxa"/>
          </w:tcPr>
          <w:p w14:paraId="6DDF238E" w14:textId="7B88D801" w:rsidR="00520FA3" w:rsidRPr="00C928DC" w:rsidRDefault="00520FA3" w:rsidP="00E95B22">
            <w:pPr>
              <w:pStyle w:val="TableContainer"/>
            </w:pPr>
            <w:r w:rsidRPr="00C928DC">
              <w:t>100.00%</w:t>
            </w:r>
          </w:p>
        </w:tc>
        <w:tc>
          <w:tcPr>
            <w:tcW w:w="1440" w:type="dxa"/>
          </w:tcPr>
          <w:p w14:paraId="2463F9FF" w14:textId="1C0BC2AF" w:rsidR="00520FA3" w:rsidRPr="006A0891" w:rsidRDefault="00520FA3" w:rsidP="00E95B22">
            <w:pPr>
              <w:pStyle w:val="TableContainer"/>
            </w:pPr>
            <w:r w:rsidRPr="00EE132A">
              <w:t>2005</w:t>
            </w:r>
          </w:p>
        </w:tc>
      </w:tr>
      <w:tr w:rsidR="00520FA3" w:rsidRPr="006A0891" w14:paraId="27EDEF0E" w14:textId="77777777" w:rsidTr="004D0CD7">
        <w:trPr>
          <w:trHeight w:val="144"/>
        </w:trPr>
        <w:tc>
          <w:tcPr>
            <w:tcW w:w="5040" w:type="dxa"/>
          </w:tcPr>
          <w:p w14:paraId="34912258" w14:textId="77777777" w:rsidR="00520FA3" w:rsidRPr="006A0891" w:rsidRDefault="00520FA3" w:rsidP="00E95B22">
            <w:pPr>
              <w:pStyle w:val="TableContainer"/>
            </w:pPr>
            <w:r w:rsidRPr="006A0891">
              <w:t>Medical Device Distributor and Manufacturer</w:t>
            </w:r>
          </w:p>
        </w:tc>
        <w:tc>
          <w:tcPr>
            <w:tcW w:w="1440" w:type="dxa"/>
          </w:tcPr>
          <w:p w14:paraId="3EDF6276" w14:textId="3057B516" w:rsidR="00520FA3" w:rsidRPr="006A0891" w:rsidRDefault="00520FA3" w:rsidP="00E95B22">
            <w:pPr>
              <w:pStyle w:val="TableContainer"/>
            </w:pPr>
            <w:r w:rsidRPr="00EE132A">
              <w:t>$888,560</w:t>
            </w:r>
          </w:p>
        </w:tc>
        <w:tc>
          <w:tcPr>
            <w:tcW w:w="1440" w:type="dxa"/>
          </w:tcPr>
          <w:p w14:paraId="1AD11034" w14:textId="0CA1629B" w:rsidR="00520FA3" w:rsidRPr="006A0891" w:rsidRDefault="00520FA3" w:rsidP="00E95B22">
            <w:pPr>
              <w:pStyle w:val="TableContainer"/>
            </w:pPr>
            <w:r w:rsidRPr="00F70D9A">
              <w:t>$775,518</w:t>
            </w:r>
          </w:p>
        </w:tc>
        <w:tc>
          <w:tcPr>
            <w:tcW w:w="1440" w:type="dxa"/>
          </w:tcPr>
          <w:p w14:paraId="61674B5E" w14:textId="276B951E" w:rsidR="00520FA3" w:rsidRPr="00C928DC" w:rsidRDefault="00520FA3" w:rsidP="00E95B22">
            <w:pPr>
              <w:pStyle w:val="TableContainer"/>
            </w:pPr>
            <w:r w:rsidRPr="00C928DC">
              <w:t>100.00%</w:t>
            </w:r>
          </w:p>
        </w:tc>
        <w:tc>
          <w:tcPr>
            <w:tcW w:w="1440" w:type="dxa"/>
          </w:tcPr>
          <w:p w14:paraId="52C342FE" w14:textId="25836829" w:rsidR="00520FA3" w:rsidRPr="006A0891" w:rsidRDefault="00520FA3" w:rsidP="00E95B22">
            <w:pPr>
              <w:pStyle w:val="TableContainer"/>
            </w:pPr>
            <w:r w:rsidRPr="00EE132A">
              <w:t>2008</w:t>
            </w:r>
          </w:p>
        </w:tc>
      </w:tr>
      <w:tr w:rsidR="00AA12BD" w:rsidRPr="006A0891" w14:paraId="2325A087" w14:textId="77777777" w:rsidTr="004D0CD7">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1636B423" w14:textId="650356D3" w:rsidR="00520FA3" w:rsidRPr="006A0891" w:rsidRDefault="00520FA3" w:rsidP="00E95B22">
            <w:pPr>
              <w:pStyle w:val="TableContainer"/>
            </w:pPr>
            <w:r w:rsidRPr="006A0891">
              <w:t>Public Health Services</w:t>
            </w:r>
            <w:r w:rsidRPr="006A0891">
              <w:rPr>
                <w:vertAlign w:val="superscript"/>
              </w:rPr>
              <w:t>** 2</w:t>
            </w:r>
          </w:p>
        </w:tc>
        <w:tc>
          <w:tcPr>
            <w:tcW w:w="1440" w:type="dxa"/>
          </w:tcPr>
          <w:p w14:paraId="4BA953B8" w14:textId="4D2BEBDB" w:rsidR="00520FA3" w:rsidRPr="006A0891" w:rsidRDefault="00520FA3" w:rsidP="00E95B22">
            <w:pPr>
              <w:pStyle w:val="TableContainer"/>
            </w:pPr>
            <w:r w:rsidRPr="00EE132A">
              <w:t>$22,419,216</w:t>
            </w:r>
          </w:p>
        </w:tc>
        <w:tc>
          <w:tcPr>
            <w:tcW w:w="1440" w:type="dxa"/>
          </w:tcPr>
          <w:p w14:paraId="39FD8BBE" w14:textId="26507A99" w:rsidR="00520FA3" w:rsidRPr="006A0891" w:rsidRDefault="00520FA3" w:rsidP="00E95B22">
            <w:pPr>
              <w:pStyle w:val="TableContainer"/>
            </w:pPr>
            <w:r w:rsidRPr="00F70D9A">
              <w:t>$21,731,403</w:t>
            </w:r>
          </w:p>
        </w:tc>
        <w:tc>
          <w:tcPr>
            <w:tcW w:w="1440" w:type="dxa"/>
          </w:tcPr>
          <w:p w14:paraId="4EE6BFF4" w14:textId="29B04025" w:rsidR="00520FA3" w:rsidRPr="00C928DC" w:rsidRDefault="00520FA3" w:rsidP="00E95B22">
            <w:pPr>
              <w:pStyle w:val="TableContainer"/>
            </w:pPr>
            <w:r w:rsidRPr="00C928DC">
              <w:t>100.00%</w:t>
            </w:r>
          </w:p>
        </w:tc>
        <w:tc>
          <w:tcPr>
            <w:tcW w:w="1440" w:type="dxa"/>
          </w:tcPr>
          <w:p w14:paraId="055EDBDF" w14:textId="6F441717" w:rsidR="00520FA3" w:rsidRPr="006A0891" w:rsidRDefault="00520FA3" w:rsidP="00E95B22">
            <w:pPr>
              <w:pStyle w:val="TableContainer"/>
            </w:pPr>
            <w:r w:rsidRPr="00EE132A">
              <w:t>201</w:t>
            </w:r>
            <w:r w:rsidR="00C9091B">
              <w:t>6</w:t>
            </w:r>
          </w:p>
        </w:tc>
      </w:tr>
      <w:tr w:rsidR="00520FA3" w:rsidRPr="006A0891" w14:paraId="4861AEBB" w14:textId="77777777" w:rsidTr="004D0CD7">
        <w:trPr>
          <w:trHeight w:val="144"/>
        </w:trPr>
        <w:tc>
          <w:tcPr>
            <w:tcW w:w="5040" w:type="dxa"/>
          </w:tcPr>
          <w:p w14:paraId="758C1C74" w14:textId="1F6364EB" w:rsidR="00520FA3" w:rsidRPr="006A0891" w:rsidRDefault="00150AAA" w:rsidP="00E95B22">
            <w:pPr>
              <w:pStyle w:val="TableContainer"/>
            </w:pPr>
            <w:r>
              <w:t>Radiation</w:t>
            </w:r>
            <w:r w:rsidR="003E1FBF">
              <w:t xml:space="preserve"> Materials/Radiation Devices/Fixed Nuclear Facilities</w:t>
            </w:r>
          </w:p>
        </w:tc>
        <w:tc>
          <w:tcPr>
            <w:tcW w:w="1440" w:type="dxa"/>
          </w:tcPr>
          <w:p w14:paraId="1B2C7DF0" w14:textId="303FCED1" w:rsidR="00520FA3" w:rsidRPr="006A0891" w:rsidRDefault="00520FA3" w:rsidP="00E95B22">
            <w:pPr>
              <w:pStyle w:val="TableContainer"/>
            </w:pPr>
            <w:r w:rsidRPr="00EE132A">
              <w:t>$11,994,924</w:t>
            </w:r>
          </w:p>
        </w:tc>
        <w:tc>
          <w:tcPr>
            <w:tcW w:w="1440" w:type="dxa"/>
          </w:tcPr>
          <w:p w14:paraId="14E813F7" w14:textId="787C1273" w:rsidR="00520FA3" w:rsidRPr="006A0891" w:rsidRDefault="00520FA3" w:rsidP="00E95B22">
            <w:pPr>
              <w:pStyle w:val="TableContainer"/>
            </w:pPr>
            <w:r w:rsidRPr="00F70D9A">
              <w:t>$8,575,364</w:t>
            </w:r>
          </w:p>
        </w:tc>
        <w:tc>
          <w:tcPr>
            <w:tcW w:w="1440" w:type="dxa"/>
          </w:tcPr>
          <w:p w14:paraId="2652B1EA" w14:textId="3F3629D2" w:rsidR="00520FA3" w:rsidRPr="00C928DC" w:rsidRDefault="00520FA3" w:rsidP="00E95B22">
            <w:pPr>
              <w:pStyle w:val="TableContainer"/>
            </w:pPr>
            <w:r w:rsidRPr="00C928DC">
              <w:t>100.00%</w:t>
            </w:r>
          </w:p>
        </w:tc>
        <w:tc>
          <w:tcPr>
            <w:tcW w:w="1440" w:type="dxa"/>
          </w:tcPr>
          <w:p w14:paraId="4D8026EA" w14:textId="2E13C74B" w:rsidR="00520FA3" w:rsidRPr="006A0891" w:rsidRDefault="00520FA3" w:rsidP="00E95B22">
            <w:pPr>
              <w:pStyle w:val="TableContainer"/>
            </w:pPr>
            <w:r w:rsidRPr="00EE132A">
              <w:t>2012</w:t>
            </w:r>
          </w:p>
        </w:tc>
      </w:tr>
      <w:tr w:rsidR="00AA12BD" w:rsidRPr="006A0891" w14:paraId="179D7E1F" w14:textId="77777777" w:rsidTr="004D0CD7">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0A3B1D97" w14:textId="36B87869" w:rsidR="00520FA3" w:rsidRPr="006A0891" w:rsidRDefault="00520FA3" w:rsidP="00E95B22">
            <w:pPr>
              <w:pStyle w:val="TableContainer"/>
            </w:pPr>
            <w:r w:rsidRPr="006A0891">
              <w:t xml:space="preserve">School Cafeteria Inspections </w:t>
            </w:r>
            <w:r w:rsidRPr="006A0891">
              <w:rPr>
                <w:vertAlign w:val="superscript"/>
              </w:rPr>
              <w:t>2</w:t>
            </w:r>
          </w:p>
        </w:tc>
        <w:tc>
          <w:tcPr>
            <w:tcW w:w="1440" w:type="dxa"/>
          </w:tcPr>
          <w:p w14:paraId="18EAEE31" w14:textId="41E9EE80" w:rsidR="00520FA3" w:rsidRPr="006A0891" w:rsidRDefault="00520FA3" w:rsidP="00E95B22">
            <w:pPr>
              <w:pStyle w:val="TableContainer"/>
            </w:pPr>
            <w:r w:rsidRPr="00EE132A">
              <w:t>$243,000</w:t>
            </w:r>
          </w:p>
        </w:tc>
        <w:tc>
          <w:tcPr>
            <w:tcW w:w="1440" w:type="dxa"/>
          </w:tcPr>
          <w:p w14:paraId="07C09A75" w14:textId="4ADCC1EF" w:rsidR="00520FA3" w:rsidRPr="006A0891" w:rsidRDefault="00520FA3" w:rsidP="00E95B22">
            <w:pPr>
              <w:pStyle w:val="TableContainer"/>
            </w:pPr>
            <w:r w:rsidRPr="00F70D9A">
              <w:t>$791,594</w:t>
            </w:r>
          </w:p>
        </w:tc>
        <w:tc>
          <w:tcPr>
            <w:tcW w:w="1440" w:type="dxa"/>
          </w:tcPr>
          <w:p w14:paraId="02F22704" w14:textId="58091000" w:rsidR="00520FA3" w:rsidRPr="00C928DC" w:rsidRDefault="00520FA3" w:rsidP="00E95B22">
            <w:pPr>
              <w:pStyle w:val="TableContainer"/>
            </w:pPr>
            <w:r w:rsidRPr="00C928DC">
              <w:t>30.70%</w:t>
            </w:r>
          </w:p>
        </w:tc>
        <w:tc>
          <w:tcPr>
            <w:tcW w:w="1440" w:type="dxa"/>
          </w:tcPr>
          <w:p w14:paraId="1ECF73E3" w14:textId="75D11B0A" w:rsidR="00520FA3" w:rsidRPr="006A0891" w:rsidRDefault="00520FA3" w:rsidP="00E95B22">
            <w:pPr>
              <w:pStyle w:val="TableContainer"/>
            </w:pPr>
            <w:r w:rsidRPr="00EE132A">
              <w:t>2007</w:t>
            </w:r>
          </w:p>
        </w:tc>
      </w:tr>
      <w:tr w:rsidR="00520FA3" w:rsidRPr="006A0891" w14:paraId="794B385B" w14:textId="77777777" w:rsidTr="004D0CD7">
        <w:trPr>
          <w:trHeight w:val="144"/>
        </w:trPr>
        <w:tc>
          <w:tcPr>
            <w:tcW w:w="5040" w:type="dxa"/>
          </w:tcPr>
          <w:p w14:paraId="0FFC2DA7" w14:textId="77777777" w:rsidR="00520FA3" w:rsidRPr="006A0891" w:rsidRDefault="00520FA3" w:rsidP="00E95B22">
            <w:pPr>
              <w:pStyle w:val="TableContainer"/>
            </w:pPr>
            <w:r w:rsidRPr="006A0891">
              <w:t>Tattoo Studios</w:t>
            </w:r>
          </w:p>
        </w:tc>
        <w:tc>
          <w:tcPr>
            <w:tcW w:w="1440" w:type="dxa"/>
          </w:tcPr>
          <w:p w14:paraId="58701098" w14:textId="1A6B9BE4" w:rsidR="00520FA3" w:rsidRPr="006A0891" w:rsidRDefault="00520FA3" w:rsidP="00E95B22">
            <w:pPr>
              <w:pStyle w:val="TableContainer"/>
            </w:pPr>
            <w:r w:rsidRPr="00EE132A">
              <w:t>$1,345,674</w:t>
            </w:r>
          </w:p>
        </w:tc>
        <w:tc>
          <w:tcPr>
            <w:tcW w:w="1440" w:type="dxa"/>
          </w:tcPr>
          <w:p w14:paraId="5E398882" w14:textId="1208C6EB" w:rsidR="00520FA3" w:rsidRPr="006A0891" w:rsidRDefault="00520FA3" w:rsidP="00E95B22">
            <w:pPr>
              <w:pStyle w:val="TableContainer"/>
            </w:pPr>
            <w:r w:rsidRPr="00F70D9A">
              <w:t>$867,247</w:t>
            </w:r>
          </w:p>
        </w:tc>
        <w:tc>
          <w:tcPr>
            <w:tcW w:w="1440" w:type="dxa"/>
          </w:tcPr>
          <w:p w14:paraId="6036D5A4" w14:textId="3F648787" w:rsidR="00520FA3" w:rsidRPr="00C928DC" w:rsidRDefault="00520FA3" w:rsidP="00E95B22">
            <w:pPr>
              <w:pStyle w:val="TableContainer"/>
            </w:pPr>
            <w:r w:rsidRPr="00C928DC">
              <w:t>100.00%</w:t>
            </w:r>
          </w:p>
        </w:tc>
        <w:tc>
          <w:tcPr>
            <w:tcW w:w="1440" w:type="dxa"/>
          </w:tcPr>
          <w:p w14:paraId="32AEDC6E" w14:textId="0724BB96" w:rsidR="00520FA3" w:rsidRPr="006A0891" w:rsidRDefault="00520FA3" w:rsidP="00E95B22">
            <w:pPr>
              <w:pStyle w:val="TableContainer"/>
            </w:pPr>
            <w:r w:rsidRPr="00EE132A">
              <w:t>2005</w:t>
            </w:r>
          </w:p>
        </w:tc>
      </w:tr>
      <w:tr w:rsidR="00AA12BD" w:rsidRPr="006A0891" w14:paraId="7D7A4595" w14:textId="77777777" w:rsidTr="004D0CD7">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55BDF770" w14:textId="77777777" w:rsidR="00182F9D" w:rsidRPr="006A0891" w:rsidRDefault="00182F9D" w:rsidP="00E95B22">
            <w:pPr>
              <w:pStyle w:val="TableContainer"/>
            </w:pPr>
            <w:r w:rsidRPr="006A0891">
              <w:t>Texas Health Care Information Collection (THCIC)</w:t>
            </w:r>
          </w:p>
        </w:tc>
        <w:tc>
          <w:tcPr>
            <w:tcW w:w="1440" w:type="dxa"/>
          </w:tcPr>
          <w:p w14:paraId="73CA719B" w14:textId="199E5570" w:rsidR="00182F9D" w:rsidRPr="006A0891" w:rsidRDefault="00182F9D" w:rsidP="00E95B22">
            <w:pPr>
              <w:pStyle w:val="TableContainer"/>
            </w:pPr>
            <w:r w:rsidRPr="00305A70">
              <w:t>$535,963</w:t>
            </w:r>
          </w:p>
        </w:tc>
        <w:tc>
          <w:tcPr>
            <w:tcW w:w="1440" w:type="dxa"/>
          </w:tcPr>
          <w:p w14:paraId="3875330E" w14:textId="35973D98" w:rsidR="00182F9D" w:rsidRPr="006A0891" w:rsidRDefault="00182F9D" w:rsidP="00E95B22">
            <w:pPr>
              <w:pStyle w:val="TableContainer"/>
            </w:pPr>
            <w:r w:rsidRPr="00305A70">
              <w:t>1,936,844</w:t>
            </w:r>
          </w:p>
        </w:tc>
        <w:tc>
          <w:tcPr>
            <w:tcW w:w="1440" w:type="dxa"/>
          </w:tcPr>
          <w:p w14:paraId="033481B9" w14:textId="40261154" w:rsidR="00182F9D" w:rsidRPr="00C928DC" w:rsidRDefault="00182F9D" w:rsidP="00E95B22">
            <w:pPr>
              <w:pStyle w:val="TableContainer"/>
            </w:pPr>
            <w:r w:rsidRPr="00C928DC">
              <w:t>27.67%</w:t>
            </w:r>
          </w:p>
        </w:tc>
        <w:tc>
          <w:tcPr>
            <w:tcW w:w="1440" w:type="dxa"/>
          </w:tcPr>
          <w:p w14:paraId="10613D53" w14:textId="605E4B68" w:rsidR="00182F9D" w:rsidRPr="006A0891" w:rsidRDefault="00182F9D" w:rsidP="00E95B22">
            <w:pPr>
              <w:pStyle w:val="TableContainer"/>
            </w:pPr>
            <w:r w:rsidRPr="00EE132A">
              <w:t>2012</w:t>
            </w:r>
          </w:p>
        </w:tc>
      </w:tr>
      <w:tr w:rsidR="00182F9D" w:rsidRPr="006A0891" w14:paraId="25B76F01" w14:textId="77777777" w:rsidTr="004D0CD7">
        <w:trPr>
          <w:trHeight w:val="144"/>
        </w:trPr>
        <w:tc>
          <w:tcPr>
            <w:tcW w:w="5040" w:type="dxa"/>
          </w:tcPr>
          <w:p w14:paraId="553DF992" w14:textId="4059CA87" w:rsidR="00182F9D" w:rsidRPr="006A0891" w:rsidRDefault="00182F9D" w:rsidP="00E95B22">
            <w:pPr>
              <w:pStyle w:val="TableContainer"/>
            </w:pPr>
            <w:r w:rsidRPr="006A0891">
              <w:t>Vital Statistics</w:t>
            </w:r>
            <w:r w:rsidRPr="006A0891">
              <w:rPr>
                <w:vertAlign w:val="superscript"/>
              </w:rPr>
              <w:t>*</w:t>
            </w:r>
          </w:p>
        </w:tc>
        <w:tc>
          <w:tcPr>
            <w:tcW w:w="1440" w:type="dxa"/>
          </w:tcPr>
          <w:p w14:paraId="459C3AF8" w14:textId="622BF4EF" w:rsidR="00182F9D" w:rsidRPr="006A0891" w:rsidRDefault="00182F9D" w:rsidP="00E95B22">
            <w:pPr>
              <w:pStyle w:val="TableContainer"/>
            </w:pPr>
            <w:r w:rsidRPr="00305A70">
              <w:t>$5,770,135</w:t>
            </w:r>
          </w:p>
        </w:tc>
        <w:tc>
          <w:tcPr>
            <w:tcW w:w="1440" w:type="dxa"/>
          </w:tcPr>
          <w:p w14:paraId="158F0946" w14:textId="67B637C3" w:rsidR="00182F9D" w:rsidRPr="006A0891" w:rsidRDefault="00182F9D" w:rsidP="00E95B22">
            <w:pPr>
              <w:pStyle w:val="TableContainer"/>
            </w:pPr>
            <w:r w:rsidRPr="00305A70">
              <w:t>$4,303,258</w:t>
            </w:r>
          </w:p>
        </w:tc>
        <w:tc>
          <w:tcPr>
            <w:tcW w:w="1440" w:type="dxa"/>
          </w:tcPr>
          <w:p w14:paraId="2B63795B" w14:textId="5CF73BE3" w:rsidR="00182F9D" w:rsidRPr="00C928DC" w:rsidRDefault="00182F9D" w:rsidP="00E95B22">
            <w:pPr>
              <w:pStyle w:val="TableContainer"/>
            </w:pPr>
            <w:r w:rsidRPr="00C928DC">
              <w:t>100.00%</w:t>
            </w:r>
          </w:p>
        </w:tc>
        <w:tc>
          <w:tcPr>
            <w:tcW w:w="1440" w:type="dxa"/>
          </w:tcPr>
          <w:p w14:paraId="22335102" w14:textId="5D7C2CBD" w:rsidR="00182F9D" w:rsidRPr="006A0891" w:rsidRDefault="00182F9D" w:rsidP="00E95B22">
            <w:pPr>
              <w:pStyle w:val="TableContainer"/>
            </w:pPr>
            <w:r w:rsidRPr="00EE132A">
              <w:t>2006</w:t>
            </w:r>
          </w:p>
        </w:tc>
      </w:tr>
      <w:tr w:rsidR="00AA12BD" w:rsidRPr="006A0891" w14:paraId="7A65A044" w14:textId="77777777" w:rsidTr="004D0CD7">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41BC0D49" w14:textId="1BAE90A8" w:rsidR="00B759E9" w:rsidRPr="006A0891" w:rsidRDefault="00B759E9" w:rsidP="00E95B22">
            <w:pPr>
              <w:pStyle w:val="TableContainer"/>
            </w:pPr>
            <w:r>
              <w:t>Youth Camp Inspection</w:t>
            </w:r>
          </w:p>
        </w:tc>
        <w:tc>
          <w:tcPr>
            <w:tcW w:w="1440" w:type="dxa"/>
          </w:tcPr>
          <w:p w14:paraId="66567439" w14:textId="12F02FB0" w:rsidR="00B759E9" w:rsidRPr="00305A70" w:rsidRDefault="00B759E9" w:rsidP="00E95B22">
            <w:pPr>
              <w:pStyle w:val="TableContainer"/>
            </w:pPr>
            <w:r w:rsidRPr="003571BD">
              <w:t>$152,737</w:t>
            </w:r>
          </w:p>
        </w:tc>
        <w:tc>
          <w:tcPr>
            <w:tcW w:w="1440" w:type="dxa"/>
          </w:tcPr>
          <w:p w14:paraId="1DB58C38" w14:textId="23621E53" w:rsidR="00B759E9" w:rsidRPr="00305A70" w:rsidRDefault="00B759E9" w:rsidP="00E95B22">
            <w:pPr>
              <w:pStyle w:val="TableContainer"/>
            </w:pPr>
            <w:r w:rsidRPr="003571BD">
              <w:t>$293,264</w:t>
            </w:r>
          </w:p>
        </w:tc>
        <w:tc>
          <w:tcPr>
            <w:tcW w:w="1440" w:type="dxa"/>
          </w:tcPr>
          <w:p w14:paraId="58D10E31" w14:textId="06321027" w:rsidR="00B759E9" w:rsidRPr="00C928DC" w:rsidRDefault="00B759E9" w:rsidP="00E95B22">
            <w:pPr>
              <w:pStyle w:val="TableContainer"/>
            </w:pPr>
            <w:r w:rsidRPr="00C928DC">
              <w:t>52.08%</w:t>
            </w:r>
          </w:p>
        </w:tc>
        <w:tc>
          <w:tcPr>
            <w:tcW w:w="1440" w:type="dxa"/>
          </w:tcPr>
          <w:p w14:paraId="671A6370" w14:textId="49A24BE9" w:rsidR="00B759E9" w:rsidRPr="00EE132A" w:rsidRDefault="00B759E9" w:rsidP="00E95B22">
            <w:pPr>
              <w:pStyle w:val="TableContainer"/>
            </w:pPr>
            <w:r w:rsidRPr="003571BD">
              <w:t>2006</w:t>
            </w:r>
          </w:p>
        </w:tc>
      </w:tr>
    </w:tbl>
    <w:p w14:paraId="34163F72" w14:textId="0FBCD71F" w:rsidR="00D9226E" w:rsidRPr="00172615" w:rsidRDefault="00D9226E" w:rsidP="0031580C">
      <w:pPr>
        <w:pStyle w:val="Note"/>
        <w:rPr>
          <w:rFonts w:eastAsia="Arial" w:cs="Arial"/>
          <w:szCs w:val="18"/>
        </w:rPr>
      </w:pPr>
      <w:r w:rsidRPr="00E04D10">
        <w:t>*Includes Adoption</w:t>
      </w:r>
      <w:r w:rsidRPr="00E04D10">
        <w:rPr>
          <w:spacing w:val="-2"/>
        </w:rPr>
        <w:t xml:space="preserve"> </w:t>
      </w:r>
      <w:r w:rsidRPr="00E04D10">
        <w:t>Registry</w:t>
      </w:r>
    </w:p>
    <w:p w14:paraId="548CC956" w14:textId="71540BE8" w:rsidR="00D9226E" w:rsidRDefault="00D9226E" w:rsidP="0031580C">
      <w:pPr>
        <w:pStyle w:val="Note"/>
      </w:pPr>
      <w:r w:rsidRPr="00172615">
        <w:t>**Revenue</w:t>
      </w:r>
      <w:r w:rsidRPr="00172615">
        <w:rPr>
          <w:spacing w:val="-2"/>
        </w:rPr>
        <w:t xml:space="preserve"> </w:t>
      </w:r>
      <w:r w:rsidRPr="00172615">
        <w:t>includes amounts restricted for bond debt service</w:t>
      </w:r>
    </w:p>
    <w:p w14:paraId="7697CCB1" w14:textId="77777777" w:rsidR="00BF776C" w:rsidRPr="00172615" w:rsidRDefault="00BF776C" w:rsidP="0031580C">
      <w:pPr>
        <w:pStyle w:val="Note"/>
        <w:rPr>
          <w:rFonts w:eastAsia="Arial" w:cs="Arial"/>
        </w:rPr>
      </w:pPr>
      <w:r w:rsidRPr="00936A0B">
        <w:rPr>
          <w:vertAlign w:val="superscript"/>
        </w:rPr>
        <w:t>1</w:t>
      </w:r>
      <w:r w:rsidRPr="00172615">
        <w:rPr>
          <w:position w:val="6"/>
        </w:rPr>
        <w:t xml:space="preserve"> </w:t>
      </w:r>
      <w:r w:rsidRPr="00172615">
        <w:t>These programs are not required to cover costs under House Bill 2292, 78th Legislature, Regular Session.</w:t>
      </w:r>
    </w:p>
    <w:p w14:paraId="39FBDFFE" w14:textId="77777777" w:rsidR="00155B8B" w:rsidRDefault="00BF776C" w:rsidP="0031580C">
      <w:pPr>
        <w:pStyle w:val="Note"/>
      </w:pPr>
      <w:r w:rsidRPr="00936A0B">
        <w:rPr>
          <w:vertAlign w:val="superscript"/>
        </w:rPr>
        <w:t>2</w:t>
      </w:r>
      <w:r w:rsidRPr="00936A0B">
        <w:t xml:space="preserve"> </w:t>
      </w:r>
      <w:r w:rsidRPr="00172615">
        <w:t>DSHS will work with stakeholders and/or the independent</w:t>
      </w:r>
      <w:r w:rsidRPr="00172615">
        <w:rPr>
          <w:spacing w:val="1"/>
        </w:rPr>
        <w:t xml:space="preserve"> </w:t>
      </w:r>
      <w:r w:rsidRPr="00172615">
        <w:t>board</w:t>
      </w:r>
      <w:r w:rsidRPr="00172615">
        <w:rPr>
          <w:spacing w:val="-3"/>
        </w:rPr>
        <w:t xml:space="preserve"> </w:t>
      </w:r>
      <w:r w:rsidRPr="00172615">
        <w:t>to assess costs and determine if a fee</w:t>
      </w:r>
      <w:r w:rsidRPr="00172615">
        <w:rPr>
          <w:spacing w:val="1"/>
        </w:rPr>
        <w:t xml:space="preserve"> </w:t>
      </w:r>
      <w:r w:rsidRPr="00172615">
        <w:t>increase is needed.</w:t>
      </w:r>
    </w:p>
    <w:p w14:paraId="0FA3B566" w14:textId="717D86FB" w:rsidR="00CA441F" w:rsidRDefault="00CA441F" w:rsidP="00CA441F">
      <w:pPr>
        <w:pStyle w:val="Heading2"/>
        <w:rPr>
          <w:i/>
        </w:rPr>
      </w:pPr>
      <w:bookmarkStart w:id="4" w:name="_Toc533807"/>
      <w:r>
        <w:lastRenderedPageBreak/>
        <w:t xml:space="preserve">Fees Set By </w:t>
      </w:r>
      <w:r w:rsidRPr="005A3445">
        <w:t>Statute</w:t>
      </w:r>
      <w:bookmarkEnd w:id="4"/>
    </w:p>
    <w:tbl>
      <w:tblPr>
        <w:tblStyle w:val="HHSTableforTextData1"/>
        <w:tblW w:w="10656" w:type="dxa"/>
        <w:tblInd w:w="0" w:type="dxa"/>
        <w:tblLayout w:type="fixed"/>
        <w:tblLook w:val="01E0" w:firstRow="1" w:lastRow="1" w:firstColumn="1" w:lastColumn="1" w:noHBand="0" w:noVBand="0"/>
      </w:tblPr>
      <w:tblGrid>
        <w:gridCol w:w="3371"/>
        <w:gridCol w:w="1457"/>
        <w:gridCol w:w="1457"/>
        <w:gridCol w:w="1457"/>
        <w:gridCol w:w="1457"/>
        <w:gridCol w:w="1457"/>
      </w:tblGrid>
      <w:tr w:rsidR="00D9226E" w:rsidRPr="00D73A66" w14:paraId="4FAC0557" w14:textId="77777777" w:rsidTr="00F33B58">
        <w:trPr>
          <w:cnfStyle w:val="100000000000" w:firstRow="1" w:lastRow="0" w:firstColumn="0" w:lastColumn="0" w:oddVBand="0" w:evenVBand="0" w:oddHBand="0" w:evenHBand="0" w:firstRowFirstColumn="0" w:firstRowLastColumn="0" w:lastRowFirstColumn="0" w:lastRowLastColumn="0"/>
          <w:trHeight w:val="432"/>
        </w:trPr>
        <w:tc>
          <w:tcPr>
            <w:tcW w:w="3330" w:type="dxa"/>
          </w:tcPr>
          <w:p w14:paraId="1C6B7237" w14:textId="77777777" w:rsidR="00D9226E" w:rsidRPr="00D73A66" w:rsidRDefault="00D9226E" w:rsidP="00E95B22">
            <w:pPr>
              <w:pStyle w:val="TableContainer"/>
            </w:pPr>
            <w:r w:rsidRPr="00D9226E">
              <w:t>Fee</w:t>
            </w:r>
          </w:p>
        </w:tc>
        <w:tc>
          <w:tcPr>
            <w:tcW w:w="1440" w:type="dxa"/>
          </w:tcPr>
          <w:p w14:paraId="61097C46" w14:textId="77777777" w:rsidR="00D9226E" w:rsidRPr="00D73A66" w:rsidRDefault="00D9226E" w:rsidP="00E95B22">
            <w:pPr>
              <w:pStyle w:val="TableContainer"/>
            </w:pPr>
            <w:r w:rsidRPr="00D9226E">
              <w:t>Revenue</w:t>
            </w:r>
          </w:p>
        </w:tc>
        <w:tc>
          <w:tcPr>
            <w:tcW w:w="1440" w:type="dxa"/>
          </w:tcPr>
          <w:p w14:paraId="43F17088" w14:textId="77777777" w:rsidR="00D9226E" w:rsidRPr="00D73A66" w:rsidRDefault="00D9226E" w:rsidP="00E95B22">
            <w:pPr>
              <w:pStyle w:val="TableContainer"/>
            </w:pPr>
            <w:r w:rsidRPr="00D9226E">
              <w:t>Costs</w:t>
            </w:r>
          </w:p>
        </w:tc>
        <w:tc>
          <w:tcPr>
            <w:tcW w:w="1440" w:type="dxa"/>
          </w:tcPr>
          <w:p w14:paraId="2076E8DA" w14:textId="77777777" w:rsidR="00D9226E" w:rsidRPr="00D73A66" w:rsidRDefault="00D9226E" w:rsidP="00E95B22">
            <w:pPr>
              <w:pStyle w:val="TableContainer"/>
            </w:pPr>
            <w:r w:rsidRPr="00D9226E">
              <w:t>Percent Covered</w:t>
            </w:r>
          </w:p>
        </w:tc>
        <w:tc>
          <w:tcPr>
            <w:tcW w:w="1440" w:type="dxa"/>
          </w:tcPr>
          <w:p w14:paraId="0CCFA5B3" w14:textId="77777777" w:rsidR="00D9226E" w:rsidRPr="00D73A66" w:rsidRDefault="00D9226E" w:rsidP="00E95B22">
            <w:pPr>
              <w:pStyle w:val="TableContainer"/>
            </w:pPr>
            <w:r w:rsidRPr="00D9226E">
              <w:t>Date Last Increased</w:t>
            </w:r>
          </w:p>
        </w:tc>
        <w:tc>
          <w:tcPr>
            <w:tcW w:w="1440" w:type="dxa"/>
          </w:tcPr>
          <w:p w14:paraId="151487D7" w14:textId="77777777" w:rsidR="00D9226E" w:rsidRPr="00D73A66" w:rsidRDefault="00D9226E" w:rsidP="00E95B22">
            <w:pPr>
              <w:pStyle w:val="TableContainer"/>
            </w:pPr>
            <w:r w:rsidRPr="00D9226E">
              <w:t>Maximum Charged</w:t>
            </w:r>
          </w:p>
        </w:tc>
      </w:tr>
      <w:tr w:rsidR="007E48CD" w:rsidRPr="00D9226E" w14:paraId="769202E0" w14:textId="77777777" w:rsidTr="00F33B58">
        <w:trPr>
          <w:trHeight w:val="432"/>
        </w:trPr>
        <w:tc>
          <w:tcPr>
            <w:tcW w:w="3330" w:type="dxa"/>
          </w:tcPr>
          <w:p w14:paraId="77CB0C84" w14:textId="5E18B780" w:rsidR="007E48CD" w:rsidRPr="00D9226E" w:rsidRDefault="00972BBC" w:rsidP="00E95B22">
            <w:pPr>
              <w:pStyle w:val="TableContainer"/>
            </w:pPr>
            <w:r>
              <w:t xml:space="preserve">Emergency Medical Services </w:t>
            </w:r>
            <w:r w:rsidRPr="00972BBC">
              <w:rPr>
                <w:vertAlign w:val="superscript"/>
              </w:rPr>
              <w:t>1</w:t>
            </w:r>
          </w:p>
        </w:tc>
        <w:tc>
          <w:tcPr>
            <w:tcW w:w="1440" w:type="dxa"/>
          </w:tcPr>
          <w:p w14:paraId="43AC195E" w14:textId="0EAA55BC" w:rsidR="007E48CD" w:rsidRPr="00D9226E" w:rsidRDefault="007E48CD" w:rsidP="00E95B22">
            <w:pPr>
              <w:pStyle w:val="TableContainer"/>
            </w:pPr>
            <w:r w:rsidRPr="003571BD">
              <w:t>$2,673,762</w:t>
            </w:r>
          </w:p>
        </w:tc>
        <w:tc>
          <w:tcPr>
            <w:tcW w:w="1440" w:type="dxa"/>
          </w:tcPr>
          <w:p w14:paraId="3C55F6E7" w14:textId="25914B10" w:rsidR="007E48CD" w:rsidRPr="00D9226E" w:rsidRDefault="007E48CD" w:rsidP="00E95B22">
            <w:pPr>
              <w:pStyle w:val="TableContainer"/>
            </w:pPr>
            <w:r w:rsidRPr="003571BD">
              <w:t>$2,247,013</w:t>
            </w:r>
          </w:p>
        </w:tc>
        <w:tc>
          <w:tcPr>
            <w:tcW w:w="1440" w:type="dxa"/>
          </w:tcPr>
          <w:p w14:paraId="48EDC7E5" w14:textId="416EA1A9" w:rsidR="007E48CD" w:rsidRPr="00C928DC" w:rsidRDefault="007E48CD" w:rsidP="00E95B22">
            <w:pPr>
              <w:pStyle w:val="TableContainer"/>
            </w:pPr>
            <w:r w:rsidRPr="00C928DC">
              <w:t>100.00%</w:t>
            </w:r>
          </w:p>
        </w:tc>
        <w:tc>
          <w:tcPr>
            <w:tcW w:w="1440" w:type="dxa"/>
          </w:tcPr>
          <w:p w14:paraId="651A7D12" w14:textId="4F166910" w:rsidR="007E48CD" w:rsidRPr="00D9226E" w:rsidRDefault="007E48CD" w:rsidP="00E95B22">
            <w:pPr>
              <w:pStyle w:val="TableContainer"/>
            </w:pPr>
            <w:r w:rsidRPr="003571BD">
              <w:t>2004</w:t>
            </w:r>
          </w:p>
        </w:tc>
        <w:tc>
          <w:tcPr>
            <w:tcW w:w="1440" w:type="dxa"/>
          </w:tcPr>
          <w:p w14:paraId="443D166C" w14:textId="77777777" w:rsidR="007E48CD" w:rsidRPr="00D9226E" w:rsidRDefault="007E48CD" w:rsidP="00E95B22">
            <w:pPr>
              <w:pStyle w:val="TableContainer"/>
            </w:pPr>
            <w:r w:rsidRPr="00D9226E">
              <w:t>Yes</w:t>
            </w:r>
          </w:p>
        </w:tc>
      </w:tr>
      <w:tr w:rsidR="007E48CD" w:rsidRPr="00D9226E" w14:paraId="19B0E6A2" w14:textId="77777777" w:rsidTr="00F33B58">
        <w:trPr>
          <w:cnfStyle w:val="000000010000" w:firstRow="0" w:lastRow="0" w:firstColumn="0" w:lastColumn="0" w:oddVBand="0" w:evenVBand="0" w:oddHBand="0" w:evenHBand="1" w:firstRowFirstColumn="0" w:firstRowLastColumn="0" w:lastRowFirstColumn="0" w:lastRowLastColumn="0"/>
          <w:trHeight w:val="432"/>
        </w:trPr>
        <w:tc>
          <w:tcPr>
            <w:tcW w:w="3330" w:type="dxa"/>
          </w:tcPr>
          <w:p w14:paraId="068F7B1C" w14:textId="0952AB91" w:rsidR="007E48CD" w:rsidRPr="00D9226E" w:rsidRDefault="007E48CD" w:rsidP="00E95B22">
            <w:pPr>
              <w:pStyle w:val="TableContainer"/>
            </w:pPr>
            <w:r w:rsidRPr="003571BD">
              <w:t>Insurance Notification/HIV</w:t>
            </w:r>
          </w:p>
        </w:tc>
        <w:tc>
          <w:tcPr>
            <w:tcW w:w="1440" w:type="dxa"/>
          </w:tcPr>
          <w:p w14:paraId="49728BE1" w14:textId="40CEFE5A" w:rsidR="007E48CD" w:rsidRPr="00D9226E" w:rsidRDefault="007E48CD" w:rsidP="00E95B22">
            <w:pPr>
              <w:pStyle w:val="TableContainer"/>
            </w:pPr>
            <w:r w:rsidRPr="003571BD">
              <w:t>$1,325</w:t>
            </w:r>
          </w:p>
        </w:tc>
        <w:tc>
          <w:tcPr>
            <w:tcW w:w="1440" w:type="dxa"/>
          </w:tcPr>
          <w:p w14:paraId="4A6D251B" w14:textId="6899DF93" w:rsidR="007E48CD" w:rsidRPr="00D9226E" w:rsidRDefault="007E48CD" w:rsidP="00E95B22">
            <w:pPr>
              <w:pStyle w:val="TableContainer"/>
            </w:pPr>
            <w:r w:rsidRPr="003571BD">
              <w:t>$6,129</w:t>
            </w:r>
          </w:p>
        </w:tc>
        <w:tc>
          <w:tcPr>
            <w:tcW w:w="1440" w:type="dxa"/>
          </w:tcPr>
          <w:p w14:paraId="58356C00" w14:textId="6774571A" w:rsidR="007E48CD" w:rsidRPr="00C928DC" w:rsidRDefault="007E48CD" w:rsidP="00E95B22">
            <w:pPr>
              <w:pStyle w:val="TableContainer"/>
            </w:pPr>
            <w:r w:rsidRPr="00C928DC">
              <w:t>21.62%</w:t>
            </w:r>
          </w:p>
        </w:tc>
        <w:tc>
          <w:tcPr>
            <w:tcW w:w="1440" w:type="dxa"/>
          </w:tcPr>
          <w:p w14:paraId="147D2B1F" w14:textId="7978765F" w:rsidR="007E48CD" w:rsidRPr="00D9226E" w:rsidRDefault="007E48CD" w:rsidP="00E95B22">
            <w:pPr>
              <w:pStyle w:val="TableContainer"/>
            </w:pPr>
            <w:r w:rsidRPr="003571BD">
              <w:t>1989</w:t>
            </w:r>
          </w:p>
        </w:tc>
        <w:tc>
          <w:tcPr>
            <w:tcW w:w="1440" w:type="dxa"/>
          </w:tcPr>
          <w:p w14:paraId="20EC060D" w14:textId="77777777" w:rsidR="007E48CD" w:rsidRPr="00D9226E" w:rsidRDefault="007E48CD" w:rsidP="00E95B22">
            <w:pPr>
              <w:pStyle w:val="TableContainer"/>
            </w:pPr>
            <w:r w:rsidRPr="00D9226E">
              <w:t>Yes</w:t>
            </w:r>
          </w:p>
        </w:tc>
      </w:tr>
      <w:tr w:rsidR="007E48CD" w:rsidRPr="00D9226E" w14:paraId="32C36AE4" w14:textId="77777777" w:rsidTr="00F33B58">
        <w:trPr>
          <w:trHeight w:val="432"/>
        </w:trPr>
        <w:tc>
          <w:tcPr>
            <w:tcW w:w="3330" w:type="dxa"/>
          </w:tcPr>
          <w:p w14:paraId="269C2B31" w14:textId="6D13E97F" w:rsidR="007E48CD" w:rsidRPr="00D9226E" w:rsidRDefault="008F44F4" w:rsidP="00E95B22">
            <w:pPr>
              <w:pStyle w:val="TableContainer"/>
            </w:pPr>
            <w:r>
              <w:t>Low Level Radioactive Waste</w:t>
            </w:r>
          </w:p>
        </w:tc>
        <w:tc>
          <w:tcPr>
            <w:tcW w:w="1440" w:type="dxa"/>
          </w:tcPr>
          <w:p w14:paraId="5031B55E" w14:textId="36387DC2" w:rsidR="007E48CD" w:rsidRPr="000C0F35" w:rsidRDefault="007E48CD" w:rsidP="00E95B22">
            <w:pPr>
              <w:pStyle w:val="TableContainer"/>
            </w:pPr>
            <w:r w:rsidRPr="003571BD">
              <w:t>$215,916</w:t>
            </w:r>
          </w:p>
        </w:tc>
        <w:tc>
          <w:tcPr>
            <w:tcW w:w="1440" w:type="dxa"/>
          </w:tcPr>
          <w:p w14:paraId="1E07A454" w14:textId="7222FB17" w:rsidR="007E48CD" w:rsidRPr="000C0F35" w:rsidRDefault="007E48CD" w:rsidP="00E95B22">
            <w:pPr>
              <w:pStyle w:val="TableContainer"/>
            </w:pPr>
            <w:r w:rsidRPr="003571BD">
              <w:t>$0</w:t>
            </w:r>
          </w:p>
        </w:tc>
        <w:tc>
          <w:tcPr>
            <w:tcW w:w="1440" w:type="dxa"/>
          </w:tcPr>
          <w:p w14:paraId="2637E171" w14:textId="3B8B4DB9" w:rsidR="007E48CD" w:rsidRPr="00C928DC" w:rsidRDefault="007E48CD" w:rsidP="00E95B22">
            <w:pPr>
              <w:pStyle w:val="TableContainer"/>
            </w:pPr>
            <w:r w:rsidRPr="00C928DC">
              <w:t>100.00%</w:t>
            </w:r>
          </w:p>
        </w:tc>
        <w:tc>
          <w:tcPr>
            <w:tcW w:w="1440" w:type="dxa"/>
          </w:tcPr>
          <w:p w14:paraId="48D064FF" w14:textId="0760F65B" w:rsidR="007E48CD" w:rsidRPr="000C0F35" w:rsidRDefault="007E48CD" w:rsidP="00E95B22">
            <w:pPr>
              <w:pStyle w:val="TableContainer"/>
            </w:pPr>
            <w:r w:rsidRPr="003571BD">
              <w:t>2003</w:t>
            </w:r>
          </w:p>
        </w:tc>
        <w:tc>
          <w:tcPr>
            <w:tcW w:w="1440" w:type="dxa"/>
          </w:tcPr>
          <w:p w14:paraId="7DBF6645" w14:textId="4C7C5866" w:rsidR="007E48CD" w:rsidRPr="00D9226E" w:rsidRDefault="007E48CD" w:rsidP="00E95B22">
            <w:pPr>
              <w:pStyle w:val="TableContainer"/>
            </w:pPr>
            <w:r w:rsidRPr="00C06545">
              <w:t>Yes</w:t>
            </w:r>
          </w:p>
        </w:tc>
      </w:tr>
      <w:tr w:rsidR="007E48CD" w:rsidRPr="00D9226E" w14:paraId="5AC3E790" w14:textId="77777777" w:rsidTr="00F33B58">
        <w:trPr>
          <w:cnfStyle w:val="000000010000" w:firstRow="0" w:lastRow="0" w:firstColumn="0" w:lastColumn="0" w:oddVBand="0" w:evenVBand="0" w:oddHBand="0" w:evenHBand="1" w:firstRowFirstColumn="0" w:firstRowLastColumn="0" w:lastRowFirstColumn="0" w:lastRowLastColumn="0"/>
          <w:trHeight w:val="432"/>
        </w:trPr>
        <w:tc>
          <w:tcPr>
            <w:tcW w:w="3330" w:type="dxa"/>
          </w:tcPr>
          <w:p w14:paraId="328C9A63" w14:textId="4A29BB6E" w:rsidR="007E48CD" w:rsidRPr="00D9226E" w:rsidRDefault="007E48CD" w:rsidP="00E95B22">
            <w:pPr>
              <w:pStyle w:val="TableContainer"/>
            </w:pPr>
            <w:r w:rsidRPr="003571BD">
              <w:t xml:space="preserve">Milk Industry Products </w:t>
            </w:r>
            <w:r w:rsidRPr="00972BBC">
              <w:rPr>
                <w:vertAlign w:val="superscript"/>
              </w:rPr>
              <w:t>1</w:t>
            </w:r>
          </w:p>
        </w:tc>
        <w:tc>
          <w:tcPr>
            <w:tcW w:w="1440" w:type="dxa"/>
          </w:tcPr>
          <w:p w14:paraId="570B9105" w14:textId="5CC02F9A" w:rsidR="007E48CD" w:rsidRPr="00D9226E" w:rsidRDefault="007E48CD" w:rsidP="00E95B22">
            <w:pPr>
              <w:pStyle w:val="TableContainer"/>
            </w:pPr>
            <w:r w:rsidRPr="003571BD">
              <w:t>$2,269,623</w:t>
            </w:r>
          </w:p>
        </w:tc>
        <w:tc>
          <w:tcPr>
            <w:tcW w:w="1440" w:type="dxa"/>
          </w:tcPr>
          <w:p w14:paraId="71C74A79" w14:textId="17E1B049" w:rsidR="007E48CD" w:rsidRPr="00D9226E" w:rsidRDefault="007E48CD" w:rsidP="00E95B22">
            <w:pPr>
              <w:pStyle w:val="TableContainer"/>
            </w:pPr>
            <w:r w:rsidRPr="003571BD">
              <w:t>2,440,917</w:t>
            </w:r>
          </w:p>
        </w:tc>
        <w:tc>
          <w:tcPr>
            <w:tcW w:w="1440" w:type="dxa"/>
          </w:tcPr>
          <w:p w14:paraId="0581061D" w14:textId="7FF2EA6B" w:rsidR="007E48CD" w:rsidRPr="00C928DC" w:rsidRDefault="007E48CD" w:rsidP="00E95B22">
            <w:pPr>
              <w:pStyle w:val="TableContainer"/>
            </w:pPr>
            <w:r w:rsidRPr="00C928DC">
              <w:t>92.98%</w:t>
            </w:r>
          </w:p>
        </w:tc>
        <w:tc>
          <w:tcPr>
            <w:tcW w:w="1440" w:type="dxa"/>
          </w:tcPr>
          <w:p w14:paraId="41D42747" w14:textId="2414E4C1" w:rsidR="007E48CD" w:rsidRPr="00D9226E" w:rsidRDefault="007E48CD" w:rsidP="00E95B22">
            <w:pPr>
              <w:pStyle w:val="TableContainer"/>
            </w:pPr>
            <w:r w:rsidRPr="003571BD">
              <w:t>2004</w:t>
            </w:r>
          </w:p>
        </w:tc>
        <w:tc>
          <w:tcPr>
            <w:tcW w:w="1440" w:type="dxa"/>
          </w:tcPr>
          <w:p w14:paraId="02F3B719" w14:textId="77777777" w:rsidR="007E48CD" w:rsidRPr="00D9226E" w:rsidRDefault="007E48CD" w:rsidP="00E95B22">
            <w:pPr>
              <w:pStyle w:val="TableContainer"/>
            </w:pPr>
            <w:r w:rsidRPr="00D9226E">
              <w:t>Yes</w:t>
            </w:r>
          </w:p>
        </w:tc>
      </w:tr>
      <w:tr w:rsidR="007E48CD" w:rsidRPr="00D9226E" w14:paraId="4E8DFD91" w14:textId="77777777" w:rsidTr="00F33B58">
        <w:trPr>
          <w:trHeight w:val="432"/>
        </w:trPr>
        <w:tc>
          <w:tcPr>
            <w:tcW w:w="3330" w:type="dxa"/>
          </w:tcPr>
          <w:p w14:paraId="289762F9" w14:textId="0834A461" w:rsidR="007E48CD" w:rsidRPr="00D9226E" w:rsidRDefault="007E48CD" w:rsidP="00E95B22">
            <w:pPr>
              <w:pStyle w:val="TableContainer"/>
            </w:pPr>
            <w:r w:rsidRPr="003571BD">
              <w:t>Oyster Sales</w:t>
            </w:r>
          </w:p>
        </w:tc>
        <w:tc>
          <w:tcPr>
            <w:tcW w:w="1440" w:type="dxa"/>
          </w:tcPr>
          <w:p w14:paraId="52BCA4E6" w14:textId="286F38E3" w:rsidR="007E48CD" w:rsidRPr="00D9226E" w:rsidRDefault="007E48CD" w:rsidP="00E95B22">
            <w:pPr>
              <w:pStyle w:val="TableContainer"/>
            </w:pPr>
            <w:r w:rsidRPr="003571BD">
              <w:t>$200,765</w:t>
            </w:r>
          </w:p>
        </w:tc>
        <w:tc>
          <w:tcPr>
            <w:tcW w:w="1440" w:type="dxa"/>
          </w:tcPr>
          <w:p w14:paraId="2A0EFF78" w14:textId="1A784363" w:rsidR="007E48CD" w:rsidRPr="00D9226E" w:rsidRDefault="007E48CD" w:rsidP="00E95B22">
            <w:pPr>
              <w:pStyle w:val="TableContainer"/>
            </w:pPr>
            <w:r w:rsidRPr="003571BD">
              <w:t>$95,922</w:t>
            </w:r>
          </w:p>
        </w:tc>
        <w:tc>
          <w:tcPr>
            <w:tcW w:w="1440" w:type="dxa"/>
          </w:tcPr>
          <w:p w14:paraId="1C6B785C" w14:textId="7EC7E12F" w:rsidR="007E48CD" w:rsidRPr="00C928DC" w:rsidRDefault="007E48CD" w:rsidP="00E95B22">
            <w:pPr>
              <w:pStyle w:val="TableContainer"/>
            </w:pPr>
            <w:r w:rsidRPr="00C928DC">
              <w:t>100.00%</w:t>
            </w:r>
          </w:p>
        </w:tc>
        <w:tc>
          <w:tcPr>
            <w:tcW w:w="1440" w:type="dxa"/>
          </w:tcPr>
          <w:p w14:paraId="61F52C20" w14:textId="66CEB4F3" w:rsidR="007E48CD" w:rsidRPr="00D9226E" w:rsidRDefault="007E48CD" w:rsidP="00E95B22">
            <w:pPr>
              <w:pStyle w:val="TableContainer"/>
            </w:pPr>
            <w:r w:rsidRPr="003571BD">
              <w:t>2003</w:t>
            </w:r>
          </w:p>
        </w:tc>
        <w:tc>
          <w:tcPr>
            <w:tcW w:w="1440" w:type="dxa"/>
          </w:tcPr>
          <w:p w14:paraId="15AAA523" w14:textId="77777777" w:rsidR="007E48CD" w:rsidRPr="00D9226E" w:rsidRDefault="007E48CD" w:rsidP="00E95B22">
            <w:pPr>
              <w:pStyle w:val="TableContainer"/>
            </w:pPr>
            <w:r w:rsidRPr="00D9226E">
              <w:t>Yes</w:t>
            </w:r>
          </w:p>
        </w:tc>
      </w:tr>
    </w:tbl>
    <w:p w14:paraId="3579CFDF" w14:textId="1D286E43" w:rsidR="0025049F" w:rsidRPr="00361FBF" w:rsidRDefault="00D9226E" w:rsidP="00361FBF">
      <w:pPr>
        <w:pStyle w:val="Note"/>
        <w:sectPr w:rsidR="0025049F" w:rsidRPr="00361FBF" w:rsidSect="00E63229">
          <w:headerReference w:type="default" r:id="rId18"/>
          <w:type w:val="continuous"/>
          <w:pgSz w:w="12240" w:h="15840" w:code="1"/>
          <w:pgMar w:top="1980" w:right="720" w:bottom="274" w:left="864" w:header="720" w:footer="306" w:gutter="0"/>
          <w:pgNumType w:start="1"/>
          <w:cols w:space="720"/>
        </w:sectPr>
      </w:pPr>
      <w:r w:rsidRPr="00936A0B">
        <w:rPr>
          <w:vertAlign w:val="superscript"/>
        </w:rPr>
        <w:t>1</w:t>
      </w:r>
      <w:r w:rsidRPr="00172615">
        <w:rPr>
          <w:position w:val="6"/>
        </w:rPr>
        <w:t xml:space="preserve"> </w:t>
      </w:r>
      <w:r w:rsidRPr="00172615">
        <w:t>These programs are not required to cover costs under House Bill 2292, 78th Legislature, Regular Session.</w:t>
      </w:r>
    </w:p>
    <w:p w14:paraId="3F76400D" w14:textId="39FFC942" w:rsidR="00681E4B" w:rsidRDefault="000362F4" w:rsidP="00143654">
      <w:pPr>
        <w:pStyle w:val="Heading1"/>
        <w:numPr>
          <w:ilvl w:val="0"/>
          <w:numId w:val="29"/>
        </w:numPr>
        <w:spacing w:before="120" w:after="120"/>
        <w:ind w:left="374" w:right="158" w:hanging="187"/>
      </w:pPr>
      <w:bookmarkStart w:id="5" w:name="_Toc533808"/>
      <w:r w:rsidRPr="00BD0282">
        <w:lastRenderedPageBreak/>
        <w:t>Dedicated General Revenue Accounts</w:t>
      </w:r>
      <w:bookmarkEnd w:id="5"/>
    </w:p>
    <w:p w14:paraId="358F5291" w14:textId="6BE6419E" w:rsidR="00DB54CF" w:rsidRPr="00DB54CF" w:rsidRDefault="00F73D86" w:rsidP="00DB54CF">
      <w:pPr>
        <w:pStyle w:val="Heading2"/>
        <w:spacing w:after="0"/>
      </w:pPr>
      <w:bookmarkStart w:id="6" w:name="_Toc533809"/>
      <w:r>
        <w:t>Asbestos Removal Licensure</w:t>
      </w:r>
      <w:bookmarkEnd w:id="6"/>
    </w:p>
    <w:tbl>
      <w:tblPr>
        <w:tblStyle w:val="TableGrid"/>
        <w:tblW w:w="10656" w:type="dxa"/>
        <w:tblLayout w:type="fixed"/>
        <w:tblLook w:val="01E0" w:firstRow="1" w:lastRow="1" w:firstColumn="1" w:lastColumn="1" w:noHBand="0" w:noVBand="0"/>
      </w:tblPr>
      <w:tblGrid>
        <w:gridCol w:w="2343"/>
        <w:gridCol w:w="8313"/>
      </w:tblGrid>
      <w:tr w:rsidR="00F73D86" w:rsidRPr="007045E8" w14:paraId="165087A9" w14:textId="77777777" w:rsidTr="00306F8E">
        <w:trPr>
          <w:trHeight w:val="144"/>
        </w:trPr>
        <w:tc>
          <w:tcPr>
            <w:tcW w:w="2448" w:type="dxa"/>
          </w:tcPr>
          <w:p w14:paraId="450AA7CC" w14:textId="77777777" w:rsidR="00F73D86" w:rsidRPr="007045E8" w:rsidRDefault="00F73D86" w:rsidP="00E95B22">
            <w:pPr>
              <w:pStyle w:val="TableContainer"/>
            </w:pPr>
            <w:r w:rsidRPr="007045E8">
              <w:t>Date of Origin:</w:t>
            </w:r>
          </w:p>
        </w:tc>
        <w:tc>
          <w:tcPr>
            <w:tcW w:w="8691" w:type="dxa"/>
          </w:tcPr>
          <w:p w14:paraId="44D40F02" w14:textId="77777777" w:rsidR="00F73D86" w:rsidRPr="007045E8" w:rsidRDefault="00F73D86" w:rsidP="00E95B22">
            <w:pPr>
              <w:pStyle w:val="TableContainer"/>
            </w:pPr>
            <w:r w:rsidRPr="007045E8">
              <w:t>1987 by H.B. 36, 70th Leg., R.S.</w:t>
            </w:r>
          </w:p>
        </w:tc>
      </w:tr>
      <w:tr w:rsidR="00F73D86" w:rsidRPr="007045E8" w14:paraId="50D6259A" w14:textId="77777777" w:rsidTr="00306F8E">
        <w:trPr>
          <w:trHeight w:val="144"/>
        </w:trPr>
        <w:tc>
          <w:tcPr>
            <w:tcW w:w="2448" w:type="dxa"/>
          </w:tcPr>
          <w:p w14:paraId="2A712042" w14:textId="77777777" w:rsidR="00F73D86" w:rsidRPr="007045E8" w:rsidRDefault="00F73D86" w:rsidP="00E95B22">
            <w:pPr>
              <w:pStyle w:val="TableContainer"/>
            </w:pPr>
            <w:r w:rsidRPr="007045E8">
              <w:t>Statutory Authority:</w:t>
            </w:r>
          </w:p>
        </w:tc>
        <w:tc>
          <w:tcPr>
            <w:tcW w:w="8691" w:type="dxa"/>
          </w:tcPr>
          <w:p w14:paraId="2861F3E3" w14:textId="153FFD88" w:rsidR="00F73D86" w:rsidRPr="007045E8" w:rsidRDefault="00F73D86" w:rsidP="00E95B22">
            <w:pPr>
              <w:pStyle w:val="TableContainer"/>
            </w:pPr>
            <w:r w:rsidRPr="007045E8">
              <w:t>TEXAS OCCUPATIONS CODE §§ 1954.056</w:t>
            </w:r>
            <w:r w:rsidR="00A965A5">
              <w:t>,</w:t>
            </w:r>
            <w:r w:rsidRPr="007045E8">
              <w:t xml:space="preserve"> 1954.</w:t>
            </w:r>
            <w:r w:rsidR="00A965A5">
              <w:t>109</w:t>
            </w:r>
            <w:r w:rsidR="002A6C4B">
              <w:t xml:space="preserve"> (Fees)</w:t>
            </w:r>
          </w:p>
        </w:tc>
      </w:tr>
      <w:tr w:rsidR="00F73D86" w:rsidRPr="007045E8" w14:paraId="2BFC26F0" w14:textId="77777777" w:rsidTr="00306F8E">
        <w:trPr>
          <w:trHeight w:val="144"/>
        </w:trPr>
        <w:tc>
          <w:tcPr>
            <w:tcW w:w="2448" w:type="dxa"/>
          </w:tcPr>
          <w:p w14:paraId="426D727E" w14:textId="77777777" w:rsidR="00F73D86" w:rsidRPr="007045E8" w:rsidRDefault="00F73D86" w:rsidP="00E95B22">
            <w:pPr>
              <w:pStyle w:val="TableContainer"/>
            </w:pPr>
            <w:r w:rsidRPr="007045E8">
              <w:t>Texas Administration Code Reference:</w:t>
            </w:r>
          </w:p>
        </w:tc>
        <w:tc>
          <w:tcPr>
            <w:tcW w:w="8691" w:type="dxa"/>
          </w:tcPr>
          <w:p w14:paraId="7BCE14AD" w14:textId="13A7E540" w:rsidR="00F73D86" w:rsidRPr="007045E8" w:rsidRDefault="00F73D86" w:rsidP="00E95B22">
            <w:pPr>
              <w:pStyle w:val="TableContainer"/>
            </w:pPr>
            <w:r w:rsidRPr="007045E8">
              <w:t>25 T.A.C. §§ 295.42 – 295.56</w:t>
            </w:r>
          </w:p>
        </w:tc>
      </w:tr>
      <w:tr w:rsidR="00F73D86" w:rsidRPr="007045E8" w14:paraId="04E50D7C" w14:textId="77777777" w:rsidTr="00306F8E">
        <w:trPr>
          <w:trHeight w:val="144"/>
        </w:trPr>
        <w:tc>
          <w:tcPr>
            <w:tcW w:w="2448" w:type="dxa"/>
          </w:tcPr>
          <w:p w14:paraId="036E82DC" w14:textId="77777777" w:rsidR="00F73D86" w:rsidRPr="007045E8" w:rsidRDefault="00F73D86" w:rsidP="00E95B22">
            <w:pPr>
              <w:pStyle w:val="TableContainer"/>
            </w:pPr>
            <w:r w:rsidRPr="007045E8">
              <w:t>Fee Set By:</w:t>
            </w:r>
          </w:p>
        </w:tc>
        <w:tc>
          <w:tcPr>
            <w:tcW w:w="8691" w:type="dxa"/>
          </w:tcPr>
          <w:p w14:paraId="419ED1D7" w14:textId="77777777" w:rsidR="00F73D86" w:rsidRPr="007045E8" w:rsidRDefault="00F73D86" w:rsidP="00E95B22">
            <w:pPr>
              <w:pStyle w:val="TableContainer"/>
            </w:pPr>
            <w:r w:rsidRPr="007045E8">
              <w:t>Rule</w:t>
            </w:r>
          </w:p>
        </w:tc>
      </w:tr>
      <w:tr w:rsidR="00F73D86" w:rsidRPr="007045E8" w14:paraId="4F1E0DAA" w14:textId="77777777" w:rsidTr="00306F8E">
        <w:trPr>
          <w:trHeight w:val="144"/>
        </w:trPr>
        <w:tc>
          <w:tcPr>
            <w:tcW w:w="2448" w:type="dxa"/>
          </w:tcPr>
          <w:p w14:paraId="6243027F" w14:textId="77777777" w:rsidR="00F73D86" w:rsidRPr="007045E8" w:rsidRDefault="00F73D86" w:rsidP="00E95B22">
            <w:pPr>
              <w:pStyle w:val="TableContainer"/>
            </w:pPr>
            <w:r w:rsidRPr="007045E8">
              <w:t>Fee Capped:</w:t>
            </w:r>
          </w:p>
        </w:tc>
        <w:tc>
          <w:tcPr>
            <w:tcW w:w="8691" w:type="dxa"/>
          </w:tcPr>
          <w:p w14:paraId="3FC3A1AC" w14:textId="57CB2A47" w:rsidR="00F73D86" w:rsidRPr="007045E8" w:rsidRDefault="00A965A5" w:rsidP="00E95B22">
            <w:pPr>
              <w:pStyle w:val="TableContainer"/>
            </w:pPr>
            <w:r>
              <w:t>No</w:t>
            </w:r>
          </w:p>
        </w:tc>
      </w:tr>
      <w:tr w:rsidR="00F73D86" w:rsidRPr="007045E8" w14:paraId="46C82BD8" w14:textId="77777777" w:rsidTr="00306F8E">
        <w:trPr>
          <w:trHeight w:val="144"/>
        </w:trPr>
        <w:tc>
          <w:tcPr>
            <w:tcW w:w="2448" w:type="dxa"/>
          </w:tcPr>
          <w:p w14:paraId="4EFF05DA" w14:textId="77777777" w:rsidR="00F73D86" w:rsidRPr="007045E8" w:rsidRDefault="00F73D86" w:rsidP="00E95B22">
            <w:pPr>
              <w:pStyle w:val="TableContainer"/>
            </w:pPr>
            <w:r w:rsidRPr="007045E8">
              <w:t>Description:</w:t>
            </w:r>
          </w:p>
        </w:tc>
        <w:tc>
          <w:tcPr>
            <w:tcW w:w="8691" w:type="dxa"/>
          </w:tcPr>
          <w:p w14:paraId="289066E5" w14:textId="359392D0" w:rsidR="00F73D86" w:rsidRPr="007045E8" w:rsidRDefault="00F73D86" w:rsidP="00E95B22">
            <w:pPr>
              <w:pStyle w:val="TableContainer"/>
            </w:pPr>
            <w:r w:rsidRPr="007045E8">
              <w:t>Fees related to licensing of persons engaged in asbestos abatement or any asbestos- related activity. This includes licensing and exam fees. Also included are notification fees. The fees may only be used for the purposes of asbestos health protection. Not more than 25% may be used for administration and the remainder shall be used for additional enforcement personnel necessary to investigate compliance.</w:t>
            </w:r>
          </w:p>
        </w:tc>
      </w:tr>
      <w:tr w:rsidR="00F73D86" w:rsidRPr="007045E8" w14:paraId="4F290549" w14:textId="77777777" w:rsidTr="00306F8E">
        <w:trPr>
          <w:trHeight w:val="144"/>
        </w:trPr>
        <w:tc>
          <w:tcPr>
            <w:tcW w:w="2448" w:type="dxa"/>
          </w:tcPr>
          <w:p w14:paraId="0846D058" w14:textId="77777777" w:rsidR="00F73D86" w:rsidRPr="007045E8" w:rsidRDefault="00F73D86" w:rsidP="00E95B22">
            <w:pPr>
              <w:pStyle w:val="TableContainer"/>
            </w:pPr>
            <w:r w:rsidRPr="007045E8">
              <w:t>Note:</w:t>
            </w:r>
          </w:p>
        </w:tc>
        <w:tc>
          <w:tcPr>
            <w:tcW w:w="8691" w:type="dxa"/>
          </w:tcPr>
          <w:p w14:paraId="41C57512" w14:textId="2B107B76" w:rsidR="00F73D86" w:rsidRPr="007045E8" w:rsidRDefault="00F73D86" w:rsidP="00E95B22">
            <w:pPr>
              <w:pStyle w:val="TableContainer"/>
            </w:pPr>
            <w:r w:rsidRPr="007045E8">
              <w:t>Amended 1991 by Senate Bill (S.B.) 1341, 72nd Leg., R.S. ch.610, Amended by: Acts 2015, 84th Leg., R.S., Ch. 1 (S.B. 219), Sec. 5.259, eff. April 2, 2015. Acts 2015, 84</w:t>
            </w:r>
            <w:r w:rsidRPr="002A5AE7">
              <w:rPr>
                <w:vertAlign w:val="superscript"/>
              </w:rPr>
              <w:t>th</w:t>
            </w:r>
            <w:r w:rsidR="002A5AE7">
              <w:t xml:space="preserve"> </w:t>
            </w:r>
            <w:r w:rsidRPr="007045E8">
              <w:t>Leg., R.S., Ch. 1 (S.B. 219), Sec. 5.318(12), eff. April 2, 2015.</w:t>
            </w:r>
          </w:p>
        </w:tc>
      </w:tr>
      <w:tr w:rsidR="00F73D86" w:rsidRPr="007045E8" w14:paraId="232F70AC" w14:textId="77777777" w:rsidTr="00306F8E">
        <w:trPr>
          <w:trHeight w:val="144"/>
        </w:trPr>
        <w:tc>
          <w:tcPr>
            <w:tcW w:w="2448" w:type="dxa"/>
          </w:tcPr>
          <w:p w14:paraId="73BCA1E0" w14:textId="77777777" w:rsidR="00F73D86" w:rsidRPr="007045E8" w:rsidRDefault="00F73D86" w:rsidP="00E95B22">
            <w:pPr>
              <w:pStyle w:val="TableContainer"/>
            </w:pPr>
            <w:r w:rsidRPr="007045E8">
              <w:t>Due Date:</w:t>
            </w:r>
          </w:p>
        </w:tc>
        <w:tc>
          <w:tcPr>
            <w:tcW w:w="8691" w:type="dxa"/>
          </w:tcPr>
          <w:p w14:paraId="269AFED8" w14:textId="60464436" w:rsidR="00F73D86" w:rsidRPr="007045E8" w:rsidRDefault="00F73D86" w:rsidP="00E95B22">
            <w:pPr>
              <w:pStyle w:val="TableContainer"/>
            </w:pPr>
            <w:r w:rsidRPr="007045E8">
              <w:t>Initial and renewal licensure fee – upon application/renewal. Notification fee – upon being invoiced.</w:t>
            </w:r>
            <w:r>
              <w:t xml:space="preserve"> </w:t>
            </w:r>
            <w:r w:rsidRPr="007045E8">
              <w:t>Replacement certificate fee – upon application for replacement. Examination fees – upon application for examination.</w:t>
            </w:r>
          </w:p>
        </w:tc>
      </w:tr>
      <w:tr w:rsidR="00F73D86" w:rsidRPr="007045E8" w14:paraId="17A46651" w14:textId="77777777" w:rsidTr="00306F8E">
        <w:trPr>
          <w:trHeight w:val="144"/>
        </w:trPr>
        <w:tc>
          <w:tcPr>
            <w:tcW w:w="2448" w:type="dxa"/>
          </w:tcPr>
          <w:p w14:paraId="6E0245E8" w14:textId="77777777" w:rsidR="00F73D86" w:rsidRPr="007045E8" w:rsidRDefault="00F73D86" w:rsidP="00E95B22">
            <w:pPr>
              <w:pStyle w:val="TableContainer"/>
            </w:pPr>
            <w:r w:rsidRPr="007045E8">
              <w:t>Deposited To:</w:t>
            </w:r>
          </w:p>
        </w:tc>
        <w:tc>
          <w:tcPr>
            <w:tcW w:w="8691" w:type="dxa"/>
          </w:tcPr>
          <w:p w14:paraId="6840C3CC" w14:textId="77777777" w:rsidR="00F73D86" w:rsidRPr="007045E8" w:rsidRDefault="00F73D86" w:rsidP="00E95B22">
            <w:pPr>
              <w:pStyle w:val="TableContainer"/>
            </w:pPr>
            <w:r w:rsidRPr="007045E8">
              <w:t>General Revenue Account - Asbestos Licensure No. 5017, Revenue Code 3175. Exempt from loss of dedication (S.B. 1,77th Leg. R.S.)</w:t>
            </w:r>
          </w:p>
        </w:tc>
      </w:tr>
    </w:tbl>
    <w:p w14:paraId="568056AA" w14:textId="40385C47" w:rsidR="00DB54CF" w:rsidRPr="00B86C6C" w:rsidRDefault="00DB54CF" w:rsidP="00B86C6C">
      <w:pPr>
        <w:pStyle w:val="BodyText"/>
      </w:pPr>
      <w:r w:rsidRPr="00B86C6C">
        <w:drawing>
          <wp:anchor distT="0" distB="0" distL="114300" distR="114300" simplePos="0" relativeHeight="251700224" behindDoc="0" locked="0" layoutInCell="1" allowOverlap="1" wp14:anchorId="4825B447" wp14:editId="70B23528">
            <wp:simplePos x="0" y="0"/>
            <wp:positionH relativeFrom="column">
              <wp:align>center</wp:align>
            </wp:positionH>
            <wp:positionV relativeFrom="paragraph">
              <wp:posOffset>73025</wp:posOffset>
            </wp:positionV>
            <wp:extent cx="6099048" cy="2221992"/>
            <wp:effectExtent l="0" t="0" r="0" b="6985"/>
            <wp:wrapTopAndBottom/>
            <wp:docPr id="3" name="Picture 3" descr="Graph showing revenue and costs for Asbestos Removal Licensure from FY2013 to FY2018. Full description of this graph is in the following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BEBA8EAE-BF5A-486C-A8C5-ECC9F3942E4B}">
                          <a14:imgProps xmlns:a14="http://schemas.microsoft.com/office/drawing/2010/main">
                            <a14:imgLayer r:embed="rId20">
                              <a14:imgEffect>
                                <a14:colorTemperature colorTemp="6000"/>
                              </a14:imgEffect>
                            </a14:imgLayer>
                          </a14:imgProps>
                        </a:ext>
                        <a:ext uri="{28A0092B-C50C-407E-A947-70E740481C1C}">
                          <a14:useLocalDpi xmlns:a14="http://schemas.microsoft.com/office/drawing/2010/main" val="0"/>
                        </a:ext>
                      </a:extLst>
                    </a:blip>
                    <a:srcRect/>
                    <a:stretch>
                      <a:fillRect/>
                    </a:stretch>
                  </pic:blipFill>
                  <pic:spPr bwMode="auto">
                    <a:xfrm>
                      <a:off x="0" y="0"/>
                      <a:ext cx="6099048" cy="2221992"/>
                    </a:xfrm>
                    <a:prstGeom prst="rect">
                      <a:avLst/>
                    </a:prstGeom>
                    <a:noFill/>
                  </pic:spPr>
                </pic:pic>
              </a:graphicData>
            </a:graphic>
            <wp14:sizeRelH relativeFrom="page">
              <wp14:pctWidth>0</wp14:pctWidth>
            </wp14:sizeRelH>
            <wp14:sizeRelV relativeFrom="page">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74"/>
        <w:gridCol w:w="1417"/>
        <w:gridCol w:w="1417"/>
        <w:gridCol w:w="1418"/>
        <w:gridCol w:w="1418"/>
        <w:gridCol w:w="1418"/>
        <w:gridCol w:w="1418"/>
      </w:tblGrid>
      <w:tr w:rsidR="00F73D86" w:rsidRPr="00A76FC3" w14:paraId="36838467" w14:textId="77777777" w:rsidTr="007A1870">
        <w:trPr>
          <w:cnfStyle w:val="100000000000" w:firstRow="1" w:lastRow="0" w:firstColumn="0" w:lastColumn="0" w:oddVBand="0" w:evenVBand="0" w:oddHBand="0" w:evenHBand="0" w:firstRowFirstColumn="0" w:firstRowLastColumn="0" w:lastRowFirstColumn="0" w:lastRowLastColumn="0"/>
          <w:trHeight w:val="234"/>
          <w:jc w:val="center"/>
        </w:trPr>
        <w:tc>
          <w:tcPr>
            <w:tcW w:w="1440" w:type="dxa"/>
          </w:tcPr>
          <w:p w14:paraId="47AD420D" w14:textId="77777777" w:rsidR="00F73D86" w:rsidRPr="001C260E" w:rsidRDefault="00F73D86" w:rsidP="00E95B22">
            <w:pPr>
              <w:pStyle w:val="TableContainer"/>
            </w:pPr>
            <w:r w:rsidRPr="001C260E">
              <w:t>Fiscal Year</w:t>
            </w:r>
          </w:p>
        </w:tc>
        <w:tc>
          <w:tcPr>
            <w:tcW w:w="1296" w:type="dxa"/>
          </w:tcPr>
          <w:p w14:paraId="5CCBD240" w14:textId="77777777" w:rsidR="00F73D86" w:rsidRPr="001C260E" w:rsidRDefault="00F73D86" w:rsidP="00E95B22">
            <w:pPr>
              <w:pStyle w:val="TableContainer"/>
            </w:pPr>
            <w:r w:rsidRPr="001C260E">
              <w:t>FY2013</w:t>
            </w:r>
          </w:p>
        </w:tc>
        <w:tc>
          <w:tcPr>
            <w:tcW w:w="1296" w:type="dxa"/>
          </w:tcPr>
          <w:p w14:paraId="124DBFD0" w14:textId="77777777" w:rsidR="00F73D86" w:rsidRPr="001C260E" w:rsidRDefault="00F73D86" w:rsidP="00E95B22">
            <w:pPr>
              <w:pStyle w:val="TableContainer"/>
            </w:pPr>
            <w:r w:rsidRPr="001C260E">
              <w:t>FY2014</w:t>
            </w:r>
          </w:p>
        </w:tc>
        <w:tc>
          <w:tcPr>
            <w:tcW w:w="1296" w:type="dxa"/>
          </w:tcPr>
          <w:p w14:paraId="4BC44AE1" w14:textId="77777777" w:rsidR="00F73D86" w:rsidRPr="001C260E" w:rsidRDefault="00F73D86" w:rsidP="00E95B22">
            <w:pPr>
              <w:pStyle w:val="TableContainer"/>
            </w:pPr>
            <w:r w:rsidRPr="001C260E">
              <w:t>FY2015</w:t>
            </w:r>
          </w:p>
        </w:tc>
        <w:tc>
          <w:tcPr>
            <w:tcW w:w="1296" w:type="dxa"/>
          </w:tcPr>
          <w:p w14:paraId="44797C0B" w14:textId="77777777" w:rsidR="00F73D86" w:rsidRPr="001C260E" w:rsidRDefault="00F73D86" w:rsidP="00E95B22">
            <w:pPr>
              <w:pStyle w:val="TableContainer"/>
            </w:pPr>
            <w:r w:rsidRPr="001C260E">
              <w:t>FY2016</w:t>
            </w:r>
          </w:p>
        </w:tc>
        <w:tc>
          <w:tcPr>
            <w:tcW w:w="1296" w:type="dxa"/>
          </w:tcPr>
          <w:p w14:paraId="039897D4" w14:textId="77777777" w:rsidR="00F73D86" w:rsidRPr="001C260E" w:rsidRDefault="00F73D86" w:rsidP="00E95B22">
            <w:pPr>
              <w:pStyle w:val="TableContainer"/>
            </w:pPr>
            <w:r w:rsidRPr="001C260E">
              <w:t>FY2017</w:t>
            </w:r>
          </w:p>
        </w:tc>
        <w:tc>
          <w:tcPr>
            <w:tcW w:w="1296" w:type="dxa"/>
          </w:tcPr>
          <w:p w14:paraId="10054DBA" w14:textId="77777777" w:rsidR="00F73D86" w:rsidRPr="001C260E" w:rsidRDefault="00F73D86" w:rsidP="00E95B22">
            <w:pPr>
              <w:pStyle w:val="TableContainer"/>
            </w:pPr>
            <w:r w:rsidRPr="001C260E">
              <w:t>FY2018</w:t>
            </w:r>
          </w:p>
        </w:tc>
      </w:tr>
      <w:tr w:rsidR="00F73D86" w:rsidRPr="00A76FC3" w14:paraId="6C7EAB7F" w14:textId="77777777" w:rsidTr="007A1870">
        <w:trPr>
          <w:trHeight w:val="279"/>
          <w:jc w:val="center"/>
        </w:trPr>
        <w:tc>
          <w:tcPr>
            <w:tcW w:w="1440" w:type="dxa"/>
          </w:tcPr>
          <w:p w14:paraId="6E7B4738" w14:textId="77777777" w:rsidR="00F73D86" w:rsidRPr="001C260E" w:rsidRDefault="00F73D86" w:rsidP="00E95B22">
            <w:pPr>
              <w:pStyle w:val="TableContainer"/>
            </w:pPr>
            <w:r w:rsidRPr="001C260E">
              <w:t>Revenue</w:t>
            </w:r>
          </w:p>
        </w:tc>
        <w:tc>
          <w:tcPr>
            <w:tcW w:w="1296" w:type="dxa"/>
          </w:tcPr>
          <w:p w14:paraId="0A682D74" w14:textId="77777777" w:rsidR="00F73D86" w:rsidRPr="001C260E" w:rsidRDefault="00F73D86" w:rsidP="00E95B22">
            <w:pPr>
              <w:pStyle w:val="TableContainer"/>
            </w:pPr>
            <w:r w:rsidRPr="001C260E">
              <w:t>$4,078,362</w:t>
            </w:r>
          </w:p>
        </w:tc>
        <w:tc>
          <w:tcPr>
            <w:tcW w:w="1296" w:type="dxa"/>
          </w:tcPr>
          <w:p w14:paraId="59A4633A" w14:textId="77777777" w:rsidR="00F73D86" w:rsidRPr="001C260E" w:rsidRDefault="00F73D86" w:rsidP="00E95B22">
            <w:pPr>
              <w:pStyle w:val="TableContainer"/>
            </w:pPr>
            <w:r w:rsidRPr="001C260E">
              <w:t>$4,134,709</w:t>
            </w:r>
          </w:p>
        </w:tc>
        <w:tc>
          <w:tcPr>
            <w:tcW w:w="1296" w:type="dxa"/>
          </w:tcPr>
          <w:p w14:paraId="127F88BB" w14:textId="77777777" w:rsidR="00F73D86" w:rsidRPr="001C260E" w:rsidRDefault="00F73D86" w:rsidP="00E95B22">
            <w:pPr>
              <w:pStyle w:val="TableContainer"/>
            </w:pPr>
            <w:r w:rsidRPr="001C260E">
              <w:t>$3,865,377</w:t>
            </w:r>
          </w:p>
        </w:tc>
        <w:tc>
          <w:tcPr>
            <w:tcW w:w="1296" w:type="dxa"/>
          </w:tcPr>
          <w:p w14:paraId="41AD2D8C" w14:textId="77777777" w:rsidR="00F73D86" w:rsidRPr="001C260E" w:rsidRDefault="00F73D86" w:rsidP="00E95B22">
            <w:pPr>
              <w:pStyle w:val="TableContainer"/>
            </w:pPr>
            <w:r w:rsidRPr="001C260E">
              <w:t>$3,771,532</w:t>
            </w:r>
          </w:p>
        </w:tc>
        <w:tc>
          <w:tcPr>
            <w:tcW w:w="1296" w:type="dxa"/>
          </w:tcPr>
          <w:p w14:paraId="2BB935DE" w14:textId="77777777" w:rsidR="00F73D86" w:rsidRPr="001C260E" w:rsidRDefault="00F73D86" w:rsidP="00E95B22">
            <w:pPr>
              <w:pStyle w:val="TableContainer"/>
            </w:pPr>
            <w:r w:rsidRPr="001C260E">
              <w:t>$4,034,938</w:t>
            </w:r>
          </w:p>
        </w:tc>
        <w:tc>
          <w:tcPr>
            <w:tcW w:w="1296" w:type="dxa"/>
          </w:tcPr>
          <w:p w14:paraId="7B544F99" w14:textId="77777777" w:rsidR="00F73D86" w:rsidRPr="001C260E" w:rsidRDefault="00F73D86" w:rsidP="00E95B22">
            <w:pPr>
              <w:pStyle w:val="TableContainer"/>
            </w:pPr>
            <w:r w:rsidRPr="001C260E">
              <w:t>$3,907,110</w:t>
            </w:r>
          </w:p>
        </w:tc>
      </w:tr>
      <w:tr w:rsidR="00F73D86" w:rsidRPr="00A76FC3" w14:paraId="7892A0A9" w14:textId="77777777" w:rsidTr="007A1870">
        <w:trPr>
          <w:cnfStyle w:val="000000010000" w:firstRow="0" w:lastRow="0" w:firstColumn="0" w:lastColumn="0" w:oddVBand="0" w:evenVBand="0" w:oddHBand="0" w:evenHBand="1" w:firstRowFirstColumn="0" w:firstRowLastColumn="0" w:lastRowFirstColumn="0" w:lastRowLastColumn="0"/>
          <w:trHeight w:val="324"/>
          <w:jc w:val="center"/>
        </w:trPr>
        <w:tc>
          <w:tcPr>
            <w:tcW w:w="1440" w:type="dxa"/>
          </w:tcPr>
          <w:p w14:paraId="52861E59" w14:textId="77777777" w:rsidR="00F73D86" w:rsidRPr="001C260E" w:rsidRDefault="00F73D86" w:rsidP="00E95B22">
            <w:pPr>
              <w:pStyle w:val="TableContainer"/>
            </w:pPr>
            <w:r w:rsidRPr="001C260E">
              <w:t>Cost</w:t>
            </w:r>
          </w:p>
        </w:tc>
        <w:tc>
          <w:tcPr>
            <w:tcW w:w="1296" w:type="dxa"/>
          </w:tcPr>
          <w:p w14:paraId="7E4715DE" w14:textId="77777777" w:rsidR="00F73D86" w:rsidRPr="001C260E" w:rsidRDefault="00F73D86" w:rsidP="00E95B22">
            <w:pPr>
              <w:pStyle w:val="TableContainer"/>
            </w:pPr>
            <w:r w:rsidRPr="001C260E">
              <w:t>$2,339,097</w:t>
            </w:r>
          </w:p>
        </w:tc>
        <w:tc>
          <w:tcPr>
            <w:tcW w:w="1296" w:type="dxa"/>
          </w:tcPr>
          <w:p w14:paraId="081EE82D" w14:textId="77777777" w:rsidR="00F73D86" w:rsidRPr="001C260E" w:rsidRDefault="00F73D86" w:rsidP="00E95B22">
            <w:pPr>
              <w:pStyle w:val="TableContainer"/>
            </w:pPr>
            <w:r w:rsidRPr="001C260E">
              <w:t>$2,787,363</w:t>
            </w:r>
          </w:p>
        </w:tc>
        <w:tc>
          <w:tcPr>
            <w:tcW w:w="1296" w:type="dxa"/>
          </w:tcPr>
          <w:p w14:paraId="24BDCA03" w14:textId="77777777" w:rsidR="00F73D86" w:rsidRPr="001C260E" w:rsidRDefault="00F73D86" w:rsidP="00E95B22">
            <w:pPr>
              <w:pStyle w:val="TableContainer"/>
            </w:pPr>
            <w:r w:rsidRPr="001C260E">
              <w:t>$3,081,482</w:t>
            </w:r>
          </w:p>
        </w:tc>
        <w:tc>
          <w:tcPr>
            <w:tcW w:w="1296" w:type="dxa"/>
          </w:tcPr>
          <w:p w14:paraId="1FFB8964" w14:textId="77777777" w:rsidR="00F73D86" w:rsidRPr="001C260E" w:rsidRDefault="00F73D86" w:rsidP="00E95B22">
            <w:pPr>
              <w:pStyle w:val="TableContainer"/>
            </w:pPr>
            <w:r w:rsidRPr="001C260E">
              <w:t>$3,353,264</w:t>
            </w:r>
          </w:p>
        </w:tc>
        <w:tc>
          <w:tcPr>
            <w:tcW w:w="1296" w:type="dxa"/>
          </w:tcPr>
          <w:p w14:paraId="0FD292EE" w14:textId="77777777" w:rsidR="00F73D86" w:rsidRPr="001C260E" w:rsidRDefault="00F73D86" w:rsidP="00E95B22">
            <w:pPr>
              <w:pStyle w:val="TableContainer"/>
            </w:pPr>
            <w:r w:rsidRPr="001C260E">
              <w:t>$3,616,685</w:t>
            </w:r>
          </w:p>
        </w:tc>
        <w:tc>
          <w:tcPr>
            <w:tcW w:w="1296" w:type="dxa"/>
          </w:tcPr>
          <w:p w14:paraId="1C5B6085" w14:textId="77777777" w:rsidR="00F73D86" w:rsidRPr="001C260E" w:rsidRDefault="00F73D86" w:rsidP="00E95B22">
            <w:pPr>
              <w:pStyle w:val="TableContainer"/>
            </w:pPr>
            <w:r w:rsidRPr="001C260E">
              <w:t>$2,832,930</w:t>
            </w:r>
          </w:p>
        </w:tc>
      </w:tr>
      <w:tr w:rsidR="00F73D86" w:rsidRPr="00A76FC3" w14:paraId="507E010C" w14:textId="77777777" w:rsidTr="007A1870">
        <w:trPr>
          <w:trHeight w:val="144"/>
          <w:jc w:val="center"/>
        </w:trPr>
        <w:tc>
          <w:tcPr>
            <w:tcW w:w="1440" w:type="dxa"/>
          </w:tcPr>
          <w:p w14:paraId="2C2A6523" w14:textId="77777777" w:rsidR="00F73D86" w:rsidRPr="001C260E" w:rsidRDefault="00F73D86" w:rsidP="00E95B22">
            <w:pPr>
              <w:pStyle w:val="TableContainer"/>
            </w:pPr>
            <w:r w:rsidRPr="001C260E">
              <w:t>Percentage</w:t>
            </w:r>
          </w:p>
        </w:tc>
        <w:tc>
          <w:tcPr>
            <w:tcW w:w="1296" w:type="dxa"/>
          </w:tcPr>
          <w:p w14:paraId="7176BF5C" w14:textId="77777777" w:rsidR="00F73D86" w:rsidRPr="001C260E" w:rsidRDefault="00F73D86" w:rsidP="00E95B22">
            <w:pPr>
              <w:pStyle w:val="TableContainer"/>
            </w:pPr>
            <w:r w:rsidRPr="001C260E">
              <w:t>100.00%</w:t>
            </w:r>
          </w:p>
        </w:tc>
        <w:tc>
          <w:tcPr>
            <w:tcW w:w="1296" w:type="dxa"/>
          </w:tcPr>
          <w:p w14:paraId="73982FD8" w14:textId="77777777" w:rsidR="00F73D86" w:rsidRPr="001C260E" w:rsidRDefault="00F73D86" w:rsidP="00E95B22">
            <w:pPr>
              <w:pStyle w:val="TableContainer"/>
            </w:pPr>
            <w:r w:rsidRPr="001C260E">
              <w:t>100.00%</w:t>
            </w:r>
          </w:p>
        </w:tc>
        <w:tc>
          <w:tcPr>
            <w:tcW w:w="1296" w:type="dxa"/>
          </w:tcPr>
          <w:p w14:paraId="30706263" w14:textId="77777777" w:rsidR="00F73D86" w:rsidRPr="001C260E" w:rsidRDefault="00F73D86" w:rsidP="00E95B22">
            <w:pPr>
              <w:pStyle w:val="TableContainer"/>
            </w:pPr>
            <w:r w:rsidRPr="001C260E">
              <w:t>100.00%</w:t>
            </w:r>
          </w:p>
        </w:tc>
        <w:tc>
          <w:tcPr>
            <w:tcW w:w="1296" w:type="dxa"/>
          </w:tcPr>
          <w:p w14:paraId="627B3F9D" w14:textId="77777777" w:rsidR="00F73D86" w:rsidRPr="001C260E" w:rsidRDefault="00F73D86" w:rsidP="00E95B22">
            <w:pPr>
              <w:pStyle w:val="TableContainer"/>
            </w:pPr>
            <w:r w:rsidRPr="001C260E">
              <w:t>100.00%</w:t>
            </w:r>
          </w:p>
        </w:tc>
        <w:tc>
          <w:tcPr>
            <w:tcW w:w="1296" w:type="dxa"/>
          </w:tcPr>
          <w:p w14:paraId="2D444719" w14:textId="77777777" w:rsidR="00F73D86" w:rsidRPr="001C260E" w:rsidRDefault="00F73D86" w:rsidP="00E95B22">
            <w:pPr>
              <w:pStyle w:val="TableContainer"/>
            </w:pPr>
            <w:r w:rsidRPr="001C260E">
              <w:t>100.00%</w:t>
            </w:r>
          </w:p>
        </w:tc>
        <w:tc>
          <w:tcPr>
            <w:tcW w:w="1296" w:type="dxa"/>
          </w:tcPr>
          <w:p w14:paraId="2F68547D" w14:textId="77777777" w:rsidR="00F73D86" w:rsidRPr="001C260E" w:rsidRDefault="00F73D86" w:rsidP="00E95B22">
            <w:pPr>
              <w:pStyle w:val="TableContainer"/>
            </w:pPr>
            <w:r w:rsidRPr="001C260E">
              <w:t>100.00%</w:t>
            </w:r>
          </w:p>
        </w:tc>
      </w:tr>
    </w:tbl>
    <w:p w14:paraId="0CFB07B3" w14:textId="474F1E04" w:rsidR="00F73D86" w:rsidRDefault="00150AAA" w:rsidP="00B86C6C">
      <w:pPr>
        <w:pStyle w:val="Heading3"/>
        <w:jc w:val="left"/>
      </w:pPr>
      <w:r>
        <w:br w:type="page"/>
      </w:r>
      <w:r w:rsidR="00F73D86">
        <w:lastRenderedPageBreak/>
        <w:t>Detailed Fee Schedule</w:t>
      </w:r>
    </w:p>
    <w:p w14:paraId="0A76B662" w14:textId="073F9576" w:rsidR="00CA441F" w:rsidRPr="00CA441F" w:rsidRDefault="00CA441F" w:rsidP="00377E72">
      <w:pPr>
        <w:pStyle w:val="Heading4"/>
      </w:pPr>
      <w:r w:rsidRPr="00C67BEE">
        <w:t>Asbestos Removal Licensure</w:t>
      </w:r>
    </w:p>
    <w:tbl>
      <w:tblPr>
        <w:tblStyle w:val="HHSTableforTextData2"/>
        <w:tblW w:w="10656" w:type="dxa"/>
        <w:tblInd w:w="0" w:type="dxa"/>
        <w:tblLayout w:type="fixed"/>
        <w:tblLook w:val="01E0" w:firstRow="1" w:lastRow="1" w:firstColumn="1" w:lastColumn="1" w:noHBand="0" w:noVBand="0"/>
      </w:tblPr>
      <w:tblGrid>
        <w:gridCol w:w="6322"/>
        <w:gridCol w:w="2167"/>
        <w:gridCol w:w="2167"/>
      </w:tblGrid>
      <w:tr w:rsidR="00F73D86" w:rsidRPr="00B94898" w14:paraId="094EB15E" w14:textId="77777777" w:rsidTr="00CB6FA4">
        <w:trPr>
          <w:cnfStyle w:val="100000000000" w:firstRow="1" w:lastRow="0" w:firstColumn="0" w:lastColumn="0" w:oddVBand="0" w:evenVBand="0" w:oddHBand="0" w:evenHBand="0" w:firstRowFirstColumn="0" w:firstRowLastColumn="0" w:lastRowFirstColumn="0" w:lastRowLastColumn="0"/>
        </w:trPr>
        <w:tc>
          <w:tcPr>
            <w:tcW w:w="6300" w:type="dxa"/>
          </w:tcPr>
          <w:p w14:paraId="7E7FEFC2" w14:textId="77777777" w:rsidR="00F73D86" w:rsidRPr="00B94898" w:rsidRDefault="00F73D86" w:rsidP="00E95B22">
            <w:pPr>
              <w:pStyle w:val="TableContainer"/>
            </w:pPr>
            <w:r w:rsidRPr="00B94898">
              <w:t>Type</w:t>
            </w:r>
          </w:p>
        </w:tc>
        <w:tc>
          <w:tcPr>
            <w:tcW w:w="2160" w:type="dxa"/>
          </w:tcPr>
          <w:p w14:paraId="0D1DEA7A" w14:textId="77777777" w:rsidR="00F73D86" w:rsidRPr="00B94898" w:rsidRDefault="00F73D86" w:rsidP="00E95B22">
            <w:pPr>
              <w:pStyle w:val="TableContainer"/>
            </w:pPr>
            <w:r w:rsidRPr="00B94898">
              <w:t>Amount</w:t>
            </w:r>
          </w:p>
        </w:tc>
        <w:tc>
          <w:tcPr>
            <w:tcW w:w="2160" w:type="dxa"/>
          </w:tcPr>
          <w:p w14:paraId="4FB90DAE" w14:textId="77777777" w:rsidR="00F73D86" w:rsidRPr="00B94898" w:rsidRDefault="00F73D86" w:rsidP="00E95B22">
            <w:pPr>
              <w:pStyle w:val="TableContainer"/>
            </w:pPr>
            <w:r w:rsidRPr="00B94898">
              <w:t>Period</w:t>
            </w:r>
          </w:p>
        </w:tc>
      </w:tr>
      <w:tr w:rsidR="00F73D86" w:rsidRPr="00A76FC3" w14:paraId="47582308" w14:textId="77777777" w:rsidTr="00CB6FA4">
        <w:trPr>
          <w:trHeight w:val="144"/>
        </w:trPr>
        <w:tc>
          <w:tcPr>
            <w:tcW w:w="6300" w:type="dxa"/>
          </w:tcPr>
          <w:p w14:paraId="2AF71EDE" w14:textId="77777777" w:rsidR="00F73D86" w:rsidRPr="00013123" w:rsidRDefault="00F73D86" w:rsidP="00E95B22">
            <w:pPr>
              <w:pStyle w:val="TableContainer"/>
            </w:pPr>
            <w:r w:rsidRPr="00013123">
              <w:t>Notification Fee</w:t>
            </w:r>
          </w:p>
        </w:tc>
        <w:tc>
          <w:tcPr>
            <w:tcW w:w="2160" w:type="dxa"/>
          </w:tcPr>
          <w:p w14:paraId="6567FB92" w14:textId="77777777" w:rsidR="00F73D86" w:rsidRPr="00013123" w:rsidRDefault="00F73D86" w:rsidP="00E95B22">
            <w:pPr>
              <w:pStyle w:val="TableContainer"/>
            </w:pPr>
            <w:r w:rsidRPr="00013123">
              <w:t>$55 - $3,210</w:t>
            </w:r>
          </w:p>
        </w:tc>
        <w:tc>
          <w:tcPr>
            <w:tcW w:w="2160" w:type="dxa"/>
          </w:tcPr>
          <w:p w14:paraId="612AF078" w14:textId="77777777" w:rsidR="00F73D86" w:rsidRPr="00013123" w:rsidRDefault="00F73D86" w:rsidP="00E95B22">
            <w:pPr>
              <w:pStyle w:val="TableContainer"/>
            </w:pPr>
            <w:r w:rsidRPr="00013123">
              <w:t>Per Occurrence</w:t>
            </w:r>
          </w:p>
        </w:tc>
      </w:tr>
      <w:tr w:rsidR="00F73D86" w:rsidRPr="00A76FC3" w14:paraId="50ECB612" w14:textId="77777777" w:rsidTr="00CB6FA4">
        <w:trPr>
          <w:cnfStyle w:val="000000010000" w:firstRow="0" w:lastRow="0" w:firstColumn="0" w:lastColumn="0" w:oddVBand="0" w:evenVBand="0" w:oddHBand="0" w:evenHBand="1" w:firstRowFirstColumn="0" w:firstRowLastColumn="0" w:lastRowFirstColumn="0" w:lastRowLastColumn="0"/>
          <w:trHeight w:val="144"/>
        </w:trPr>
        <w:tc>
          <w:tcPr>
            <w:tcW w:w="6300" w:type="dxa"/>
          </w:tcPr>
          <w:p w14:paraId="1B44B1EA" w14:textId="77777777" w:rsidR="00F73D86" w:rsidRPr="00013123" w:rsidRDefault="00F73D86" w:rsidP="00E95B22">
            <w:pPr>
              <w:pStyle w:val="TableContainer"/>
            </w:pPr>
            <w:r w:rsidRPr="00013123">
              <w:t>Examination Fee (Unscheduled)</w:t>
            </w:r>
          </w:p>
        </w:tc>
        <w:tc>
          <w:tcPr>
            <w:tcW w:w="2160" w:type="dxa"/>
          </w:tcPr>
          <w:p w14:paraId="356A26D7" w14:textId="77777777" w:rsidR="00F73D86" w:rsidRPr="00013123" w:rsidRDefault="00F73D86" w:rsidP="00E95B22">
            <w:pPr>
              <w:pStyle w:val="TableContainer"/>
            </w:pPr>
            <w:r w:rsidRPr="00013123">
              <w:t>$50</w:t>
            </w:r>
          </w:p>
        </w:tc>
        <w:tc>
          <w:tcPr>
            <w:tcW w:w="2160" w:type="dxa"/>
          </w:tcPr>
          <w:p w14:paraId="4460CEDC" w14:textId="77777777" w:rsidR="00F73D86" w:rsidRPr="00013123" w:rsidRDefault="00F73D86" w:rsidP="00E95B22">
            <w:pPr>
              <w:pStyle w:val="TableContainer"/>
            </w:pPr>
            <w:r w:rsidRPr="00013123">
              <w:t>Per Occurrence</w:t>
            </w:r>
          </w:p>
        </w:tc>
      </w:tr>
      <w:tr w:rsidR="00F73D86" w:rsidRPr="00A76FC3" w14:paraId="7CE9695F" w14:textId="77777777" w:rsidTr="00CB6FA4">
        <w:trPr>
          <w:trHeight w:val="144"/>
        </w:trPr>
        <w:tc>
          <w:tcPr>
            <w:tcW w:w="6300" w:type="dxa"/>
          </w:tcPr>
          <w:p w14:paraId="2411BCD0" w14:textId="77777777" w:rsidR="00F73D86" w:rsidRPr="00013123" w:rsidRDefault="00F73D86" w:rsidP="00E95B22">
            <w:pPr>
              <w:pStyle w:val="TableContainer"/>
            </w:pPr>
            <w:r w:rsidRPr="00013123">
              <w:t>Examination Fee (Scheduled)</w:t>
            </w:r>
          </w:p>
        </w:tc>
        <w:tc>
          <w:tcPr>
            <w:tcW w:w="2160" w:type="dxa"/>
          </w:tcPr>
          <w:p w14:paraId="57853D18" w14:textId="77777777" w:rsidR="00F73D86" w:rsidRPr="00013123" w:rsidRDefault="00F73D86" w:rsidP="00E95B22">
            <w:pPr>
              <w:pStyle w:val="TableContainer"/>
            </w:pPr>
            <w:r w:rsidRPr="00013123">
              <w:t>$25</w:t>
            </w:r>
          </w:p>
        </w:tc>
        <w:tc>
          <w:tcPr>
            <w:tcW w:w="2160" w:type="dxa"/>
          </w:tcPr>
          <w:p w14:paraId="2D85B123" w14:textId="77777777" w:rsidR="00F73D86" w:rsidRPr="00013123" w:rsidRDefault="00F73D86" w:rsidP="00E95B22">
            <w:pPr>
              <w:pStyle w:val="TableContainer"/>
            </w:pPr>
            <w:r w:rsidRPr="00013123">
              <w:t>Per Occurrence</w:t>
            </w:r>
          </w:p>
        </w:tc>
      </w:tr>
      <w:tr w:rsidR="00F73D86" w:rsidRPr="00A76FC3" w14:paraId="0BCDAB57" w14:textId="77777777" w:rsidTr="00CB6FA4">
        <w:trPr>
          <w:cnfStyle w:val="000000010000" w:firstRow="0" w:lastRow="0" w:firstColumn="0" w:lastColumn="0" w:oddVBand="0" w:evenVBand="0" w:oddHBand="0" w:evenHBand="1" w:firstRowFirstColumn="0" w:firstRowLastColumn="0" w:lastRowFirstColumn="0" w:lastRowLastColumn="0"/>
          <w:trHeight w:val="144"/>
        </w:trPr>
        <w:tc>
          <w:tcPr>
            <w:tcW w:w="6300" w:type="dxa"/>
          </w:tcPr>
          <w:p w14:paraId="217C63AA" w14:textId="77777777" w:rsidR="00F73D86" w:rsidRPr="00013123" w:rsidRDefault="00F73D86" w:rsidP="00E95B22">
            <w:pPr>
              <w:pStyle w:val="TableContainer"/>
            </w:pPr>
            <w:r w:rsidRPr="00013123">
              <w:t>Asbestos Abatement Worker Initial and Renewal License Fee</w:t>
            </w:r>
          </w:p>
        </w:tc>
        <w:tc>
          <w:tcPr>
            <w:tcW w:w="2160" w:type="dxa"/>
          </w:tcPr>
          <w:p w14:paraId="3C0837DE" w14:textId="77777777" w:rsidR="00F73D86" w:rsidRPr="00013123" w:rsidRDefault="00F73D86" w:rsidP="00E95B22">
            <w:pPr>
              <w:pStyle w:val="TableContainer"/>
            </w:pPr>
            <w:r w:rsidRPr="00013123">
              <w:t>$65</w:t>
            </w:r>
          </w:p>
        </w:tc>
        <w:tc>
          <w:tcPr>
            <w:tcW w:w="2160" w:type="dxa"/>
          </w:tcPr>
          <w:p w14:paraId="22540196" w14:textId="77777777" w:rsidR="00F73D86" w:rsidRPr="00013123" w:rsidRDefault="00F73D86" w:rsidP="00E95B22">
            <w:pPr>
              <w:pStyle w:val="TableContainer"/>
            </w:pPr>
            <w:r w:rsidRPr="00013123">
              <w:t>Two Years</w:t>
            </w:r>
          </w:p>
        </w:tc>
      </w:tr>
      <w:tr w:rsidR="00F73D86" w:rsidRPr="00A76FC3" w14:paraId="407ADA85" w14:textId="77777777" w:rsidTr="00CB6FA4">
        <w:trPr>
          <w:trHeight w:val="144"/>
        </w:trPr>
        <w:tc>
          <w:tcPr>
            <w:tcW w:w="6300" w:type="dxa"/>
          </w:tcPr>
          <w:p w14:paraId="6C32E5E5" w14:textId="77777777" w:rsidR="00F73D86" w:rsidRPr="00013123" w:rsidRDefault="00F73D86" w:rsidP="00E95B22">
            <w:pPr>
              <w:pStyle w:val="TableContainer"/>
            </w:pPr>
            <w:r w:rsidRPr="00013123">
              <w:t>Asbestos Operations &amp; Maintenance Contractor (Restricted) Initial and Renewal License Fee</w:t>
            </w:r>
          </w:p>
        </w:tc>
        <w:tc>
          <w:tcPr>
            <w:tcW w:w="2160" w:type="dxa"/>
          </w:tcPr>
          <w:p w14:paraId="77AA725B" w14:textId="77777777" w:rsidR="00F73D86" w:rsidRPr="00013123" w:rsidRDefault="00F73D86" w:rsidP="00E95B22">
            <w:pPr>
              <w:pStyle w:val="TableContainer"/>
            </w:pPr>
            <w:r w:rsidRPr="00013123">
              <w:t>$260</w:t>
            </w:r>
          </w:p>
        </w:tc>
        <w:tc>
          <w:tcPr>
            <w:tcW w:w="2160" w:type="dxa"/>
          </w:tcPr>
          <w:p w14:paraId="60F20A1D" w14:textId="77777777" w:rsidR="00F73D86" w:rsidRPr="00013123" w:rsidRDefault="00F73D86" w:rsidP="00E95B22">
            <w:pPr>
              <w:pStyle w:val="TableContainer"/>
            </w:pPr>
            <w:r w:rsidRPr="00013123">
              <w:t>Two Years</w:t>
            </w:r>
          </w:p>
        </w:tc>
      </w:tr>
      <w:tr w:rsidR="00F73D86" w:rsidRPr="00A76FC3" w14:paraId="0B934D56" w14:textId="77777777" w:rsidTr="00CB6FA4">
        <w:trPr>
          <w:cnfStyle w:val="000000010000" w:firstRow="0" w:lastRow="0" w:firstColumn="0" w:lastColumn="0" w:oddVBand="0" w:evenVBand="0" w:oddHBand="0" w:evenHBand="1" w:firstRowFirstColumn="0" w:firstRowLastColumn="0" w:lastRowFirstColumn="0" w:lastRowLastColumn="0"/>
          <w:trHeight w:val="144"/>
        </w:trPr>
        <w:tc>
          <w:tcPr>
            <w:tcW w:w="6300" w:type="dxa"/>
          </w:tcPr>
          <w:p w14:paraId="441DEDF1" w14:textId="77777777" w:rsidR="00F73D86" w:rsidRPr="00013123" w:rsidRDefault="00F73D86" w:rsidP="00E95B22">
            <w:pPr>
              <w:pStyle w:val="TableContainer"/>
            </w:pPr>
            <w:r w:rsidRPr="00013123">
              <w:t>Asbestos Operations &amp; Maintenance Supervisor (Restricted) Initial and Renewal License Fee</w:t>
            </w:r>
          </w:p>
        </w:tc>
        <w:tc>
          <w:tcPr>
            <w:tcW w:w="2160" w:type="dxa"/>
          </w:tcPr>
          <w:p w14:paraId="4B3E1748" w14:textId="77777777" w:rsidR="00F73D86" w:rsidRPr="00013123" w:rsidRDefault="00F73D86" w:rsidP="00E95B22">
            <w:pPr>
              <w:pStyle w:val="TableContainer"/>
            </w:pPr>
            <w:r w:rsidRPr="00013123">
              <w:t>$225</w:t>
            </w:r>
          </w:p>
        </w:tc>
        <w:tc>
          <w:tcPr>
            <w:tcW w:w="2160" w:type="dxa"/>
          </w:tcPr>
          <w:p w14:paraId="2810121B" w14:textId="77777777" w:rsidR="00F73D86" w:rsidRPr="00013123" w:rsidRDefault="00F73D86" w:rsidP="00E95B22">
            <w:pPr>
              <w:pStyle w:val="TableContainer"/>
            </w:pPr>
            <w:r w:rsidRPr="00013123">
              <w:t>Two Years</w:t>
            </w:r>
          </w:p>
        </w:tc>
      </w:tr>
      <w:tr w:rsidR="00F73D86" w:rsidRPr="00A76FC3" w14:paraId="619CF038" w14:textId="77777777" w:rsidTr="00CB6FA4">
        <w:trPr>
          <w:trHeight w:val="144"/>
        </w:trPr>
        <w:tc>
          <w:tcPr>
            <w:tcW w:w="6300" w:type="dxa"/>
          </w:tcPr>
          <w:p w14:paraId="2D0A8036" w14:textId="77777777" w:rsidR="00F73D86" w:rsidRPr="00013123" w:rsidRDefault="00F73D86" w:rsidP="00E95B22">
            <w:pPr>
              <w:pStyle w:val="TableContainer"/>
            </w:pPr>
            <w:r w:rsidRPr="00013123">
              <w:t>Asbestos Abatement Contractor Initial and Renewal License Fee</w:t>
            </w:r>
          </w:p>
        </w:tc>
        <w:tc>
          <w:tcPr>
            <w:tcW w:w="2160" w:type="dxa"/>
          </w:tcPr>
          <w:p w14:paraId="06E5524A" w14:textId="77777777" w:rsidR="00F73D86" w:rsidRPr="00013123" w:rsidRDefault="00F73D86" w:rsidP="00E95B22">
            <w:pPr>
              <w:pStyle w:val="TableContainer"/>
            </w:pPr>
            <w:r w:rsidRPr="00013123">
              <w:t>$1,070</w:t>
            </w:r>
          </w:p>
        </w:tc>
        <w:tc>
          <w:tcPr>
            <w:tcW w:w="2160" w:type="dxa"/>
          </w:tcPr>
          <w:p w14:paraId="26929CFA" w14:textId="77777777" w:rsidR="00F73D86" w:rsidRPr="00013123" w:rsidRDefault="00F73D86" w:rsidP="00E95B22">
            <w:pPr>
              <w:pStyle w:val="TableContainer"/>
            </w:pPr>
            <w:r w:rsidRPr="00013123">
              <w:t>Two Years</w:t>
            </w:r>
          </w:p>
        </w:tc>
      </w:tr>
      <w:tr w:rsidR="00F73D86" w:rsidRPr="00A76FC3" w14:paraId="707AEC6A" w14:textId="77777777" w:rsidTr="00CB6FA4">
        <w:trPr>
          <w:cnfStyle w:val="000000010000" w:firstRow="0" w:lastRow="0" w:firstColumn="0" w:lastColumn="0" w:oddVBand="0" w:evenVBand="0" w:oddHBand="0" w:evenHBand="1" w:firstRowFirstColumn="0" w:firstRowLastColumn="0" w:lastRowFirstColumn="0" w:lastRowLastColumn="0"/>
          <w:trHeight w:val="144"/>
        </w:trPr>
        <w:tc>
          <w:tcPr>
            <w:tcW w:w="6300" w:type="dxa"/>
          </w:tcPr>
          <w:p w14:paraId="5CB88688" w14:textId="77777777" w:rsidR="00F73D86" w:rsidRPr="00013123" w:rsidRDefault="00F73D86" w:rsidP="00E95B22">
            <w:pPr>
              <w:pStyle w:val="TableContainer"/>
            </w:pPr>
            <w:r w:rsidRPr="00013123">
              <w:t>Asbestos Abatement Supervisor Initial and Renewal License Fee</w:t>
            </w:r>
          </w:p>
        </w:tc>
        <w:tc>
          <w:tcPr>
            <w:tcW w:w="2160" w:type="dxa"/>
          </w:tcPr>
          <w:p w14:paraId="2E0E08B7" w14:textId="77777777" w:rsidR="00F73D86" w:rsidRPr="00013123" w:rsidRDefault="00F73D86" w:rsidP="00E95B22">
            <w:pPr>
              <w:pStyle w:val="TableContainer"/>
            </w:pPr>
            <w:r w:rsidRPr="00013123">
              <w:t>$645</w:t>
            </w:r>
          </w:p>
        </w:tc>
        <w:tc>
          <w:tcPr>
            <w:tcW w:w="2160" w:type="dxa"/>
          </w:tcPr>
          <w:p w14:paraId="6B71313D" w14:textId="77777777" w:rsidR="00F73D86" w:rsidRPr="00013123" w:rsidRDefault="00F73D86" w:rsidP="00E95B22">
            <w:pPr>
              <w:pStyle w:val="TableContainer"/>
            </w:pPr>
            <w:r w:rsidRPr="00013123">
              <w:t>Two Years</w:t>
            </w:r>
          </w:p>
        </w:tc>
      </w:tr>
      <w:tr w:rsidR="00F73D86" w:rsidRPr="00A76FC3" w14:paraId="3A0AFA5D" w14:textId="77777777" w:rsidTr="00CB6FA4">
        <w:trPr>
          <w:trHeight w:val="144"/>
        </w:trPr>
        <w:tc>
          <w:tcPr>
            <w:tcW w:w="6300" w:type="dxa"/>
          </w:tcPr>
          <w:p w14:paraId="36CC9711" w14:textId="77777777" w:rsidR="00F73D86" w:rsidRPr="00013123" w:rsidRDefault="00F73D86" w:rsidP="00E95B22">
            <w:pPr>
              <w:pStyle w:val="TableContainer"/>
            </w:pPr>
            <w:r w:rsidRPr="00013123">
              <w:t>Asbestos Consultant License Initial and Renewal License Fee</w:t>
            </w:r>
          </w:p>
        </w:tc>
        <w:tc>
          <w:tcPr>
            <w:tcW w:w="2160" w:type="dxa"/>
          </w:tcPr>
          <w:p w14:paraId="61CC4B0E" w14:textId="77777777" w:rsidR="00F73D86" w:rsidRPr="00013123" w:rsidRDefault="00F73D86" w:rsidP="00E95B22">
            <w:pPr>
              <w:pStyle w:val="TableContainer"/>
            </w:pPr>
            <w:r w:rsidRPr="00013123">
              <w:t>$645</w:t>
            </w:r>
          </w:p>
        </w:tc>
        <w:tc>
          <w:tcPr>
            <w:tcW w:w="2160" w:type="dxa"/>
          </w:tcPr>
          <w:p w14:paraId="756836CB" w14:textId="77777777" w:rsidR="00F73D86" w:rsidRPr="00013123" w:rsidRDefault="00F73D86" w:rsidP="00E95B22">
            <w:pPr>
              <w:pStyle w:val="TableContainer"/>
            </w:pPr>
            <w:r w:rsidRPr="00013123">
              <w:t>Two Years</w:t>
            </w:r>
          </w:p>
        </w:tc>
      </w:tr>
      <w:tr w:rsidR="00F73D86" w:rsidRPr="00A76FC3" w14:paraId="14D5868A" w14:textId="77777777" w:rsidTr="00CB6FA4">
        <w:trPr>
          <w:cnfStyle w:val="000000010000" w:firstRow="0" w:lastRow="0" w:firstColumn="0" w:lastColumn="0" w:oddVBand="0" w:evenVBand="0" w:oddHBand="0" w:evenHBand="1" w:firstRowFirstColumn="0" w:firstRowLastColumn="0" w:lastRowFirstColumn="0" w:lastRowLastColumn="0"/>
          <w:trHeight w:val="144"/>
        </w:trPr>
        <w:tc>
          <w:tcPr>
            <w:tcW w:w="6300" w:type="dxa"/>
          </w:tcPr>
          <w:p w14:paraId="52339BEC" w14:textId="77777777" w:rsidR="00F73D86" w:rsidRPr="00013123" w:rsidRDefault="00F73D86" w:rsidP="00E95B22">
            <w:pPr>
              <w:pStyle w:val="TableContainer"/>
            </w:pPr>
            <w:r w:rsidRPr="00013123">
              <w:t>Asbestos Consultant Agency Initial and Renewal License Fee</w:t>
            </w:r>
          </w:p>
        </w:tc>
        <w:tc>
          <w:tcPr>
            <w:tcW w:w="2160" w:type="dxa"/>
          </w:tcPr>
          <w:p w14:paraId="20F19A48" w14:textId="77777777" w:rsidR="00F73D86" w:rsidRPr="00013123" w:rsidRDefault="00F73D86" w:rsidP="00E95B22">
            <w:pPr>
              <w:pStyle w:val="TableContainer"/>
            </w:pPr>
            <w:r w:rsidRPr="00013123">
              <w:t>$430</w:t>
            </w:r>
          </w:p>
        </w:tc>
        <w:tc>
          <w:tcPr>
            <w:tcW w:w="2160" w:type="dxa"/>
          </w:tcPr>
          <w:p w14:paraId="6FB8850F" w14:textId="77777777" w:rsidR="00F73D86" w:rsidRPr="00013123" w:rsidRDefault="00F73D86" w:rsidP="00E95B22">
            <w:pPr>
              <w:pStyle w:val="TableContainer"/>
            </w:pPr>
            <w:r w:rsidRPr="00013123">
              <w:t>Two Years</w:t>
            </w:r>
          </w:p>
        </w:tc>
      </w:tr>
      <w:tr w:rsidR="00F73D86" w:rsidRPr="00A76FC3" w14:paraId="2171053A" w14:textId="77777777" w:rsidTr="00CB6FA4">
        <w:trPr>
          <w:trHeight w:val="144"/>
        </w:trPr>
        <w:tc>
          <w:tcPr>
            <w:tcW w:w="6300" w:type="dxa"/>
          </w:tcPr>
          <w:p w14:paraId="5E9719CC" w14:textId="77777777" w:rsidR="00F73D86" w:rsidRPr="00013123" w:rsidRDefault="00F73D86" w:rsidP="00E95B22">
            <w:pPr>
              <w:pStyle w:val="TableContainer"/>
            </w:pPr>
            <w:r w:rsidRPr="00013123">
              <w:t>Asbestos Project Manager Initial and Renewal License Fee</w:t>
            </w:r>
          </w:p>
        </w:tc>
        <w:tc>
          <w:tcPr>
            <w:tcW w:w="2160" w:type="dxa"/>
          </w:tcPr>
          <w:p w14:paraId="65C593C1" w14:textId="77777777" w:rsidR="00F73D86" w:rsidRPr="00013123" w:rsidRDefault="00F73D86" w:rsidP="00E95B22">
            <w:pPr>
              <w:pStyle w:val="TableContainer"/>
            </w:pPr>
            <w:r w:rsidRPr="00013123">
              <w:t>$320</w:t>
            </w:r>
          </w:p>
        </w:tc>
        <w:tc>
          <w:tcPr>
            <w:tcW w:w="2160" w:type="dxa"/>
          </w:tcPr>
          <w:p w14:paraId="67C23B7C" w14:textId="77777777" w:rsidR="00F73D86" w:rsidRPr="00013123" w:rsidRDefault="00F73D86" w:rsidP="00E95B22">
            <w:pPr>
              <w:pStyle w:val="TableContainer"/>
            </w:pPr>
            <w:r w:rsidRPr="00013123">
              <w:t>Two Years</w:t>
            </w:r>
          </w:p>
        </w:tc>
      </w:tr>
      <w:tr w:rsidR="00F73D86" w:rsidRPr="00A76FC3" w14:paraId="647976BE" w14:textId="77777777" w:rsidTr="00CB6FA4">
        <w:trPr>
          <w:cnfStyle w:val="000000010000" w:firstRow="0" w:lastRow="0" w:firstColumn="0" w:lastColumn="0" w:oddVBand="0" w:evenVBand="0" w:oddHBand="0" w:evenHBand="1" w:firstRowFirstColumn="0" w:firstRowLastColumn="0" w:lastRowFirstColumn="0" w:lastRowLastColumn="0"/>
          <w:trHeight w:val="144"/>
        </w:trPr>
        <w:tc>
          <w:tcPr>
            <w:tcW w:w="6300" w:type="dxa"/>
          </w:tcPr>
          <w:p w14:paraId="07E23B3F" w14:textId="77777777" w:rsidR="00F73D86" w:rsidRPr="00013123" w:rsidRDefault="00F73D86" w:rsidP="00E95B22">
            <w:pPr>
              <w:pStyle w:val="TableContainer"/>
            </w:pPr>
            <w:r w:rsidRPr="00013123">
              <w:t>Asbestos Inspector Initial and Renewal License Fee</w:t>
            </w:r>
          </w:p>
        </w:tc>
        <w:tc>
          <w:tcPr>
            <w:tcW w:w="2160" w:type="dxa"/>
          </w:tcPr>
          <w:p w14:paraId="0D0783B5" w14:textId="77777777" w:rsidR="00F73D86" w:rsidRPr="00013123" w:rsidRDefault="00F73D86" w:rsidP="00E95B22">
            <w:pPr>
              <w:pStyle w:val="TableContainer"/>
            </w:pPr>
            <w:r w:rsidRPr="00013123">
              <w:t>$130</w:t>
            </w:r>
          </w:p>
        </w:tc>
        <w:tc>
          <w:tcPr>
            <w:tcW w:w="2160" w:type="dxa"/>
          </w:tcPr>
          <w:p w14:paraId="7454637C" w14:textId="77777777" w:rsidR="00F73D86" w:rsidRPr="00013123" w:rsidRDefault="00F73D86" w:rsidP="00E95B22">
            <w:pPr>
              <w:pStyle w:val="TableContainer"/>
            </w:pPr>
            <w:r w:rsidRPr="00013123">
              <w:t>Two Years</w:t>
            </w:r>
          </w:p>
        </w:tc>
      </w:tr>
      <w:tr w:rsidR="00F73D86" w:rsidRPr="00A76FC3" w14:paraId="48AC1C0C" w14:textId="77777777" w:rsidTr="00CB6FA4">
        <w:trPr>
          <w:trHeight w:val="144"/>
        </w:trPr>
        <w:tc>
          <w:tcPr>
            <w:tcW w:w="6300" w:type="dxa"/>
          </w:tcPr>
          <w:p w14:paraId="22CD4A0A" w14:textId="77777777" w:rsidR="00F73D86" w:rsidRPr="00013123" w:rsidRDefault="00F73D86" w:rsidP="00E95B22">
            <w:pPr>
              <w:pStyle w:val="TableContainer"/>
            </w:pPr>
            <w:r w:rsidRPr="00013123">
              <w:t>Asbestos Management Planner Initial License Fee</w:t>
            </w:r>
          </w:p>
        </w:tc>
        <w:tc>
          <w:tcPr>
            <w:tcW w:w="2160" w:type="dxa"/>
          </w:tcPr>
          <w:p w14:paraId="389E3481" w14:textId="77777777" w:rsidR="00F73D86" w:rsidRPr="00013123" w:rsidRDefault="00F73D86" w:rsidP="00E95B22">
            <w:pPr>
              <w:pStyle w:val="TableContainer"/>
            </w:pPr>
            <w:r w:rsidRPr="00013123">
              <w:t>$260</w:t>
            </w:r>
          </w:p>
        </w:tc>
        <w:tc>
          <w:tcPr>
            <w:tcW w:w="2160" w:type="dxa"/>
          </w:tcPr>
          <w:p w14:paraId="28510EA8" w14:textId="77777777" w:rsidR="00F73D86" w:rsidRPr="00013123" w:rsidRDefault="00F73D86" w:rsidP="00E95B22">
            <w:pPr>
              <w:pStyle w:val="TableContainer"/>
            </w:pPr>
            <w:r w:rsidRPr="00013123">
              <w:t>Two Years</w:t>
            </w:r>
          </w:p>
        </w:tc>
      </w:tr>
      <w:tr w:rsidR="00F73D86" w:rsidRPr="00A76FC3" w14:paraId="5EEC58B2" w14:textId="77777777" w:rsidTr="00CB6FA4">
        <w:trPr>
          <w:cnfStyle w:val="000000010000" w:firstRow="0" w:lastRow="0" w:firstColumn="0" w:lastColumn="0" w:oddVBand="0" w:evenVBand="0" w:oddHBand="0" w:evenHBand="1" w:firstRowFirstColumn="0" w:firstRowLastColumn="0" w:lastRowFirstColumn="0" w:lastRowLastColumn="0"/>
          <w:trHeight w:val="144"/>
        </w:trPr>
        <w:tc>
          <w:tcPr>
            <w:tcW w:w="6300" w:type="dxa"/>
          </w:tcPr>
          <w:p w14:paraId="0DBCCA1C" w14:textId="77777777" w:rsidR="00F73D86" w:rsidRPr="00013123" w:rsidRDefault="00F73D86" w:rsidP="00E95B22">
            <w:pPr>
              <w:pStyle w:val="TableContainer"/>
            </w:pPr>
            <w:r w:rsidRPr="00013123">
              <w:t>Asbestos Air Monitoring Technician Initial and Renewal License Fee</w:t>
            </w:r>
          </w:p>
        </w:tc>
        <w:tc>
          <w:tcPr>
            <w:tcW w:w="2160" w:type="dxa"/>
          </w:tcPr>
          <w:p w14:paraId="1EA24E2B" w14:textId="77777777" w:rsidR="00F73D86" w:rsidRPr="00013123" w:rsidRDefault="00F73D86" w:rsidP="00E95B22">
            <w:pPr>
              <w:pStyle w:val="TableContainer"/>
            </w:pPr>
            <w:r w:rsidRPr="00013123">
              <w:t>$110</w:t>
            </w:r>
          </w:p>
        </w:tc>
        <w:tc>
          <w:tcPr>
            <w:tcW w:w="2160" w:type="dxa"/>
          </w:tcPr>
          <w:p w14:paraId="539D91B9" w14:textId="77777777" w:rsidR="00F73D86" w:rsidRPr="00013123" w:rsidRDefault="00F73D86" w:rsidP="00E95B22">
            <w:pPr>
              <w:pStyle w:val="TableContainer"/>
            </w:pPr>
            <w:r w:rsidRPr="00013123">
              <w:t>Two Years</w:t>
            </w:r>
          </w:p>
        </w:tc>
      </w:tr>
      <w:tr w:rsidR="00F73D86" w:rsidRPr="00A76FC3" w14:paraId="592E34E5" w14:textId="77777777" w:rsidTr="00CB6FA4">
        <w:trPr>
          <w:trHeight w:val="144"/>
        </w:trPr>
        <w:tc>
          <w:tcPr>
            <w:tcW w:w="6300" w:type="dxa"/>
          </w:tcPr>
          <w:p w14:paraId="2C13937C" w14:textId="77777777" w:rsidR="00F73D86" w:rsidRPr="00013123" w:rsidRDefault="00F73D86" w:rsidP="00E95B22">
            <w:pPr>
              <w:pStyle w:val="TableContainer"/>
            </w:pPr>
            <w:r w:rsidRPr="00013123">
              <w:t>Asbestos Management Planner Agency Initial and Renewal License Fee</w:t>
            </w:r>
          </w:p>
        </w:tc>
        <w:tc>
          <w:tcPr>
            <w:tcW w:w="2160" w:type="dxa"/>
          </w:tcPr>
          <w:p w14:paraId="060DC854" w14:textId="77777777" w:rsidR="00F73D86" w:rsidRPr="00013123" w:rsidRDefault="00F73D86" w:rsidP="00E95B22">
            <w:pPr>
              <w:pStyle w:val="TableContainer"/>
            </w:pPr>
            <w:r w:rsidRPr="00013123">
              <w:t>$430</w:t>
            </w:r>
          </w:p>
        </w:tc>
        <w:tc>
          <w:tcPr>
            <w:tcW w:w="2160" w:type="dxa"/>
          </w:tcPr>
          <w:p w14:paraId="59CAEE8B" w14:textId="77777777" w:rsidR="00F73D86" w:rsidRPr="00013123" w:rsidRDefault="00F73D86" w:rsidP="00E95B22">
            <w:pPr>
              <w:pStyle w:val="TableContainer"/>
            </w:pPr>
            <w:r w:rsidRPr="00013123">
              <w:t>Two Years</w:t>
            </w:r>
          </w:p>
        </w:tc>
      </w:tr>
      <w:tr w:rsidR="00F73D86" w:rsidRPr="00A76FC3" w14:paraId="7E387F74" w14:textId="77777777" w:rsidTr="00CB6FA4">
        <w:trPr>
          <w:cnfStyle w:val="000000010000" w:firstRow="0" w:lastRow="0" w:firstColumn="0" w:lastColumn="0" w:oddVBand="0" w:evenVBand="0" w:oddHBand="0" w:evenHBand="1" w:firstRowFirstColumn="0" w:firstRowLastColumn="0" w:lastRowFirstColumn="0" w:lastRowLastColumn="0"/>
          <w:trHeight w:val="144"/>
        </w:trPr>
        <w:tc>
          <w:tcPr>
            <w:tcW w:w="6300" w:type="dxa"/>
          </w:tcPr>
          <w:p w14:paraId="5CB00C55" w14:textId="77777777" w:rsidR="00F73D86" w:rsidRPr="00013123" w:rsidRDefault="00F73D86" w:rsidP="00E95B22">
            <w:pPr>
              <w:pStyle w:val="TableContainer"/>
            </w:pPr>
            <w:r w:rsidRPr="00013123">
              <w:t>Asbestos Laboratory Initial and Renewal License Fee</w:t>
            </w:r>
          </w:p>
        </w:tc>
        <w:tc>
          <w:tcPr>
            <w:tcW w:w="2160" w:type="dxa"/>
          </w:tcPr>
          <w:p w14:paraId="68D5FC3B" w14:textId="77777777" w:rsidR="00F73D86" w:rsidRPr="00013123" w:rsidRDefault="00F73D86" w:rsidP="00E95B22">
            <w:pPr>
              <w:pStyle w:val="TableContainer"/>
            </w:pPr>
            <w:r w:rsidRPr="00013123">
              <w:t>$430</w:t>
            </w:r>
          </w:p>
        </w:tc>
        <w:tc>
          <w:tcPr>
            <w:tcW w:w="2160" w:type="dxa"/>
          </w:tcPr>
          <w:p w14:paraId="743A5E17" w14:textId="77777777" w:rsidR="00F73D86" w:rsidRPr="00013123" w:rsidRDefault="00F73D86" w:rsidP="00E95B22">
            <w:pPr>
              <w:pStyle w:val="TableContainer"/>
            </w:pPr>
            <w:r w:rsidRPr="00013123">
              <w:t>Two Years</w:t>
            </w:r>
          </w:p>
        </w:tc>
      </w:tr>
      <w:tr w:rsidR="00F73D86" w:rsidRPr="00A76FC3" w14:paraId="7516F9B8" w14:textId="77777777" w:rsidTr="00CB6FA4">
        <w:trPr>
          <w:trHeight w:val="144"/>
        </w:trPr>
        <w:tc>
          <w:tcPr>
            <w:tcW w:w="6300" w:type="dxa"/>
          </w:tcPr>
          <w:p w14:paraId="587E82F2" w14:textId="77777777" w:rsidR="00F73D86" w:rsidRPr="00013123" w:rsidRDefault="00F73D86" w:rsidP="00E95B22">
            <w:pPr>
              <w:pStyle w:val="TableContainer"/>
            </w:pPr>
            <w:r w:rsidRPr="00013123">
              <w:t>Asbestos Training Provider Initial and Renewal License Fee</w:t>
            </w:r>
          </w:p>
        </w:tc>
        <w:tc>
          <w:tcPr>
            <w:tcW w:w="2160" w:type="dxa"/>
          </w:tcPr>
          <w:p w14:paraId="087256DC" w14:textId="77777777" w:rsidR="00F73D86" w:rsidRPr="00013123" w:rsidRDefault="00F73D86" w:rsidP="00E95B22">
            <w:pPr>
              <w:pStyle w:val="TableContainer"/>
            </w:pPr>
            <w:r w:rsidRPr="00013123">
              <w:t>$1,070</w:t>
            </w:r>
          </w:p>
        </w:tc>
        <w:tc>
          <w:tcPr>
            <w:tcW w:w="2160" w:type="dxa"/>
          </w:tcPr>
          <w:p w14:paraId="257ADA57" w14:textId="77777777" w:rsidR="00F73D86" w:rsidRPr="00013123" w:rsidRDefault="00F73D86" w:rsidP="00E95B22">
            <w:pPr>
              <w:pStyle w:val="TableContainer"/>
            </w:pPr>
            <w:r w:rsidRPr="00013123">
              <w:t>Two Years</w:t>
            </w:r>
          </w:p>
        </w:tc>
      </w:tr>
      <w:tr w:rsidR="00F73D86" w:rsidRPr="00A76FC3" w14:paraId="0496683E" w14:textId="77777777" w:rsidTr="00CB6FA4">
        <w:trPr>
          <w:cnfStyle w:val="000000010000" w:firstRow="0" w:lastRow="0" w:firstColumn="0" w:lastColumn="0" w:oddVBand="0" w:evenVBand="0" w:oddHBand="0" w:evenHBand="1" w:firstRowFirstColumn="0" w:firstRowLastColumn="0" w:lastRowFirstColumn="0" w:lastRowLastColumn="0"/>
          <w:trHeight w:val="144"/>
        </w:trPr>
        <w:tc>
          <w:tcPr>
            <w:tcW w:w="6300" w:type="dxa"/>
          </w:tcPr>
          <w:p w14:paraId="0D76F7F1" w14:textId="77777777" w:rsidR="00F73D86" w:rsidRPr="00013123" w:rsidRDefault="00F73D86" w:rsidP="00E95B22">
            <w:pPr>
              <w:pStyle w:val="TableContainer"/>
            </w:pPr>
            <w:r w:rsidRPr="00013123">
              <w:t>Asbestos Transporter Initial and Renewal License Fee</w:t>
            </w:r>
          </w:p>
        </w:tc>
        <w:tc>
          <w:tcPr>
            <w:tcW w:w="2160" w:type="dxa"/>
          </w:tcPr>
          <w:p w14:paraId="281281D7" w14:textId="77777777" w:rsidR="00F73D86" w:rsidRPr="00013123" w:rsidRDefault="00F73D86" w:rsidP="00E95B22">
            <w:pPr>
              <w:pStyle w:val="TableContainer"/>
            </w:pPr>
            <w:r w:rsidRPr="00013123">
              <w:t>$430</w:t>
            </w:r>
          </w:p>
        </w:tc>
        <w:tc>
          <w:tcPr>
            <w:tcW w:w="2160" w:type="dxa"/>
          </w:tcPr>
          <w:p w14:paraId="690BCBCD" w14:textId="77777777" w:rsidR="00F73D86" w:rsidRPr="00013123" w:rsidRDefault="00F73D86" w:rsidP="00E95B22">
            <w:pPr>
              <w:pStyle w:val="TableContainer"/>
            </w:pPr>
            <w:r w:rsidRPr="00013123">
              <w:t>Two Years</w:t>
            </w:r>
          </w:p>
        </w:tc>
      </w:tr>
    </w:tbl>
    <w:p w14:paraId="786850CB" w14:textId="709E12BE" w:rsidR="00EE7123" w:rsidRDefault="00907201" w:rsidP="00377E72">
      <w:pPr>
        <w:pStyle w:val="Heading4"/>
      </w:pPr>
      <w:r w:rsidRPr="001A25B4">
        <w:t>Other Fees</w:t>
      </w:r>
    </w:p>
    <w:tbl>
      <w:tblPr>
        <w:tblStyle w:val="HHSTableforTextData2"/>
        <w:tblW w:w="10656" w:type="dxa"/>
        <w:tblInd w:w="0" w:type="dxa"/>
        <w:tblLayout w:type="fixed"/>
        <w:tblLook w:val="01E0" w:firstRow="1" w:lastRow="1" w:firstColumn="1" w:lastColumn="1" w:noHBand="0" w:noVBand="0"/>
      </w:tblPr>
      <w:tblGrid>
        <w:gridCol w:w="5328"/>
        <w:gridCol w:w="5328"/>
      </w:tblGrid>
      <w:tr w:rsidR="00907201" w:rsidRPr="00F4035C" w14:paraId="2D714B12" w14:textId="77777777" w:rsidTr="00CB6FA4">
        <w:trPr>
          <w:cnfStyle w:val="100000000000" w:firstRow="1" w:lastRow="0" w:firstColumn="0" w:lastColumn="0" w:oddVBand="0" w:evenVBand="0" w:oddHBand="0" w:evenHBand="0" w:firstRowFirstColumn="0" w:firstRowLastColumn="0" w:lastRowFirstColumn="0" w:lastRowLastColumn="0"/>
        </w:trPr>
        <w:tc>
          <w:tcPr>
            <w:tcW w:w="5310" w:type="dxa"/>
          </w:tcPr>
          <w:p w14:paraId="7F72E5E2" w14:textId="77777777" w:rsidR="00907201" w:rsidRPr="00F4035C" w:rsidRDefault="00907201" w:rsidP="00E95B22">
            <w:pPr>
              <w:pStyle w:val="TableContainer"/>
            </w:pPr>
            <w:r w:rsidRPr="00F4035C">
              <w:t>Type</w:t>
            </w:r>
          </w:p>
        </w:tc>
        <w:tc>
          <w:tcPr>
            <w:tcW w:w="5310" w:type="dxa"/>
          </w:tcPr>
          <w:p w14:paraId="75EA0290" w14:textId="77777777" w:rsidR="00907201" w:rsidRPr="00F4035C" w:rsidRDefault="00907201" w:rsidP="00E95B22">
            <w:pPr>
              <w:pStyle w:val="TableContainer"/>
            </w:pPr>
            <w:r w:rsidRPr="00F4035C">
              <w:t>Amount</w:t>
            </w:r>
          </w:p>
        </w:tc>
      </w:tr>
      <w:tr w:rsidR="00907201" w:rsidRPr="00A76FC3" w14:paraId="7C16E4BD" w14:textId="77777777" w:rsidTr="00CB6FA4">
        <w:trPr>
          <w:trHeight w:val="144"/>
        </w:trPr>
        <w:tc>
          <w:tcPr>
            <w:tcW w:w="5310" w:type="dxa"/>
          </w:tcPr>
          <w:p w14:paraId="6E59B5A5" w14:textId="77777777" w:rsidR="00907201" w:rsidRPr="00A00610" w:rsidRDefault="00907201" w:rsidP="00E95B22">
            <w:pPr>
              <w:pStyle w:val="TableContainer"/>
            </w:pPr>
            <w:r w:rsidRPr="00A00610">
              <w:t>Late Fees All Asbestos License Renewals – Up to 90 Days</w:t>
            </w:r>
          </w:p>
        </w:tc>
        <w:tc>
          <w:tcPr>
            <w:tcW w:w="5310" w:type="dxa"/>
          </w:tcPr>
          <w:p w14:paraId="029A7F6B" w14:textId="77777777" w:rsidR="00907201" w:rsidRPr="00A00610" w:rsidRDefault="00907201" w:rsidP="00E95B22">
            <w:pPr>
              <w:pStyle w:val="TableContainer"/>
            </w:pPr>
            <w:r w:rsidRPr="00A00610">
              <w:t>1½ Times the Renewal Fee</w:t>
            </w:r>
          </w:p>
        </w:tc>
      </w:tr>
      <w:tr w:rsidR="00907201" w:rsidRPr="00A76FC3" w14:paraId="5464071B" w14:textId="77777777" w:rsidTr="00CB6FA4">
        <w:trPr>
          <w:cnfStyle w:val="000000010000" w:firstRow="0" w:lastRow="0" w:firstColumn="0" w:lastColumn="0" w:oddVBand="0" w:evenVBand="0" w:oddHBand="0" w:evenHBand="1" w:firstRowFirstColumn="0" w:firstRowLastColumn="0" w:lastRowFirstColumn="0" w:lastRowLastColumn="0"/>
          <w:trHeight w:val="144"/>
        </w:trPr>
        <w:tc>
          <w:tcPr>
            <w:tcW w:w="5310" w:type="dxa"/>
          </w:tcPr>
          <w:p w14:paraId="155221B3" w14:textId="77777777" w:rsidR="00907201" w:rsidRPr="00A00610" w:rsidRDefault="00907201" w:rsidP="00E95B22">
            <w:pPr>
              <w:pStyle w:val="TableContainer"/>
            </w:pPr>
            <w:r w:rsidRPr="00A00610">
              <w:t>Late Fees All Asbestos License Renewals – 91 Days to Less Than One Year</w:t>
            </w:r>
          </w:p>
        </w:tc>
        <w:tc>
          <w:tcPr>
            <w:tcW w:w="5310" w:type="dxa"/>
          </w:tcPr>
          <w:p w14:paraId="0AE37DF6" w14:textId="77777777" w:rsidR="00907201" w:rsidRPr="00A00610" w:rsidRDefault="00907201" w:rsidP="00E95B22">
            <w:pPr>
              <w:pStyle w:val="TableContainer"/>
            </w:pPr>
            <w:r w:rsidRPr="00A00610">
              <w:t>2 Times the Renewal Fee</w:t>
            </w:r>
          </w:p>
        </w:tc>
      </w:tr>
      <w:tr w:rsidR="00907201" w:rsidRPr="00A76FC3" w14:paraId="6C1D50B5" w14:textId="77777777" w:rsidTr="00CB6FA4">
        <w:trPr>
          <w:trHeight w:val="144"/>
        </w:trPr>
        <w:tc>
          <w:tcPr>
            <w:tcW w:w="5310" w:type="dxa"/>
          </w:tcPr>
          <w:p w14:paraId="1C716E41" w14:textId="77777777" w:rsidR="00907201" w:rsidRPr="00A00610" w:rsidRDefault="00907201" w:rsidP="00E95B22">
            <w:pPr>
              <w:pStyle w:val="TableContainer"/>
            </w:pPr>
            <w:r w:rsidRPr="00A00610">
              <w:t>Administrative Fee for Refunds</w:t>
            </w:r>
          </w:p>
        </w:tc>
        <w:tc>
          <w:tcPr>
            <w:tcW w:w="5310" w:type="dxa"/>
          </w:tcPr>
          <w:p w14:paraId="469F661D" w14:textId="77777777" w:rsidR="00907201" w:rsidRPr="00A00610" w:rsidRDefault="00907201" w:rsidP="00E95B22">
            <w:pPr>
              <w:pStyle w:val="TableContainer"/>
            </w:pPr>
            <w:r w:rsidRPr="00A00610">
              <w:t>$30</w:t>
            </w:r>
          </w:p>
        </w:tc>
      </w:tr>
      <w:tr w:rsidR="00907201" w:rsidRPr="00A76FC3" w14:paraId="2B26C9AE" w14:textId="77777777" w:rsidTr="00CB6FA4">
        <w:trPr>
          <w:cnfStyle w:val="000000010000" w:firstRow="0" w:lastRow="0" w:firstColumn="0" w:lastColumn="0" w:oddVBand="0" w:evenVBand="0" w:oddHBand="0" w:evenHBand="1" w:firstRowFirstColumn="0" w:firstRowLastColumn="0" w:lastRowFirstColumn="0" w:lastRowLastColumn="0"/>
          <w:trHeight w:val="144"/>
        </w:trPr>
        <w:tc>
          <w:tcPr>
            <w:tcW w:w="5310" w:type="dxa"/>
          </w:tcPr>
          <w:p w14:paraId="3BAE185B" w14:textId="77777777" w:rsidR="00907201" w:rsidRPr="00A00610" w:rsidRDefault="00907201" w:rsidP="00E95B22">
            <w:pPr>
              <w:pStyle w:val="TableContainer"/>
            </w:pPr>
            <w:r w:rsidRPr="00A00610">
              <w:t>Reissue or Replacement Certificate Fee</w:t>
            </w:r>
          </w:p>
        </w:tc>
        <w:tc>
          <w:tcPr>
            <w:tcW w:w="5310" w:type="dxa"/>
          </w:tcPr>
          <w:p w14:paraId="20E9246A" w14:textId="77777777" w:rsidR="00907201" w:rsidRPr="00A00610" w:rsidRDefault="00907201" w:rsidP="00E95B22">
            <w:pPr>
              <w:pStyle w:val="TableContainer"/>
            </w:pPr>
            <w:r w:rsidRPr="00A00610">
              <w:t>$20</w:t>
            </w:r>
          </w:p>
        </w:tc>
      </w:tr>
    </w:tbl>
    <w:p w14:paraId="67DF162D" w14:textId="4A34B5FC" w:rsidR="00EE7123" w:rsidRDefault="00EE7123" w:rsidP="00582049">
      <w:pPr>
        <w:pStyle w:val="Heading2"/>
      </w:pPr>
      <w:r>
        <w:br w:type="page"/>
      </w:r>
      <w:bookmarkStart w:id="7" w:name="_Toc533810"/>
      <w:r>
        <w:lastRenderedPageBreak/>
        <w:t>Emergency Medical Services</w:t>
      </w:r>
      <w:bookmarkEnd w:id="7"/>
    </w:p>
    <w:tbl>
      <w:tblPr>
        <w:tblStyle w:val="TableGrid"/>
        <w:tblW w:w="10656" w:type="dxa"/>
        <w:tblLayout w:type="fixed"/>
        <w:tblLook w:val="01E0" w:firstRow="1" w:lastRow="1" w:firstColumn="1" w:lastColumn="1" w:noHBand="0" w:noVBand="0"/>
      </w:tblPr>
      <w:tblGrid>
        <w:gridCol w:w="2525"/>
        <w:gridCol w:w="8131"/>
      </w:tblGrid>
      <w:tr w:rsidR="00EE7123" w:rsidRPr="00315E52" w14:paraId="282E1953" w14:textId="77777777" w:rsidTr="00306F8E">
        <w:tc>
          <w:tcPr>
            <w:tcW w:w="2448" w:type="dxa"/>
          </w:tcPr>
          <w:p w14:paraId="7462A791" w14:textId="77777777" w:rsidR="00EE7123" w:rsidRPr="00315E52" w:rsidRDefault="00EE7123" w:rsidP="00E95B22">
            <w:pPr>
              <w:pStyle w:val="TableContainer"/>
            </w:pPr>
            <w:r w:rsidRPr="00315E52">
              <w:t>Date of Origin:</w:t>
            </w:r>
          </w:p>
        </w:tc>
        <w:tc>
          <w:tcPr>
            <w:tcW w:w="7881" w:type="dxa"/>
          </w:tcPr>
          <w:p w14:paraId="6DBDDF58" w14:textId="4AA91E6B" w:rsidR="00EE7123" w:rsidRPr="00315E52" w:rsidRDefault="00EE7123" w:rsidP="00E95B22">
            <w:pPr>
              <w:pStyle w:val="TableContainer"/>
            </w:pPr>
            <w:r w:rsidRPr="00315E52">
              <w:t>1983 by S.B. 385, 68th Leg., R.S. (E.M</w:t>
            </w:r>
            <w:r w:rsidR="00623015">
              <w:t>.S.), and 1989 by H.B. 18, 71</w:t>
            </w:r>
            <w:r w:rsidR="00623015" w:rsidRPr="00623015">
              <w:rPr>
                <w:vertAlign w:val="superscript"/>
              </w:rPr>
              <w:t>st</w:t>
            </w:r>
            <w:r w:rsidR="00623015">
              <w:t xml:space="preserve"> </w:t>
            </w:r>
            <w:r w:rsidRPr="00315E52">
              <w:t>Leg., R.S. (Trauma Facility)</w:t>
            </w:r>
            <w:r>
              <w:t>, 2005 by S.B. 330, 79</w:t>
            </w:r>
            <w:r w:rsidRPr="007F0541">
              <w:rPr>
                <w:vertAlign w:val="superscript"/>
              </w:rPr>
              <w:t>th</w:t>
            </w:r>
            <w:r>
              <w:t xml:space="preserve"> Leg., R.S., and 2013 by H.B. 15, 83</w:t>
            </w:r>
            <w:r w:rsidRPr="007F0541">
              <w:rPr>
                <w:vertAlign w:val="superscript"/>
              </w:rPr>
              <w:t>rd</w:t>
            </w:r>
            <w:r>
              <w:t xml:space="preserve"> Leg, R.S. (Neonatal and Maternal)</w:t>
            </w:r>
            <w:r w:rsidRPr="00315E52">
              <w:t>.</w:t>
            </w:r>
          </w:p>
        </w:tc>
      </w:tr>
      <w:tr w:rsidR="00EE7123" w:rsidRPr="00315E52" w14:paraId="6D1208A0" w14:textId="77777777" w:rsidTr="00306F8E">
        <w:tc>
          <w:tcPr>
            <w:tcW w:w="2448" w:type="dxa"/>
          </w:tcPr>
          <w:p w14:paraId="0B8E3D6D" w14:textId="77777777" w:rsidR="00EE7123" w:rsidRPr="00315E52" w:rsidRDefault="00EE7123" w:rsidP="00E95B22">
            <w:pPr>
              <w:pStyle w:val="TableContainer"/>
            </w:pPr>
            <w:r w:rsidRPr="00315E52">
              <w:t>Statutory Authority:</w:t>
            </w:r>
          </w:p>
        </w:tc>
        <w:tc>
          <w:tcPr>
            <w:tcW w:w="7881" w:type="dxa"/>
          </w:tcPr>
          <w:p w14:paraId="37F92BCC" w14:textId="42CC1ED1" w:rsidR="00EE7123" w:rsidRPr="00315E52" w:rsidRDefault="00EE7123" w:rsidP="00E95B22">
            <w:pPr>
              <w:pStyle w:val="TableContainer"/>
            </w:pPr>
            <w:r w:rsidRPr="00315E52">
              <w:t xml:space="preserve">H&amp;SC §§ </w:t>
            </w:r>
            <w:r w:rsidR="00DB644F">
              <w:t>12.011, 773.050, 773.052, 773.054 - .057, 773.059, 773.071, 773.147, 773.061 (EMS); 241.83 (Neonatal and Maternal); 773.116 (Trauma); and 773.205 (Stroke)</w:t>
            </w:r>
          </w:p>
        </w:tc>
      </w:tr>
      <w:tr w:rsidR="00EE7123" w:rsidRPr="00315E52" w14:paraId="142373EF" w14:textId="77777777" w:rsidTr="00306F8E">
        <w:tc>
          <w:tcPr>
            <w:tcW w:w="2448" w:type="dxa"/>
          </w:tcPr>
          <w:p w14:paraId="67E1C1F5" w14:textId="77777777" w:rsidR="00EE7123" w:rsidRPr="00315E52" w:rsidRDefault="00EE7123" w:rsidP="00E95B22">
            <w:pPr>
              <w:pStyle w:val="TableContainer"/>
            </w:pPr>
            <w:r w:rsidRPr="00315E52">
              <w:t>Texas Administration Code Reference:</w:t>
            </w:r>
          </w:p>
        </w:tc>
        <w:tc>
          <w:tcPr>
            <w:tcW w:w="7881" w:type="dxa"/>
          </w:tcPr>
          <w:p w14:paraId="5ADABA21" w14:textId="1FD66C3C" w:rsidR="00EE7123" w:rsidRPr="00315E52" w:rsidRDefault="00EE7123" w:rsidP="00E95B22">
            <w:pPr>
              <w:pStyle w:val="TableContainer"/>
            </w:pPr>
            <w:r>
              <w:t xml:space="preserve">25 T.A.C. §§ </w:t>
            </w:r>
            <w:r w:rsidR="00DB644F">
              <w:t>157.11, 157.14, 157.32 - .34, 157.37 - .40, 157.43 - .44, 157.49 (EMS); 133.184, 133.204 (Neonatal and Maternal); 157.25 (Trauma); and 157.33 (Stroke)</w:t>
            </w:r>
          </w:p>
        </w:tc>
      </w:tr>
      <w:tr w:rsidR="00EE7123" w:rsidRPr="00315E52" w14:paraId="6ED81C8E" w14:textId="77777777" w:rsidTr="00306F8E">
        <w:tc>
          <w:tcPr>
            <w:tcW w:w="2448" w:type="dxa"/>
          </w:tcPr>
          <w:p w14:paraId="2F23598A" w14:textId="77777777" w:rsidR="00EE7123" w:rsidRPr="00315E52" w:rsidRDefault="00EE7123" w:rsidP="00E95B22">
            <w:pPr>
              <w:pStyle w:val="TableContainer"/>
            </w:pPr>
            <w:r w:rsidRPr="00315E52">
              <w:t>Fee Set By:</w:t>
            </w:r>
          </w:p>
        </w:tc>
        <w:tc>
          <w:tcPr>
            <w:tcW w:w="7881" w:type="dxa"/>
          </w:tcPr>
          <w:p w14:paraId="7A2EC212" w14:textId="552493EC" w:rsidR="00EE7123" w:rsidRPr="00315E52" w:rsidRDefault="002A7ACA" w:rsidP="00E95B22">
            <w:pPr>
              <w:pStyle w:val="TableContainer"/>
            </w:pPr>
            <w:r>
              <w:t xml:space="preserve">Statute and </w:t>
            </w:r>
            <w:r w:rsidR="00EE7123" w:rsidRPr="00315E52">
              <w:t>Rule</w:t>
            </w:r>
          </w:p>
        </w:tc>
      </w:tr>
      <w:tr w:rsidR="00EE7123" w:rsidRPr="00315E52" w14:paraId="51DA2959" w14:textId="77777777" w:rsidTr="00306F8E">
        <w:tc>
          <w:tcPr>
            <w:tcW w:w="2448" w:type="dxa"/>
          </w:tcPr>
          <w:p w14:paraId="73CC62B4" w14:textId="77777777" w:rsidR="00EE7123" w:rsidRPr="00315E52" w:rsidRDefault="00EE7123" w:rsidP="00E95B22">
            <w:pPr>
              <w:pStyle w:val="TableContainer"/>
            </w:pPr>
            <w:r w:rsidRPr="00315E52">
              <w:t>Fee Capped:</w:t>
            </w:r>
          </w:p>
        </w:tc>
        <w:tc>
          <w:tcPr>
            <w:tcW w:w="7881" w:type="dxa"/>
          </w:tcPr>
          <w:p w14:paraId="02F37B9F" w14:textId="75558863" w:rsidR="00EE7123" w:rsidRPr="00315E52" w:rsidRDefault="002A7ACA" w:rsidP="00E95B22">
            <w:pPr>
              <w:pStyle w:val="TableContainer"/>
            </w:pPr>
            <w:r>
              <w:t xml:space="preserve">Some, </w:t>
            </w:r>
            <w:r w:rsidR="00BA5176">
              <w:t>V</w:t>
            </w:r>
            <w:r>
              <w:t xml:space="preserve">aries </w:t>
            </w:r>
            <w:r w:rsidR="00BA5176">
              <w:t>B</w:t>
            </w:r>
            <w:r>
              <w:t xml:space="preserve">y </w:t>
            </w:r>
            <w:r w:rsidR="00BA5176">
              <w:t>F</w:t>
            </w:r>
            <w:r>
              <w:t>ee</w:t>
            </w:r>
          </w:p>
        </w:tc>
      </w:tr>
      <w:tr w:rsidR="00EE7123" w:rsidRPr="00315E52" w14:paraId="46438836" w14:textId="77777777" w:rsidTr="00306F8E">
        <w:tc>
          <w:tcPr>
            <w:tcW w:w="2448" w:type="dxa"/>
          </w:tcPr>
          <w:p w14:paraId="39712A14" w14:textId="77777777" w:rsidR="00EE7123" w:rsidRPr="00315E52" w:rsidRDefault="00EE7123" w:rsidP="00E95B22">
            <w:pPr>
              <w:pStyle w:val="TableContainer"/>
            </w:pPr>
            <w:r w:rsidRPr="00315E52">
              <w:t>Description:</w:t>
            </w:r>
          </w:p>
        </w:tc>
        <w:tc>
          <w:tcPr>
            <w:tcW w:w="7881" w:type="dxa"/>
          </w:tcPr>
          <w:p w14:paraId="45681D94" w14:textId="77777777" w:rsidR="00EE7123" w:rsidRPr="00315E52" w:rsidRDefault="00EE7123" w:rsidP="00E95B22">
            <w:pPr>
              <w:pStyle w:val="TableContainer"/>
            </w:pPr>
            <w:r w:rsidRPr="00315E52">
              <w:t>Fees relating to licensing of Emergency Medical Services Providers personnel, instructors, examiners, and coordinators; and trauma facilities providing emergency medical services and trauma services.</w:t>
            </w:r>
          </w:p>
        </w:tc>
      </w:tr>
      <w:tr w:rsidR="00EE7123" w:rsidRPr="00315E52" w14:paraId="2F2D80EA" w14:textId="77777777" w:rsidTr="00306F8E">
        <w:tc>
          <w:tcPr>
            <w:tcW w:w="2448" w:type="dxa"/>
          </w:tcPr>
          <w:p w14:paraId="27CD6A77" w14:textId="77777777" w:rsidR="00EE7123" w:rsidRPr="00315E52" w:rsidRDefault="00EE7123" w:rsidP="00E95B22">
            <w:pPr>
              <w:pStyle w:val="TableContainer"/>
            </w:pPr>
            <w:r w:rsidRPr="00315E52">
              <w:t>Note:</w:t>
            </w:r>
          </w:p>
        </w:tc>
        <w:tc>
          <w:tcPr>
            <w:tcW w:w="7881" w:type="dxa"/>
          </w:tcPr>
          <w:p w14:paraId="00D60FEC" w14:textId="367D10E9" w:rsidR="00EE7123" w:rsidRPr="00315E52" w:rsidRDefault="00EE7123" w:rsidP="00E95B22">
            <w:pPr>
              <w:pStyle w:val="TableContainer"/>
            </w:pPr>
            <w:r w:rsidRPr="00315E52">
              <w:t xml:space="preserve">Amended by: H.B. 1407, 75th Leg., R.S., Acts 2015, 84th Leg., R.S., </w:t>
            </w:r>
            <w:proofErr w:type="gramStart"/>
            <w:r w:rsidRPr="00315E52">
              <w:t>Ch</w:t>
            </w:r>
            <w:proofErr w:type="gramEnd"/>
            <w:r w:rsidRPr="00315E52">
              <w:t>. 1 (S.B. 219), Sec. 3.1527, eff. April 2, 2015. Acts 2015, 84th Leg., R</w:t>
            </w:r>
            <w:r w:rsidR="00623015">
              <w:t xml:space="preserve">.S., Ch. 1226 (S.B. 1899), Sec. </w:t>
            </w:r>
            <w:r w:rsidRPr="00315E52">
              <w:t>2, eff. June 19, 2015.</w:t>
            </w:r>
          </w:p>
        </w:tc>
      </w:tr>
      <w:tr w:rsidR="00EE7123" w:rsidRPr="00315E52" w14:paraId="427873FF" w14:textId="77777777" w:rsidTr="00306F8E">
        <w:tc>
          <w:tcPr>
            <w:tcW w:w="2448" w:type="dxa"/>
          </w:tcPr>
          <w:p w14:paraId="7FB762FA" w14:textId="77777777" w:rsidR="00EE7123" w:rsidRPr="00315E52" w:rsidRDefault="00EE7123" w:rsidP="00E95B22">
            <w:pPr>
              <w:pStyle w:val="TableContainer"/>
            </w:pPr>
            <w:r w:rsidRPr="00315E52">
              <w:t>Date Due:</w:t>
            </w:r>
          </w:p>
        </w:tc>
        <w:tc>
          <w:tcPr>
            <w:tcW w:w="7881" w:type="dxa"/>
          </w:tcPr>
          <w:p w14:paraId="395D1196" w14:textId="77777777" w:rsidR="00EE7123" w:rsidRPr="00315E52" w:rsidRDefault="00EE7123" w:rsidP="00E95B22">
            <w:pPr>
              <w:pStyle w:val="TableContainer"/>
            </w:pPr>
            <w:r w:rsidRPr="00315E52">
              <w:t>As determined by the Rule.</w:t>
            </w:r>
          </w:p>
        </w:tc>
      </w:tr>
      <w:tr w:rsidR="00EE7123" w:rsidRPr="00315E52" w14:paraId="1191662C" w14:textId="77777777" w:rsidTr="00306F8E">
        <w:tc>
          <w:tcPr>
            <w:tcW w:w="2448" w:type="dxa"/>
          </w:tcPr>
          <w:p w14:paraId="2206C293" w14:textId="77777777" w:rsidR="00EE7123" w:rsidRPr="00315E52" w:rsidRDefault="00EE7123" w:rsidP="00E95B22">
            <w:pPr>
              <w:pStyle w:val="TableContainer"/>
            </w:pPr>
            <w:r w:rsidRPr="00315E52">
              <w:t>Deposit To:</w:t>
            </w:r>
          </w:p>
        </w:tc>
        <w:tc>
          <w:tcPr>
            <w:tcW w:w="7881" w:type="dxa"/>
          </w:tcPr>
          <w:p w14:paraId="78633912" w14:textId="77777777" w:rsidR="00EE7123" w:rsidRPr="00315E52" w:rsidRDefault="00EE7123" w:rsidP="00E95B22">
            <w:pPr>
              <w:pStyle w:val="TableContainer"/>
            </w:pPr>
            <w:r w:rsidRPr="00315E52">
              <w:t>General Revenue Account - Emergency Management No. 0512, Revenue Code</w:t>
            </w:r>
            <w:r>
              <w:t>s</w:t>
            </w:r>
            <w:r w:rsidRPr="00315E52">
              <w:t xml:space="preserve"> 3560</w:t>
            </w:r>
            <w:r>
              <w:t xml:space="preserve"> and 3557</w:t>
            </w:r>
            <w:r w:rsidRPr="00315E52">
              <w:t xml:space="preserve"> (E.M.S.). Exempt from loss of dedication (S.B. 1,77th Leg. R.S.)</w:t>
            </w:r>
          </w:p>
        </w:tc>
      </w:tr>
    </w:tbl>
    <w:p w14:paraId="12095890" w14:textId="1D17B8AC" w:rsidR="00EE7123" w:rsidRPr="00E02BE9" w:rsidRDefault="00EE7123" w:rsidP="00E35EDF">
      <w:pPr>
        <w:pStyle w:val="BodyTextafterheading"/>
      </w:pPr>
      <w:r>
        <w:rPr>
          <w:noProof/>
        </w:rPr>
        <w:drawing>
          <wp:anchor distT="0" distB="0" distL="114300" distR="114300" simplePos="0" relativeHeight="251666432" behindDoc="1" locked="0" layoutInCell="1" allowOverlap="1" wp14:anchorId="07615BBA" wp14:editId="2C528728">
            <wp:simplePos x="0" y="0"/>
            <wp:positionH relativeFrom="column">
              <wp:align>center</wp:align>
            </wp:positionH>
            <wp:positionV relativeFrom="paragraph">
              <wp:posOffset>73025</wp:posOffset>
            </wp:positionV>
            <wp:extent cx="6099048" cy="2267712"/>
            <wp:effectExtent l="0" t="0" r="0" b="0"/>
            <wp:wrapTopAndBottom/>
            <wp:docPr id="14" name="Picture 14" descr="Graph showing revenue and costs for Emergency Medical Services from FY2013 to FY2018. Full description of this graph is in the following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9048" cy="2267712"/>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319"/>
        <w:gridCol w:w="1461"/>
        <w:gridCol w:w="1460"/>
        <w:gridCol w:w="1460"/>
        <w:gridCol w:w="1460"/>
        <w:gridCol w:w="1460"/>
        <w:gridCol w:w="1460"/>
      </w:tblGrid>
      <w:tr w:rsidR="00EE7123" w:rsidRPr="005A7C1B" w14:paraId="6912D20F" w14:textId="77777777" w:rsidTr="007A1870">
        <w:trPr>
          <w:cnfStyle w:val="100000000000" w:firstRow="1" w:lastRow="0" w:firstColumn="0" w:lastColumn="0" w:oddVBand="0" w:evenVBand="0" w:oddHBand="0" w:evenHBand="0" w:firstRowFirstColumn="0" w:firstRowLastColumn="0" w:lastRowFirstColumn="0" w:lastRowLastColumn="0"/>
          <w:trHeight w:val="316"/>
          <w:jc w:val="center"/>
        </w:trPr>
        <w:tc>
          <w:tcPr>
            <w:tcW w:w="1170" w:type="dxa"/>
          </w:tcPr>
          <w:p w14:paraId="0B975718" w14:textId="77777777" w:rsidR="00EE7123" w:rsidRPr="005A7C1B" w:rsidRDefault="00EE7123" w:rsidP="00E95B22">
            <w:pPr>
              <w:pStyle w:val="TableContainer"/>
            </w:pPr>
            <w:r w:rsidRPr="005A7C1B">
              <w:t>Fiscal Year</w:t>
            </w:r>
          </w:p>
        </w:tc>
        <w:tc>
          <w:tcPr>
            <w:tcW w:w="1296" w:type="dxa"/>
          </w:tcPr>
          <w:p w14:paraId="47F4F1D6" w14:textId="77777777" w:rsidR="00EE7123" w:rsidRPr="005A7C1B" w:rsidRDefault="00EE7123" w:rsidP="00E95B22">
            <w:pPr>
              <w:pStyle w:val="TableContainer"/>
            </w:pPr>
            <w:r w:rsidRPr="005A7C1B">
              <w:t>FY2013</w:t>
            </w:r>
          </w:p>
        </w:tc>
        <w:tc>
          <w:tcPr>
            <w:tcW w:w="1296" w:type="dxa"/>
          </w:tcPr>
          <w:p w14:paraId="1AEE6879" w14:textId="77777777" w:rsidR="00EE7123" w:rsidRPr="005A7C1B" w:rsidRDefault="00EE7123" w:rsidP="00E95B22">
            <w:pPr>
              <w:pStyle w:val="TableContainer"/>
            </w:pPr>
            <w:r w:rsidRPr="005A7C1B">
              <w:t>FY2014</w:t>
            </w:r>
          </w:p>
        </w:tc>
        <w:tc>
          <w:tcPr>
            <w:tcW w:w="1296" w:type="dxa"/>
          </w:tcPr>
          <w:p w14:paraId="472AB99B" w14:textId="77777777" w:rsidR="00EE7123" w:rsidRPr="005A7C1B" w:rsidRDefault="00EE7123" w:rsidP="00E95B22">
            <w:pPr>
              <w:pStyle w:val="TableContainer"/>
            </w:pPr>
            <w:r w:rsidRPr="005A7C1B">
              <w:t>FY2015</w:t>
            </w:r>
          </w:p>
        </w:tc>
        <w:tc>
          <w:tcPr>
            <w:tcW w:w="1296" w:type="dxa"/>
          </w:tcPr>
          <w:p w14:paraId="4D1F4C5E" w14:textId="77777777" w:rsidR="00EE7123" w:rsidRPr="005A7C1B" w:rsidRDefault="00EE7123" w:rsidP="00E95B22">
            <w:pPr>
              <w:pStyle w:val="TableContainer"/>
            </w:pPr>
            <w:r w:rsidRPr="005A7C1B">
              <w:t>FY2016</w:t>
            </w:r>
          </w:p>
        </w:tc>
        <w:tc>
          <w:tcPr>
            <w:tcW w:w="1296" w:type="dxa"/>
          </w:tcPr>
          <w:p w14:paraId="44C1A2EA" w14:textId="77777777" w:rsidR="00EE7123" w:rsidRPr="005A7C1B" w:rsidRDefault="00EE7123" w:rsidP="00E95B22">
            <w:pPr>
              <w:pStyle w:val="TableContainer"/>
            </w:pPr>
            <w:r w:rsidRPr="005A7C1B">
              <w:t>FY2017</w:t>
            </w:r>
          </w:p>
        </w:tc>
        <w:tc>
          <w:tcPr>
            <w:tcW w:w="1296" w:type="dxa"/>
          </w:tcPr>
          <w:p w14:paraId="5393D302" w14:textId="77777777" w:rsidR="00EE7123" w:rsidRPr="005A7C1B" w:rsidRDefault="00EE7123" w:rsidP="00E95B22">
            <w:pPr>
              <w:pStyle w:val="TableContainer"/>
            </w:pPr>
            <w:r w:rsidRPr="005A7C1B">
              <w:t>FY2018</w:t>
            </w:r>
          </w:p>
        </w:tc>
      </w:tr>
      <w:tr w:rsidR="00EE7123" w:rsidRPr="005A7C1B" w14:paraId="1C82205C" w14:textId="77777777" w:rsidTr="007A1870">
        <w:trPr>
          <w:trHeight w:val="316"/>
          <w:jc w:val="center"/>
        </w:trPr>
        <w:tc>
          <w:tcPr>
            <w:tcW w:w="1170" w:type="dxa"/>
          </w:tcPr>
          <w:p w14:paraId="12117D97" w14:textId="77777777" w:rsidR="00EE7123" w:rsidRPr="005A7C1B" w:rsidRDefault="00EE7123" w:rsidP="00E95B22">
            <w:pPr>
              <w:pStyle w:val="TableContainer"/>
            </w:pPr>
            <w:r w:rsidRPr="005A7C1B">
              <w:t>Revenue</w:t>
            </w:r>
          </w:p>
        </w:tc>
        <w:tc>
          <w:tcPr>
            <w:tcW w:w="1296" w:type="dxa"/>
          </w:tcPr>
          <w:p w14:paraId="440BD229" w14:textId="77777777" w:rsidR="00EE7123" w:rsidRPr="005A7C1B" w:rsidRDefault="00EE7123" w:rsidP="00E95B22">
            <w:pPr>
              <w:pStyle w:val="TableContainer"/>
            </w:pPr>
            <w:r w:rsidRPr="005A7C1B">
              <w:t>$2,202,106</w:t>
            </w:r>
          </w:p>
        </w:tc>
        <w:tc>
          <w:tcPr>
            <w:tcW w:w="1296" w:type="dxa"/>
          </w:tcPr>
          <w:p w14:paraId="148A539A" w14:textId="77777777" w:rsidR="00EE7123" w:rsidRPr="005A7C1B" w:rsidRDefault="00EE7123" w:rsidP="00E95B22">
            <w:pPr>
              <w:pStyle w:val="TableContainer"/>
            </w:pPr>
            <w:r w:rsidRPr="005A7C1B">
              <w:t>$2,306,889</w:t>
            </w:r>
          </w:p>
        </w:tc>
        <w:tc>
          <w:tcPr>
            <w:tcW w:w="1296" w:type="dxa"/>
          </w:tcPr>
          <w:p w14:paraId="19B5F338" w14:textId="77777777" w:rsidR="00EE7123" w:rsidRPr="005A7C1B" w:rsidRDefault="00EE7123" w:rsidP="00E95B22">
            <w:pPr>
              <w:pStyle w:val="TableContainer"/>
            </w:pPr>
            <w:r w:rsidRPr="005A7C1B">
              <w:t>$2,278,843</w:t>
            </w:r>
          </w:p>
        </w:tc>
        <w:tc>
          <w:tcPr>
            <w:tcW w:w="1296" w:type="dxa"/>
          </w:tcPr>
          <w:p w14:paraId="74406EA0" w14:textId="77777777" w:rsidR="00EE7123" w:rsidRPr="005A7C1B" w:rsidRDefault="00EE7123" w:rsidP="00E95B22">
            <w:pPr>
              <w:pStyle w:val="TableContainer"/>
            </w:pPr>
            <w:r w:rsidRPr="005A7C1B">
              <w:t>$2,341,149</w:t>
            </w:r>
          </w:p>
        </w:tc>
        <w:tc>
          <w:tcPr>
            <w:tcW w:w="1296" w:type="dxa"/>
          </w:tcPr>
          <w:p w14:paraId="66E0F4AC" w14:textId="77777777" w:rsidR="00EE7123" w:rsidRPr="005A7C1B" w:rsidRDefault="00EE7123" w:rsidP="00E95B22">
            <w:pPr>
              <w:pStyle w:val="TableContainer"/>
            </w:pPr>
            <w:r w:rsidRPr="005A7C1B">
              <w:t>$2,314,272</w:t>
            </w:r>
          </w:p>
        </w:tc>
        <w:tc>
          <w:tcPr>
            <w:tcW w:w="1296" w:type="dxa"/>
          </w:tcPr>
          <w:p w14:paraId="5F1750C3" w14:textId="77777777" w:rsidR="00EE7123" w:rsidRPr="005A7C1B" w:rsidRDefault="00EE7123" w:rsidP="00E95B22">
            <w:pPr>
              <w:pStyle w:val="TableContainer"/>
            </w:pPr>
            <w:r w:rsidRPr="005A7C1B">
              <w:t>$2,673,762</w:t>
            </w:r>
          </w:p>
        </w:tc>
      </w:tr>
      <w:tr w:rsidR="00EE7123" w:rsidRPr="005A7C1B" w14:paraId="44A9FA29" w14:textId="77777777" w:rsidTr="007A1870">
        <w:trPr>
          <w:cnfStyle w:val="000000010000" w:firstRow="0" w:lastRow="0" w:firstColumn="0" w:lastColumn="0" w:oddVBand="0" w:evenVBand="0" w:oddHBand="0" w:evenHBand="1" w:firstRowFirstColumn="0" w:firstRowLastColumn="0" w:lastRowFirstColumn="0" w:lastRowLastColumn="0"/>
          <w:trHeight w:val="330"/>
          <w:jc w:val="center"/>
        </w:trPr>
        <w:tc>
          <w:tcPr>
            <w:tcW w:w="1170" w:type="dxa"/>
          </w:tcPr>
          <w:p w14:paraId="472022E4" w14:textId="77777777" w:rsidR="00EE7123" w:rsidRPr="005A7C1B" w:rsidRDefault="00EE7123" w:rsidP="00E95B22">
            <w:pPr>
              <w:pStyle w:val="TableContainer"/>
            </w:pPr>
            <w:r w:rsidRPr="005A7C1B">
              <w:t>Cost</w:t>
            </w:r>
          </w:p>
        </w:tc>
        <w:tc>
          <w:tcPr>
            <w:tcW w:w="1296" w:type="dxa"/>
          </w:tcPr>
          <w:p w14:paraId="36E76AE2" w14:textId="77777777" w:rsidR="00EE7123" w:rsidRPr="005A7C1B" w:rsidRDefault="00EE7123" w:rsidP="00E95B22">
            <w:pPr>
              <w:pStyle w:val="TableContainer"/>
            </w:pPr>
            <w:r w:rsidRPr="005A7C1B">
              <w:t>$1,875,390</w:t>
            </w:r>
          </w:p>
        </w:tc>
        <w:tc>
          <w:tcPr>
            <w:tcW w:w="1296" w:type="dxa"/>
          </w:tcPr>
          <w:p w14:paraId="66FC22B6" w14:textId="77777777" w:rsidR="00EE7123" w:rsidRPr="005A7C1B" w:rsidRDefault="00EE7123" w:rsidP="00E95B22">
            <w:pPr>
              <w:pStyle w:val="TableContainer"/>
            </w:pPr>
            <w:r w:rsidRPr="005A7C1B">
              <w:t>$2,389,211</w:t>
            </w:r>
          </w:p>
        </w:tc>
        <w:tc>
          <w:tcPr>
            <w:tcW w:w="1296" w:type="dxa"/>
          </w:tcPr>
          <w:p w14:paraId="71CC8C50" w14:textId="77777777" w:rsidR="00EE7123" w:rsidRPr="005A7C1B" w:rsidRDefault="00EE7123" w:rsidP="00E95B22">
            <w:pPr>
              <w:pStyle w:val="TableContainer"/>
            </w:pPr>
            <w:r w:rsidRPr="005A7C1B">
              <w:t>$2,353,012</w:t>
            </w:r>
          </w:p>
        </w:tc>
        <w:tc>
          <w:tcPr>
            <w:tcW w:w="1296" w:type="dxa"/>
          </w:tcPr>
          <w:p w14:paraId="4F2FBDFE" w14:textId="77777777" w:rsidR="00EE7123" w:rsidRPr="005A7C1B" w:rsidRDefault="00EE7123" w:rsidP="00E95B22">
            <w:pPr>
              <w:pStyle w:val="TableContainer"/>
            </w:pPr>
            <w:r w:rsidRPr="005A7C1B">
              <w:t>$2,581,610</w:t>
            </w:r>
          </w:p>
        </w:tc>
        <w:tc>
          <w:tcPr>
            <w:tcW w:w="1296" w:type="dxa"/>
          </w:tcPr>
          <w:p w14:paraId="75988686" w14:textId="77777777" w:rsidR="00EE7123" w:rsidRPr="005A7C1B" w:rsidRDefault="00EE7123" w:rsidP="00E95B22">
            <w:pPr>
              <w:pStyle w:val="TableContainer"/>
            </w:pPr>
            <w:r w:rsidRPr="005A7C1B">
              <w:t>$2,493,350</w:t>
            </w:r>
          </w:p>
        </w:tc>
        <w:tc>
          <w:tcPr>
            <w:tcW w:w="1296" w:type="dxa"/>
          </w:tcPr>
          <w:p w14:paraId="776DA6EE" w14:textId="77777777" w:rsidR="00EE7123" w:rsidRPr="005A7C1B" w:rsidRDefault="00EE7123" w:rsidP="00E95B22">
            <w:pPr>
              <w:pStyle w:val="TableContainer"/>
            </w:pPr>
            <w:r w:rsidRPr="005A7C1B">
              <w:t>$2,247,013</w:t>
            </w:r>
          </w:p>
        </w:tc>
      </w:tr>
      <w:tr w:rsidR="00EE7123" w:rsidRPr="005A7C1B" w14:paraId="3071A21C" w14:textId="77777777" w:rsidTr="007A1870">
        <w:trPr>
          <w:trHeight w:val="316"/>
          <w:jc w:val="center"/>
        </w:trPr>
        <w:tc>
          <w:tcPr>
            <w:tcW w:w="1170" w:type="dxa"/>
          </w:tcPr>
          <w:p w14:paraId="47EEE0EB" w14:textId="77777777" w:rsidR="00EE7123" w:rsidRPr="005A7C1B" w:rsidRDefault="00EE7123" w:rsidP="00E95B22">
            <w:pPr>
              <w:pStyle w:val="TableContainer"/>
            </w:pPr>
            <w:r w:rsidRPr="005A7C1B">
              <w:t>Percentage</w:t>
            </w:r>
          </w:p>
        </w:tc>
        <w:tc>
          <w:tcPr>
            <w:tcW w:w="1296" w:type="dxa"/>
          </w:tcPr>
          <w:p w14:paraId="32377209" w14:textId="77777777" w:rsidR="00EE7123" w:rsidRPr="005A7C1B" w:rsidRDefault="00EE7123" w:rsidP="00E95B22">
            <w:pPr>
              <w:pStyle w:val="TableContainer"/>
            </w:pPr>
            <w:r w:rsidRPr="005A7C1B">
              <w:t>100.00%</w:t>
            </w:r>
          </w:p>
        </w:tc>
        <w:tc>
          <w:tcPr>
            <w:tcW w:w="1296" w:type="dxa"/>
          </w:tcPr>
          <w:p w14:paraId="141E94DF" w14:textId="77777777" w:rsidR="00EE7123" w:rsidRPr="005A7C1B" w:rsidRDefault="00EE7123" w:rsidP="00E95B22">
            <w:pPr>
              <w:pStyle w:val="TableContainer"/>
            </w:pPr>
            <w:r w:rsidRPr="005A7C1B">
              <w:t>96.55%</w:t>
            </w:r>
          </w:p>
        </w:tc>
        <w:tc>
          <w:tcPr>
            <w:tcW w:w="1296" w:type="dxa"/>
          </w:tcPr>
          <w:p w14:paraId="7441DB11" w14:textId="77777777" w:rsidR="00EE7123" w:rsidRPr="005A7C1B" w:rsidRDefault="00EE7123" w:rsidP="00E95B22">
            <w:pPr>
              <w:pStyle w:val="TableContainer"/>
            </w:pPr>
            <w:r w:rsidRPr="005A7C1B">
              <w:t>96.85%</w:t>
            </w:r>
          </w:p>
        </w:tc>
        <w:tc>
          <w:tcPr>
            <w:tcW w:w="1296" w:type="dxa"/>
          </w:tcPr>
          <w:p w14:paraId="1D7E13E3" w14:textId="77777777" w:rsidR="00EE7123" w:rsidRPr="005A7C1B" w:rsidRDefault="00EE7123" w:rsidP="00E95B22">
            <w:pPr>
              <w:pStyle w:val="TableContainer"/>
            </w:pPr>
            <w:r w:rsidRPr="005A7C1B">
              <w:t>90.69%</w:t>
            </w:r>
          </w:p>
        </w:tc>
        <w:tc>
          <w:tcPr>
            <w:tcW w:w="1296" w:type="dxa"/>
          </w:tcPr>
          <w:p w14:paraId="08CDB6EC" w14:textId="77777777" w:rsidR="00EE7123" w:rsidRPr="005A7C1B" w:rsidRDefault="00EE7123" w:rsidP="00E95B22">
            <w:pPr>
              <w:pStyle w:val="TableContainer"/>
            </w:pPr>
            <w:r w:rsidRPr="005A7C1B">
              <w:t>92.82%</w:t>
            </w:r>
          </w:p>
        </w:tc>
        <w:tc>
          <w:tcPr>
            <w:tcW w:w="1296" w:type="dxa"/>
          </w:tcPr>
          <w:p w14:paraId="56EF2BD6" w14:textId="77777777" w:rsidR="00EE7123" w:rsidRPr="005A7C1B" w:rsidRDefault="00EE7123" w:rsidP="00E95B22">
            <w:pPr>
              <w:pStyle w:val="TableContainer"/>
            </w:pPr>
            <w:r w:rsidRPr="005A7C1B">
              <w:t>100.00%</w:t>
            </w:r>
          </w:p>
        </w:tc>
      </w:tr>
    </w:tbl>
    <w:p w14:paraId="3D12B82E" w14:textId="77777777" w:rsidR="00EE7123" w:rsidRDefault="00EE7123" w:rsidP="00EE7123">
      <w:pPr>
        <w:pStyle w:val="Heading3"/>
      </w:pPr>
      <w:r>
        <w:lastRenderedPageBreak/>
        <w:t>Detailed Fee Schedule</w:t>
      </w:r>
    </w:p>
    <w:p w14:paraId="00000349" w14:textId="1B8AA63F" w:rsidR="00CA441F" w:rsidRPr="00CA441F" w:rsidRDefault="00CA441F" w:rsidP="00E35EDF">
      <w:pPr>
        <w:pStyle w:val="Heading4"/>
      </w:pPr>
      <w:r>
        <w:t>Emergency Medical Services</w:t>
      </w:r>
    </w:p>
    <w:tbl>
      <w:tblPr>
        <w:tblStyle w:val="HHSTableforTextData2"/>
        <w:tblW w:w="10656" w:type="dxa"/>
        <w:tblInd w:w="0" w:type="dxa"/>
        <w:tblLayout w:type="fixed"/>
        <w:tblLook w:val="01E0" w:firstRow="1" w:lastRow="1" w:firstColumn="1" w:lastColumn="1" w:noHBand="0" w:noVBand="0"/>
      </w:tblPr>
      <w:tblGrid>
        <w:gridCol w:w="5147"/>
        <w:gridCol w:w="3432"/>
        <w:gridCol w:w="2077"/>
      </w:tblGrid>
      <w:tr w:rsidR="00EE7123" w:rsidRPr="00F4035C" w14:paraId="3ADDAE9A" w14:textId="77777777" w:rsidTr="007A3C9B">
        <w:trPr>
          <w:cnfStyle w:val="100000000000" w:firstRow="1" w:lastRow="0" w:firstColumn="0" w:lastColumn="0" w:oddVBand="0" w:evenVBand="0" w:oddHBand="0" w:evenHBand="0" w:firstRowFirstColumn="0" w:firstRowLastColumn="0" w:lastRowFirstColumn="0" w:lastRowLastColumn="0"/>
        </w:trPr>
        <w:tc>
          <w:tcPr>
            <w:tcW w:w="5130" w:type="dxa"/>
          </w:tcPr>
          <w:p w14:paraId="5A5F514B" w14:textId="77777777" w:rsidR="00EE7123" w:rsidRPr="00F4035C" w:rsidRDefault="00EE7123" w:rsidP="00E95B22">
            <w:pPr>
              <w:pStyle w:val="TableContainer"/>
              <w:rPr>
                <w:rFonts w:eastAsia="Arial" w:cs="Arial"/>
              </w:rPr>
            </w:pPr>
            <w:r w:rsidRPr="00F4035C">
              <w:t>Type</w:t>
            </w:r>
          </w:p>
        </w:tc>
        <w:tc>
          <w:tcPr>
            <w:tcW w:w="3420" w:type="dxa"/>
          </w:tcPr>
          <w:p w14:paraId="15BEA090" w14:textId="77777777" w:rsidR="00EE7123" w:rsidRPr="00F4035C" w:rsidRDefault="00EE7123" w:rsidP="00E95B22">
            <w:pPr>
              <w:pStyle w:val="TableContainer"/>
              <w:rPr>
                <w:rFonts w:eastAsia="Arial" w:cs="Arial"/>
              </w:rPr>
            </w:pPr>
            <w:r w:rsidRPr="00F4035C">
              <w:t>Amount</w:t>
            </w:r>
          </w:p>
        </w:tc>
        <w:tc>
          <w:tcPr>
            <w:tcW w:w="2070" w:type="dxa"/>
          </w:tcPr>
          <w:p w14:paraId="4D226085" w14:textId="77777777" w:rsidR="00EE7123" w:rsidRPr="00F4035C" w:rsidRDefault="00EE7123" w:rsidP="00E95B22">
            <w:pPr>
              <w:pStyle w:val="TableContainer"/>
              <w:rPr>
                <w:rFonts w:eastAsia="Arial" w:cs="Arial"/>
              </w:rPr>
            </w:pPr>
            <w:r w:rsidRPr="00F4035C">
              <w:t>Period</w:t>
            </w:r>
          </w:p>
        </w:tc>
      </w:tr>
      <w:tr w:rsidR="00EE7123" w:rsidRPr="00CC17FD" w14:paraId="70FB093C" w14:textId="77777777" w:rsidTr="007A3C9B">
        <w:trPr>
          <w:trHeight w:val="144"/>
        </w:trPr>
        <w:tc>
          <w:tcPr>
            <w:tcW w:w="5130" w:type="dxa"/>
          </w:tcPr>
          <w:p w14:paraId="65800D14" w14:textId="77777777" w:rsidR="00EE7123" w:rsidRPr="00013123" w:rsidRDefault="00EE7123" w:rsidP="00E95B22">
            <w:pPr>
              <w:pStyle w:val="TableContainer"/>
              <w:rPr>
                <w:rFonts w:eastAsia="Arial" w:cs="Arial"/>
              </w:rPr>
            </w:pPr>
            <w:r w:rsidRPr="00013123">
              <w:t>Provider License Initial Application Fee</w:t>
            </w:r>
          </w:p>
        </w:tc>
        <w:tc>
          <w:tcPr>
            <w:tcW w:w="3420" w:type="dxa"/>
          </w:tcPr>
          <w:p w14:paraId="7C82AEE0" w14:textId="77777777" w:rsidR="00EE7123" w:rsidRPr="00013123" w:rsidRDefault="00EE7123" w:rsidP="00E95B22">
            <w:pPr>
              <w:pStyle w:val="TableContainer"/>
              <w:rPr>
                <w:rFonts w:eastAsia="Arial" w:cs="Arial"/>
              </w:rPr>
            </w:pPr>
            <w:r w:rsidRPr="00013123">
              <w:t>$500</w:t>
            </w:r>
          </w:p>
        </w:tc>
        <w:tc>
          <w:tcPr>
            <w:tcW w:w="2070" w:type="dxa"/>
          </w:tcPr>
          <w:p w14:paraId="3C7BB5D2" w14:textId="77777777" w:rsidR="00EE7123" w:rsidRPr="00013123" w:rsidRDefault="00EE7123" w:rsidP="00E95B22">
            <w:pPr>
              <w:pStyle w:val="TableContainer"/>
              <w:rPr>
                <w:rFonts w:eastAsia="Arial" w:cs="Arial"/>
              </w:rPr>
            </w:pPr>
            <w:r w:rsidRPr="00013123">
              <w:t>Two Years</w:t>
            </w:r>
          </w:p>
        </w:tc>
      </w:tr>
      <w:tr w:rsidR="00EE7123" w:rsidRPr="00CC17FD" w14:paraId="63232499"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699E3BBB" w14:textId="77777777" w:rsidR="00EE7123" w:rsidRPr="00013123" w:rsidRDefault="00EE7123" w:rsidP="00E95B22">
            <w:pPr>
              <w:pStyle w:val="TableContainer"/>
              <w:rPr>
                <w:rFonts w:eastAsia="Arial" w:cs="Arial"/>
              </w:rPr>
            </w:pPr>
            <w:r w:rsidRPr="00013123">
              <w:t>Provider License Renewal Fee</w:t>
            </w:r>
          </w:p>
        </w:tc>
        <w:tc>
          <w:tcPr>
            <w:tcW w:w="3420" w:type="dxa"/>
          </w:tcPr>
          <w:p w14:paraId="2F8631BE" w14:textId="77777777" w:rsidR="00166512" w:rsidRDefault="00EE7123" w:rsidP="00E95B22">
            <w:pPr>
              <w:pStyle w:val="TableContainer"/>
            </w:pPr>
            <w:r w:rsidRPr="00013123">
              <w:t>$500 if Postmarked/Received Less Than 60 Days Before Expiration</w:t>
            </w:r>
          </w:p>
          <w:p w14:paraId="7666555D" w14:textId="4A2F0AE2" w:rsidR="00EE7123" w:rsidRDefault="00EE7123" w:rsidP="00E95B22">
            <w:pPr>
              <w:pStyle w:val="TableContainer"/>
            </w:pPr>
            <w:r w:rsidRPr="00013123">
              <w:t>$450 if Postmarked/Received 60 to 90 Days Before Expiration</w:t>
            </w:r>
            <w:r>
              <w:t xml:space="preserve"> </w:t>
            </w:r>
          </w:p>
          <w:p w14:paraId="603EFADD" w14:textId="09C16E2D" w:rsidR="00EE7123" w:rsidRPr="00166512" w:rsidRDefault="00EE7123" w:rsidP="00E95B22">
            <w:pPr>
              <w:pStyle w:val="TableContainer"/>
            </w:pPr>
            <w:r w:rsidRPr="00013123">
              <w:t>$400 if Postmarked/Received 90 Days Before Expiration</w:t>
            </w:r>
          </w:p>
        </w:tc>
        <w:tc>
          <w:tcPr>
            <w:tcW w:w="2070" w:type="dxa"/>
          </w:tcPr>
          <w:p w14:paraId="6B2AC70D" w14:textId="77777777" w:rsidR="00EE7123" w:rsidRPr="00013123" w:rsidRDefault="00EE7123" w:rsidP="00E95B22">
            <w:pPr>
              <w:pStyle w:val="TableContainer"/>
              <w:rPr>
                <w:rFonts w:eastAsia="Arial" w:cs="Arial"/>
              </w:rPr>
            </w:pPr>
            <w:r w:rsidRPr="00013123">
              <w:t>Two Years</w:t>
            </w:r>
          </w:p>
        </w:tc>
      </w:tr>
      <w:tr w:rsidR="00EE7123" w:rsidRPr="00CC17FD" w14:paraId="6D142DBE" w14:textId="77777777" w:rsidTr="007A3C9B">
        <w:trPr>
          <w:trHeight w:val="144"/>
        </w:trPr>
        <w:tc>
          <w:tcPr>
            <w:tcW w:w="5130" w:type="dxa"/>
          </w:tcPr>
          <w:p w14:paraId="563FEA8E" w14:textId="77777777" w:rsidR="00EE7123" w:rsidRPr="00013123" w:rsidRDefault="00EE7123" w:rsidP="00E95B22">
            <w:pPr>
              <w:pStyle w:val="TableContainer"/>
              <w:rPr>
                <w:rFonts w:eastAsia="Arial" w:cs="Arial"/>
              </w:rPr>
            </w:pPr>
            <w:r w:rsidRPr="00013123">
              <w:t>Provider License Vehicle Fee</w:t>
            </w:r>
          </w:p>
        </w:tc>
        <w:tc>
          <w:tcPr>
            <w:tcW w:w="3420" w:type="dxa"/>
          </w:tcPr>
          <w:p w14:paraId="6D1635C8" w14:textId="77777777" w:rsidR="00EE7123" w:rsidRPr="00013123" w:rsidRDefault="00EE7123" w:rsidP="00E95B22">
            <w:pPr>
              <w:pStyle w:val="TableContainer"/>
              <w:rPr>
                <w:rFonts w:eastAsia="Arial" w:cs="Arial"/>
              </w:rPr>
            </w:pPr>
            <w:r w:rsidRPr="00013123">
              <w:t>$180 Per Vehicle</w:t>
            </w:r>
          </w:p>
        </w:tc>
        <w:tc>
          <w:tcPr>
            <w:tcW w:w="2070" w:type="dxa"/>
          </w:tcPr>
          <w:p w14:paraId="081A1E97" w14:textId="77777777" w:rsidR="00EE7123" w:rsidRPr="00013123" w:rsidRDefault="00EE7123" w:rsidP="00E95B22">
            <w:pPr>
              <w:pStyle w:val="TableContainer"/>
              <w:rPr>
                <w:rFonts w:eastAsia="Arial" w:cs="Arial"/>
              </w:rPr>
            </w:pPr>
            <w:r w:rsidRPr="00013123">
              <w:t>Two Years</w:t>
            </w:r>
          </w:p>
        </w:tc>
      </w:tr>
      <w:tr w:rsidR="00EE7123" w:rsidRPr="00CC17FD" w14:paraId="416F9EE2"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3A2BB647" w14:textId="77777777" w:rsidR="00EE7123" w:rsidRPr="00013123" w:rsidRDefault="00EE7123" w:rsidP="00E95B22">
            <w:pPr>
              <w:pStyle w:val="TableContainer"/>
              <w:rPr>
                <w:rFonts w:eastAsia="Arial" w:cs="Arial"/>
              </w:rPr>
            </w:pPr>
            <w:r w:rsidRPr="00013123">
              <w:t>Provider Add Vehicle Prorated License Fee</w:t>
            </w:r>
          </w:p>
        </w:tc>
        <w:tc>
          <w:tcPr>
            <w:tcW w:w="3420" w:type="dxa"/>
          </w:tcPr>
          <w:p w14:paraId="39FC9D22" w14:textId="77777777" w:rsidR="00EE7123" w:rsidRPr="00013123" w:rsidRDefault="00EE7123" w:rsidP="00E95B22">
            <w:pPr>
              <w:pStyle w:val="TableContainer"/>
              <w:rPr>
                <w:rFonts w:eastAsia="Arial" w:cs="Arial"/>
              </w:rPr>
            </w:pPr>
            <w:r w:rsidRPr="00013123">
              <w:t>$90 Per Vehicle</w:t>
            </w:r>
          </w:p>
        </w:tc>
        <w:tc>
          <w:tcPr>
            <w:tcW w:w="2070" w:type="dxa"/>
          </w:tcPr>
          <w:p w14:paraId="2B24E4F0" w14:textId="77777777" w:rsidR="00EE7123" w:rsidRPr="00013123" w:rsidRDefault="00EE7123" w:rsidP="00E95B22">
            <w:pPr>
              <w:pStyle w:val="TableContainer"/>
              <w:rPr>
                <w:rFonts w:eastAsia="Arial" w:cs="Arial"/>
              </w:rPr>
            </w:pPr>
            <w:r w:rsidRPr="00013123">
              <w:t>Less Than 13 Months</w:t>
            </w:r>
          </w:p>
        </w:tc>
      </w:tr>
      <w:tr w:rsidR="00EE7123" w:rsidRPr="00CC17FD" w14:paraId="24BDBE07" w14:textId="77777777" w:rsidTr="007A3C9B">
        <w:trPr>
          <w:trHeight w:val="144"/>
        </w:trPr>
        <w:tc>
          <w:tcPr>
            <w:tcW w:w="5130" w:type="dxa"/>
          </w:tcPr>
          <w:p w14:paraId="722F19D1" w14:textId="77777777" w:rsidR="00EE7123" w:rsidRPr="00013123" w:rsidRDefault="00EE7123" w:rsidP="00E95B22">
            <w:pPr>
              <w:pStyle w:val="TableContainer"/>
              <w:rPr>
                <w:rFonts w:eastAsia="Arial" w:cs="Arial"/>
              </w:rPr>
            </w:pPr>
            <w:r w:rsidRPr="00013123">
              <w:t>Provider License Vehicle Level Change Fee</w:t>
            </w:r>
          </w:p>
        </w:tc>
        <w:tc>
          <w:tcPr>
            <w:tcW w:w="3420" w:type="dxa"/>
          </w:tcPr>
          <w:p w14:paraId="13FE5F57" w14:textId="77777777" w:rsidR="00EE7123" w:rsidRPr="00013123" w:rsidRDefault="00EE7123" w:rsidP="00E95B22">
            <w:pPr>
              <w:pStyle w:val="TableContainer"/>
              <w:rPr>
                <w:rFonts w:eastAsia="Arial" w:cs="Arial"/>
              </w:rPr>
            </w:pPr>
            <w:r w:rsidRPr="00013123">
              <w:t>$30</w:t>
            </w:r>
          </w:p>
        </w:tc>
        <w:tc>
          <w:tcPr>
            <w:tcW w:w="2070" w:type="dxa"/>
          </w:tcPr>
          <w:p w14:paraId="209C3C30" w14:textId="77777777" w:rsidR="00EE7123" w:rsidRPr="00013123" w:rsidRDefault="00EE7123" w:rsidP="00E95B22">
            <w:pPr>
              <w:pStyle w:val="TableContainer"/>
              <w:rPr>
                <w:rFonts w:eastAsia="Arial" w:cs="Arial"/>
              </w:rPr>
            </w:pPr>
            <w:r w:rsidRPr="00013123">
              <w:t>Per Occurrence</w:t>
            </w:r>
          </w:p>
        </w:tc>
      </w:tr>
      <w:tr w:rsidR="00EE7123" w:rsidRPr="00CC17FD" w14:paraId="7B931D4F"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1E2FDC0D" w14:textId="77777777" w:rsidR="00EE7123" w:rsidRPr="00013123" w:rsidRDefault="00EE7123" w:rsidP="00E95B22">
            <w:pPr>
              <w:pStyle w:val="TableContainer"/>
            </w:pPr>
            <w:r w:rsidRPr="00013123">
              <w:t>Provider License – Provisional License</w:t>
            </w:r>
          </w:p>
        </w:tc>
        <w:tc>
          <w:tcPr>
            <w:tcW w:w="3420" w:type="dxa"/>
          </w:tcPr>
          <w:p w14:paraId="2D199978" w14:textId="77777777" w:rsidR="00EE7123" w:rsidRPr="00013123" w:rsidRDefault="00EE7123" w:rsidP="00E95B22">
            <w:pPr>
              <w:pStyle w:val="TableContainer"/>
              <w:rPr>
                <w:rFonts w:eastAsia="Arial" w:cs="Arial"/>
              </w:rPr>
            </w:pPr>
            <w:r w:rsidRPr="00013123">
              <w:t>$30</w:t>
            </w:r>
          </w:p>
        </w:tc>
        <w:tc>
          <w:tcPr>
            <w:tcW w:w="2070" w:type="dxa"/>
          </w:tcPr>
          <w:p w14:paraId="4A2153A7" w14:textId="77777777" w:rsidR="00EE7123" w:rsidRPr="00013123" w:rsidRDefault="00EE7123" w:rsidP="00E95B22">
            <w:pPr>
              <w:pStyle w:val="TableContainer"/>
              <w:rPr>
                <w:rFonts w:eastAsia="Arial" w:cs="Arial"/>
              </w:rPr>
            </w:pPr>
            <w:r w:rsidRPr="00013123">
              <w:t>Per Occurrence</w:t>
            </w:r>
          </w:p>
        </w:tc>
      </w:tr>
      <w:tr w:rsidR="00EE7123" w:rsidRPr="00CC17FD" w14:paraId="03BDF81A" w14:textId="77777777" w:rsidTr="007A3C9B">
        <w:trPr>
          <w:trHeight w:val="144"/>
        </w:trPr>
        <w:tc>
          <w:tcPr>
            <w:tcW w:w="5130" w:type="dxa"/>
          </w:tcPr>
          <w:p w14:paraId="55D85243" w14:textId="77777777" w:rsidR="00EE7123" w:rsidRPr="00013123" w:rsidRDefault="00EE7123" w:rsidP="00E95B22">
            <w:pPr>
              <w:pStyle w:val="TableContainer"/>
              <w:rPr>
                <w:rFonts w:eastAsia="Arial" w:cs="Arial"/>
              </w:rPr>
            </w:pPr>
            <w:r w:rsidRPr="00013123">
              <w:t>Provider License Duplicate or Lost Fee</w:t>
            </w:r>
          </w:p>
        </w:tc>
        <w:tc>
          <w:tcPr>
            <w:tcW w:w="3420" w:type="dxa"/>
          </w:tcPr>
          <w:p w14:paraId="66D8CA33" w14:textId="77777777" w:rsidR="00EE7123" w:rsidRPr="00013123" w:rsidRDefault="00EE7123" w:rsidP="00E95B22">
            <w:pPr>
              <w:pStyle w:val="TableContainer"/>
              <w:rPr>
                <w:rFonts w:eastAsia="Arial" w:cs="Arial"/>
              </w:rPr>
            </w:pPr>
            <w:r w:rsidRPr="00013123">
              <w:t>$10</w:t>
            </w:r>
          </w:p>
        </w:tc>
        <w:tc>
          <w:tcPr>
            <w:tcW w:w="2070" w:type="dxa"/>
          </w:tcPr>
          <w:p w14:paraId="25D1FC04" w14:textId="77777777" w:rsidR="00EE7123" w:rsidRPr="00013123" w:rsidRDefault="00EE7123" w:rsidP="00E95B22">
            <w:pPr>
              <w:pStyle w:val="TableContainer"/>
              <w:rPr>
                <w:rFonts w:eastAsia="Arial" w:cs="Arial"/>
              </w:rPr>
            </w:pPr>
            <w:r w:rsidRPr="00013123">
              <w:t>Per Occurrence</w:t>
            </w:r>
          </w:p>
        </w:tc>
      </w:tr>
      <w:tr w:rsidR="00EE7123" w:rsidRPr="00CC17FD" w14:paraId="3AB82481"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29E3BE56" w14:textId="77777777" w:rsidR="00EE7123" w:rsidRPr="00013123" w:rsidRDefault="00EE7123" w:rsidP="00E95B22">
            <w:pPr>
              <w:pStyle w:val="TableContainer"/>
              <w:rPr>
                <w:rFonts w:eastAsia="Arial" w:cs="Arial"/>
              </w:rPr>
            </w:pPr>
            <w:r w:rsidRPr="00013123">
              <w:t>Provider Non-Compliance Re-inspection Fee</w:t>
            </w:r>
          </w:p>
        </w:tc>
        <w:tc>
          <w:tcPr>
            <w:tcW w:w="3420" w:type="dxa"/>
          </w:tcPr>
          <w:p w14:paraId="2109A842" w14:textId="77777777" w:rsidR="00EE7123" w:rsidRPr="00013123" w:rsidRDefault="00EE7123" w:rsidP="00E95B22">
            <w:pPr>
              <w:pStyle w:val="TableContainer"/>
              <w:rPr>
                <w:rFonts w:eastAsia="Arial" w:cs="Arial"/>
              </w:rPr>
            </w:pPr>
            <w:r w:rsidRPr="00013123">
              <w:t>$30</w:t>
            </w:r>
          </w:p>
        </w:tc>
        <w:tc>
          <w:tcPr>
            <w:tcW w:w="2070" w:type="dxa"/>
          </w:tcPr>
          <w:p w14:paraId="0A88BC9A" w14:textId="77777777" w:rsidR="00EE7123" w:rsidRPr="00013123" w:rsidRDefault="00EE7123" w:rsidP="00E95B22">
            <w:pPr>
              <w:pStyle w:val="TableContainer"/>
              <w:rPr>
                <w:rFonts w:eastAsia="Arial" w:cs="Arial"/>
              </w:rPr>
            </w:pPr>
            <w:r w:rsidRPr="00013123">
              <w:t>Per Occurrence</w:t>
            </w:r>
          </w:p>
        </w:tc>
      </w:tr>
      <w:tr w:rsidR="00EE7123" w:rsidRPr="00CC17FD" w14:paraId="4B2C6E00" w14:textId="77777777" w:rsidTr="007A3C9B">
        <w:trPr>
          <w:trHeight w:val="144"/>
        </w:trPr>
        <w:tc>
          <w:tcPr>
            <w:tcW w:w="5130" w:type="dxa"/>
          </w:tcPr>
          <w:p w14:paraId="455D4A6B" w14:textId="77777777" w:rsidR="00EE7123" w:rsidRPr="00013123" w:rsidRDefault="00EE7123" w:rsidP="00E95B22">
            <w:pPr>
              <w:pStyle w:val="TableContainer"/>
              <w:rPr>
                <w:rFonts w:eastAsia="Arial" w:cs="Arial"/>
              </w:rPr>
            </w:pPr>
            <w:r w:rsidRPr="00013123">
              <w:t>Fixed-Wing or Rotor-Wing Reciprocal Administrative Fee for Border States</w:t>
            </w:r>
          </w:p>
        </w:tc>
        <w:tc>
          <w:tcPr>
            <w:tcW w:w="3420" w:type="dxa"/>
          </w:tcPr>
          <w:p w14:paraId="26FCD7BE" w14:textId="77777777" w:rsidR="00EE7123" w:rsidRPr="00013123" w:rsidRDefault="00EE7123" w:rsidP="00E95B22">
            <w:pPr>
              <w:pStyle w:val="TableContainer"/>
              <w:rPr>
                <w:rFonts w:eastAsia="Arial" w:cs="Arial"/>
              </w:rPr>
            </w:pPr>
            <w:r w:rsidRPr="00013123">
              <w:t>$500 (in Addition to Regular Fee)</w:t>
            </w:r>
          </w:p>
        </w:tc>
        <w:tc>
          <w:tcPr>
            <w:tcW w:w="2070" w:type="dxa"/>
          </w:tcPr>
          <w:p w14:paraId="4CED6AF1" w14:textId="77777777" w:rsidR="00EE7123" w:rsidRPr="00013123" w:rsidRDefault="00EE7123" w:rsidP="00E95B22">
            <w:pPr>
              <w:pStyle w:val="TableContainer"/>
              <w:rPr>
                <w:rFonts w:eastAsia="Arial" w:cs="Arial"/>
              </w:rPr>
            </w:pPr>
            <w:r w:rsidRPr="00013123">
              <w:t>Per Occurrence</w:t>
            </w:r>
          </w:p>
        </w:tc>
      </w:tr>
      <w:tr w:rsidR="00EE7123" w:rsidRPr="00CC17FD" w14:paraId="337ADC41"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0284D6A9" w14:textId="77777777" w:rsidR="00EE7123" w:rsidRPr="00013123" w:rsidRDefault="00EE7123" w:rsidP="00E95B22">
            <w:pPr>
              <w:pStyle w:val="TableContainer"/>
              <w:rPr>
                <w:rFonts w:eastAsia="Arial" w:cs="Arial"/>
              </w:rPr>
            </w:pPr>
            <w:r w:rsidRPr="00013123">
              <w:t>First Responder Initial Application Fee</w:t>
            </w:r>
          </w:p>
        </w:tc>
        <w:tc>
          <w:tcPr>
            <w:tcW w:w="3420" w:type="dxa"/>
          </w:tcPr>
          <w:p w14:paraId="3D2BD102" w14:textId="77777777" w:rsidR="00EE7123" w:rsidRPr="00013123" w:rsidRDefault="00EE7123" w:rsidP="00E95B22">
            <w:pPr>
              <w:pStyle w:val="TableContainer"/>
              <w:rPr>
                <w:rFonts w:eastAsia="Arial" w:cs="Arial"/>
              </w:rPr>
            </w:pPr>
            <w:r w:rsidRPr="00013123">
              <w:t>$60</w:t>
            </w:r>
          </w:p>
        </w:tc>
        <w:tc>
          <w:tcPr>
            <w:tcW w:w="2070" w:type="dxa"/>
          </w:tcPr>
          <w:p w14:paraId="54FE1BBC" w14:textId="77777777" w:rsidR="00EE7123" w:rsidRPr="00013123" w:rsidRDefault="00EE7123" w:rsidP="00E95B22">
            <w:pPr>
              <w:pStyle w:val="TableContainer"/>
              <w:rPr>
                <w:rFonts w:eastAsia="Arial" w:cs="Arial"/>
              </w:rPr>
            </w:pPr>
            <w:r w:rsidRPr="00013123">
              <w:t>Two Years</w:t>
            </w:r>
          </w:p>
        </w:tc>
      </w:tr>
      <w:tr w:rsidR="00EE7123" w:rsidRPr="00CC17FD" w14:paraId="06ED5155" w14:textId="77777777" w:rsidTr="007A3C9B">
        <w:trPr>
          <w:trHeight w:val="144"/>
        </w:trPr>
        <w:tc>
          <w:tcPr>
            <w:tcW w:w="5130" w:type="dxa"/>
          </w:tcPr>
          <w:p w14:paraId="0B60851B" w14:textId="77777777" w:rsidR="00EE7123" w:rsidRPr="00013123" w:rsidRDefault="00EE7123" w:rsidP="00E95B22">
            <w:pPr>
              <w:pStyle w:val="TableContainer"/>
              <w:rPr>
                <w:rFonts w:eastAsia="Arial" w:cs="Arial"/>
              </w:rPr>
            </w:pPr>
            <w:r w:rsidRPr="00013123">
              <w:t>First Responder Renewal Application Fee</w:t>
            </w:r>
          </w:p>
        </w:tc>
        <w:tc>
          <w:tcPr>
            <w:tcW w:w="3420" w:type="dxa"/>
          </w:tcPr>
          <w:p w14:paraId="10DF07F8" w14:textId="77777777" w:rsidR="00EE7123" w:rsidRPr="00013123" w:rsidRDefault="00EE7123" w:rsidP="00E95B22">
            <w:pPr>
              <w:pStyle w:val="TableContainer"/>
              <w:rPr>
                <w:rFonts w:eastAsia="Arial" w:cs="Arial"/>
              </w:rPr>
            </w:pPr>
            <w:r w:rsidRPr="00013123">
              <w:t>$60</w:t>
            </w:r>
          </w:p>
        </w:tc>
        <w:tc>
          <w:tcPr>
            <w:tcW w:w="2070" w:type="dxa"/>
          </w:tcPr>
          <w:p w14:paraId="5741808C" w14:textId="77777777" w:rsidR="00EE7123" w:rsidRPr="00013123" w:rsidRDefault="00EE7123" w:rsidP="00E95B22">
            <w:pPr>
              <w:pStyle w:val="TableContainer"/>
              <w:rPr>
                <w:rFonts w:eastAsia="Arial" w:cs="Arial"/>
              </w:rPr>
            </w:pPr>
            <w:r w:rsidRPr="00013123">
              <w:t>Two Years</w:t>
            </w:r>
          </w:p>
        </w:tc>
      </w:tr>
      <w:tr w:rsidR="00EE7123" w:rsidRPr="00CC17FD" w14:paraId="5F923D4E"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261D3503" w14:textId="77777777" w:rsidR="00EE7123" w:rsidRPr="00013123" w:rsidRDefault="00EE7123" w:rsidP="00E95B22">
            <w:pPr>
              <w:pStyle w:val="TableContainer"/>
              <w:rPr>
                <w:rFonts w:eastAsia="Arial" w:cs="Arial"/>
              </w:rPr>
            </w:pPr>
            <w:r w:rsidRPr="00013123">
              <w:t>Provisional License</w:t>
            </w:r>
          </w:p>
        </w:tc>
        <w:tc>
          <w:tcPr>
            <w:tcW w:w="3420" w:type="dxa"/>
          </w:tcPr>
          <w:p w14:paraId="49877221" w14:textId="77777777" w:rsidR="00EE7123" w:rsidRPr="00013123" w:rsidRDefault="00EE7123" w:rsidP="00E95B22">
            <w:pPr>
              <w:pStyle w:val="TableContainer"/>
              <w:rPr>
                <w:rFonts w:eastAsia="Arial" w:cs="Arial"/>
              </w:rPr>
            </w:pPr>
            <w:r w:rsidRPr="00013123">
              <w:t>$30 Plus Other License Fees</w:t>
            </w:r>
          </w:p>
        </w:tc>
        <w:tc>
          <w:tcPr>
            <w:tcW w:w="2070" w:type="dxa"/>
          </w:tcPr>
          <w:p w14:paraId="6C32451C" w14:textId="77777777" w:rsidR="00EE7123" w:rsidRPr="00013123" w:rsidRDefault="00EE7123" w:rsidP="00E95B22">
            <w:pPr>
              <w:pStyle w:val="TableContainer"/>
              <w:rPr>
                <w:rFonts w:eastAsia="Arial" w:cs="Arial"/>
              </w:rPr>
            </w:pPr>
            <w:r w:rsidRPr="00013123">
              <w:t>Per Occurrence</w:t>
            </w:r>
          </w:p>
        </w:tc>
      </w:tr>
      <w:tr w:rsidR="00EE7123" w:rsidRPr="00CC17FD" w14:paraId="098D6B98" w14:textId="77777777" w:rsidTr="007A3C9B">
        <w:trPr>
          <w:trHeight w:val="144"/>
        </w:trPr>
        <w:tc>
          <w:tcPr>
            <w:tcW w:w="5130" w:type="dxa"/>
          </w:tcPr>
          <w:p w14:paraId="0846B62D" w14:textId="77777777" w:rsidR="00EE7123" w:rsidRPr="00013123" w:rsidRDefault="00EE7123" w:rsidP="00E95B22">
            <w:pPr>
              <w:pStyle w:val="TableContainer"/>
              <w:rPr>
                <w:rFonts w:eastAsia="Arial" w:cs="Arial"/>
              </w:rPr>
            </w:pPr>
            <w:r w:rsidRPr="00013123">
              <w:t>Variance Fee</w:t>
            </w:r>
          </w:p>
        </w:tc>
        <w:tc>
          <w:tcPr>
            <w:tcW w:w="3420" w:type="dxa"/>
          </w:tcPr>
          <w:p w14:paraId="1BC791D9" w14:textId="77777777" w:rsidR="00EE7123" w:rsidRPr="00013123" w:rsidRDefault="00EE7123" w:rsidP="00E95B22">
            <w:pPr>
              <w:pStyle w:val="TableContainer"/>
              <w:rPr>
                <w:rFonts w:eastAsia="Arial" w:cs="Arial"/>
              </w:rPr>
            </w:pPr>
            <w:r w:rsidRPr="00013123">
              <w:t>$30</w:t>
            </w:r>
          </w:p>
        </w:tc>
        <w:tc>
          <w:tcPr>
            <w:tcW w:w="2070" w:type="dxa"/>
          </w:tcPr>
          <w:p w14:paraId="5232FFD5" w14:textId="77777777" w:rsidR="00EE7123" w:rsidRPr="00013123" w:rsidRDefault="00EE7123" w:rsidP="00E95B22">
            <w:pPr>
              <w:pStyle w:val="TableContainer"/>
              <w:rPr>
                <w:rFonts w:eastAsia="Arial" w:cs="Arial"/>
              </w:rPr>
            </w:pPr>
            <w:r w:rsidRPr="00013123">
              <w:t>Per Occurrence</w:t>
            </w:r>
          </w:p>
        </w:tc>
      </w:tr>
      <w:tr w:rsidR="00EE7123" w:rsidRPr="00CC17FD" w14:paraId="5EFAC818"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11655833" w14:textId="77777777" w:rsidR="00EE7123" w:rsidRPr="00013123" w:rsidRDefault="00EE7123" w:rsidP="00E95B22">
            <w:pPr>
              <w:pStyle w:val="TableContainer"/>
              <w:rPr>
                <w:rFonts w:eastAsia="Arial" w:cs="Arial"/>
              </w:rPr>
            </w:pPr>
            <w:r w:rsidRPr="00013123">
              <w:t>ECA Course Approval Fee</w:t>
            </w:r>
          </w:p>
        </w:tc>
        <w:tc>
          <w:tcPr>
            <w:tcW w:w="3420" w:type="dxa"/>
          </w:tcPr>
          <w:p w14:paraId="77F555EB" w14:textId="77777777" w:rsidR="00EE7123" w:rsidRPr="00013123" w:rsidRDefault="00EE7123" w:rsidP="00E95B22">
            <w:pPr>
              <w:pStyle w:val="TableContainer"/>
              <w:rPr>
                <w:rFonts w:eastAsia="Arial" w:cs="Arial"/>
              </w:rPr>
            </w:pPr>
            <w:r w:rsidRPr="00013123">
              <w:t>$30</w:t>
            </w:r>
          </w:p>
        </w:tc>
        <w:tc>
          <w:tcPr>
            <w:tcW w:w="2070" w:type="dxa"/>
          </w:tcPr>
          <w:p w14:paraId="19EE1DD2" w14:textId="77777777" w:rsidR="00EE7123" w:rsidRPr="00013123" w:rsidRDefault="00EE7123" w:rsidP="00E95B22">
            <w:pPr>
              <w:pStyle w:val="TableContainer"/>
              <w:rPr>
                <w:rFonts w:eastAsia="Arial" w:cs="Arial"/>
              </w:rPr>
            </w:pPr>
            <w:r w:rsidRPr="00013123">
              <w:t>Per Occurrence</w:t>
            </w:r>
          </w:p>
        </w:tc>
      </w:tr>
      <w:tr w:rsidR="00EE7123" w:rsidRPr="00CC17FD" w14:paraId="1255CBEB" w14:textId="77777777" w:rsidTr="007A3C9B">
        <w:trPr>
          <w:trHeight w:val="144"/>
        </w:trPr>
        <w:tc>
          <w:tcPr>
            <w:tcW w:w="5130" w:type="dxa"/>
          </w:tcPr>
          <w:p w14:paraId="55DB3382" w14:textId="77777777" w:rsidR="00EE7123" w:rsidRPr="00013123" w:rsidRDefault="00EE7123" w:rsidP="00E95B22">
            <w:pPr>
              <w:pStyle w:val="TableContainer"/>
              <w:rPr>
                <w:rFonts w:eastAsia="Arial" w:cs="Arial"/>
              </w:rPr>
            </w:pPr>
            <w:r w:rsidRPr="00013123">
              <w:t>EMT Course Approval Fee</w:t>
            </w:r>
          </w:p>
        </w:tc>
        <w:tc>
          <w:tcPr>
            <w:tcW w:w="3420" w:type="dxa"/>
          </w:tcPr>
          <w:p w14:paraId="5553E68E" w14:textId="77777777" w:rsidR="00EE7123" w:rsidRPr="00013123" w:rsidRDefault="00EE7123" w:rsidP="00E95B22">
            <w:pPr>
              <w:pStyle w:val="TableContainer"/>
              <w:rPr>
                <w:rFonts w:eastAsia="Arial" w:cs="Arial"/>
              </w:rPr>
            </w:pPr>
            <w:r w:rsidRPr="00013123">
              <w:t>$30</w:t>
            </w:r>
          </w:p>
        </w:tc>
        <w:tc>
          <w:tcPr>
            <w:tcW w:w="2070" w:type="dxa"/>
          </w:tcPr>
          <w:p w14:paraId="0EC0B7BF" w14:textId="77777777" w:rsidR="00EE7123" w:rsidRPr="00013123" w:rsidRDefault="00EE7123" w:rsidP="00E95B22">
            <w:pPr>
              <w:pStyle w:val="TableContainer"/>
              <w:rPr>
                <w:rFonts w:eastAsia="Arial" w:cs="Arial"/>
              </w:rPr>
            </w:pPr>
            <w:r w:rsidRPr="00013123">
              <w:t>Per Occurrence</w:t>
            </w:r>
          </w:p>
        </w:tc>
      </w:tr>
      <w:tr w:rsidR="00EE7123" w:rsidRPr="00CC17FD" w14:paraId="53FF76FE"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007CAC53" w14:textId="77777777" w:rsidR="00EE7123" w:rsidRPr="00013123" w:rsidRDefault="00EE7123" w:rsidP="00E95B22">
            <w:pPr>
              <w:pStyle w:val="TableContainer"/>
              <w:rPr>
                <w:rFonts w:eastAsia="Arial" w:cs="Arial"/>
              </w:rPr>
            </w:pPr>
            <w:r w:rsidRPr="00013123">
              <w:t>EMT-I Course Approval Fee</w:t>
            </w:r>
          </w:p>
        </w:tc>
        <w:tc>
          <w:tcPr>
            <w:tcW w:w="3420" w:type="dxa"/>
          </w:tcPr>
          <w:p w14:paraId="49EB973C" w14:textId="77777777" w:rsidR="00EE7123" w:rsidRPr="00013123" w:rsidRDefault="00EE7123" w:rsidP="00E95B22">
            <w:pPr>
              <w:pStyle w:val="TableContainer"/>
              <w:rPr>
                <w:rFonts w:eastAsia="Arial" w:cs="Arial"/>
              </w:rPr>
            </w:pPr>
            <w:r w:rsidRPr="00013123">
              <w:t>$60</w:t>
            </w:r>
          </w:p>
        </w:tc>
        <w:tc>
          <w:tcPr>
            <w:tcW w:w="2070" w:type="dxa"/>
          </w:tcPr>
          <w:p w14:paraId="6E15C3A5" w14:textId="77777777" w:rsidR="00EE7123" w:rsidRPr="00013123" w:rsidRDefault="00EE7123" w:rsidP="00E95B22">
            <w:pPr>
              <w:pStyle w:val="TableContainer"/>
              <w:rPr>
                <w:rFonts w:eastAsia="Arial" w:cs="Arial"/>
              </w:rPr>
            </w:pPr>
            <w:r w:rsidRPr="00013123">
              <w:t>Per Occurrence</w:t>
            </w:r>
          </w:p>
        </w:tc>
      </w:tr>
      <w:tr w:rsidR="00EE7123" w:rsidRPr="00CC17FD" w14:paraId="33D2B588" w14:textId="77777777" w:rsidTr="007A3C9B">
        <w:trPr>
          <w:trHeight w:val="144"/>
        </w:trPr>
        <w:tc>
          <w:tcPr>
            <w:tcW w:w="5130" w:type="dxa"/>
          </w:tcPr>
          <w:p w14:paraId="0A84D767" w14:textId="77777777" w:rsidR="00EE7123" w:rsidRPr="00013123" w:rsidRDefault="00EE7123" w:rsidP="00E95B22">
            <w:pPr>
              <w:pStyle w:val="TableContainer"/>
              <w:rPr>
                <w:rFonts w:eastAsia="Arial" w:cs="Arial"/>
              </w:rPr>
            </w:pPr>
            <w:r w:rsidRPr="00013123">
              <w:t>EMT-P Course Approval Fee</w:t>
            </w:r>
          </w:p>
        </w:tc>
        <w:tc>
          <w:tcPr>
            <w:tcW w:w="3420" w:type="dxa"/>
          </w:tcPr>
          <w:p w14:paraId="254837D4" w14:textId="77777777" w:rsidR="00EE7123" w:rsidRPr="00013123" w:rsidRDefault="00EE7123" w:rsidP="00E95B22">
            <w:pPr>
              <w:pStyle w:val="TableContainer"/>
              <w:rPr>
                <w:rFonts w:eastAsia="Arial" w:cs="Arial"/>
              </w:rPr>
            </w:pPr>
            <w:r w:rsidRPr="00013123">
              <w:t>$60</w:t>
            </w:r>
          </w:p>
        </w:tc>
        <w:tc>
          <w:tcPr>
            <w:tcW w:w="2070" w:type="dxa"/>
          </w:tcPr>
          <w:p w14:paraId="5E927656" w14:textId="77777777" w:rsidR="00EE7123" w:rsidRPr="00013123" w:rsidRDefault="00EE7123" w:rsidP="00E95B22">
            <w:pPr>
              <w:pStyle w:val="TableContainer"/>
              <w:rPr>
                <w:rFonts w:eastAsia="Arial" w:cs="Arial"/>
              </w:rPr>
            </w:pPr>
            <w:r w:rsidRPr="00013123">
              <w:t>Per Occurrence</w:t>
            </w:r>
          </w:p>
        </w:tc>
      </w:tr>
      <w:tr w:rsidR="00EE7123" w:rsidRPr="00CC17FD" w14:paraId="34935719"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358AF8A6" w14:textId="77777777" w:rsidR="00EE7123" w:rsidRPr="00013123" w:rsidRDefault="00EE7123" w:rsidP="00E95B22">
            <w:pPr>
              <w:pStyle w:val="TableContainer"/>
              <w:rPr>
                <w:rFonts w:eastAsia="Arial" w:cs="Arial"/>
              </w:rPr>
            </w:pPr>
            <w:r w:rsidRPr="00013123">
              <w:t>EMS-I Course Approval Fee</w:t>
            </w:r>
          </w:p>
        </w:tc>
        <w:tc>
          <w:tcPr>
            <w:tcW w:w="3420" w:type="dxa"/>
          </w:tcPr>
          <w:p w14:paraId="2F71D4C4" w14:textId="77777777" w:rsidR="00EE7123" w:rsidRPr="00013123" w:rsidRDefault="00EE7123" w:rsidP="00E95B22">
            <w:pPr>
              <w:pStyle w:val="TableContainer"/>
              <w:rPr>
                <w:rFonts w:eastAsia="Arial" w:cs="Arial"/>
              </w:rPr>
            </w:pPr>
            <w:r w:rsidRPr="00013123">
              <w:t>$30</w:t>
            </w:r>
          </w:p>
        </w:tc>
        <w:tc>
          <w:tcPr>
            <w:tcW w:w="2070" w:type="dxa"/>
          </w:tcPr>
          <w:p w14:paraId="3CFC4296" w14:textId="77777777" w:rsidR="00EE7123" w:rsidRPr="00013123" w:rsidRDefault="00EE7123" w:rsidP="00E95B22">
            <w:pPr>
              <w:pStyle w:val="TableContainer"/>
              <w:rPr>
                <w:rFonts w:eastAsia="Arial" w:cs="Arial"/>
              </w:rPr>
            </w:pPr>
            <w:r w:rsidRPr="00013123">
              <w:t>Per Occurrence</w:t>
            </w:r>
          </w:p>
        </w:tc>
      </w:tr>
      <w:tr w:rsidR="00EE7123" w:rsidRPr="00CC17FD" w14:paraId="2C7F9F01" w14:textId="77777777" w:rsidTr="007A3C9B">
        <w:trPr>
          <w:trHeight w:val="144"/>
        </w:trPr>
        <w:tc>
          <w:tcPr>
            <w:tcW w:w="5130" w:type="dxa"/>
          </w:tcPr>
          <w:p w14:paraId="1381356C" w14:textId="77777777" w:rsidR="00EE7123" w:rsidRPr="00013123" w:rsidRDefault="00EE7123" w:rsidP="00E95B22">
            <w:pPr>
              <w:pStyle w:val="TableContainer"/>
              <w:rPr>
                <w:rFonts w:eastAsia="Arial" w:cs="Arial"/>
              </w:rPr>
            </w:pPr>
            <w:r w:rsidRPr="00013123">
              <w:t>EMS Personnel Initial and Recertification Application Fee</w:t>
            </w:r>
          </w:p>
        </w:tc>
        <w:tc>
          <w:tcPr>
            <w:tcW w:w="3420" w:type="dxa"/>
          </w:tcPr>
          <w:p w14:paraId="5EEB33D1" w14:textId="77777777" w:rsidR="00EE7123" w:rsidRPr="00013123" w:rsidRDefault="00EE7123" w:rsidP="00E95B22">
            <w:pPr>
              <w:pStyle w:val="TableContainer"/>
              <w:rPr>
                <w:rFonts w:eastAsia="Arial" w:cs="Arial"/>
              </w:rPr>
            </w:pPr>
            <w:r w:rsidRPr="00013123">
              <w:t>$60 for ECA &amp; EMT</w:t>
            </w:r>
          </w:p>
          <w:p w14:paraId="002FD2FD" w14:textId="77777777" w:rsidR="00EE7123" w:rsidRPr="00013123" w:rsidRDefault="00EE7123" w:rsidP="00E95B22">
            <w:pPr>
              <w:pStyle w:val="TableContainer"/>
              <w:rPr>
                <w:rFonts w:eastAsia="Arial" w:cs="Arial"/>
              </w:rPr>
            </w:pPr>
            <w:r w:rsidRPr="00013123">
              <w:t>$90 for EMT-I &amp; EMT-P</w:t>
            </w:r>
          </w:p>
          <w:p w14:paraId="45BDE344" w14:textId="77777777" w:rsidR="00EE7123" w:rsidRPr="00013123" w:rsidRDefault="00EE7123" w:rsidP="00E95B22">
            <w:pPr>
              <w:pStyle w:val="TableContainer"/>
              <w:rPr>
                <w:rFonts w:eastAsia="Arial" w:cs="Arial"/>
              </w:rPr>
            </w:pPr>
            <w:r w:rsidRPr="00013123">
              <w:t>$120 for Licensed Paramedics</w:t>
            </w:r>
          </w:p>
        </w:tc>
        <w:tc>
          <w:tcPr>
            <w:tcW w:w="2070" w:type="dxa"/>
          </w:tcPr>
          <w:p w14:paraId="20C479C1" w14:textId="77777777" w:rsidR="00EE7123" w:rsidRPr="00013123" w:rsidRDefault="00EE7123" w:rsidP="00E95B22">
            <w:pPr>
              <w:pStyle w:val="TableContainer"/>
            </w:pPr>
            <w:r w:rsidRPr="00013123">
              <w:t>Four Years</w:t>
            </w:r>
          </w:p>
        </w:tc>
      </w:tr>
    </w:tbl>
    <w:p w14:paraId="22A4F114" w14:textId="305EAB52" w:rsidR="00CA441F" w:rsidRPr="00CA441F" w:rsidRDefault="00EE7123" w:rsidP="00883DEF">
      <w:pPr>
        <w:pStyle w:val="Heading4"/>
      </w:pPr>
      <w:r>
        <w:br w:type="page"/>
      </w:r>
      <w:r w:rsidR="00CA441F">
        <w:lastRenderedPageBreak/>
        <w:t>Emergency Medical Services</w:t>
      </w:r>
    </w:p>
    <w:tbl>
      <w:tblPr>
        <w:tblStyle w:val="HHSTableforTextData2"/>
        <w:tblW w:w="10656" w:type="dxa"/>
        <w:tblInd w:w="0" w:type="dxa"/>
        <w:tblLayout w:type="fixed"/>
        <w:tblLook w:val="01E0" w:firstRow="1" w:lastRow="1" w:firstColumn="1" w:lastColumn="1" w:noHBand="0" w:noVBand="0"/>
      </w:tblPr>
      <w:tblGrid>
        <w:gridCol w:w="5147"/>
        <w:gridCol w:w="3432"/>
        <w:gridCol w:w="2077"/>
      </w:tblGrid>
      <w:tr w:rsidR="00EE7123" w:rsidRPr="00F4035C" w14:paraId="1B44DB1B" w14:textId="77777777" w:rsidTr="007A3C9B">
        <w:trPr>
          <w:cnfStyle w:val="100000000000" w:firstRow="1" w:lastRow="0" w:firstColumn="0" w:lastColumn="0" w:oddVBand="0" w:evenVBand="0" w:oddHBand="0" w:evenHBand="0" w:firstRowFirstColumn="0" w:firstRowLastColumn="0" w:lastRowFirstColumn="0" w:lastRowLastColumn="0"/>
        </w:trPr>
        <w:tc>
          <w:tcPr>
            <w:tcW w:w="5130" w:type="dxa"/>
          </w:tcPr>
          <w:p w14:paraId="68FA4F43" w14:textId="77777777" w:rsidR="00EE7123" w:rsidRPr="00F4035C" w:rsidRDefault="00EE7123" w:rsidP="00E95B22">
            <w:pPr>
              <w:pStyle w:val="TableContainer"/>
              <w:rPr>
                <w:rFonts w:eastAsia="Arial" w:cs="Arial"/>
              </w:rPr>
            </w:pPr>
            <w:r w:rsidRPr="00F4035C">
              <w:t>Type</w:t>
            </w:r>
          </w:p>
        </w:tc>
        <w:tc>
          <w:tcPr>
            <w:tcW w:w="3420" w:type="dxa"/>
          </w:tcPr>
          <w:p w14:paraId="65BFBCCA" w14:textId="77777777" w:rsidR="00EE7123" w:rsidRPr="00F4035C" w:rsidRDefault="00EE7123" w:rsidP="00E95B22">
            <w:pPr>
              <w:pStyle w:val="TableContainer"/>
              <w:rPr>
                <w:rFonts w:eastAsia="Arial" w:cs="Arial"/>
              </w:rPr>
            </w:pPr>
            <w:r w:rsidRPr="00F4035C">
              <w:t>Amount</w:t>
            </w:r>
          </w:p>
        </w:tc>
        <w:tc>
          <w:tcPr>
            <w:tcW w:w="2070" w:type="dxa"/>
          </w:tcPr>
          <w:p w14:paraId="07BA9077" w14:textId="77777777" w:rsidR="00EE7123" w:rsidRPr="00F4035C" w:rsidRDefault="00EE7123" w:rsidP="00E95B22">
            <w:pPr>
              <w:pStyle w:val="TableContainer"/>
              <w:rPr>
                <w:rFonts w:eastAsia="Arial" w:cs="Arial"/>
              </w:rPr>
            </w:pPr>
            <w:r w:rsidRPr="00F4035C">
              <w:t>Period</w:t>
            </w:r>
          </w:p>
        </w:tc>
      </w:tr>
      <w:tr w:rsidR="005D727C" w:rsidRPr="00CC17FD" w14:paraId="5EC27C68" w14:textId="77777777" w:rsidTr="007A3C9B">
        <w:trPr>
          <w:trHeight w:val="144"/>
        </w:trPr>
        <w:tc>
          <w:tcPr>
            <w:tcW w:w="5130" w:type="dxa"/>
            <w:vMerge w:val="restart"/>
          </w:tcPr>
          <w:p w14:paraId="32C15054" w14:textId="494BFD77" w:rsidR="005D727C" w:rsidRPr="00013123" w:rsidRDefault="005D727C" w:rsidP="00E95B22">
            <w:pPr>
              <w:pStyle w:val="TableContainer"/>
            </w:pPr>
            <w:r w:rsidRPr="00186130">
              <w:rPr>
                <w:b/>
              </w:rPr>
              <w:t>EMT &amp; ECA:</w:t>
            </w:r>
            <w:r>
              <w:t xml:space="preserve"> </w:t>
            </w:r>
            <w:proofErr w:type="spellStart"/>
            <w:r w:rsidRPr="00013123">
              <w:t>Prorations</w:t>
            </w:r>
            <w:proofErr w:type="spellEnd"/>
            <w:r w:rsidRPr="00013123">
              <w:t xml:space="preserve"> of EMS Personnel Application Fees if Less than Four Years (Volunteer to Pay)</w:t>
            </w:r>
          </w:p>
        </w:tc>
        <w:tc>
          <w:tcPr>
            <w:tcW w:w="3420" w:type="dxa"/>
          </w:tcPr>
          <w:p w14:paraId="3D336C6D" w14:textId="4D173C96" w:rsidR="005D727C" w:rsidRPr="00013123" w:rsidRDefault="005D727C" w:rsidP="00E95B22">
            <w:pPr>
              <w:pStyle w:val="TableContainer"/>
            </w:pPr>
            <w:r w:rsidRPr="00013123">
              <w:t>$15</w:t>
            </w:r>
          </w:p>
        </w:tc>
        <w:tc>
          <w:tcPr>
            <w:tcW w:w="2070" w:type="dxa"/>
          </w:tcPr>
          <w:p w14:paraId="78D35721" w14:textId="50096EAB" w:rsidR="005D727C" w:rsidRPr="00013123" w:rsidRDefault="005D727C" w:rsidP="00E95B22">
            <w:pPr>
              <w:pStyle w:val="TableContainer"/>
            </w:pPr>
            <w:r w:rsidRPr="00013123">
              <w:t>1 to 12 Months Remaining</w:t>
            </w:r>
          </w:p>
        </w:tc>
      </w:tr>
      <w:tr w:rsidR="005D727C" w:rsidRPr="00CC17FD" w14:paraId="24D41F8D"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vMerge/>
          </w:tcPr>
          <w:p w14:paraId="5340135A" w14:textId="77777777" w:rsidR="005D727C" w:rsidRPr="00013123" w:rsidRDefault="005D727C" w:rsidP="00E95B22">
            <w:pPr>
              <w:pStyle w:val="TableContainer"/>
            </w:pPr>
          </w:p>
        </w:tc>
        <w:tc>
          <w:tcPr>
            <w:tcW w:w="3420" w:type="dxa"/>
          </w:tcPr>
          <w:p w14:paraId="5C3338AA" w14:textId="1C3277AB" w:rsidR="005D727C" w:rsidRPr="00013123" w:rsidRDefault="005D727C" w:rsidP="00E95B22">
            <w:pPr>
              <w:pStyle w:val="TableContainer"/>
            </w:pPr>
            <w:r w:rsidRPr="00013123">
              <w:t>$30</w:t>
            </w:r>
          </w:p>
        </w:tc>
        <w:tc>
          <w:tcPr>
            <w:tcW w:w="2070" w:type="dxa"/>
          </w:tcPr>
          <w:p w14:paraId="3411AAD9" w14:textId="3C8B4F86" w:rsidR="005D727C" w:rsidRPr="00013123" w:rsidRDefault="005D727C" w:rsidP="00E95B22">
            <w:pPr>
              <w:pStyle w:val="TableContainer"/>
            </w:pPr>
            <w:r w:rsidRPr="00013123">
              <w:t>13 to 24 Months Remaining</w:t>
            </w:r>
          </w:p>
        </w:tc>
      </w:tr>
      <w:tr w:rsidR="005D727C" w:rsidRPr="00CC17FD" w14:paraId="0BDA2C06" w14:textId="77777777" w:rsidTr="007A3C9B">
        <w:trPr>
          <w:trHeight w:val="144"/>
        </w:trPr>
        <w:tc>
          <w:tcPr>
            <w:tcW w:w="5130" w:type="dxa"/>
            <w:vMerge/>
          </w:tcPr>
          <w:p w14:paraId="6139593F" w14:textId="77777777" w:rsidR="005D727C" w:rsidRPr="00013123" w:rsidRDefault="005D727C" w:rsidP="00E95B22">
            <w:pPr>
              <w:pStyle w:val="TableContainer"/>
            </w:pPr>
          </w:p>
        </w:tc>
        <w:tc>
          <w:tcPr>
            <w:tcW w:w="3420" w:type="dxa"/>
          </w:tcPr>
          <w:p w14:paraId="7021C364" w14:textId="33FC0E0F" w:rsidR="005D727C" w:rsidRPr="00013123" w:rsidRDefault="005D727C" w:rsidP="00E95B22">
            <w:pPr>
              <w:pStyle w:val="TableContainer"/>
            </w:pPr>
            <w:r w:rsidRPr="00013123">
              <w:t>$45</w:t>
            </w:r>
          </w:p>
        </w:tc>
        <w:tc>
          <w:tcPr>
            <w:tcW w:w="2070" w:type="dxa"/>
          </w:tcPr>
          <w:p w14:paraId="5A51B6AF" w14:textId="49D3A0C1" w:rsidR="005D727C" w:rsidRPr="00013123" w:rsidRDefault="005D727C" w:rsidP="00E95B22">
            <w:pPr>
              <w:pStyle w:val="TableContainer"/>
            </w:pPr>
            <w:r w:rsidRPr="00013123">
              <w:t>25 to 36 Months Remaining</w:t>
            </w:r>
          </w:p>
        </w:tc>
      </w:tr>
      <w:tr w:rsidR="005D727C" w:rsidRPr="00CC17FD" w14:paraId="37DFC270"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vMerge/>
          </w:tcPr>
          <w:p w14:paraId="626C5618" w14:textId="77777777" w:rsidR="005D727C" w:rsidRPr="00013123" w:rsidRDefault="005D727C" w:rsidP="00E95B22">
            <w:pPr>
              <w:pStyle w:val="TableContainer"/>
            </w:pPr>
          </w:p>
        </w:tc>
        <w:tc>
          <w:tcPr>
            <w:tcW w:w="3420" w:type="dxa"/>
          </w:tcPr>
          <w:p w14:paraId="712FBCB2" w14:textId="54529129" w:rsidR="005D727C" w:rsidRPr="00013123" w:rsidRDefault="005D727C" w:rsidP="00E95B22">
            <w:pPr>
              <w:pStyle w:val="TableContainer"/>
            </w:pPr>
            <w:r w:rsidRPr="00013123">
              <w:t>$60</w:t>
            </w:r>
          </w:p>
        </w:tc>
        <w:tc>
          <w:tcPr>
            <w:tcW w:w="2070" w:type="dxa"/>
          </w:tcPr>
          <w:p w14:paraId="4F66DAAB" w14:textId="5EA42072" w:rsidR="005D727C" w:rsidRPr="00013123" w:rsidRDefault="005D727C" w:rsidP="00E95B22">
            <w:pPr>
              <w:pStyle w:val="TableContainer"/>
            </w:pPr>
            <w:r w:rsidRPr="00013123">
              <w:t>37 to 48 Months Remaining</w:t>
            </w:r>
          </w:p>
        </w:tc>
      </w:tr>
      <w:tr w:rsidR="005754C3" w:rsidRPr="00CC17FD" w14:paraId="4E4F1EDB" w14:textId="77777777" w:rsidTr="007A3C9B">
        <w:trPr>
          <w:trHeight w:val="144"/>
        </w:trPr>
        <w:tc>
          <w:tcPr>
            <w:tcW w:w="5130" w:type="dxa"/>
            <w:vMerge w:val="restart"/>
          </w:tcPr>
          <w:p w14:paraId="21C685F2" w14:textId="15E57735" w:rsidR="005754C3" w:rsidRPr="00013123" w:rsidRDefault="005754C3" w:rsidP="00E95B22">
            <w:pPr>
              <w:pStyle w:val="TableContainer"/>
            </w:pPr>
            <w:r w:rsidRPr="00186130">
              <w:rPr>
                <w:b/>
              </w:rPr>
              <w:t>EMT-I &amp; EMT-P:</w:t>
            </w:r>
            <w:r>
              <w:t xml:space="preserve"> </w:t>
            </w:r>
            <w:proofErr w:type="spellStart"/>
            <w:r w:rsidRPr="00013123">
              <w:t>Prorations</w:t>
            </w:r>
            <w:proofErr w:type="spellEnd"/>
            <w:r w:rsidRPr="00013123">
              <w:t xml:space="preserve"> of EMS Personnel Application Fees if Less than Four Years (Volunteer to Pay)</w:t>
            </w:r>
          </w:p>
        </w:tc>
        <w:tc>
          <w:tcPr>
            <w:tcW w:w="3420" w:type="dxa"/>
          </w:tcPr>
          <w:p w14:paraId="580D6589" w14:textId="68491B27" w:rsidR="005754C3" w:rsidRPr="00013123" w:rsidRDefault="005754C3" w:rsidP="00E95B22">
            <w:pPr>
              <w:pStyle w:val="TableContainer"/>
            </w:pPr>
            <w:r w:rsidRPr="00013123">
              <w:t>$22.50</w:t>
            </w:r>
          </w:p>
        </w:tc>
        <w:tc>
          <w:tcPr>
            <w:tcW w:w="2070" w:type="dxa"/>
          </w:tcPr>
          <w:p w14:paraId="14FD23B2" w14:textId="4F553C05" w:rsidR="005754C3" w:rsidRPr="00013123" w:rsidRDefault="005754C3" w:rsidP="00E95B22">
            <w:pPr>
              <w:pStyle w:val="TableContainer"/>
            </w:pPr>
            <w:r w:rsidRPr="00013123">
              <w:t>1 to 12 Months Remaining</w:t>
            </w:r>
          </w:p>
        </w:tc>
      </w:tr>
      <w:tr w:rsidR="005754C3" w:rsidRPr="00CC17FD" w14:paraId="7309F7F4"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vMerge/>
          </w:tcPr>
          <w:p w14:paraId="344E70A1" w14:textId="77777777" w:rsidR="005754C3" w:rsidRPr="00013123" w:rsidRDefault="005754C3" w:rsidP="00E95B22">
            <w:pPr>
              <w:pStyle w:val="TableContainer"/>
            </w:pPr>
          </w:p>
        </w:tc>
        <w:tc>
          <w:tcPr>
            <w:tcW w:w="3420" w:type="dxa"/>
          </w:tcPr>
          <w:p w14:paraId="404393A0" w14:textId="35379452" w:rsidR="005754C3" w:rsidRPr="00013123" w:rsidRDefault="005754C3" w:rsidP="00E95B22">
            <w:pPr>
              <w:pStyle w:val="TableContainer"/>
            </w:pPr>
            <w:r w:rsidRPr="00013123">
              <w:t>$45</w:t>
            </w:r>
          </w:p>
        </w:tc>
        <w:tc>
          <w:tcPr>
            <w:tcW w:w="2070" w:type="dxa"/>
          </w:tcPr>
          <w:p w14:paraId="7B83315F" w14:textId="13EC72D9" w:rsidR="005754C3" w:rsidRPr="00013123" w:rsidRDefault="005754C3" w:rsidP="00E95B22">
            <w:pPr>
              <w:pStyle w:val="TableContainer"/>
            </w:pPr>
            <w:r w:rsidRPr="00013123">
              <w:t>13 to 24 Months Remaining</w:t>
            </w:r>
          </w:p>
        </w:tc>
      </w:tr>
      <w:tr w:rsidR="005754C3" w:rsidRPr="00CC17FD" w14:paraId="31D95A7F" w14:textId="77777777" w:rsidTr="007A3C9B">
        <w:trPr>
          <w:trHeight w:val="144"/>
        </w:trPr>
        <w:tc>
          <w:tcPr>
            <w:tcW w:w="5130" w:type="dxa"/>
            <w:vMerge/>
          </w:tcPr>
          <w:p w14:paraId="6699D714" w14:textId="77777777" w:rsidR="005754C3" w:rsidRPr="00013123" w:rsidRDefault="005754C3" w:rsidP="00E95B22">
            <w:pPr>
              <w:pStyle w:val="TableContainer"/>
            </w:pPr>
          </w:p>
        </w:tc>
        <w:tc>
          <w:tcPr>
            <w:tcW w:w="3420" w:type="dxa"/>
          </w:tcPr>
          <w:p w14:paraId="36DD1406" w14:textId="3AB075E6" w:rsidR="005754C3" w:rsidRPr="00013123" w:rsidRDefault="005754C3" w:rsidP="00E95B22">
            <w:pPr>
              <w:pStyle w:val="TableContainer"/>
            </w:pPr>
            <w:r w:rsidRPr="00013123">
              <w:t>$67.50</w:t>
            </w:r>
          </w:p>
        </w:tc>
        <w:tc>
          <w:tcPr>
            <w:tcW w:w="2070" w:type="dxa"/>
          </w:tcPr>
          <w:p w14:paraId="5A560A63" w14:textId="70FE98F0" w:rsidR="005754C3" w:rsidRPr="00013123" w:rsidRDefault="005754C3" w:rsidP="00E95B22">
            <w:pPr>
              <w:pStyle w:val="TableContainer"/>
            </w:pPr>
            <w:r w:rsidRPr="00013123">
              <w:t>25 to 36 Months Remaining</w:t>
            </w:r>
          </w:p>
        </w:tc>
      </w:tr>
      <w:tr w:rsidR="005754C3" w:rsidRPr="00CC17FD" w14:paraId="644E40F4"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vMerge/>
          </w:tcPr>
          <w:p w14:paraId="7CE07F4D" w14:textId="77777777" w:rsidR="005754C3" w:rsidRPr="00013123" w:rsidRDefault="005754C3" w:rsidP="00E95B22">
            <w:pPr>
              <w:pStyle w:val="TableContainer"/>
            </w:pPr>
          </w:p>
        </w:tc>
        <w:tc>
          <w:tcPr>
            <w:tcW w:w="3420" w:type="dxa"/>
          </w:tcPr>
          <w:p w14:paraId="4B80B62A" w14:textId="110E7341" w:rsidR="005754C3" w:rsidRPr="00013123" w:rsidRDefault="005754C3" w:rsidP="00E95B22">
            <w:pPr>
              <w:pStyle w:val="TableContainer"/>
            </w:pPr>
            <w:r w:rsidRPr="00013123">
              <w:t>$90</w:t>
            </w:r>
          </w:p>
        </w:tc>
        <w:tc>
          <w:tcPr>
            <w:tcW w:w="2070" w:type="dxa"/>
          </w:tcPr>
          <w:p w14:paraId="23D95994" w14:textId="723E3289" w:rsidR="005754C3" w:rsidRPr="00013123" w:rsidRDefault="005754C3" w:rsidP="00E95B22">
            <w:pPr>
              <w:pStyle w:val="TableContainer"/>
            </w:pPr>
            <w:r w:rsidRPr="00013123">
              <w:t>37 to 48 Months Remaining</w:t>
            </w:r>
          </w:p>
        </w:tc>
      </w:tr>
      <w:tr w:rsidR="005754C3" w:rsidRPr="00CC17FD" w14:paraId="0421D289" w14:textId="77777777" w:rsidTr="007A3C9B">
        <w:trPr>
          <w:trHeight w:val="144"/>
        </w:trPr>
        <w:tc>
          <w:tcPr>
            <w:tcW w:w="5130" w:type="dxa"/>
            <w:vMerge w:val="restart"/>
          </w:tcPr>
          <w:p w14:paraId="3DFB56D4" w14:textId="1B43A297" w:rsidR="005754C3" w:rsidRPr="00013123" w:rsidRDefault="005754C3" w:rsidP="00E95B22">
            <w:pPr>
              <w:pStyle w:val="TableContainer"/>
            </w:pPr>
            <w:r w:rsidRPr="00186130">
              <w:rPr>
                <w:b/>
              </w:rPr>
              <w:t>Licensed Paramedic:</w:t>
            </w:r>
            <w:r>
              <w:t xml:space="preserve"> </w:t>
            </w:r>
            <w:proofErr w:type="spellStart"/>
            <w:r w:rsidRPr="00013123">
              <w:t>Prorations</w:t>
            </w:r>
            <w:proofErr w:type="spellEnd"/>
            <w:r w:rsidRPr="00013123">
              <w:t xml:space="preserve"> of EMS Personnel Application Fees if Less than Four Years (Volunteer to Pay)</w:t>
            </w:r>
          </w:p>
        </w:tc>
        <w:tc>
          <w:tcPr>
            <w:tcW w:w="3420" w:type="dxa"/>
          </w:tcPr>
          <w:p w14:paraId="6E3ED85B" w14:textId="20F81F06" w:rsidR="005754C3" w:rsidRPr="00013123" w:rsidRDefault="005754C3" w:rsidP="00E95B22">
            <w:pPr>
              <w:pStyle w:val="TableContainer"/>
            </w:pPr>
            <w:r w:rsidRPr="00013123">
              <w:t>$30</w:t>
            </w:r>
          </w:p>
        </w:tc>
        <w:tc>
          <w:tcPr>
            <w:tcW w:w="2070" w:type="dxa"/>
          </w:tcPr>
          <w:p w14:paraId="7BFF16FD" w14:textId="69CAF06F" w:rsidR="005754C3" w:rsidRPr="00013123" w:rsidRDefault="005754C3" w:rsidP="00E95B22">
            <w:pPr>
              <w:pStyle w:val="TableContainer"/>
            </w:pPr>
            <w:r w:rsidRPr="00013123">
              <w:t>1 to 12 Months Remaining</w:t>
            </w:r>
          </w:p>
        </w:tc>
      </w:tr>
      <w:tr w:rsidR="005754C3" w:rsidRPr="00CC17FD" w14:paraId="3AAD4EA3"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vMerge/>
          </w:tcPr>
          <w:p w14:paraId="0C5BB9AC" w14:textId="77777777" w:rsidR="005754C3" w:rsidRPr="00013123" w:rsidRDefault="005754C3" w:rsidP="00E95B22">
            <w:pPr>
              <w:pStyle w:val="TableContainer"/>
            </w:pPr>
          </w:p>
        </w:tc>
        <w:tc>
          <w:tcPr>
            <w:tcW w:w="3420" w:type="dxa"/>
          </w:tcPr>
          <w:p w14:paraId="35EEBAE0" w14:textId="2976C890" w:rsidR="005754C3" w:rsidRPr="00013123" w:rsidRDefault="005754C3" w:rsidP="00E95B22">
            <w:pPr>
              <w:pStyle w:val="TableContainer"/>
            </w:pPr>
            <w:r w:rsidRPr="00013123">
              <w:t>$60</w:t>
            </w:r>
          </w:p>
        </w:tc>
        <w:tc>
          <w:tcPr>
            <w:tcW w:w="2070" w:type="dxa"/>
          </w:tcPr>
          <w:p w14:paraId="2283F07A" w14:textId="6174261C" w:rsidR="005754C3" w:rsidRPr="006A2069" w:rsidRDefault="005754C3" w:rsidP="00E95B22">
            <w:pPr>
              <w:pStyle w:val="TableContainer"/>
              <w:rPr>
                <w:rFonts w:eastAsia="Arial" w:cs="Arial"/>
              </w:rPr>
            </w:pPr>
            <w:r w:rsidRPr="00013123">
              <w:t>13 to 24 Months</w:t>
            </w:r>
            <w:r w:rsidR="006A2069">
              <w:rPr>
                <w:rFonts w:eastAsia="Arial" w:cs="Arial"/>
              </w:rPr>
              <w:t xml:space="preserve"> </w:t>
            </w:r>
            <w:r w:rsidRPr="00013123">
              <w:t>Remaining</w:t>
            </w:r>
          </w:p>
        </w:tc>
      </w:tr>
      <w:tr w:rsidR="005754C3" w:rsidRPr="00CC17FD" w14:paraId="3338961A" w14:textId="77777777" w:rsidTr="007A3C9B">
        <w:trPr>
          <w:trHeight w:val="144"/>
        </w:trPr>
        <w:tc>
          <w:tcPr>
            <w:tcW w:w="5130" w:type="dxa"/>
            <w:vMerge/>
          </w:tcPr>
          <w:p w14:paraId="7F67F083" w14:textId="77777777" w:rsidR="005754C3" w:rsidRPr="00013123" w:rsidRDefault="005754C3" w:rsidP="00E95B22">
            <w:pPr>
              <w:pStyle w:val="TableContainer"/>
            </w:pPr>
          </w:p>
        </w:tc>
        <w:tc>
          <w:tcPr>
            <w:tcW w:w="3420" w:type="dxa"/>
          </w:tcPr>
          <w:p w14:paraId="5182BE89" w14:textId="1C982545" w:rsidR="005754C3" w:rsidRPr="00013123" w:rsidRDefault="005754C3" w:rsidP="00E95B22">
            <w:pPr>
              <w:pStyle w:val="TableContainer"/>
            </w:pPr>
            <w:r w:rsidRPr="00013123">
              <w:t>$90</w:t>
            </w:r>
          </w:p>
        </w:tc>
        <w:tc>
          <w:tcPr>
            <w:tcW w:w="2070" w:type="dxa"/>
          </w:tcPr>
          <w:p w14:paraId="1FD46BCF" w14:textId="13DA9BD7" w:rsidR="005754C3" w:rsidRPr="00013123" w:rsidRDefault="005754C3" w:rsidP="00E95B22">
            <w:pPr>
              <w:pStyle w:val="TableContainer"/>
            </w:pPr>
            <w:r w:rsidRPr="00013123">
              <w:t>25 to 36 Months Remaining</w:t>
            </w:r>
          </w:p>
        </w:tc>
      </w:tr>
      <w:tr w:rsidR="005754C3" w:rsidRPr="00CC17FD" w14:paraId="6799D236"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vMerge/>
          </w:tcPr>
          <w:p w14:paraId="2F7D1330" w14:textId="77777777" w:rsidR="005754C3" w:rsidRPr="00013123" w:rsidRDefault="005754C3" w:rsidP="00E95B22">
            <w:pPr>
              <w:pStyle w:val="TableContainer"/>
            </w:pPr>
          </w:p>
        </w:tc>
        <w:tc>
          <w:tcPr>
            <w:tcW w:w="3420" w:type="dxa"/>
          </w:tcPr>
          <w:p w14:paraId="6C55EF21" w14:textId="44993D6E" w:rsidR="005754C3" w:rsidRPr="00013123" w:rsidRDefault="005754C3" w:rsidP="00E95B22">
            <w:pPr>
              <w:pStyle w:val="TableContainer"/>
            </w:pPr>
            <w:r w:rsidRPr="00013123">
              <w:t>$120</w:t>
            </w:r>
          </w:p>
        </w:tc>
        <w:tc>
          <w:tcPr>
            <w:tcW w:w="2070" w:type="dxa"/>
          </w:tcPr>
          <w:p w14:paraId="37C3A4E6" w14:textId="45D672E3" w:rsidR="005754C3" w:rsidRPr="00013123" w:rsidRDefault="005754C3" w:rsidP="00E95B22">
            <w:pPr>
              <w:pStyle w:val="TableContainer"/>
            </w:pPr>
            <w:r w:rsidRPr="00013123">
              <w:t>37 to 48 Months Remaining</w:t>
            </w:r>
          </w:p>
        </w:tc>
      </w:tr>
      <w:tr w:rsidR="00572F50" w:rsidRPr="00CC17FD" w14:paraId="16926927" w14:textId="77777777" w:rsidTr="007A3C9B">
        <w:trPr>
          <w:trHeight w:val="144"/>
        </w:trPr>
        <w:tc>
          <w:tcPr>
            <w:tcW w:w="5130" w:type="dxa"/>
          </w:tcPr>
          <w:p w14:paraId="1EECC0E7" w14:textId="1DA4EC30" w:rsidR="00572F50" w:rsidRPr="00013123" w:rsidRDefault="00572F50" w:rsidP="00E95B22">
            <w:pPr>
              <w:pStyle w:val="TableContainer"/>
            </w:pPr>
            <w:r w:rsidRPr="00013123">
              <w:t>EMS Personnel Criminal Background Prescreen Fee</w:t>
            </w:r>
          </w:p>
        </w:tc>
        <w:tc>
          <w:tcPr>
            <w:tcW w:w="3420" w:type="dxa"/>
          </w:tcPr>
          <w:p w14:paraId="7BB12ADE" w14:textId="0FD04938" w:rsidR="00572F50" w:rsidRPr="00013123" w:rsidRDefault="00572F50" w:rsidP="00E95B22">
            <w:pPr>
              <w:pStyle w:val="TableContainer"/>
            </w:pPr>
            <w:r w:rsidRPr="00013123">
              <w:t>$50</w:t>
            </w:r>
          </w:p>
        </w:tc>
        <w:tc>
          <w:tcPr>
            <w:tcW w:w="2070" w:type="dxa"/>
          </w:tcPr>
          <w:p w14:paraId="56C67564" w14:textId="4495A25D" w:rsidR="00572F50" w:rsidRPr="00013123" w:rsidRDefault="00572F50" w:rsidP="00E95B22">
            <w:pPr>
              <w:pStyle w:val="TableContainer"/>
            </w:pPr>
            <w:r w:rsidRPr="00013123">
              <w:t>Per Occurrence</w:t>
            </w:r>
          </w:p>
        </w:tc>
      </w:tr>
      <w:tr w:rsidR="00572F50" w:rsidRPr="00CC17FD" w14:paraId="74C872EB"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06F34697" w14:textId="00B3F507" w:rsidR="00572F50" w:rsidRPr="00013123" w:rsidRDefault="00572F50" w:rsidP="00E95B22">
            <w:pPr>
              <w:pStyle w:val="TableContainer"/>
            </w:pPr>
            <w:r w:rsidRPr="00013123">
              <w:t>Inactive EMS Personnel Administrative Fee</w:t>
            </w:r>
          </w:p>
        </w:tc>
        <w:tc>
          <w:tcPr>
            <w:tcW w:w="3420" w:type="dxa"/>
          </w:tcPr>
          <w:p w14:paraId="3DE7BCA3" w14:textId="08E98284" w:rsidR="00572F50" w:rsidRPr="00013123" w:rsidRDefault="00572F50" w:rsidP="00E95B22">
            <w:pPr>
              <w:pStyle w:val="TableContainer"/>
            </w:pPr>
            <w:r w:rsidRPr="00013123">
              <w:t>$30</w:t>
            </w:r>
          </w:p>
        </w:tc>
        <w:tc>
          <w:tcPr>
            <w:tcW w:w="2070" w:type="dxa"/>
          </w:tcPr>
          <w:p w14:paraId="7E3C9260" w14:textId="0140C0BF" w:rsidR="00572F50" w:rsidRPr="00013123" w:rsidRDefault="00572F50" w:rsidP="00E95B22">
            <w:pPr>
              <w:pStyle w:val="TableContainer"/>
            </w:pPr>
            <w:r w:rsidRPr="00013123">
              <w:t>Per Occurrence</w:t>
            </w:r>
          </w:p>
        </w:tc>
      </w:tr>
      <w:tr w:rsidR="00572F50" w:rsidRPr="00CC17FD" w14:paraId="55D8ECC5" w14:textId="77777777" w:rsidTr="007A3C9B">
        <w:trPr>
          <w:trHeight w:val="144"/>
        </w:trPr>
        <w:tc>
          <w:tcPr>
            <w:tcW w:w="5130" w:type="dxa"/>
          </w:tcPr>
          <w:p w14:paraId="1BAEAC24" w14:textId="12CBB568" w:rsidR="00572F50" w:rsidRPr="00013123" w:rsidRDefault="00572F50" w:rsidP="00E95B22">
            <w:pPr>
              <w:pStyle w:val="TableContainer"/>
            </w:pPr>
            <w:r w:rsidRPr="00013123">
              <w:t>RN Equivalency Application Fee</w:t>
            </w:r>
          </w:p>
        </w:tc>
        <w:tc>
          <w:tcPr>
            <w:tcW w:w="3420" w:type="dxa"/>
          </w:tcPr>
          <w:p w14:paraId="170E92E9" w14:textId="46FAA19B" w:rsidR="00572F50" w:rsidRPr="006A2069" w:rsidRDefault="00572F50" w:rsidP="00E95B22">
            <w:pPr>
              <w:pStyle w:val="TableContainer"/>
              <w:rPr>
                <w:rFonts w:eastAsia="Arial" w:cs="Arial"/>
              </w:rPr>
            </w:pPr>
            <w:r w:rsidRPr="00013123">
              <w:t>Same as Standard EMS Personnel</w:t>
            </w:r>
            <w:r w:rsidR="006A2069">
              <w:rPr>
                <w:rFonts w:eastAsia="Arial" w:cs="Arial"/>
              </w:rPr>
              <w:t xml:space="preserve"> </w:t>
            </w:r>
            <w:r w:rsidRPr="00013123">
              <w:t>Application Fees</w:t>
            </w:r>
          </w:p>
        </w:tc>
        <w:tc>
          <w:tcPr>
            <w:tcW w:w="2070" w:type="dxa"/>
          </w:tcPr>
          <w:p w14:paraId="2526A01B" w14:textId="77777777" w:rsidR="00572F50" w:rsidRPr="00013123" w:rsidRDefault="00572F50" w:rsidP="00E95B22">
            <w:pPr>
              <w:pStyle w:val="TableContainer"/>
            </w:pPr>
          </w:p>
        </w:tc>
      </w:tr>
      <w:tr w:rsidR="00572F50" w:rsidRPr="00CC17FD" w14:paraId="51FEE0C9"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7134F59A" w14:textId="2BFB2289" w:rsidR="00572F50" w:rsidRPr="00013123" w:rsidRDefault="00572F50" w:rsidP="00E95B22">
            <w:pPr>
              <w:pStyle w:val="TableContainer"/>
            </w:pPr>
            <w:r w:rsidRPr="00013123">
              <w:t>EMS Personnel Recertification Fee</w:t>
            </w:r>
          </w:p>
        </w:tc>
        <w:tc>
          <w:tcPr>
            <w:tcW w:w="3420" w:type="dxa"/>
          </w:tcPr>
          <w:p w14:paraId="17BF0EEE" w14:textId="21BCFB17" w:rsidR="00572F50" w:rsidRPr="006A2069" w:rsidRDefault="00572F50" w:rsidP="00E95B22">
            <w:pPr>
              <w:pStyle w:val="TableContainer"/>
              <w:rPr>
                <w:rFonts w:eastAsia="Arial" w:cs="Arial"/>
              </w:rPr>
            </w:pPr>
            <w:r w:rsidRPr="00013123">
              <w:t>Same as Standard EMS Personnel</w:t>
            </w:r>
            <w:r w:rsidR="006A2069">
              <w:rPr>
                <w:rFonts w:eastAsia="Arial" w:cs="Arial"/>
              </w:rPr>
              <w:t xml:space="preserve"> </w:t>
            </w:r>
            <w:r w:rsidRPr="00013123">
              <w:t>Application Fees</w:t>
            </w:r>
          </w:p>
        </w:tc>
        <w:tc>
          <w:tcPr>
            <w:tcW w:w="2070" w:type="dxa"/>
          </w:tcPr>
          <w:p w14:paraId="17AC8F37" w14:textId="77777777" w:rsidR="00572F50" w:rsidRPr="00013123" w:rsidRDefault="00572F50" w:rsidP="00E95B22">
            <w:pPr>
              <w:pStyle w:val="TableContainer"/>
            </w:pPr>
          </w:p>
        </w:tc>
      </w:tr>
      <w:tr w:rsidR="00572F50" w:rsidRPr="00CC17FD" w14:paraId="27BB0395" w14:textId="77777777" w:rsidTr="007A3C9B">
        <w:trPr>
          <w:trHeight w:val="144"/>
        </w:trPr>
        <w:tc>
          <w:tcPr>
            <w:tcW w:w="5130" w:type="dxa"/>
          </w:tcPr>
          <w:p w14:paraId="2F60C9F8" w14:textId="5C68B93F" w:rsidR="00572F50" w:rsidRPr="00013123" w:rsidRDefault="00572F50" w:rsidP="00E95B22">
            <w:pPr>
              <w:pStyle w:val="TableContainer"/>
            </w:pPr>
            <w:r w:rsidRPr="00013123">
              <w:t>EMS Personnel Returning to Active Certification Fee</w:t>
            </w:r>
          </w:p>
        </w:tc>
        <w:tc>
          <w:tcPr>
            <w:tcW w:w="3420" w:type="dxa"/>
          </w:tcPr>
          <w:p w14:paraId="2F30F873" w14:textId="7AEBDAB5" w:rsidR="00572F50" w:rsidRPr="006A2069" w:rsidRDefault="00572F50" w:rsidP="00E95B22">
            <w:pPr>
              <w:pStyle w:val="TableContainer"/>
              <w:rPr>
                <w:rFonts w:eastAsia="Arial" w:cs="Arial"/>
              </w:rPr>
            </w:pPr>
            <w:r w:rsidRPr="00013123">
              <w:t>Same as Standard EMS Personnel</w:t>
            </w:r>
            <w:r w:rsidR="006A2069">
              <w:rPr>
                <w:rFonts w:eastAsia="Arial" w:cs="Arial"/>
              </w:rPr>
              <w:t xml:space="preserve"> </w:t>
            </w:r>
            <w:r w:rsidRPr="00013123">
              <w:t>Application Fees</w:t>
            </w:r>
          </w:p>
        </w:tc>
        <w:tc>
          <w:tcPr>
            <w:tcW w:w="2070" w:type="dxa"/>
          </w:tcPr>
          <w:p w14:paraId="04B826F4" w14:textId="77777777" w:rsidR="00572F50" w:rsidRPr="00013123" w:rsidRDefault="00572F50" w:rsidP="00E95B22">
            <w:pPr>
              <w:pStyle w:val="TableContainer"/>
            </w:pPr>
          </w:p>
        </w:tc>
      </w:tr>
      <w:tr w:rsidR="00572F50" w:rsidRPr="00CC17FD" w14:paraId="7A1434C2"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7097F0A5" w14:textId="3897956B" w:rsidR="00572F50" w:rsidRPr="00013123" w:rsidRDefault="00572F50" w:rsidP="00E95B22">
            <w:pPr>
              <w:pStyle w:val="TableContainer"/>
            </w:pPr>
            <w:r w:rsidRPr="00013123">
              <w:t>PA Equivalency Application Fee</w:t>
            </w:r>
          </w:p>
        </w:tc>
        <w:tc>
          <w:tcPr>
            <w:tcW w:w="3420" w:type="dxa"/>
          </w:tcPr>
          <w:p w14:paraId="0FF7CD4D" w14:textId="1BFDE877" w:rsidR="00572F50" w:rsidRPr="006A2069" w:rsidRDefault="00572F50" w:rsidP="00E95B22">
            <w:pPr>
              <w:pStyle w:val="TableContainer"/>
              <w:rPr>
                <w:rFonts w:eastAsia="Arial" w:cs="Arial"/>
              </w:rPr>
            </w:pPr>
            <w:r w:rsidRPr="00013123">
              <w:t>Same as Standard EMS Personnel</w:t>
            </w:r>
            <w:r w:rsidR="006A2069">
              <w:rPr>
                <w:rFonts w:eastAsia="Arial" w:cs="Arial"/>
              </w:rPr>
              <w:t xml:space="preserve"> </w:t>
            </w:r>
            <w:r w:rsidRPr="00013123">
              <w:t>Application Fees</w:t>
            </w:r>
          </w:p>
        </w:tc>
        <w:tc>
          <w:tcPr>
            <w:tcW w:w="2070" w:type="dxa"/>
          </w:tcPr>
          <w:p w14:paraId="308BB10E" w14:textId="77777777" w:rsidR="00572F50" w:rsidRPr="00013123" w:rsidRDefault="00572F50" w:rsidP="00E95B22">
            <w:pPr>
              <w:pStyle w:val="TableContainer"/>
            </w:pPr>
          </w:p>
        </w:tc>
      </w:tr>
      <w:tr w:rsidR="0023276C" w:rsidRPr="00CC17FD" w14:paraId="57A396CB" w14:textId="77777777" w:rsidTr="007A3C9B">
        <w:trPr>
          <w:trHeight w:val="144"/>
        </w:trPr>
        <w:tc>
          <w:tcPr>
            <w:tcW w:w="5130" w:type="dxa"/>
          </w:tcPr>
          <w:p w14:paraId="2A071A4F" w14:textId="3D414573" w:rsidR="0023276C" w:rsidRPr="00013123" w:rsidRDefault="0023276C" w:rsidP="00E95B22">
            <w:pPr>
              <w:pStyle w:val="TableContainer"/>
            </w:pPr>
            <w:r w:rsidRPr="00013123">
              <w:t>A</w:t>
            </w:r>
            <w:r>
              <w:t>pplication</w:t>
            </w:r>
            <w:r w:rsidRPr="00013123">
              <w:t xml:space="preserve"> Fe</w:t>
            </w:r>
            <w:r>
              <w:t>e for Reciprocity Certification</w:t>
            </w:r>
          </w:p>
        </w:tc>
        <w:tc>
          <w:tcPr>
            <w:tcW w:w="3420" w:type="dxa"/>
          </w:tcPr>
          <w:p w14:paraId="6D8900AB" w14:textId="0C122BF1" w:rsidR="0023276C" w:rsidRPr="00013123" w:rsidRDefault="0023276C" w:rsidP="00E95B22">
            <w:pPr>
              <w:pStyle w:val="TableContainer"/>
            </w:pPr>
            <w:r w:rsidRPr="00013123">
              <w:t>$120 Per Application</w:t>
            </w:r>
          </w:p>
        </w:tc>
        <w:tc>
          <w:tcPr>
            <w:tcW w:w="2070" w:type="dxa"/>
          </w:tcPr>
          <w:p w14:paraId="3BEB9443" w14:textId="302C63E4" w:rsidR="0023276C" w:rsidRPr="00013123" w:rsidRDefault="0023276C" w:rsidP="00E95B22">
            <w:pPr>
              <w:pStyle w:val="TableContainer"/>
            </w:pPr>
            <w:r w:rsidRPr="00013123">
              <w:t>Per Occurrence</w:t>
            </w:r>
          </w:p>
        </w:tc>
      </w:tr>
      <w:tr w:rsidR="0023276C" w:rsidRPr="00CC17FD" w14:paraId="42721A05"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731D73E6" w14:textId="3200E32B" w:rsidR="0023276C" w:rsidRPr="00013123" w:rsidRDefault="0023276C" w:rsidP="00E95B22">
            <w:pPr>
              <w:pStyle w:val="TableContainer"/>
            </w:pPr>
            <w:r w:rsidRPr="00013123">
              <w:t>EMS Course Coordinator Certification Application Fee</w:t>
            </w:r>
          </w:p>
        </w:tc>
        <w:tc>
          <w:tcPr>
            <w:tcW w:w="3420" w:type="dxa"/>
          </w:tcPr>
          <w:p w14:paraId="6717AB15" w14:textId="77777777" w:rsidR="0023276C" w:rsidRPr="00013123" w:rsidRDefault="0023276C" w:rsidP="00E95B22">
            <w:pPr>
              <w:pStyle w:val="TableContainer"/>
              <w:rPr>
                <w:rFonts w:eastAsia="Arial" w:cs="Arial"/>
              </w:rPr>
            </w:pPr>
            <w:r w:rsidRPr="00013123">
              <w:t>$60 Basic</w:t>
            </w:r>
          </w:p>
          <w:p w14:paraId="4BF43757" w14:textId="120B22E4" w:rsidR="0023276C" w:rsidRPr="00013123" w:rsidRDefault="0023276C" w:rsidP="00E95B22">
            <w:pPr>
              <w:pStyle w:val="TableContainer"/>
            </w:pPr>
            <w:r w:rsidRPr="00013123">
              <w:t>$60 Advanced</w:t>
            </w:r>
          </w:p>
        </w:tc>
        <w:tc>
          <w:tcPr>
            <w:tcW w:w="2070" w:type="dxa"/>
          </w:tcPr>
          <w:p w14:paraId="72FBD6F3" w14:textId="50464BA2" w:rsidR="0023276C" w:rsidRPr="00013123" w:rsidRDefault="0023276C" w:rsidP="00E95B22">
            <w:pPr>
              <w:pStyle w:val="TableContainer"/>
            </w:pPr>
            <w:r w:rsidRPr="00013123">
              <w:t>Two Years</w:t>
            </w:r>
          </w:p>
        </w:tc>
      </w:tr>
      <w:tr w:rsidR="0023276C" w:rsidRPr="00CC17FD" w14:paraId="140D2198" w14:textId="77777777" w:rsidTr="007A3C9B">
        <w:trPr>
          <w:trHeight w:val="144"/>
        </w:trPr>
        <w:tc>
          <w:tcPr>
            <w:tcW w:w="5130" w:type="dxa"/>
          </w:tcPr>
          <w:p w14:paraId="31DD2DD2" w14:textId="33D078A5" w:rsidR="0023276C" w:rsidRPr="00013123" w:rsidRDefault="0023276C" w:rsidP="00E95B22">
            <w:pPr>
              <w:pStyle w:val="TableContainer"/>
            </w:pPr>
            <w:r w:rsidRPr="00C32352">
              <w:t>EMS Course Coordinator Certification Prorated</w:t>
            </w:r>
          </w:p>
        </w:tc>
        <w:tc>
          <w:tcPr>
            <w:tcW w:w="3420" w:type="dxa"/>
          </w:tcPr>
          <w:p w14:paraId="0D339E3E" w14:textId="5FB10FE8" w:rsidR="0023276C" w:rsidRPr="00013123" w:rsidRDefault="0023276C" w:rsidP="00E95B22">
            <w:pPr>
              <w:pStyle w:val="TableContainer"/>
            </w:pPr>
            <w:r>
              <w:t>$3</w:t>
            </w:r>
            <w:r w:rsidRPr="00C32352">
              <w:t>0</w:t>
            </w:r>
          </w:p>
        </w:tc>
        <w:tc>
          <w:tcPr>
            <w:tcW w:w="2070" w:type="dxa"/>
          </w:tcPr>
          <w:p w14:paraId="104A78E8" w14:textId="26BC1970" w:rsidR="0023276C" w:rsidRPr="00013123" w:rsidRDefault="0023276C" w:rsidP="00E95B22">
            <w:pPr>
              <w:pStyle w:val="TableContainer"/>
            </w:pPr>
            <w:r w:rsidRPr="00C32352">
              <w:t>One Year</w:t>
            </w:r>
          </w:p>
        </w:tc>
      </w:tr>
      <w:tr w:rsidR="0023276C" w:rsidRPr="00CC17FD" w14:paraId="0FAE162E"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199513DC" w14:textId="1928B595" w:rsidR="0023276C" w:rsidRPr="00013123" w:rsidRDefault="0023276C" w:rsidP="00E95B22">
            <w:pPr>
              <w:pStyle w:val="TableContainer"/>
            </w:pPr>
            <w:r w:rsidRPr="00C32352">
              <w:t>Application Fee (Volunteer to Pay)</w:t>
            </w:r>
          </w:p>
        </w:tc>
        <w:tc>
          <w:tcPr>
            <w:tcW w:w="3420" w:type="dxa"/>
          </w:tcPr>
          <w:p w14:paraId="0727AE5A" w14:textId="49CACB14" w:rsidR="0023276C" w:rsidRPr="00013123" w:rsidRDefault="0023276C" w:rsidP="00E95B22">
            <w:pPr>
              <w:pStyle w:val="TableContainer"/>
            </w:pPr>
            <w:r w:rsidRPr="00C32352">
              <w:t>$30</w:t>
            </w:r>
          </w:p>
        </w:tc>
        <w:tc>
          <w:tcPr>
            <w:tcW w:w="2070" w:type="dxa"/>
          </w:tcPr>
          <w:p w14:paraId="1858547E" w14:textId="03DD8FB7" w:rsidR="0023276C" w:rsidRPr="00013123" w:rsidRDefault="0023276C" w:rsidP="00E95B22">
            <w:pPr>
              <w:pStyle w:val="TableContainer"/>
            </w:pPr>
            <w:r w:rsidRPr="00C32352">
              <w:t>Partial Period</w:t>
            </w:r>
          </w:p>
        </w:tc>
      </w:tr>
      <w:tr w:rsidR="00FF577F" w:rsidRPr="00CC17FD" w14:paraId="62D878B1" w14:textId="77777777" w:rsidTr="007A3C9B">
        <w:trPr>
          <w:trHeight w:val="144"/>
        </w:trPr>
        <w:tc>
          <w:tcPr>
            <w:tcW w:w="5130" w:type="dxa"/>
          </w:tcPr>
          <w:p w14:paraId="6B99D1D9" w14:textId="6965CAE9" w:rsidR="00FF577F" w:rsidRPr="00013123" w:rsidRDefault="00FF577F" w:rsidP="00E95B22">
            <w:pPr>
              <w:pStyle w:val="TableContainer"/>
            </w:pPr>
            <w:r w:rsidRPr="00013123">
              <w:t>EMS Course Coordinator Self Study Fee</w:t>
            </w:r>
          </w:p>
        </w:tc>
        <w:tc>
          <w:tcPr>
            <w:tcW w:w="3420" w:type="dxa"/>
          </w:tcPr>
          <w:p w14:paraId="0126444F" w14:textId="77777777" w:rsidR="00FF577F" w:rsidRPr="00013123" w:rsidRDefault="00FF577F" w:rsidP="00E95B22">
            <w:pPr>
              <w:pStyle w:val="TableContainer"/>
              <w:rPr>
                <w:rFonts w:eastAsia="Arial" w:cs="Arial"/>
              </w:rPr>
            </w:pPr>
            <w:r w:rsidRPr="00013123">
              <w:t>$30 Basic</w:t>
            </w:r>
          </w:p>
          <w:p w14:paraId="07145989" w14:textId="34174140" w:rsidR="00FF577F" w:rsidRPr="00013123" w:rsidRDefault="00FF577F" w:rsidP="00E95B22">
            <w:pPr>
              <w:pStyle w:val="TableContainer"/>
            </w:pPr>
            <w:r w:rsidRPr="00013123">
              <w:t>$60 Advanced</w:t>
            </w:r>
          </w:p>
        </w:tc>
        <w:tc>
          <w:tcPr>
            <w:tcW w:w="2070" w:type="dxa"/>
          </w:tcPr>
          <w:p w14:paraId="32BB9F3B" w14:textId="7B2EF0B7" w:rsidR="00FF577F" w:rsidRPr="00013123" w:rsidRDefault="00FF577F" w:rsidP="00E95B22">
            <w:pPr>
              <w:pStyle w:val="TableContainer"/>
            </w:pPr>
            <w:r w:rsidRPr="00013123">
              <w:t>Per Occurrence</w:t>
            </w:r>
          </w:p>
        </w:tc>
      </w:tr>
      <w:tr w:rsidR="00FF577F" w:rsidRPr="00CC17FD" w14:paraId="53F4F946"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3B96654A" w14:textId="673DAEFA" w:rsidR="00FF577F" w:rsidRPr="00013123" w:rsidRDefault="00FF577F" w:rsidP="00E95B22">
            <w:pPr>
              <w:pStyle w:val="TableContainer"/>
              <w:rPr>
                <w:rFonts w:eastAsia="Arial" w:cs="Arial"/>
                <w:bCs/>
              </w:rPr>
            </w:pPr>
            <w:r w:rsidRPr="00013123">
              <w:lastRenderedPageBreak/>
              <w:t>EMS Course Coordinator Retest Fee</w:t>
            </w:r>
          </w:p>
        </w:tc>
        <w:tc>
          <w:tcPr>
            <w:tcW w:w="3420" w:type="dxa"/>
          </w:tcPr>
          <w:p w14:paraId="13B8907E" w14:textId="61E593E6" w:rsidR="00FF577F" w:rsidRPr="00F4035C" w:rsidRDefault="00FF577F" w:rsidP="00E95B22">
            <w:pPr>
              <w:pStyle w:val="TableContainer"/>
              <w:rPr>
                <w:rFonts w:eastAsia="Arial" w:cs="Arial"/>
              </w:rPr>
            </w:pPr>
            <w:r w:rsidRPr="00013123">
              <w:t>$30</w:t>
            </w:r>
          </w:p>
        </w:tc>
        <w:tc>
          <w:tcPr>
            <w:tcW w:w="2070" w:type="dxa"/>
          </w:tcPr>
          <w:p w14:paraId="2A8BE5A0" w14:textId="09AC65C5" w:rsidR="00FF577F" w:rsidRPr="00013123" w:rsidRDefault="00FF577F" w:rsidP="00E95B22">
            <w:pPr>
              <w:pStyle w:val="TableContainer"/>
            </w:pPr>
            <w:r w:rsidRPr="00013123">
              <w:t>Per Occurrence</w:t>
            </w:r>
          </w:p>
        </w:tc>
      </w:tr>
      <w:tr w:rsidR="00FF577F" w:rsidRPr="00CC17FD" w14:paraId="6DB17607" w14:textId="77777777" w:rsidTr="007A3C9B">
        <w:trPr>
          <w:trHeight w:val="144"/>
        </w:trPr>
        <w:tc>
          <w:tcPr>
            <w:tcW w:w="5130" w:type="dxa"/>
          </w:tcPr>
          <w:p w14:paraId="780BDD93" w14:textId="7AB5B7E9" w:rsidR="00FF577F" w:rsidRPr="00013123" w:rsidRDefault="00FF577F" w:rsidP="00E95B22">
            <w:pPr>
              <w:pStyle w:val="TableContainer"/>
            </w:pPr>
            <w:r w:rsidRPr="00013123">
              <w:t>Site Visit Fees</w:t>
            </w:r>
          </w:p>
        </w:tc>
        <w:tc>
          <w:tcPr>
            <w:tcW w:w="3420" w:type="dxa"/>
          </w:tcPr>
          <w:p w14:paraId="21D12AE4" w14:textId="77777777" w:rsidR="00FF577F" w:rsidRPr="00013123" w:rsidRDefault="00FF577F" w:rsidP="00E95B22">
            <w:pPr>
              <w:pStyle w:val="TableContainer"/>
              <w:rPr>
                <w:rFonts w:eastAsia="Arial" w:cs="Arial"/>
              </w:rPr>
            </w:pPr>
            <w:r w:rsidRPr="00013123">
              <w:t>$90 Basic</w:t>
            </w:r>
          </w:p>
          <w:p w14:paraId="0EEB6CDF" w14:textId="706721BA" w:rsidR="00FF577F" w:rsidRPr="00013123" w:rsidRDefault="00FF577F" w:rsidP="00E95B22">
            <w:pPr>
              <w:pStyle w:val="TableContainer"/>
            </w:pPr>
            <w:r w:rsidRPr="00013123">
              <w:t>$250 Advanced</w:t>
            </w:r>
          </w:p>
        </w:tc>
        <w:tc>
          <w:tcPr>
            <w:tcW w:w="2070" w:type="dxa"/>
          </w:tcPr>
          <w:p w14:paraId="78BC5FBB" w14:textId="09125C1E" w:rsidR="00FF577F" w:rsidRPr="00013123" w:rsidRDefault="00FF577F" w:rsidP="00E95B22">
            <w:pPr>
              <w:pStyle w:val="TableContainer"/>
            </w:pPr>
            <w:r w:rsidRPr="00013123">
              <w:t>Per</w:t>
            </w:r>
            <w:r>
              <w:t xml:space="preserve"> </w:t>
            </w:r>
            <w:r w:rsidRPr="00013123">
              <w:t>Occurrence</w:t>
            </w:r>
          </w:p>
        </w:tc>
      </w:tr>
      <w:tr w:rsidR="00FF577F" w:rsidRPr="00CC17FD" w14:paraId="49A74978"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4C09D65D" w14:textId="4F7B7647" w:rsidR="00FF577F" w:rsidRPr="00013123" w:rsidRDefault="00FF577F" w:rsidP="00E95B22">
            <w:pPr>
              <w:pStyle w:val="TableContainer"/>
            </w:pPr>
            <w:r w:rsidRPr="00013123">
              <w:t>EMS Instructor Application Fee</w:t>
            </w:r>
          </w:p>
        </w:tc>
        <w:tc>
          <w:tcPr>
            <w:tcW w:w="3420" w:type="dxa"/>
          </w:tcPr>
          <w:p w14:paraId="10A03D74" w14:textId="09D5AA2C" w:rsidR="00FF577F" w:rsidRPr="00013123" w:rsidRDefault="00FF577F" w:rsidP="00E95B22">
            <w:pPr>
              <w:pStyle w:val="TableContainer"/>
            </w:pPr>
            <w:r w:rsidRPr="00013123">
              <w:t>$30</w:t>
            </w:r>
          </w:p>
        </w:tc>
        <w:tc>
          <w:tcPr>
            <w:tcW w:w="2070" w:type="dxa"/>
          </w:tcPr>
          <w:p w14:paraId="6E623C11" w14:textId="193FB3CB" w:rsidR="00FF577F" w:rsidRPr="00013123" w:rsidRDefault="00FF577F" w:rsidP="00E95B22">
            <w:pPr>
              <w:pStyle w:val="TableContainer"/>
            </w:pPr>
            <w:r w:rsidRPr="00013123">
              <w:t>Two Years</w:t>
            </w:r>
          </w:p>
        </w:tc>
      </w:tr>
      <w:tr w:rsidR="00FF577F" w:rsidRPr="00CC17FD" w14:paraId="441B1276" w14:textId="77777777" w:rsidTr="007A3C9B">
        <w:trPr>
          <w:trHeight w:val="144"/>
        </w:trPr>
        <w:tc>
          <w:tcPr>
            <w:tcW w:w="5130" w:type="dxa"/>
          </w:tcPr>
          <w:p w14:paraId="31BA4CA6" w14:textId="4C1615BE" w:rsidR="00FF577F" w:rsidRPr="00013123" w:rsidRDefault="00FF577F" w:rsidP="00E95B22">
            <w:pPr>
              <w:pStyle w:val="TableContainer"/>
            </w:pPr>
            <w:r w:rsidRPr="00013123">
              <w:t>EMS Instructor Prorated Application Fee (Volunteer to Pay)</w:t>
            </w:r>
          </w:p>
        </w:tc>
        <w:tc>
          <w:tcPr>
            <w:tcW w:w="3420" w:type="dxa"/>
          </w:tcPr>
          <w:p w14:paraId="52BE053D" w14:textId="77777777" w:rsidR="00FF577F" w:rsidRPr="00013123" w:rsidRDefault="00FF577F" w:rsidP="00E95B22">
            <w:pPr>
              <w:pStyle w:val="TableContainer"/>
              <w:rPr>
                <w:rFonts w:eastAsia="Arial" w:cs="Arial"/>
              </w:rPr>
            </w:pPr>
            <w:r w:rsidRPr="00013123">
              <w:t>$30</w:t>
            </w:r>
          </w:p>
          <w:p w14:paraId="531B3DCB" w14:textId="5EDBD96A" w:rsidR="00FF577F" w:rsidRPr="00013123" w:rsidRDefault="00FF577F" w:rsidP="00E95B22">
            <w:pPr>
              <w:pStyle w:val="TableContainer"/>
              <w:rPr>
                <w:rFonts w:eastAsia="Arial" w:cs="Arial"/>
                <w:bCs/>
              </w:rPr>
            </w:pPr>
            <w:r w:rsidRPr="00013123">
              <w:t>$15</w:t>
            </w:r>
          </w:p>
        </w:tc>
        <w:tc>
          <w:tcPr>
            <w:tcW w:w="2070" w:type="dxa"/>
          </w:tcPr>
          <w:p w14:paraId="571E6525" w14:textId="697892AC" w:rsidR="00FF577F" w:rsidRPr="00013123" w:rsidRDefault="00FF577F" w:rsidP="00E95B22">
            <w:pPr>
              <w:pStyle w:val="TableContainer"/>
            </w:pPr>
            <w:r w:rsidRPr="00013123">
              <w:t>One Year Partial Period</w:t>
            </w:r>
          </w:p>
        </w:tc>
      </w:tr>
      <w:tr w:rsidR="00FF577F" w:rsidRPr="00CC17FD" w14:paraId="7B5D8FA8"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5DA0006C" w14:textId="7B663DFC" w:rsidR="00FF577F" w:rsidRPr="00013123" w:rsidRDefault="00FF577F" w:rsidP="00E95B22">
            <w:pPr>
              <w:pStyle w:val="TableContainer"/>
            </w:pPr>
            <w:r w:rsidRPr="00013123">
              <w:t>Emergency Medical Information Operator Instructor Fee</w:t>
            </w:r>
          </w:p>
        </w:tc>
        <w:tc>
          <w:tcPr>
            <w:tcW w:w="3420" w:type="dxa"/>
          </w:tcPr>
          <w:p w14:paraId="5E3D1AFB" w14:textId="66BE94CA" w:rsidR="00FF577F" w:rsidRPr="00013123" w:rsidRDefault="00FF577F" w:rsidP="00E95B22">
            <w:pPr>
              <w:pStyle w:val="TableContainer"/>
              <w:rPr>
                <w:rFonts w:eastAsia="Arial" w:cs="Arial"/>
                <w:bCs/>
              </w:rPr>
            </w:pPr>
            <w:r w:rsidRPr="00013123">
              <w:t>$60</w:t>
            </w:r>
          </w:p>
        </w:tc>
        <w:tc>
          <w:tcPr>
            <w:tcW w:w="2070" w:type="dxa"/>
          </w:tcPr>
          <w:p w14:paraId="6940F0AA" w14:textId="2CA72337" w:rsidR="00FF577F" w:rsidRPr="00013123" w:rsidRDefault="00FF577F" w:rsidP="00E95B22">
            <w:pPr>
              <w:pStyle w:val="TableContainer"/>
            </w:pPr>
            <w:r w:rsidRPr="00013123">
              <w:t>Two Years</w:t>
            </w:r>
          </w:p>
        </w:tc>
      </w:tr>
      <w:tr w:rsidR="00FF577F" w:rsidRPr="00CC17FD" w14:paraId="28AD29E9" w14:textId="77777777" w:rsidTr="007A3C9B">
        <w:trPr>
          <w:trHeight w:val="144"/>
        </w:trPr>
        <w:tc>
          <w:tcPr>
            <w:tcW w:w="5130" w:type="dxa"/>
          </w:tcPr>
          <w:p w14:paraId="4F5D216F" w14:textId="21CA5D10" w:rsidR="00FF577F" w:rsidRPr="00013123" w:rsidRDefault="00FF577F" w:rsidP="00E95B22">
            <w:pPr>
              <w:pStyle w:val="TableContainer"/>
            </w:pPr>
            <w:r w:rsidRPr="00013123">
              <w:t>Emergency Medical Information Operator Instructor Course Approval Fee</w:t>
            </w:r>
          </w:p>
        </w:tc>
        <w:tc>
          <w:tcPr>
            <w:tcW w:w="3420" w:type="dxa"/>
          </w:tcPr>
          <w:p w14:paraId="42D86D79" w14:textId="7FBED813" w:rsidR="00FF577F" w:rsidRPr="00013123" w:rsidRDefault="00FF577F" w:rsidP="00E95B22">
            <w:pPr>
              <w:pStyle w:val="TableContainer"/>
            </w:pPr>
            <w:r w:rsidRPr="00013123">
              <w:t>$60</w:t>
            </w:r>
          </w:p>
        </w:tc>
        <w:tc>
          <w:tcPr>
            <w:tcW w:w="2070" w:type="dxa"/>
          </w:tcPr>
          <w:p w14:paraId="03ECA61C" w14:textId="2601B76B" w:rsidR="00FF577F" w:rsidRPr="00013123" w:rsidRDefault="00FF577F" w:rsidP="00E95B22">
            <w:pPr>
              <w:pStyle w:val="TableContainer"/>
            </w:pPr>
            <w:r w:rsidRPr="00013123">
              <w:t>Per Occurrence</w:t>
            </w:r>
          </w:p>
        </w:tc>
      </w:tr>
      <w:tr w:rsidR="00FF577F" w:rsidRPr="00CC17FD" w14:paraId="7F95E566"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162D89CB" w14:textId="5E75B107" w:rsidR="00FF577F" w:rsidRPr="00013123" w:rsidRDefault="00FF577F" w:rsidP="00E95B22">
            <w:pPr>
              <w:pStyle w:val="TableContainer"/>
            </w:pPr>
            <w:r w:rsidRPr="00013123">
              <w:t>Emergency Medical Information Operator Instructor Course Fee</w:t>
            </w:r>
          </w:p>
        </w:tc>
        <w:tc>
          <w:tcPr>
            <w:tcW w:w="3420" w:type="dxa"/>
          </w:tcPr>
          <w:p w14:paraId="6C0BE26C" w14:textId="1CB46487" w:rsidR="00FF577F" w:rsidRPr="00013123" w:rsidRDefault="00FF577F" w:rsidP="00E95B22">
            <w:pPr>
              <w:pStyle w:val="TableContainer"/>
            </w:pPr>
            <w:r w:rsidRPr="00013123">
              <w:t>$60</w:t>
            </w:r>
          </w:p>
        </w:tc>
        <w:tc>
          <w:tcPr>
            <w:tcW w:w="2070" w:type="dxa"/>
          </w:tcPr>
          <w:p w14:paraId="1EFA337C" w14:textId="2C26E265" w:rsidR="00FF577F" w:rsidRPr="00013123" w:rsidRDefault="00FF577F" w:rsidP="00E95B22">
            <w:pPr>
              <w:pStyle w:val="TableContainer"/>
            </w:pPr>
            <w:r w:rsidRPr="00013123">
              <w:t>Per Occurrence</w:t>
            </w:r>
          </w:p>
        </w:tc>
      </w:tr>
      <w:tr w:rsidR="00FF577F" w:rsidRPr="00CC17FD" w14:paraId="2DC46D39" w14:textId="77777777" w:rsidTr="007A3C9B">
        <w:trPr>
          <w:trHeight w:val="144"/>
        </w:trPr>
        <w:tc>
          <w:tcPr>
            <w:tcW w:w="5130" w:type="dxa"/>
          </w:tcPr>
          <w:p w14:paraId="348E7397" w14:textId="18EA1305" w:rsidR="00FF577F" w:rsidRPr="00013123" w:rsidRDefault="00FF577F" w:rsidP="00E95B22">
            <w:pPr>
              <w:pStyle w:val="TableContainer"/>
            </w:pPr>
            <w:r w:rsidRPr="00013123">
              <w:t xml:space="preserve">Emergency Medical Information Operator Instructor </w:t>
            </w:r>
            <w:r>
              <w:t>Retest</w:t>
            </w:r>
            <w:r w:rsidRPr="00013123">
              <w:t xml:space="preserve"> Fee</w:t>
            </w:r>
          </w:p>
        </w:tc>
        <w:tc>
          <w:tcPr>
            <w:tcW w:w="3420" w:type="dxa"/>
          </w:tcPr>
          <w:p w14:paraId="57F5334F" w14:textId="7E521915" w:rsidR="00FF577F" w:rsidRPr="00013123" w:rsidRDefault="00FF577F" w:rsidP="00E95B22">
            <w:pPr>
              <w:pStyle w:val="TableContainer"/>
            </w:pPr>
            <w:r w:rsidRPr="00013123">
              <w:t>$</w:t>
            </w:r>
            <w:r>
              <w:t>3</w:t>
            </w:r>
            <w:r w:rsidRPr="00013123">
              <w:t>0</w:t>
            </w:r>
          </w:p>
        </w:tc>
        <w:tc>
          <w:tcPr>
            <w:tcW w:w="2070" w:type="dxa"/>
          </w:tcPr>
          <w:p w14:paraId="3FE420A0" w14:textId="46E31598" w:rsidR="00FF577F" w:rsidRPr="00013123" w:rsidRDefault="00FF577F" w:rsidP="00E95B22">
            <w:pPr>
              <w:pStyle w:val="TableContainer"/>
            </w:pPr>
            <w:r w:rsidRPr="00013123">
              <w:t>Per Occurrence</w:t>
            </w:r>
          </w:p>
        </w:tc>
      </w:tr>
      <w:tr w:rsidR="00FF577F" w:rsidRPr="00CC17FD" w14:paraId="5633A524"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130" w:type="dxa"/>
          </w:tcPr>
          <w:p w14:paraId="639EE80A" w14:textId="380F8983" w:rsidR="00FF577F" w:rsidRPr="00013123" w:rsidRDefault="00FF577F" w:rsidP="00E95B22">
            <w:pPr>
              <w:pStyle w:val="TableContainer"/>
            </w:pPr>
            <w:r w:rsidRPr="00013123">
              <w:t>CE Program Fee</w:t>
            </w:r>
          </w:p>
        </w:tc>
        <w:tc>
          <w:tcPr>
            <w:tcW w:w="3420" w:type="dxa"/>
          </w:tcPr>
          <w:p w14:paraId="6238BAA5" w14:textId="7CD99E3D" w:rsidR="00FF577F" w:rsidRPr="00013123" w:rsidRDefault="00FF577F" w:rsidP="00E95B22">
            <w:pPr>
              <w:pStyle w:val="TableContainer"/>
            </w:pPr>
            <w:r w:rsidRPr="00013123">
              <w:t>$60</w:t>
            </w:r>
          </w:p>
        </w:tc>
        <w:tc>
          <w:tcPr>
            <w:tcW w:w="2070" w:type="dxa"/>
          </w:tcPr>
          <w:p w14:paraId="355D452D" w14:textId="4F2EB5E1" w:rsidR="00FF577F" w:rsidRPr="00013123" w:rsidRDefault="00FF577F" w:rsidP="00E95B22">
            <w:pPr>
              <w:pStyle w:val="TableContainer"/>
            </w:pPr>
            <w:r w:rsidRPr="00013123">
              <w:t>Per Occurrence</w:t>
            </w:r>
          </w:p>
        </w:tc>
      </w:tr>
    </w:tbl>
    <w:p w14:paraId="49EAD7E0" w14:textId="3B9659F5" w:rsidR="002D3BA4" w:rsidRDefault="002D3BA4" w:rsidP="00E35EDF">
      <w:pPr>
        <w:pStyle w:val="Heading4"/>
      </w:pPr>
      <w:r w:rsidRPr="00F4035C">
        <w:t>Other Fees</w:t>
      </w:r>
    </w:p>
    <w:tbl>
      <w:tblPr>
        <w:tblStyle w:val="HHSTableforTextData2"/>
        <w:tblW w:w="10656" w:type="dxa"/>
        <w:tblInd w:w="0" w:type="dxa"/>
        <w:tblLayout w:type="fixed"/>
        <w:tblLook w:val="01E0" w:firstRow="1" w:lastRow="1" w:firstColumn="1" w:lastColumn="1" w:noHBand="0" w:noVBand="0"/>
      </w:tblPr>
      <w:tblGrid>
        <w:gridCol w:w="6683"/>
        <w:gridCol w:w="3973"/>
      </w:tblGrid>
      <w:tr w:rsidR="002D3BA4" w:rsidRPr="00F4035C" w14:paraId="56B67B0B" w14:textId="77777777" w:rsidTr="007A3C9B">
        <w:trPr>
          <w:cnfStyle w:val="100000000000" w:firstRow="1" w:lastRow="0" w:firstColumn="0" w:lastColumn="0" w:oddVBand="0" w:evenVBand="0" w:oddHBand="0" w:evenHBand="0" w:firstRowFirstColumn="0" w:firstRowLastColumn="0" w:lastRowFirstColumn="0" w:lastRowLastColumn="0"/>
        </w:trPr>
        <w:tc>
          <w:tcPr>
            <w:tcW w:w="6660" w:type="dxa"/>
          </w:tcPr>
          <w:p w14:paraId="46446821" w14:textId="77777777" w:rsidR="002D3BA4" w:rsidRPr="00F4035C" w:rsidRDefault="002D3BA4" w:rsidP="00E95B22">
            <w:pPr>
              <w:pStyle w:val="TableContainer"/>
            </w:pPr>
            <w:r w:rsidRPr="00F4035C">
              <w:t>Type</w:t>
            </w:r>
          </w:p>
        </w:tc>
        <w:tc>
          <w:tcPr>
            <w:tcW w:w="3960" w:type="dxa"/>
          </w:tcPr>
          <w:p w14:paraId="495B82D1" w14:textId="77777777" w:rsidR="002D3BA4" w:rsidRPr="00F4035C" w:rsidRDefault="002D3BA4" w:rsidP="00E95B22">
            <w:pPr>
              <w:pStyle w:val="TableContainer"/>
            </w:pPr>
            <w:r w:rsidRPr="00F4035C">
              <w:t>Amount</w:t>
            </w:r>
          </w:p>
        </w:tc>
      </w:tr>
      <w:tr w:rsidR="002D3BA4" w:rsidRPr="00CC17FD" w14:paraId="40735204" w14:textId="77777777" w:rsidTr="007A3C9B">
        <w:trPr>
          <w:trHeight w:val="144"/>
        </w:trPr>
        <w:tc>
          <w:tcPr>
            <w:tcW w:w="6660" w:type="dxa"/>
          </w:tcPr>
          <w:p w14:paraId="319B3D26" w14:textId="77777777" w:rsidR="002D3BA4" w:rsidRPr="00013123" w:rsidRDefault="002D3BA4" w:rsidP="00E95B22">
            <w:pPr>
              <w:pStyle w:val="TableContainer"/>
            </w:pPr>
            <w:r w:rsidRPr="00013123">
              <w:t>EMS Personnel Late Recertification Fee – Up to 90 Days</w:t>
            </w:r>
          </w:p>
        </w:tc>
        <w:tc>
          <w:tcPr>
            <w:tcW w:w="3960" w:type="dxa"/>
          </w:tcPr>
          <w:p w14:paraId="2B85A0B7" w14:textId="77777777" w:rsidR="002D3BA4" w:rsidRPr="00013123" w:rsidRDefault="002D3BA4" w:rsidP="00E95B22">
            <w:pPr>
              <w:pStyle w:val="TableContainer"/>
            </w:pPr>
            <w:r w:rsidRPr="00013123">
              <w:t>1½ Times the Recertification Fee</w:t>
            </w:r>
          </w:p>
        </w:tc>
      </w:tr>
      <w:tr w:rsidR="002D3BA4" w:rsidRPr="00CC17FD" w14:paraId="702B6440"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6660" w:type="dxa"/>
          </w:tcPr>
          <w:p w14:paraId="231E2C83" w14:textId="77777777" w:rsidR="002D3BA4" w:rsidRPr="00013123" w:rsidRDefault="002D3BA4" w:rsidP="00E95B22">
            <w:pPr>
              <w:pStyle w:val="TableContainer"/>
            </w:pPr>
            <w:r w:rsidRPr="00013123">
              <w:t>EMS Personnel Late Recertification Fee – 91 Days to Less Than One Year</w:t>
            </w:r>
          </w:p>
        </w:tc>
        <w:tc>
          <w:tcPr>
            <w:tcW w:w="3960" w:type="dxa"/>
          </w:tcPr>
          <w:p w14:paraId="579E54E3" w14:textId="77777777" w:rsidR="002D3BA4" w:rsidRPr="00013123" w:rsidRDefault="002D3BA4" w:rsidP="00E95B22">
            <w:pPr>
              <w:pStyle w:val="TableContainer"/>
            </w:pPr>
            <w:r w:rsidRPr="00013123">
              <w:t>2 Times the Recertification Fee</w:t>
            </w:r>
          </w:p>
        </w:tc>
      </w:tr>
      <w:tr w:rsidR="002D3BA4" w:rsidRPr="00CC17FD" w14:paraId="6FDD3C65" w14:textId="77777777" w:rsidTr="007A3C9B">
        <w:trPr>
          <w:trHeight w:val="144"/>
        </w:trPr>
        <w:tc>
          <w:tcPr>
            <w:tcW w:w="6660" w:type="dxa"/>
          </w:tcPr>
          <w:p w14:paraId="4BB1D8A5" w14:textId="77777777" w:rsidR="002D3BA4" w:rsidRPr="00013123" w:rsidRDefault="002D3BA4" w:rsidP="00E95B22">
            <w:pPr>
              <w:pStyle w:val="TableContainer"/>
            </w:pPr>
            <w:r w:rsidRPr="00013123">
              <w:t>EMS Course Coordinator Recertification Late Fee – Up to 90 Days</w:t>
            </w:r>
          </w:p>
        </w:tc>
        <w:tc>
          <w:tcPr>
            <w:tcW w:w="3960" w:type="dxa"/>
          </w:tcPr>
          <w:p w14:paraId="00D11347" w14:textId="77777777" w:rsidR="002D3BA4" w:rsidRPr="00013123" w:rsidRDefault="002D3BA4" w:rsidP="00E95B22">
            <w:pPr>
              <w:pStyle w:val="TableContainer"/>
            </w:pPr>
            <w:r w:rsidRPr="00013123">
              <w:t>1½ Times the Recertification Fee</w:t>
            </w:r>
          </w:p>
        </w:tc>
      </w:tr>
      <w:tr w:rsidR="002D3BA4" w:rsidRPr="00CC17FD" w14:paraId="1C4E11D6"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6660" w:type="dxa"/>
          </w:tcPr>
          <w:p w14:paraId="1562D1FA" w14:textId="77777777" w:rsidR="002D3BA4" w:rsidRPr="00013123" w:rsidRDefault="002D3BA4" w:rsidP="00E95B22">
            <w:pPr>
              <w:pStyle w:val="TableContainer"/>
            </w:pPr>
            <w:r w:rsidRPr="00013123">
              <w:t>EMS Course Coordinator Recertification Late Fee – 91 Days to Less Than One Year</w:t>
            </w:r>
          </w:p>
        </w:tc>
        <w:tc>
          <w:tcPr>
            <w:tcW w:w="3960" w:type="dxa"/>
          </w:tcPr>
          <w:p w14:paraId="0B1E1667" w14:textId="77777777" w:rsidR="002D3BA4" w:rsidRPr="00013123" w:rsidRDefault="002D3BA4" w:rsidP="00E95B22">
            <w:pPr>
              <w:pStyle w:val="TableContainer"/>
            </w:pPr>
            <w:r w:rsidRPr="00013123">
              <w:t>2 Times the Recertification Fee</w:t>
            </w:r>
          </w:p>
        </w:tc>
      </w:tr>
      <w:tr w:rsidR="002D3BA4" w:rsidRPr="00CC17FD" w14:paraId="2F3ACF51" w14:textId="77777777" w:rsidTr="007A3C9B">
        <w:trPr>
          <w:trHeight w:val="144"/>
        </w:trPr>
        <w:tc>
          <w:tcPr>
            <w:tcW w:w="6660" w:type="dxa"/>
          </w:tcPr>
          <w:p w14:paraId="7A0EFCDB" w14:textId="77777777" w:rsidR="002D3BA4" w:rsidRPr="00013123" w:rsidRDefault="002D3BA4" w:rsidP="00E95B22">
            <w:pPr>
              <w:pStyle w:val="TableContainer"/>
            </w:pPr>
            <w:r w:rsidRPr="00013123">
              <w:t>EMS Instructor Recertification Late Fee – Up to 90 Days</w:t>
            </w:r>
          </w:p>
        </w:tc>
        <w:tc>
          <w:tcPr>
            <w:tcW w:w="3960" w:type="dxa"/>
          </w:tcPr>
          <w:p w14:paraId="2C074DA7" w14:textId="77777777" w:rsidR="002D3BA4" w:rsidRPr="00013123" w:rsidRDefault="002D3BA4" w:rsidP="00E95B22">
            <w:pPr>
              <w:pStyle w:val="TableContainer"/>
            </w:pPr>
            <w:r w:rsidRPr="00013123">
              <w:t>1½ Times the Recertification Fee</w:t>
            </w:r>
          </w:p>
        </w:tc>
      </w:tr>
      <w:tr w:rsidR="002D3BA4" w:rsidRPr="00CC17FD" w14:paraId="59DC6FA3"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6660" w:type="dxa"/>
          </w:tcPr>
          <w:p w14:paraId="7E30337C" w14:textId="77777777" w:rsidR="002D3BA4" w:rsidRPr="00013123" w:rsidRDefault="002D3BA4" w:rsidP="00E95B22">
            <w:pPr>
              <w:pStyle w:val="TableContainer"/>
            </w:pPr>
            <w:r w:rsidRPr="00013123">
              <w:t>EMS Instructor Recertification Late Fee – 91 Days to Less Than One Year</w:t>
            </w:r>
          </w:p>
        </w:tc>
        <w:tc>
          <w:tcPr>
            <w:tcW w:w="3960" w:type="dxa"/>
          </w:tcPr>
          <w:p w14:paraId="1A340CD1" w14:textId="77777777" w:rsidR="002D3BA4" w:rsidRPr="00013123" w:rsidRDefault="002D3BA4" w:rsidP="00E95B22">
            <w:pPr>
              <w:pStyle w:val="TableContainer"/>
            </w:pPr>
            <w:r w:rsidRPr="00013123">
              <w:t>2 Times the Recertification Fee</w:t>
            </w:r>
          </w:p>
        </w:tc>
      </w:tr>
      <w:tr w:rsidR="002D3BA4" w:rsidRPr="00CC17FD" w14:paraId="521C2136" w14:textId="77777777" w:rsidTr="007A3C9B">
        <w:trPr>
          <w:trHeight w:val="144"/>
        </w:trPr>
        <w:tc>
          <w:tcPr>
            <w:tcW w:w="6660" w:type="dxa"/>
          </w:tcPr>
          <w:p w14:paraId="78B3A584" w14:textId="77777777" w:rsidR="002D3BA4" w:rsidRPr="00013123" w:rsidRDefault="002D3BA4" w:rsidP="00E95B22">
            <w:pPr>
              <w:pStyle w:val="TableContainer"/>
              <w:rPr>
                <w:rFonts w:eastAsia="Arial" w:cs="Arial"/>
              </w:rPr>
            </w:pPr>
            <w:r w:rsidRPr="00013123">
              <w:t>EMS Personnel Duplicate Certificate Fee</w:t>
            </w:r>
          </w:p>
        </w:tc>
        <w:tc>
          <w:tcPr>
            <w:tcW w:w="3960" w:type="dxa"/>
          </w:tcPr>
          <w:p w14:paraId="1EE1A8F9" w14:textId="77777777" w:rsidR="002D3BA4" w:rsidRPr="00013123" w:rsidRDefault="002D3BA4" w:rsidP="00E95B22">
            <w:pPr>
              <w:pStyle w:val="TableContainer"/>
            </w:pPr>
            <w:r w:rsidRPr="00013123">
              <w:t>$10</w:t>
            </w:r>
          </w:p>
        </w:tc>
      </w:tr>
    </w:tbl>
    <w:p w14:paraId="42963CCA" w14:textId="2187A548" w:rsidR="002D3BA4" w:rsidRDefault="002D3BA4" w:rsidP="00E35EDF">
      <w:pPr>
        <w:pStyle w:val="Heading4"/>
      </w:pPr>
      <w:r w:rsidRPr="005D6B94">
        <w:t>Emergency Stroke Services</w:t>
      </w:r>
    </w:p>
    <w:tbl>
      <w:tblPr>
        <w:tblStyle w:val="HHSTableforTextData"/>
        <w:tblW w:w="10656" w:type="dxa"/>
        <w:tblLayout w:type="fixed"/>
        <w:tblLook w:val="01E0" w:firstRow="1" w:lastRow="1" w:firstColumn="1" w:lastColumn="1" w:noHBand="0" w:noVBand="0"/>
      </w:tblPr>
      <w:tblGrid>
        <w:gridCol w:w="5147"/>
        <w:gridCol w:w="3432"/>
        <w:gridCol w:w="2077"/>
      </w:tblGrid>
      <w:tr w:rsidR="002D3BA4" w:rsidRPr="00F4035C" w14:paraId="1629FA21" w14:textId="77777777" w:rsidTr="007A3C9B">
        <w:trPr>
          <w:cnfStyle w:val="100000000000" w:firstRow="1" w:lastRow="0" w:firstColumn="0" w:lastColumn="0" w:oddVBand="0" w:evenVBand="0" w:oddHBand="0" w:evenHBand="0" w:firstRowFirstColumn="0" w:firstRowLastColumn="0" w:lastRowFirstColumn="0" w:lastRowLastColumn="0"/>
        </w:trPr>
        <w:tc>
          <w:tcPr>
            <w:tcW w:w="5130" w:type="dxa"/>
            <w:shd w:val="clear" w:color="auto" w:fill="E0B86A" w:themeFill="accent6" w:themeFillTint="99"/>
          </w:tcPr>
          <w:p w14:paraId="50FA728B" w14:textId="77777777" w:rsidR="002D3BA4" w:rsidRPr="00F4035C" w:rsidRDefault="002D3BA4" w:rsidP="00E95B22">
            <w:pPr>
              <w:pStyle w:val="TableContainer"/>
              <w:rPr>
                <w:rFonts w:eastAsia="Arial" w:cs="Arial"/>
              </w:rPr>
            </w:pPr>
            <w:r w:rsidRPr="00F4035C">
              <w:t>Type</w:t>
            </w:r>
          </w:p>
        </w:tc>
        <w:tc>
          <w:tcPr>
            <w:tcW w:w="3420" w:type="dxa"/>
            <w:shd w:val="clear" w:color="auto" w:fill="E0B86A" w:themeFill="accent6" w:themeFillTint="99"/>
          </w:tcPr>
          <w:p w14:paraId="330928F8" w14:textId="77777777" w:rsidR="002D3BA4" w:rsidRPr="00F4035C" w:rsidRDefault="002D3BA4" w:rsidP="00E95B22">
            <w:pPr>
              <w:pStyle w:val="TableContainer"/>
              <w:rPr>
                <w:rFonts w:eastAsia="Arial" w:cs="Arial"/>
              </w:rPr>
            </w:pPr>
            <w:r w:rsidRPr="00F4035C">
              <w:t>Amount</w:t>
            </w:r>
          </w:p>
        </w:tc>
        <w:tc>
          <w:tcPr>
            <w:tcW w:w="2070" w:type="dxa"/>
            <w:shd w:val="clear" w:color="auto" w:fill="E0B86A" w:themeFill="accent6" w:themeFillTint="99"/>
          </w:tcPr>
          <w:p w14:paraId="01759035" w14:textId="77777777" w:rsidR="002D3BA4" w:rsidRPr="00F4035C" w:rsidRDefault="002D3BA4" w:rsidP="00E95B22">
            <w:pPr>
              <w:pStyle w:val="TableContainer"/>
              <w:rPr>
                <w:rFonts w:eastAsia="Arial" w:cs="Arial"/>
              </w:rPr>
            </w:pPr>
            <w:r w:rsidRPr="00F4035C">
              <w:t>Period</w:t>
            </w:r>
          </w:p>
        </w:tc>
      </w:tr>
      <w:tr w:rsidR="002D3BA4" w:rsidRPr="00CC17FD" w14:paraId="0D71F2D4" w14:textId="77777777" w:rsidTr="007A3C9B">
        <w:trPr>
          <w:trHeight w:val="144"/>
        </w:trPr>
        <w:tc>
          <w:tcPr>
            <w:tcW w:w="5130" w:type="dxa"/>
            <w:vAlign w:val="center"/>
          </w:tcPr>
          <w:p w14:paraId="061ED057" w14:textId="77777777" w:rsidR="002D3BA4" w:rsidRPr="00013123" w:rsidRDefault="002D3BA4" w:rsidP="00E95B22">
            <w:pPr>
              <w:pStyle w:val="TableContainer"/>
              <w:rPr>
                <w:rFonts w:eastAsia="Arial" w:cs="Arial"/>
              </w:rPr>
            </w:pPr>
            <w:r w:rsidRPr="00013123">
              <w:t>Application Fee</w:t>
            </w:r>
          </w:p>
        </w:tc>
        <w:tc>
          <w:tcPr>
            <w:tcW w:w="3420" w:type="dxa"/>
            <w:vAlign w:val="center"/>
          </w:tcPr>
          <w:p w14:paraId="672B3FBE" w14:textId="77777777" w:rsidR="002D3BA4" w:rsidRPr="00013123" w:rsidRDefault="002D3BA4" w:rsidP="00E95B22">
            <w:pPr>
              <w:pStyle w:val="TableContainer"/>
              <w:rPr>
                <w:rFonts w:eastAsia="Arial" w:cs="Arial"/>
              </w:rPr>
            </w:pPr>
            <w:r w:rsidRPr="00013123">
              <w:t>$</w:t>
            </w:r>
            <w:r>
              <w:t>100</w:t>
            </w:r>
          </w:p>
        </w:tc>
        <w:tc>
          <w:tcPr>
            <w:tcW w:w="2070" w:type="dxa"/>
            <w:vAlign w:val="center"/>
          </w:tcPr>
          <w:p w14:paraId="01394753" w14:textId="77777777" w:rsidR="002D3BA4" w:rsidRPr="00013123" w:rsidRDefault="002D3BA4" w:rsidP="00E95B22">
            <w:pPr>
              <w:pStyle w:val="TableContainer"/>
              <w:rPr>
                <w:rFonts w:eastAsia="Arial" w:cs="Arial"/>
              </w:rPr>
            </w:pPr>
            <w:r w:rsidRPr="00013123">
              <w:t>Two Years</w:t>
            </w:r>
          </w:p>
        </w:tc>
      </w:tr>
    </w:tbl>
    <w:p w14:paraId="55392B49" w14:textId="4FE0C908" w:rsidR="002D3BA4" w:rsidRDefault="002D3BA4" w:rsidP="00E35EDF">
      <w:pPr>
        <w:pStyle w:val="Heading4"/>
      </w:pPr>
      <w:r w:rsidRPr="000859D5">
        <w:lastRenderedPageBreak/>
        <w:t>Hospital Level of Care Designations for Neonatal and Maternal Care</w:t>
      </w:r>
    </w:p>
    <w:tbl>
      <w:tblPr>
        <w:tblStyle w:val="HHSTableforTextData2"/>
        <w:tblW w:w="10656" w:type="dxa"/>
        <w:tblInd w:w="0" w:type="dxa"/>
        <w:tblLayout w:type="fixed"/>
        <w:tblLook w:val="01E0" w:firstRow="1" w:lastRow="1" w:firstColumn="1" w:lastColumn="1" w:noHBand="0" w:noVBand="0"/>
      </w:tblPr>
      <w:tblGrid>
        <w:gridCol w:w="5147"/>
        <w:gridCol w:w="3432"/>
        <w:gridCol w:w="2077"/>
      </w:tblGrid>
      <w:tr w:rsidR="002D3BA4" w:rsidRPr="00F4035C" w14:paraId="2C46A75C" w14:textId="77777777" w:rsidTr="007A3C9B">
        <w:trPr>
          <w:cnfStyle w:val="100000000000" w:firstRow="1" w:lastRow="0" w:firstColumn="0" w:lastColumn="0" w:oddVBand="0" w:evenVBand="0" w:oddHBand="0" w:evenHBand="0" w:firstRowFirstColumn="0" w:firstRowLastColumn="0" w:lastRowFirstColumn="0" w:lastRowLastColumn="0"/>
        </w:trPr>
        <w:tc>
          <w:tcPr>
            <w:tcW w:w="5130" w:type="dxa"/>
          </w:tcPr>
          <w:p w14:paraId="6A7CFA4F" w14:textId="77777777" w:rsidR="002D3BA4" w:rsidRPr="00F4035C" w:rsidRDefault="002D3BA4" w:rsidP="00E95B22">
            <w:pPr>
              <w:pStyle w:val="TableContainer"/>
              <w:rPr>
                <w:rFonts w:eastAsia="Arial" w:cs="Arial"/>
              </w:rPr>
            </w:pPr>
            <w:r w:rsidRPr="00F4035C">
              <w:t>Type</w:t>
            </w:r>
          </w:p>
        </w:tc>
        <w:tc>
          <w:tcPr>
            <w:tcW w:w="3420" w:type="dxa"/>
          </w:tcPr>
          <w:p w14:paraId="579B9186" w14:textId="77777777" w:rsidR="002D3BA4" w:rsidRPr="00F4035C" w:rsidRDefault="002D3BA4" w:rsidP="00E95B22">
            <w:pPr>
              <w:pStyle w:val="TableContainer"/>
              <w:rPr>
                <w:rFonts w:eastAsia="Arial" w:cs="Arial"/>
              </w:rPr>
            </w:pPr>
            <w:r w:rsidRPr="00F4035C">
              <w:t>Amount</w:t>
            </w:r>
          </w:p>
        </w:tc>
        <w:tc>
          <w:tcPr>
            <w:tcW w:w="2070" w:type="dxa"/>
          </w:tcPr>
          <w:p w14:paraId="062A9FF1" w14:textId="77777777" w:rsidR="002D3BA4" w:rsidRPr="00F4035C" w:rsidRDefault="002D3BA4" w:rsidP="00E95B22">
            <w:pPr>
              <w:pStyle w:val="TableContainer"/>
              <w:rPr>
                <w:rFonts w:eastAsia="Arial" w:cs="Arial"/>
              </w:rPr>
            </w:pPr>
            <w:r w:rsidRPr="00F4035C">
              <w:t>Period</w:t>
            </w:r>
          </w:p>
        </w:tc>
      </w:tr>
      <w:tr w:rsidR="002D3BA4" w:rsidRPr="00CC17FD" w14:paraId="594C907A" w14:textId="77777777" w:rsidTr="007A3C9B">
        <w:trPr>
          <w:trHeight w:val="144"/>
        </w:trPr>
        <w:tc>
          <w:tcPr>
            <w:tcW w:w="5130" w:type="dxa"/>
          </w:tcPr>
          <w:p w14:paraId="256D3C32" w14:textId="77777777" w:rsidR="002D3BA4" w:rsidRPr="00013123" w:rsidRDefault="002D3BA4" w:rsidP="00E95B22">
            <w:pPr>
              <w:pStyle w:val="TableContainer"/>
              <w:rPr>
                <w:rFonts w:eastAsia="Arial" w:cs="Arial"/>
              </w:rPr>
            </w:pPr>
            <w:r w:rsidRPr="00013123">
              <w:t>Application Fee</w:t>
            </w:r>
          </w:p>
        </w:tc>
        <w:tc>
          <w:tcPr>
            <w:tcW w:w="3420" w:type="dxa"/>
          </w:tcPr>
          <w:p w14:paraId="0568FE76" w14:textId="5921B936" w:rsidR="002D3BA4" w:rsidRPr="001A57F2" w:rsidRDefault="002D3BA4" w:rsidP="00E95B22">
            <w:pPr>
              <w:pStyle w:val="TableContainer"/>
            </w:pPr>
            <w:r>
              <w:t xml:space="preserve">Level I </w:t>
            </w:r>
            <w:r w:rsidRPr="001A57F2">
              <w:t>neonatal facility applicants</w:t>
            </w:r>
            <w:r>
              <w:t>,</w:t>
            </w:r>
            <w:r w:rsidR="007C3066">
              <w:t xml:space="preserve"> </w:t>
            </w:r>
            <w:r w:rsidR="007C3066">
              <w:br/>
            </w:r>
            <w:r w:rsidRPr="00013123">
              <w:t>$</w:t>
            </w:r>
            <w:r>
              <w:t xml:space="preserve"> </w:t>
            </w:r>
            <w:r w:rsidRPr="001A57F2">
              <w:t>&lt;=100 licens</w:t>
            </w:r>
            <w:r w:rsidR="007C3066">
              <w:t>ed beds, the fee is $250.00; or</w:t>
            </w:r>
            <w:r w:rsidR="007C3066">
              <w:br/>
            </w:r>
            <w:r>
              <w:t xml:space="preserve">$ </w:t>
            </w:r>
            <w:r w:rsidRPr="001A57F2">
              <w:t>&gt;100 licensed beds, the fee is</w:t>
            </w:r>
            <w:r>
              <w:t xml:space="preserve"> </w:t>
            </w:r>
            <w:r w:rsidR="00CA5BA2">
              <w:t>$750.00.</w:t>
            </w:r>
          </w:p>
          <w:p w14:paraId="27F6ADD1" w14:textId="77777777" w:rsidR="002D3BA4" w:rsidRPr="001A57F2" w:rsidRDefault="002D3BA4" w:rsidP="00E95B22">
            <w:pPr>
              <w:pStyle w:val="TableContainer"/>
            </w:pPr>
            <w:r w:rsidRPr="001A57F2">
              <w:t xml:space="preserve">Level II neonatal facility applicants, the fee is $1,500.00. </w:t>
            </w:r>
          </w:p>
          <w:p w14:paraId="3D76E033" w14:textId="1DE90B0F" w:rsidR="002D3BA4" w:rsidRPr="001A57F2" w:rsidRDefault="002D3BA4" w:rsidP="00E95B22">
            <w:pPr>
              <w:pStyle w:val="TableContainer"/>
            </w:pPr>
            <w:r w:rsidRPr="001A57F2">
              <w:t xml:space="preserve">Level III neonatal facility applicants, the fee is $2,000.00. </w:t>
            </w:r>
          </w:p>
          <w:p w14:paraId="1483E3FD" w14:textId="66385C0B" w:rsidR="002D3BA4" w:rsidRPr="00013123" w:rsidRDefault="002D3BA4" w:rsidP="00E95B22">
            <w:pPr>
              <w:pStyle w:val="TableContainer"/>
              <w:rPr>
                <w:rFonts w:eastAsia="Arial" w:cs="Arial"/>
              </w:rPr>
            </w:pPr>
            <w:r w:rsidRPr="001A57F2">
              <w:t>Level IV neonatal facility applicants, the fee is $2,500.00.</w:t>
            </w:r>
          </w:p>
        </w:tc>
        <w:tc>
          <w:tcPr>
            <w:tcW w:w="2070" w:type="dxa"/>
          </w:tcPr>
          <w:p w14:paraId="22CE241F" w14:textId="77777777" w:rsidR="002D3BA4" w:rsidRPr="00013123" w:rsidRDefault="002D3BA4" w:rsidP="00E95B22">
            <w:pPr>
              <w:pStyle w:val="TableContainer"/>
              <w:rPr>
                <w:rFonts w:eastAsia="Arial" w:cs="Arial"/>
              </w:rPr>
            </w:pPr>
            <w:r>
              <w:t>Three</w:t>
            </w:r>
            <w:r w:rsidRPr="00013123">
              <w:t xml:space="preserve"> Years</w:t>
            </w:r>
          </w:p>
        </w:tc>
      </w:tr>
    </w:tbl>
    <w:p w14:paraId="2F84D2C6" w14:textId="30E2FDD1" w:rsidR="002D3BA4" w:rsidRDefault="002D3BA4" w:rsidP="00E35EDF">
      <w:pPr>
        <w:pStyle w:val="Heading4"/>
        <w:rPr>
          <w:sz w:val="18"/>
        </w:rPr>
      </w:pPr>
      <w:r w:rsidRPr="000859D5">
        <w:t>Trauma Designation</w:t>
      </w:r>
    </w:p>
    <w:tbl>
      <w:tblPr>
        <w:tblStyle w:val="HHSTableforTextData2"/>
        <w:tblW w:w="10656" w:type="dxa"/>
        <w:tblInd w:w="0" w:type="dxa"/>
        <w:tblLayout w:type="fixed"/>
        <w:tblLook w:val="01E0" w:firstRow="1" w:lastRow="1" w:firstColumn="1" w:lastColumn="1" w:noHBand="0" w:noVBand="0"/>
      </w:tblPr>
      <w:tblGrid>
        <w:gridCol w:w="5147"/>
        <w:gridCol w:w="3432"/>
        <w:gridCol w:w="2077"/>
      </w:tblGrid>
      <w:tr w:rsidR="002D3BA4" w:rsidRPr="00F4035C" w14:paraId="60F74C5C" w14:textId="77777777" w:rsidTr="007A3C9B">
        <w:trPr>
          <w:cnfStyle w:val="100000000000" w:firstRow="1" w:lastRow="0" w:firstColumn="0" w:lastColumn="0" w:oddVBand="0" w:evenVBand="0" w:oddHBand="0" w:evenHBand="0" w:firstRowFirstColumn="0" w:firstRowLastColumn="0" w:lastRowFirstColumn="0" w:lastRowLastColumn="0"/>
        </w:trPr>
        <w:tc>
          <w:tcPr>
            <w:tcW w:w="5130" w:type="dxa"/>
          </w:tcPr>
          <w:p w14:paraId="5157891E" w14:textId="77777777" w:rsidR="002D3BA4" w:rsidRPr="00F4035C" w:rsidRDefault="002D3BA4" w:rsidP="00E95B22">
            <w:pPr>
              <w:pStyle w:val="TableContainer"/>
              <w:rPr>
                <w:rFonts w:eastAsia="Arial" w:cs="Arial"/>
              </w:rPr>
            </w:pPr>
            <w:r w:rsidRPr="00F4035C">
              <w:t>Type</w:t>
            </w:r>
          </w:p>
        </w:tc>
        <w:tc>
          <w:tcPr>
            <w:tcW w:w="3420" w:type="dxa"/>
          </w:tcPr>
          <w:p w14:paraId="26341CFD" w14:textId="77777777" w:rsidR="002D3BA4" w:rsidRPr="00F4035C" w:rsidRDefault="002D3BA4" w:rsidP="00E95B22">
            <w:pPr>
              <w:pStyle w:val="TableContainer"/>
              <w:rPr>
                <w:rFonts w:eastAsia="Arial" w:cs="Arial"/>
              </w:rPr>
            </w:pPr>
            <w:r w:rsidRPr="00F4035C">
              <w:t>Amount</w:t>
            </w:r>
          </w:p>
        </w:tc>
        <w:tc>
          <w:tcPr>
            <w:tcW w:w="2070" w:type="dxa"/>
          </w:tcPr>
          <w:p w14:paraId="3848EEA0" w14:textId="77777777" w:rsidR="002D3BA4" w:rsidRPr="00F4035C" w:rsidRDefault="002D3BA4" w:rsidP="00E95B22">
            <w:pPr>
              <w:pStyle w:val="TableContainer"/>
              <w:rPr>
                <w:rFonts w:eastAsia="Arial" w:cs="Arial"/>
              </w:rPr>
            </w:pPr>
            <w:r w:rsidRPr="00F4035C">
              <w:t>Period</w:t>
            </w:r>
          </w:p>
        </w:tc>
      </w:tr>
      <w:tr w:rsidR="002D3BA4" w:rsidRPr="00B06AD1" w14:paraId="356E7B4D" w14:textId="77777777" w:rsidTr="007A3C9B">
        <w:trPr>
          <w:trHeight w:val="144"/>
        </w:trPr>
        <w:tc>
          <w:tcPr>
            <w:tcW w:w="5130" w:type="dxa"/>
          </w:tcPr>
          <w:p w14:paraId="43CF21D3" w14:textId="77777777" w:rsidR="002D3BA4" w:rsidRPr="00B06AD1" w:rsidRDefault="002D3BA4" w:rsidP="00E95B22">
            <w:pPr>
              <w:pStyle w:val="TableContainer"/>
            </w:pPr>
            <w:r w:rsidRPr="00013123">
              <w:t>Application Fee</w:t>
            </w:r>
          </w:p>
        </w:tc>
        <w:tc>
          <w:tcPr>
            <w:tcW w:w="3420" w:type="dxa"/>
          </w:tcPr>
          <w:p w14:paraId="7C517616" w14:textId="78AA8AEC" w:rsidR="002D3BA4" w:rsidRPr="00B06AD1" w:rsidRDefault="002D3BA4" w:rsidP="00E95B22">
            <w:pPr>
              <w:pStyle w:val="TableContainer"/>
            </w:pPr>
            <w:r w:rsidRPr="00B06AD1">
              <w:t>Level I and Level II trauma facility applicants, the fee will be no more than $10 per licensed bed with an upper limit of $5,0</w:t>
            </w:r>
            <w:r w:rsidR="00945846">
              <w:t>00 and a lower limit of $4,000;</w:t>
            </w:r>
          </w:p>
          <w:p w14:paraId="5C2C3369" w14:textId="77777777" w:rsidR="002D3BA4" w:rsidRPr="00B06AD1" w:rsidRDefault="002D3BA4" w:rsidP="00E95B22">
            <w:pPr>
              <w:pStyle w:val="TableContainer"/>
            </w:pPr>
            <w:r w:rsidRPr="00B06AD1">
              <w:t xml:space="preserve">Level III trauma facility applicants, the fee will be no more than $10 per licensed bed with an upper limit of $2,500 and a lower limit of $1,500; and </w:t>
            </w:r>
          </w:p>
          <w:p w14:paraId="26BD2215" w14:textId="77777777" w:rsidR="002D3BA4" w:rsidRPr="00B06AD1" w:rsidRDefault="002D3BA4" w:rsidP="00E95B22">
            <w:pPr>
              <w:pStyle w:val="TableContainer"/>
            </w:pPr>
            <w:r w:rsidRPr="00B06AD1">
              <w:t>Level IV trauma facility applicants, the fee will be no more than $10 per licensed bed with an upper limit of $1000 and a lower limit of $500.</w:t>
            </w:r>
          </w:p>
        </w:tc>
        <w:tc>
          <w:tcPr>
            <w:tcW w:w="2070" w:type="dxa"/>
          </w:tcPr>
          <w:p w14:paraId="40D1386D" w14:textId="77777777" w:rsidR="002D3BA4" w:rsidRPr="00B06AD1" w:rsidRDefault="002D3BA4" w:rsidP="00E95B22">
            <w:pPr>
              <w:pStyle w:val="TableContainer"/>
            </w:pPr>
            <w:r>
              <w:t>Three</w:t>
            </w:r>
            <w:r w:rsidRPr="00013123">
              <w:t xml:space="preserve"> Years</w:t>
            </w:r>
          </w:p>
        </w:tc>
      </w:tr>
    </w:tbl>
    <w:p w14:paraId="471BB55F" w14:textId="3ADF4720" w:rsidR="00A67457" w:rsidRDefault="00EE7123" w:rsidP="00883DEF">
      <w:pPr>
        <w:pStyle w:val="Heading2"/>
      </w:pPr>
      <w:r w:rsidRPr="00B06AD1">
        <w:rPr>
          <w:szCs w:val="18"/>
        </w:rPr>
        <w:br w:type="page"/>
      </w:r>
      <w:bookmarkStart w:id="8" w:name="_Toc533811"/>
      <w:r w:rsidR="00A67457">
        <w:lastRenderedPageBreak/>
        <w:t>Food and Drug Wholesale Distribution/Manufacturing</w:t>
      </w:r>
      <w:bookmarkEnd w:id="8"/>
    </w:p>
    <w:tbl>
      <w:tblPr>
        <w:tblStyle w:val="TableGrid"/>
        <w:tblW w:w="10656" w:type="dxa"/>
        <w:tblLayout w:type="fixed"/>
        <w:tblLook w:val="01E0" w:firstRow="1" w:lastRow="1" w:firstColumn="1" w:lastColumn="1" w:noHBand="0" w:noVBand="0"/>
      </w:tblPr>
      <w:tblGrid>
        <w:gridCol w:w="2412"/>
        <w:gridCol w:w="8244"/>
      </w:tblGrid>
      <w:tr w:rsidR="00A67457" w:rsidRPr="00CD0C34" w14:paraId="4CCA1938" w14:textId="77777777" w:rsidTr="00306F8E">
        <w:tc>
          <w:tcPr>
            <w:tcW w:w="2448" w:type="dxa"/>
          </w:tcPr>
          <w:p w14:paraId="0D09CEAA" w14:textId="77777777" w:rsidR="00A67457" w:rsidRPr="00CD0C34" w:rsidRDefault="00A67457" w:rsidP="00E95B22">
            <w:pPr>
              <w:pStyle w:val="TableContainer"/>
              <w:rPr>
                <w:rFonts w:eastAsia="Arial" w:cs="Arial"/>
              </w:rPr>
            </w:pPr>
            <w:r w:rsidRPr="00CD0C34">
              <w:t>Date of Origin:</w:t>
            </w:r>
          </w:p>
        </w:tc>
        <w:tc>
          <w:tcPr>
            <w:tcW w:w="8370" w:type="dxa"/>
          </w:tcPr>
          <w:p w14:paraId="4C49F85E" w14:textId="77777777" w:rsidR="00A67457" w:rsidRPr="00CD0C34" w:rsidRDefault="00A67457" w:rsidP="00E95B22">
            <w:pPr>
              <w:pStyle w:val="TableContainer"/>
              <w:rPr>
                <w:rFonts w:eastAsia="Arial" w:cs="Arial"/>
              </w:rPr>
            </w:pPr>
            <w:r w:rsidRPr="00CD0C34">
              <w:t>1911 by the 32nd Leg. (Food), 1963 by the</w:t>
            </w:r>
            <w:r w:rsidRPr="00CD0C34">
              <w:rPr>
                <w:spacing w:val="1"/>
              </w:rPr>
              <w:t xml:space="preserve"> </w:t>
            </w:r>
            <w:r w:rsidRPr="00CD0C34">
              <w:t>58th Leg. (Drug), and 1989 by H.B. 2505,</w:t>
            </w:r>
            <w:r w:rsidRPr="00CD0C34">
              <w:rPr>
                <w:spacing w:val="55"/>
              </w:rPr>
              <w:t xml:space="preserve"> </w:t>
            </w:r>
            <w:r w:rsidRPr="00CD0C34">
              <w:t>71st Leg., R.S. (Certificate of Free Sale).</w:t>
            </w:r>
          </w:p>
        </w:tc>
      </w:tr>
      <w:tr w:rsidR="00A67457" w:rsidRPr="00CD0C34" w14:paraId="451D2C81" w14:textId="77777777" w:rsidTr="00306F8E">
        <w:tc>
          <w:tcPr>
            <w:tcW w:w="2448" w:type="dxa"/>
          </w:tcPr>
          <w:p w14:paraId="003668D7" w14:textId="77777777" w:rsidR="00A67457" w:rsidRPr="00CD0C34" w:rsidRDefault="00A67457" w:rsidP="00E95B22">
            <w:pPr>
              <w:pStyle w:val="TableContainer"/>
              <w:rPr>
                <w:rFonts w:eastAsia="Arial" w:cs="Arial"/>
              </w:rPr>
            </w:pPr>
            <w:r w:rsidRPr="00CD0C34">
              <w:t>Statutory Authority:</w:t>
            </w:r>
          </w:p>
        </w:tc>
        <w:tc>
          <w:tcPr>
            <w:tcW w:w="8370" w:type="dxa"/>
          </w:tcPr>
          <w:p w14:paraId="14741A2F" w14:textId="460ADBDF" w:rsidR="00A67457" w:rsidRPr="00CD0C34" w:rsidRDefault="00A67457" w:rsidP="00E95B22">
            <w:pPr>
              <w:pStyle w:val="TableContainer"/>
            </w:pPr>
            <w:r w:rsidRPr="00CD0C34">
              <w:t>H&amp;SC §§ 431.222 and 431.224 (Food Manufacturers and Food Wholesalers), 431.204</w:t>
            </w:r>
            <w:r w:rsidRPr="00CD0C34">
              <w:rPr>
                <w:spacing w:val="85"/>
              </w:rPr>
              <w:t xml:space="preserve"> </w:t>
            </w:r>
            <w:r w:rsidRPr="00CD0C34">
              <w:t>(Wholesale</w:t>
            </w:r>
            <w:r w:rsidRPr="00CD0C34">
              <w:rPr>
                <w:spacing w:val="-2"/>
              </w:rPr>
              <w:t xml:space="preserve"> </w:t>
            </w:r>
            <w:r w:rsidRPr="00CD0C34">
              <w:t>Distributors of Nonprescription Drugs), 431.409 (Wholesale</w:t>
            </w:r>
            <w:r w:rsidRPr="00CD0C34">
              <w:rPr>
                <w:spacing w:val="-2"/>
              </w:rPr>
              <w:t xml:space="preserve"> </w:t>
            </w:r>
            <w:r w:rsidRPr="00CD0C34">
              <w:t>Distributors of</w:t>
            </w:r>
            <w:r w:rsidRPr="00CD0C34">
              <w:rPr>
                <w:spacing w:val="115"/>
              </w:rPr>
              <w:t xml:space="preserve"> </w:t>
            </w:r>
            <w:r w:rsidRPr="00CD0C34">
              <w:t>Prescription</w:t>
            </w:r>
            <w:r w:rsidRPr="00CD0C34">
              <w:rPr>
                <w:spacing w:val="-2"/>
              </w:rPr>
              <w:t xml:space="preserve"> </w:t>
            </w:r>
            <w:r w:rsidRPr="00CD0C34">
              <w:t>Drugs), 431.241 (g) (Certificate of Free Sale), 12.0111 (Licensing</w:t>
            </w:r>
            <w:r w:rsidRPr="00CD0C34">
              <w:rPr>
                <w:spacing w:val="-2"/>
              </w:rPr>
              <w:t xml:space="preserve"> </w:t>
            </w:r>
            <w:r w:rsidRPr="00CD0C34">
              <w:t>Fee)</w:t>
            </w:r>
          </w:p>
        </w:tc>
      </w:tr>
      <w:tr w:rsidR="00A67457" w:rsidRPr="00CD0C34" w14:paraId="6BCB6B67" w14:textId="77777777" w:rsidTr="00306F8E">
        <w:tc>
          <w:tcPr>
            <w:tcW w:w="2448" w:type="dxa"/>
          </w:tcPr>
          <w:p w14:paraId="0B4129E2" w14:textId="77777777" w:rsidR="00A67457" w:rsidRPr="00CD0C34" w:rsidRDefault="00A67457" w:rsidP="00E95B22">
            <w:pPr>
              <w:pStyle w:val="TableContainer"/>
              <w:rPr>
                <w:rFonts w:eastAsia="Arial" w:cs="Arial"/>
              </w:rPr>
            </w:pPr>
            <w:r w:rsidRPr="00CD0C34">
              <w:t>Texas</w:t>
            </w:r>
            <w:r>
              <w:t xml:space="preserve"> </w:t>
            </w:r>
            <w:r w:rsidRPr="00CD0C34">
              <w:t>Administration</w:t>
            </w:r>
            <w:r>
              <w:t xml:space="preserve"> </w:t>
            </w:r>
            <w:r w:rsidRPr="00CD0C34">
              <w:t>Code Reference:</w:t>
            </w:r>
          </w:p>
        </w:tc>
        <w:tc>
          <w:tcPr>
            <w:tcW w:w="8370" w:type="dxa"/>
          </w:tcPr>
          <w:p w14:paraId="5DF06E7C" w14:textId="29A1C325" w:rsidR="00A67457" w:rsidRPr="00CD0C34" w:rsidRDefault="00A67457" w:rsidP="00E95B22">
            <w:pPr>
              <w:pStyle w:val="TableContainer"/>
            </w:pPr>
            <w:r w:rsidRPr="00CD0C34">
              <w:t>25 T.A.C. §§ 229.182 (Food Manufacturers and Food</w:t>
            </w:r>
            <w:r w:rsidRPr="00CD0C34">
              <w:rPr>
                <w:spacing w:val="-2"/>
              </w:rPr>
              <w:t xml:space="preserve"> </w:t>
            </w:r>
            <w:r w:rsidRPr="00CD0C34">
              <w:t>Wholesalers), 229.249</w:t>
            </w:r>
            <w:r w:rsidRPr="00CD0C34">
              <w:rPr>
                <w:spacing w:val="49"/>
              </w:rPr>
              <w:t xml:space="preserve"> </w:t>
            </w:r>
            <w:r w:rsidRPr="00CD0C34">
              <w:t>(Wholesale</w:t>
            </w:r>
            <w:r w:rsidRPr="00CD0C34">
              <w:rPr>
                <w:spacing w:val="-2"/>
              </w:rPr>
              <w:t xml:space="preserve"> </w:t>
            </w:r>
            <w:r w:rsidRPr="00CD0C34">
              <w:t>Distributors of Nonprescription Drugs), 229.427 (Wholesale</w:t>
            </w:r>
            <w:r w:rsidRPr="00CD0C34">
              <w:rPr>
                <w:spacing w:val="-2"/>
              </w:rPr>
              <w:t xml:space="preserve"> </w:t>
            </w:r>
            <w:r w:rsidRPr="00CD0C34">
              <w:t>Distributors of</w:t>
            </w:r>
            <w:r w:rsidRPr="00CD0C34">
              <w:rPr>
                <w:spacing w:val="115"/>
              </w:rPr>
              <w:t xml:space="preserve"> </w:t>
            </w:r>
            <w:r w:rsidRPr="00CD0C34">
              <w:t>Prescription</w:t>
            </w:r>
            <w:r w:rsidRPr="00CD0C34">
              <w:rPr>
                <w:spacing w:val="-2"/>
              </w:rPr>
              <w:t xml:space="preserve"> </w:t>
            </w:r>
            <w:r w:rsidRPr="00CD0C34">
              <w:t>Drugs), 229.306 (Certificates of Free Sale)</w:t>
            </w:r>
          </w:p>
        </w:tc>
      </w:tr>
      <w:tr w:rsidR="00A67457" w:rsidRPr="00CD0C34" w14:paraId="4202AD9F" w14:textId="77777777" w:rsidTr="00306F8E">
        <w:tc>
          <w:tcPr>
            <w:tcW w:w="2448" w:type="dxa"/>
          </w:tcPr>
          <w:p w14:paraId="75E43EE2" w14:textId="77777777" w:rsidR="00A67457" w:rsidRPr="00CD0C34" w:rsidRDefault="00A67457" w:rsidP="00E95B22">
            <w:pPr>
              <w:pStyle w:val="TableContainer"/>
              <w:rPr>
                <w:rFonts w:eastAsia="Arial" w:cs="Arial"/>
              </w:rPr>
            </w:pPr>
            <w:r w:rsidRPr="00CD0C34">
              <w:t>Fee Set By:</w:t>
            </w:r>
          </w:p>
        </w:tc>
        <w:tc>
          <w:tcPr>
            <w:tcW w:w="8370" w:type="dxa"/>
          </w:tcPr>
          <w:p w14:paraId="504D56AB" w14:textId="77777777" w:rsidR="00A67457" w:rsidRPr="00CD0C34" w:rsidRDefault="00A67457" w:rsidP="00E95B22">
            <w:pPr>
              <w:pStyle w:val="TableContainer"/>
              <w:rPr>
                <w:rFonts w:eastAsia="Arial" w:cs="Arial"/>
              </w:rPr>
            </w:pPr>
            <w:r w:rsidRPr="00CD0C34">
              <w:t>Rule</w:t>
            </w:r>
          </w:p>
        </w:tc>
      </w:tr>
      <w:tr w:rsidR="00A67457" w:rsidRPr="00CD0C34" w14:paraId="2091C780" w14:textId="77777777" w:rsidTr="00306F8E">
        <w:tc>
          <w:tcPr>
            <w:tcW w:w="2448" w:type="dxa"/>
          </w:tcPr>
          <w:p w14:paraId="7BCB7BE2" w14:textId="77777777" w:rsidR="00A67457" w:rsidRPr="00CD0C34" w:rsidRDefault="00A67457" w:rsidP="00E95B22">
            <w:pPr>
              <w:pStyle w:val="TableContainer"/>
              <w:rPr>
                <w:rFonts w:eastAsia="Arial" w:cs="Arial"/>
              </w:rPr>
            </w:pPr>
            <w:r w:rsidRPr="00CD0C34">
              <w:t>Fee Capped:</w:t>
            </w:r>
          </w:p>
        </w:tc>
        <w:tc>
          <w:tcPr>
            <w:tcW w:w="8370" w:type="dxa"/>
          </w:tcPr>
          <w:p w14:paraId="485C861C" w14:textId="77777777" w:rsidR="00A67457" w:rsidRPr="00CD0C34" w:rsidRDefault="00A67457" w:rsidP="00E95B22">
            <w:pPr>
              <w:pStyle w:val="TableContainer"/>
              <w:rPr>
                <w:rFonts w:eastAsia="Arial" w:cs="Arial"/>
              </w:rPr>
            </w:pPr>
            <w:r w:rsidRPr="00CD0C34">
              <w:t>No</w:t>
            </w:r>
          </w:p>
        </w:tc>
      </w:tr>
      <w:tr w:rsidR="00A67457" w:rsidRPr="00CD0C34" w14:paraId="18799A29" w14:textId="77777777" w:rsidTr="00306F8E">
        <w:tc>
          <w:tcPr>
            <w:tcW w:w="2448" w:type="dxa"/>
          </w:tcPr>
          <w:p w14:paraId="139F3F7C" w14:textId="77777777" w:rsidR="00A67457" w:rsidRPr="00CD0C34" w:rsidRDefault="00A67457" w:rsidP="00E95B22">
            <w:pPr>
              <w:pStyle w:val="TableContainer"/>
              <w:rPr>
                <w:rFonts w:eastAsia="Arial" w:cs="Arial"/>
              </w:rPr>
            </w:pPr>
            <w:r w:rsidRPr="00CD0C34">
              <w:t>Description:</w:t>
            </w:r>
          </w:p>
        </w:tc>
        <w:tc>
          <w:tcPr>
            <w:tcW w:w="8370" w:type="dxa"/>
          </w:tcPr>
          <w:p w14:paraId="5F53448C" w14:textId="4A0A0593" w:rsidR="00A67457" w:rsidRPr="00CD0C34" w:rsidRDefault="00C225AD" w:rsidP="00E95B22">
            <w:pPr>
              <w:pStyle w:val="TableContainer"/>
              <w:rPr>
                <w:rFonts w:eastAsia="Arial" w:cs="Arial"/>
              </w:rPr>
            </w:pPr>
            <w:r w:rsidRPr="00C225AD">
              <w:t>A license for each place of business is required for a person to engage in the wholesale distribution, which is the selling of large quantities of Food or Drugs (non-prescription or prescription) that will be sold by retailers.</w:t>
            </w:r>
          </w:p>
        </w:tc>
      </w:tr>
      <w:tr w:rsidR="00A67457" w:rsidRPr="00CD0C34" w14:paraId="7DA4B5B6" w14:textId="77777777" w:rsidTr="00306F8E">
        <w:tc>
          <w:tcPr>
            <w:tcW w:w="2448" w:type="dxa"/>
          </w:tcPr>
          <w:p w14:paraId="0C1BCE92" w14:textId="77777777" w:rsidR="00A67457" w:rsidRPr="00CD0C34" w:rsidRDefault="00A67457" w:rsidP="00E95B22">
            <w:pPr>
              <w:pStyle w:val="TableContainer"/>
              <w:rPr>
                <w:rFonts w:eastAsia="Arial" w:cs="Arial"/>
              </w:rPr>
            </w:pPr>
            <w:r w:rsidRPr="00CD0C34">
              <w:t>Note:</w:t>
            </w:r>
          </w:p>
        </w:tc>
        <w:tc>
          <w:tcPr>
            <w:tcW w:w="8370" w:type="dxa"/>
          </w:tcPr>
          <w:p w14:paraId="21D068F2" w14:textId="77777777" w:rsidR="00A67457" w:rsidRDefault="00A67457" w:rsidP="00E95B22">
            <w:pPr>
              <w:pStyle w:val="TableContainer"/>
              <w:rPr>
                <w:spacing w:val="22"/>
              </w:rPr>
            </w:pPr>
            <w:r w:rsidRPr="00CD0C34">
              <w:t>Amended by S.B. 873, 72nd, Leg., R.S. (Drug)</w:t>
            </w:r>
            <w:r w:rsidRPr="00CD0C34">
              <w:rPr>
                <w:spacing w:val="22"/>
              </w:rPr>
              <w:t xml:space="preserve"> </w:t>
            </w:r>
          </w:p>
          <w:p w14:paraId="5356BE57" w14:textId="77777777" w:rsidR="00A67457" w:rsidRPr="00CD0C34" w:rsidRDefault="00A67457" w:rsidP="00E95B22">
            <w:pPr>
              <w:pStyle w:val="TableContainer"/>
            </w:pPr>
            <w:r>
              <w:t xml:space="preserve">Amended </w:t>
            </w:r>
            <w:r w:rsidRPr="00CD0C34">
              <w:t xml:space="preserve">by Acts 1993, 73rd Leg., </w:t>
            </w:r>
            <w:proofErr w:type="spellStart"/>
            <w:r w:rsidRPr="00CD0C34">
              <w:t>ch</w:t>
            </w:r>
            <w:proofErr w:type="spellEnd"/>
            <w:r w:rsidRPr="00CD0C34">
              <w:t xml:space="preserve"> 713, § 1 (Food)</w:t>
            </w:r>
          </w:p>
          <w:p w14:paraId="41D0F2D0" w14:textId="77777777" w:rsidR="00A67457" w:rsidRPr="00CD0C34" w:rsidRDefault="00A67457" w:rsidP="00E95B22">
            <w:pPr>
              <w:pStyle w:val="TableContainer"/>
            </w:pPr>
            <w:r w:rsidRPr="00CD0C34">
              <w:t xml:space="preserve">Amended by Acts 1993, 73rd Leg., </w:t>
            </w:r>
            <w:proofErr w:type="spellStart"/>
            <w:r w:rsidRPr="00CD0C34">
              <w:t>ch</w:t>
            </w:r>
            <w:proofErr w:type="spellEnd"/>
            <w:r w:rsidRPr="00CD0C34">
              <w:t xml:space="preserve"> 675, § 7 (Certificate of Free Sale)</w:t>
            </w:r>
            <w:r w:rsidRPr="00CD0C34">
              <w:rPr>
                <w:spacing w:val="57"/>
              </w:rPr>
              <w:t xml:space="preserve"> </w:t>
            </w:r>
            <w:r w:rsidRPr="00CD0C34">
              <w:t xml:space="preserve">Added by Acts 2005, </w:t>
            </w:r>
            <w:proofErr w:type="spellStart"/>
            <w:r w:rsidRPr="00CD0C34">
              <w:t>ch</w:t>
            </w:r>
            <w:proofErr w:type="spellEnd"/>
            <w:r w:rsidRPr="00CD0C34">
              <w:t xml:space="preserve"> 282, § 3(g), 79th Leg.</w:t>
            </w:r>
          </w:p>
          <w:p w14:paraId="07FFDBED" w14:textId="77777777" w:rsidR="00A67457" w:rsidRPr="00CD0C34" w:rsidRDefault="00A67457" w:rsidP="00E95B22">
            <w:pPr>
              <w:pStyle w:val="TableContainer"/>
              <w:rPr>
                <w:rFonts w:eastAsia="Arial" w:cs="Arial"/>
              </w:rPr>
            </w:pPr>
            <w:r w:rsidRPr="00CD0C34">
              <w:t xml:space="preserve">Amended by: Acts 2015, 84th Leg., R.S., </w:t>
            </w:r>
            <w:proofErr w:type="gramStart"/>
            <w:r w:rsidRPr="00CD0C34">
              <w:t>Ch</w:t>
            </w:r>
            <w:proofErr w:type="gramEnd"/>
            <w:r w:rsidRPr="00CD0C34">
              <w:t>.</w:t>
            </w:r>
            <w:r w:rsidRPr="00CD0C34">
              <w:rPr>
                <w:spacing w:val="1"/>
              </w:rPr>
              <w:t xml:space="preserve"> </w:t>
            </w:r>
            <w:r w:rsidRPr="00CD0C34">
              <w:t>1 (S.B. 219), Sec. 3.1000, eff. April 2,</w:t>
            </w:r>
            <w:r>
              <w:t xml:space="preserve"> </w:t>
            </w:r>
            <w:r w:rsidRPr="00CD0C34">
              <w:t>2015.</w:t>
            </w:r>
          </w:p>
        </w:tc>
      </w:tr>
      <w:tr w:rsidR="00A67457" w:rsidRPr="00CD0C34" w14:paraId="2EA156B9" w14:textId="77777777" w:rsidTr="00306F8E">
        <w:tc>
          <w:tcPr>
            <w:tcW w:w="2448" w:type="dxa"/>
          </w:tcPr>
          <w:p w14:paraId="32DC042C" w14:textId="77777777" w:rsidR="00A67457" w:rsidRPr="00CD0C34" w:rsidRDefault="00A67457" w:rsidP="00E95B22">
            <w:pPr>
              <w:pStyle w:val="TableContainer"/>
              <w:rPr>
                <w:rFonts w:eastAsia="Arial" w:cs="Arial"/>
              </w:rPr>
            </w:pPr>
            <w:r w:rsidRPr="00CD0C34">
              <w:t>Date Due:</w:t>
            </w:r>
          </w:p>
        </w:tc>
        <w:tc>
          <w:tcPr>
            <w:tcW w:w="8370" w:type="dxa"/>
          </w:tcPr>
          <w:p w14:paraId="3D98EBF8" w14:textId="77777777" w:rsidR="00A67457" w:rsidRPr="00CD0C34" w:rsidRDefault="00A67457" w:rsidP="00E95B22">
            <w:pPr>
              <w:pStyle w:val="TableContainer"/>
              <w:rPr>
                <w:rFonts w:eastAsia="Arial" w:cs="Arial"/>
              </w:rPr>
            </w:pPr>
            <w:r w:rsidRPr="00CD0C34">
              <w:t>At time of application, renewal</w:t>
            </w:r>
            <w:r w:rsidRPr="00CD0C34">
              <w:rPr>
                <w:spacing w:val="1"/>
              </w:rPr>
              <w:t xml:space="preserve"> </w:t>
            </w:r>
            <w:r w:rsidRPr="00CD0C34">
              <w:t>or issuance of a certificate of free</w:t>
            </w:r>
            <w:r w:rsidRPr="00CD0C34">
              <w:rPr>
                <w:spacing w:val="-2"/>
              </w:rPr>
              <w:t xml:space="preserve"> </w:t>
            </w:r>
            <w:r w:rsidRPr="00CD0C34">
              <w:t>sale.</w:t>
            </w:r>
          </w:p>
        </w:tc>
      </w:tr>
      <w:tr w:rsidR="00A67457" w:rsidRPr="00CD0C34" w14:paraId="7A04D15D" w14:textId="77777777" w:rsidTr="00306F8E">
        <w:tc>
          <w:tcPr>
            <w:tcW w:w="2448" w:type="dxa"/>
          </w:tcPr>
          <w:p w14:paraId="7E88B193" w14:textId="77777777" w:rsidR="00A67457" w:rsidRPr="00CD0C34" w:rsidRDefault="00A67457" w:rsidP="00E95B22">
            <w:pPr>
              <w:pStyle w:val="TableContainer"/>
              <w:rPr>
                <w:rFonts w:eastAsia="Arial" w:cs="Arial"/>
              </w:rPr>
            </w:pPr>
            <w:r w:rsidRPr="00CD0C34">
              <w:t>Deposited To:</w:t>
            </w:r>
          </w:p>
        </w:tc>
        <w:tc>
          <w:tcPr>
            <w:tcW w:w="8370" w:type="dxa"/>
          </w:tcPr>
          <w:p w14:paraId="5D114159" w14:textId="77777777" w:rsidR="00A67457" w:rsidRPr="00CD0C34" w:rsidRDefault="00A67457" w:rsidP="00E95B22">
            <w:pPr>
              <w:pStyle w:val="TableContainer"/>
            </w:pPr>
            <w:r w:rsidRPr="00CD0C34">
              <w:t>General Revenue Account</w:t>
            </w:r>
            <w:r w:rsidRPr="00CD0C34">
              <w:rPr>
                <w:spacing w:val="-2"/>
              </w:rPr>
              <w:t xml:space="preserve"> </w:t>
            </w:r>
            <w:r w:rsidRPr="00CD0C34">
              <w:t>– Food and</w:t>
            </w:r>
            <w:r w:rsidRPr="00CD0C34">
              <w:rPr>
                <w:spacing w:val="-2"/>
              </w:rPr>
              <w:t xml:space="preserve"> </w:t>
            </w:r>
            <w:r w:rsidRPr="00CD0C34">
              <w:t>Drug Registration No. 5024, Revenue Codes</w:t>
            </w:r>
            <w:r w:rsidRPr="00CD0C34">
              <w:rPr>
                <w:spacing w:val="75"/>
              </w:rPr>
              <w:t xml:space="preserve"> </w:t>
            </w:r>
            <w:r w:rsidRPr="00CD0C34">
              <w:t>355403, 355407, and 355413. Exempt from loss</w:t>
            </w:r>
            <w:r w:rsidRPr="00CD0C34">
              <w:rPr>
                <w:spacing w:val="2"/>
              </w:rPr>
              <w:t xml:space="preserve"> </w:t>
            </w:r>
            <w:r w:rsidRPr="00CD0C34">
              <w:t>of dedication (S.B. 1,77th Leg. R.S.)</w:t>
            </w:r>
          </w:p>
        </w:tc>
      </w:tr>
    </w:tbl>
    <w:p w14:paraId="3E4E4A73" w14:textId="50EB0CEC" w:rsidR="00A67457" w:rsidRPr="00F83977" w:rsidRDefault="00A67457" w:rsidP="00012A9F">
      <w:pPr>
        <w:pStyle w:val="BodyTextafterheading"/>
      </w:pPr>
      <w:r>
        <w:rPr>
          <w:noProof/>
        </w:rPr>
        <w:drawing>
          <wp:anchor distT="0" distB="0" distL="114300" distR="114300" simplePos="0" relativeHeight="251678720" behindDoc="0" locked="0" layoutInCell="1" allowOverlap="1" wp14:anchorId="744EE28C" wp14:editId="173E4C5D">
            <wp:simplePos x="0" y="0"/>
            <wp:positionH relativeFrom="column">
              <wp:align>center</wp:align>
            </wp:positionH>
            <wp:positionV relativeFrom="paragraph">
              <wp:posOffset>76504</wp:posOffset>
            </wp:positionV>
            <wp:extent cx="6099048" cy="2267712"/>
            <wp:effectExtent l="0" t="0" r="0" b="0"/>
            <wp:wrapTopAndBottom/>
            <wp:docPr id="1" name="Picture 1" descr="Graph showing revenue and costs for Food and Drug Wholesale Distribution/Manufacturing Licensure from FY2013 to FY2018. Full description of this graph is in the following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9048" cy="2267712"/>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00"/>
        <w:gridCol w:w="1430"/>
        <w:gridCol w:w="1430"/>
        <w:gridCol w:w="1430"/>
        <w:gridCol w:w="1430"/>
        <w:gridCol w:w="1430"/>
        <w:gridCol w:w="1430"/>
      </w:tblGrid>
      <w:tr w:rsidR="00A67457" w:rsidRPr="00CD0C34" w14:paraId="017459B3" w14:textId="77777777" w:rsidTr="00BC731E">
        <w:trPr>
          <w:cnfStyle w:val="100000000000" w:firstRow="1" w:lastRow="0" w:firstColumn="0" w:lastColumn="0" w:oddVBand="0" w:evenVBand="0" w:oddHBand="0" w:evenHBand="0" w:firstRowFirstColumn="0" w:firstRowLastColumn="0" w:lastRowFirstColumn="0" w:lastRowLastColumn="0"/>
          <w:trHeight w:val="273"/>
          <w:jc w:val="center"/>
        </w:trPr>
        <w:tc>
          <w:tcPr>
            <w:tcW w:w="1360" w:type="dxa"/>
          </w:tcPr>
          <w:p w14:paraId="5C8AE88E" w14:textId="77777777" w:rsidR="00A67457" w:rsidRPr="00CD0C34" w:rsidRDefault="00A67457" w:rsidP="00E95B22">
            <w:pPr>
              <w:pStyle w:val="TableContainer"/>
              <w:rPr>
                <w:rFonts w:eastAsia="Arial" w:cs="Arial"/>
                <w:szCs w:val="16"/>
              </w:rPr>
            </w:pPr>
            <w:r w:rsidRPr="00CD0C34">
              <w:t>Fiscal</w:t>
            </w:r>
            <w:r w:rsidRPr="00CD0C34">
              <w:rPr>
                <w:spacing w:val="-8"/>
              </w:rPr>
              <w:t xml:space="preserve"> </w:t>
            </w:r>
            <w:r w:rsidRPr="00CD0C34">
              <w:t>Year</w:t>
            </w:r>
          </w:p>
        </w:tc>
        <w:tc>
          <w:tcPr>
            <w:tcW w:w="1296" w:type="dxa"/>
          </w:tcPr>
          <w:p w14:paraId="58087410" w14:textId="77777777" w:rsidR="00A67457" w:rsidRPr="00581229" w:rsidRDefault="00A67457" w:rsidP="00E95B22">
            <w:pPr>
              <w:pStyle w:val="TableContainer"/>
              <w:rPr>
                <w:rFonts w:eastAsia="Arial" w:cs="Arial"/>
                <w:szCs w:val="16"/>
              </w:rPr>
            </w:pPr>
            <w:r w:rsidRPr="00581229">
              <w:t>FY2013</w:t>
            </w:r>
          </w:p>
        </w:tc>
        <w:tc>
          <w:tcPr>
            <w:tcW w:w="1296" w:type="dxa"/>
          </w:tcPr>
          <w:p w14:paraId="575979E7" w14:textId="77777777" w:rsidR="00A67457" w:rsidRPr="00581229" w:rsidRDefault="00A67457" w:rsidP="00E95B22">
            <w:pPr>
              <w:pStyle w:val="TableContainer"/>
              <w:rPr>
                <w:rFonts w:eastAsia="Arial" w:cs="Arial"/>
                <w:szCs w:val="16"/>
              </w:rPr>
            </w:pPr>
            <w:r w:rsidRPr="00581229">
              <w:t>FY2014</w:t>
            </w:r>
          </w:p>
        </w:tc>
        <w:tc>
          <w:tcPr>
            <w:tcW w:w="1296" w:type="dxa"/>
          </w:tcPr>
          <w:p w14:paraId="1EA688EF" w14:textId="77777777" w:rsidR="00A67457" w:rsidRPr="00581229" w:rsidRDefault="00A67457" w:rsidP="00E95B22">
            <w:pPr>
              <w:pStyle w:val="TableContainer"/>
              <w:rPr>
                <w:rFonts w:eastAsia="Arial" w:cs="Arial"/>
                <w:szCs w:val="16"/>
              </w:rPr>
            </w:pPr>
            <w:r w:rsidRPr="00581229">
              <w:t>FY2015</w:t>
            </w:r>
          </w:p>
        </w:tc>
        <w:tc>
          <w:tcPr>
            <w:tcW w:w="1296" w:type="dxa"/>
          </w:tcPr>
          <w:p w14:paraId="75DFEF85" w14:textId="77777777" w:rsidR="00A67457" w:rsidRPr="00581229" w:rsidRDefault="00A67457" w:rsidP="00E95B22">
            <w:pPr>
              <w:pStyle w:val="TableContainer"/>
              <w:rPr>
                <w:rFonts w:eastAsia="Arial" w:cs="Arial"/>
                <w:szCs w:val="16"/>
              </w:rPr>
            </w:pPr>
            <w:r w:rsidRPr="00581229">
              <w:t>FY2016</w:t>
            </w:r>
          </w:p>
        </w:tc>
        <w:tc>
          <w:tcPr>
            <w:tcW w:w="1296" w:type="dxa"/>
          </w:tcPr>
          <w:p w14:paraId="2AF4B216" w14:textId="77777777" w:rsidR="00A67457" w:rsidRPr="00581229" w:rsidRDefault="00A67457" w:rsidP="00E95B22">
            <w:pPr>
              <w:pStyle w:val="TableContainer"/>
              <w:rPr>
                <w:rFonts w:eastAsia="Arial" w:cs="Arial"/>
                <w:szCs w:val="16"/>
              </w:rPr>
            </w:pPr>
            <w:r w:rsidRPr="00581229">
              <w:t>FY2017</w:t>
            </w:r>
          </w:p>
        </w:tc>
        <w:tc>
          <w:tcPr>
            <w:tcW w:w="1296" w:type="dxa"/>
          </w:tcPr>
          <w:p w14:paraId="0860B7B5" w14:textId="77777777" w:rsidR="00A67457" w:rsidRPr="00581229" w:rsidRDefault="00A67457" w:rsidP="00E95B22">
            <w:pPr>
              <w:pStyle w:val="TableContainer"/>
              <w:rPr>
                <w:rFonts w:eastAsia="Arial" w:cs="Arial"/>
                <w:szCs w:val="16"/>
              </w:rPr>
            </w:pPr>
            <w:r w:rsidRPr="00581229">
              <w:t>FY2018</w:t>
            </w:r>
          </w:p>
        </w:tc>
      </w:tr>
      <w:tr w:rsidR="00A67457" w:rsidRPr="00CD0C34" w14:paraId="2B5F0F93" w14:textId="77777777" w:rsidTr="00BC731E">
        <w:trPr>
          <w:trHeight w:val="260"/>
          <w:jc w:val="center"/>
        </w:trPr>
        <w:tc>
          <w:tcPr>
            <w:tcW w:w="1360" w:type="dxa"/>
          </w:tcPr>
          <w:p w14:paraId="67A1CB51" w14:textId="77777777" w:rsidR="00A67457" w:rsidRPr="00CD0C34" w:rsidRDefault="00A67457" w:rsidP="00E95B22">
            <w:pPr>
              <w:pStyle w:val="TableContainer"/>
              <w:rPr>
                <w:rFonts w:eastAsia="Arial" w:cs="Arial"/>
                <w:szCs w:val="16"/>
              </w:rPr>
            </w:pPr>
            <w:r w:rsidRPr="00CD0C34">
              <w:t>Revenue</w:t>
            </w:r>
          </w:p>
        </w:tc>
        <w:tc>
          <w:tcPr>
            <w:tcW w:w="1296" w:type="dxa"/>
          </w:tcPr>
          <w:p w14:paraId="4501D178" w14:textId="77777777" w:rsidR="00A67457" w:rsidRPr="00581229" w:rsidRDefault="00A67457" w:rsidP="00E95B22">
            <w:pPr>
              <w:pStyle w:val="TableContainer"/>
              <w:rPr>
                <w:rFonts w:eastAsia="Arial" w:cs="Arial"/>
              </w:rPr>
            </w:pPr>
            <w:r w:rsidRPr="00581229">
              <w:t xml:space="preserve">$7,786,373 </w:t>
            </w:r>
          </w:p>
        </w:tc>
        <w:tc>
          <w:tcPr>
            <w:tcW w:w="1296" w:type="dxa"/>
          </w:tcPr>
          <w:p w14:paraId="71CDD53D" w14:textId="77777777" w:rsidR="00A67457" w:rsidRPr="00581229" w:rsidRDefault="00A67457" w:rsidP="00E95B22">
            <w:pPr>
              <w:pStyle w:val="TableContainer"/>
              <w:rPr>
                <w:rFonts w:eastAsia="Arial" w:cs="Arial"/>
              </w:rPr>
            </w:pPr>
            <w:r w:rsidRPr="00581229">
              <w:t xml:space="preserve">$8,094,395 </w:t>
            </w:r>
          </w:p>
        </w:tc>
        <w:tc>
          <w:tcPr>
            <w:tcW w:w="1296" w:type="dxa"/>
          </w:tcPr>
          <w:p w14:paraId="007A6D8A" w14:textId="77777777" w:rsidR="00A67457" w:rsidRPr="00581229" w:rsidRDefault="00A67457" w:rsidP="00E95B22">
            <w:pPr>
              <w:pStyle w:val="TableContainer"/>
              <w:rPr>
                <w:rFonts w:eastAsia="Arial" w:cs="Arial"/>
              </w:rPr>
            </w:pPr>
            <w:r w:rsidRPr="00581229">
              <w:t xml:space="preserve">$8,680,993 </w:t>
            </w:r>
          </w:p>
        </w:tc>
        <w:tc>
          <w:tcPr>
            <w:tcW w:w="1296" w:type="dxa"/>
          </w:tcPr>
          <w:p w14:paraId="73C8FBA8" w14:textId="77777777" w:rsidR="00A67457" w:rsidRPr="00581229" w:rsidRDefault="00A67457" w:rsidP="00E95B22">
            <w:pPr>
              <w:pStyle w:val="TableContainer"/>
              <w:rPr>
                <w:rFonts w:eastAsia="Arial" w:cs="Arial"/>
              </w:rPr>
            </w:pPr>
            <w:r w:rsidRPr="00581229">
              <w:t xml:space="preserve">$8,413,631 </w:t>
            </w:r>
          </w:p>
        </w:tc>
        <w:tc>
          <w:tcPr>
            <w:tcW w:w="1296" w:type="dxa"/>
          </w:tcPr>
          <w:p w14:paraId="006B428A" w14:textId="77777777" w:rsidR="00A67457" w:rsidRPr="00581229" w:rsidRDefault="00A67457" w:rsidP="00E95B22">
            <w:pPr>
              <w:pStyle w:val="TableContainer"/>
              <w:rPr>
                <w:rFonts w:eastAsia="Arial" w:cs="Arial"/>
              </w:rPr>
            </w:pPr>
            <w:r w:rsidRPr="00581229">
              <w:t xml:space="preserve">$9,048,233 </w:t>
            </w:r>
          </w:p>
        </w:tc>
        <w:tc>
          <w:tcPr>
            <w:tcW w:w="1296" w:type="dxa"/>
          </w:tcPr>
          <w:p w14:paraId="2DE4535E" w14:textId="77777777" w:rsidR="00A67457" w:rsidRPr="00581229" w:rsidRDefault="00A67457" w:rsidP="00E95B22">
            <w:pPr>
              <w:pStyle w:val="TableContainer"/>
              <w:rPr>
                <w:rFonts w:eastAsia="Arial" w:cs="Arial"/>
              </w:rPr>
            </w:pPr>
            <w:r w:rsidRPr="00581229">
              <w:t>$8,661,758</w:t>
            </w:r>
          </w:p>
        </w:tc>
      </w:tr>
      <w:tr w:rsidR="00A67457" w:rsidRPr="00CD0C34" w14:paraId="0B5F24B5" w14:textId="77777777" w:rsidTr="00BC731E">
        <w:trPr>
          <w:cnfStyle w:val="000000010000" w:firstRow="0" w:lastRow="0" w:firstColumn="0" w:lastColumn="0" w:oddVBand="0" w:evenVBand="0" w:oddHBand="0" w:evenHBand="1" w:firstRowFirstColumn="0" w:firstRowLastColumn="0" w:lastRowFirstColumn="0" w:lastRowLastColumn="0"/>
          <w:trHeight w:val="273"/>
          <w:jc w:val="center"/>
        </w:trPr>
        <w:tc>
          <w:tcPr>
            <w:tcW w:w="1360" w:type="dxa"/>
          </w:tcPr>
          <w:p w14:paraId="78E531E2" w14:textId="77777777" w:rsidR="00A67457" w:rsidRPr="00CD0C34" w:rsidRDefault="00A67457" w:rsidP="00E95B22">
            <w:pPr>
              <w:pStyle w:val="TableContainer"/>
              <w:rPr>
                <w:rFonts w:eastAsia="Arial" w:cs="Arial"/>
                <w:szCs w:val="16"/>
              </w:rPr>
            </w:pPr>
            <w:r w:rsidRPr="00CD0C34">
              <w:t>Cost</w:t>
            </w:r>
          </w:p>
        </w:tc>
        <w:tc>
          <w:tcPr>
            <w:tcW w:w="1296" w:type="dxa"/>
          </w:tcPr>
          <w:p w14:paraId="0BB7AB7F" w14:textId="77777777" w:rsidR="00A67457" w:rsidRPr="00581229" w:rsidRDefault="00A67457" w:rsidP="00E95B22">
            <w:pPr>
              <w:pStyle w:val="TableContainer"/>
              <w:rPr>
                <w:rFonts w:eastAsia="Arial" w:cs="Arial"/>
              </w:rPr>
            </w:pPr>
            <w:r w:rsidRPr="00581229">
              <w:t xml:space="preserve">$5,052,220 </w:t>
            </w:r>
          </w:p>
        </w:tc>
        <w:tc>
          <w:tcPr>
            <w:tcW w:w="1296" w:type="dxa"/>
          </w:tcPr>
          <w:p w14:paraId="203AD0B9" w14:textId="77777777" w:rsidR="00A67457" w:rsidRPr="00581229" w:rsidRDefault="00A67457" w:rsidP="00E95B22">
            <w:pPr>
              <w:pStyle w:val="TableContainer"/>
              <w:rPr>
                <w:rFonts w:eastAsia="Arial" w:cs="Arial"/>
              </w:rPr>
            </w:pPr>
            <w:r w:rsidRPr="00581229">
              <w:t xml:space="preserve">$6,137,131 </w:t>
            </w:r>
          </w:p>
        </w:tc>
        <w:tc>
          <w:tcPr>
            <w:tcW w:w="1296" w:type="dxa"/>
          </w:tcPr>
          <w:p w14:paraId="0B661BC8" w14:textId="77777777" w:rsidR="00A67457" w:rsidRPr="00581229" w:rsidRDefault="00A67457" w:rsidP="00E95B22">
            <w:pPr>
              <w:pStyle w:val="TableContainer"/>
              <w:rPr>
                <w:rFonts w:eastAsia="Arial" w:cs="Arial"/>
              </w:rPr>
            </w:pPr>
            <w:r w:rsidRPr="00581229">
              <w:t xml:space="preserve">$6,441,229 </w:t>
            </w:r>
          </w:p>
        </w:tc>
        <w:tc>
          <w:tcPr>
            <w:tcW w:w="1296" w:type="dxa"/>
          </w:tcPr>
          <w:p w14:paraId="67448193" w14:textId="77777777" w:rsidR="00A67457" w:rsidRPr="00581229" w:rsidRDefault="00A67457" w:rsidP="00E95B22">
            <w:pPr>
              <w:pStyle w:val="TableContainer"/>
              <w:rPr>
                <w:rFonts w:eastAsia="Arial" w:cs="Arial"/>
              </w:rPr>
            </w:pPr>
            <w:r w:rsidRPr="00581229">
              <w:t xml:space="preserve">$5,983,658 </w:t>
            </w:r>
          </w:p>
        </w:tc>
        <w:tc>
          <w:tcPr>
            <w:tcW w:w="1296" w:type="dxa"/>
          </w:tcPr>
          <w:p w14:paraId="4A2BCDE7" w14:textId="77777777" w:rsidR="00A67457" w:rsidRPr="00581229" w:rsidRDefault="00A67457" w:rsidP="00E95B22">
            <w:pPr>
              <w:pStyle w:val="TableContainer"/>
              <w:rPr>
                <w:rFonts w:eastAsia="Arial" w:cs="Arial"/>
              </w:rPr>
            </w:pPr>
            <w:r w:rsidRPr="00F76B4E">
              <w:t>$7,278,909</w:t>
            </w:r>
          </w:p>
        </w:tc>
        <w:tc>
          <w:tcPr>
            <w:tcW w:w="1296" w:type="dxa"/>
          </w:tcPr>
          <w:p w14:paraId="0D86E72B" w14:textId="77777777" w:rsidR="00A67457" w:rsidRPr="00581229" w:rsidRDefault="00A67457" w:rsidP="00E95B22">
            <w:pPr>
              <w:pStyle w:val="TableContainer"/>
              <w:rPr>
                <w:rFonts w:eastAsia="Arial" w:cs="Arial"/>
              </w:rPr>
            </w:pPr>
            <w:r w:rsidRPr="008100DF">
              <w:t>$8,084,771</w:t>
            </w:r>
          </w:p>
        </w:tc>
      </w:tr>
      <w:tr w:rsidR="00A67457" w:rsidRPr="00CD0C34" w14:paraId="15E4D68D" w14:textId="77777777" w:rsidTr="00BC731E">
        <w:trPr>
          <w:trHeight w:val="304"/>
          <w:jc w:val="center"/>
        </w:trPr>
        <w:tc>
          <w:tcPr>
            <w:tcW w:w="1360" w:type="dxa"/>
          </w:tcPr>
          <w:p w14:paraId="5C0FDD30" w14:textId="77777777" w:rsidR="00A67457" w:rsidRPr="00CD0C34" w:rsidRDefault="00A67457" w:rsidP="00E95B22">
            <w:pPr>
              <w:pStyle w:val="TableContainer"/>
              <w:rPr>
                <w:rFonts w:eastAsia="Arial" w:cs="Arial"/>
                <w:szCs w:val="16"/>
              </w:rPr>
            </w:pPr>
            <w:r w:rsidRPr="00CD0C34">
              <w:t>Percentage</w:t>
            </w:r>
          </w:p>
        </w:tc>
        <w:tc>
          <w:tcPr>
            <w:tcW w:w="1296" w:type="dxa"/>
          </w:tcPr>
          <w:p w14:paraId="67A5656F" w14:textId="77777777" w:rsidR="00A67457" w:rsidRPr="00581229" w:rsidRDefault="00A67457" w:rsidP="00E95B22">
            <w:pPr>
              <w:pStyle w:val="TableContainer"/>
              <w:rPr>
                <w:rFonts w:eastAsia="Arial" w:cs="Arial"/>
              </w:rPr>
            </w:pPr>
            <w:r w:rsidRPr="00581229">
              <w:t>100.00%</w:t>
            </w:r>
          </w:p>
        </w:tc>
        <w:tc>
          <w:tcPr>
            <w:tcW w:w="1296" w:type="dxa"/>
          </w:tcPr>
          <w:p w14:paraId="4F313BD9" w14:textId="77777777" w:rsidR="00A67457" w:rsidRPr="00581229" w:rsidRDefault="00A67457" w:rsidP="00E95B22">
            <w:pPr>
              <w:pStyle w:val="TableContainer"/>
              <w:rPr>
                <w:rFonts w:eastAsia="Arial" w:cs="Arial"/>
              </w:rPr>
            </w:pPr>
            <w:r w:rsidRPr="00581229">
              <w:t>100.00%</w:t>
            </w:r>
          </w:p>
        </w:tc>
        <w:tc>
          <w:tcPr>
            <w:tcW w:w="1296" w:type="dxa"/>
          </w:tcPr>
          <w:p w14:paraId="2ED1DC95" w14:textId="77777777" w:rsidR="00A67457" w:rsidRPr="00581229" w:rsidRDefault="00A67457" w:rsidP="00E95B22">
            <w:pPr>
              <w:pStyle w:val="TableContainer"/>
              <w:rPr>
                <w:rFonts w:eastAsia="Arial" w:cs="Arial"/>
              </w:rPr>
            </w:pPr>
            <w:r w:rsidRPr="00581229">
              <w:t>100.00%</w:t>
            </w:r>
          </w:p>
        </w:tc>
        <w:tc>
          <w:tcPr>
            <w:tcW w:w="1296" w:type="dxa"/>
          </w:tcPr>
          <w:p w14:paraId="4408176C" w14:textId="77777777" w:rsidR="00A67457" w:rsidRPr="00581229" w:rsidRDefault="00A67457" w:rsidP="00E95B22">
            <w:pPr>
              <w:pStyle w:val="TableContainer"/>
              <w:rPr>
                <w:rFonts w:eastAsia="Arial" w:cs="Arial"/>
              </w:rPr>
            </w:pPr>
            <w:r w:rsidRPr="00581229">
              <w:t>100.00%</w:t>
            </w:r>
          </w:p>
        </w:tc>
        <w:tc>
          <w:tcPr>
            <w:tcW w:w="1296" w:type="dxa"/>
          </w:tcPr>
          <w:p w14:paraId="0577552B" w14:textId="77777777" w:rsidR="00A67457" w:rsidRPr="00581229" w:rsidRDefault="00A67457" w:rsidP="00E95B22">
            <w:pPr>
              <w:pStyle w:val="TableContainer"/>
              <w:rPr>
                <w:rFonts w:eastAsia="Arial" w:cs="Arial"/>
              </w:rPr>
            </w:pPr>
            <w:r w:rsidRPr="00581229">
              <w:t>100.00%</w:t>
            </w:r>
          </w:p>
        </w:tc>
        <w:tc>
          <w:tcPr>
            <w:tcW w:w="1296" w:type="dxa"/>
          </w:tcPr>
          <w:p w14:paraId="4E0AF84F" w14:textId="77777777" w:rsidR="00A67457" w:rsidRPr="00581229" w:rsidRDefault="00A67457" w:rsidP="00E95B22">
            <w:pPr>
              <w:pStyle w:val="TableContainer"/>
              <w:rPr>
                <w:rFonts w:eastAsia="Arial" w:cs="Arial"/>
              </w:rPr>
            </w:pPr>
            <w:r w:rsidRPr="00581229">
              <w:t>100.00%</w:t>
            </w:r>
          </w:p>
        </w:tc>
      </w:tr>
    </w:tbl>
    <w:p w14:paraId="0707AFA0" w14:textId="77777777" w:rsidR="00A67457" w:rsidRPr="00C37423" w:rsidRDefault="00A67457" w:rsidP="0031580C">
      <w:pPr>
        <w:pStyle w:val="Note"/>
        <w:rPr>
          <w:sz w:val="16"/>
        </w:rPr>
      </w:pPr>
      <w:r>
        <w:t>*Cost</w:t>
      </w:r>
      <w:r w:rsidRPr="000E50C5">
        <w:t xml:space="preserve"> for FY2017</w:t>
      </w:r>
      <w:r>
        <w:rPr>
          <w:b/>
          <w:bCs/>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t xml:space="preserve">cost </w:t>
      </w:r>
      <w:r w:rsidRPr="00AF2D98">
        <w:t>in</w:t>
      </w:r>
      <w:r w:rsidRPr="00AF2D98">
        <w:rPr>
          <w:spacing w:val="-5"/>
        </w:rPr>
        <w:t xml:space="preserve"> </w:t>
      </w:r>
      <w:r w:rsidRPr="00AF2D98">
        <w:t>the</w:t>
      </w:r>
      <w:r w:rsidRPr="00AF2D98">
        <w:rPr>
          <w:spacing w:val="-4"/>
        </w:rPr>
        <w:t xml:space="preserve"> </w:t>
      </w:r>
      <w:r w:rsidRPr="00AF2D98">
        <w:t>FY201</w:t>
      </w:r>
      <w:r>
        <w:t>7</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4CE93CC7" w14:textId="77777777" w:rsidR="00A67457" w:rsidRDefault="00A67457" w:rsidP="00A67457">
      <w:pPr>
        <w:pStyle w:val="Heading3"/>
      </w:pPr>
      <w:r>
        <w:lastRenderedPageBreak/>
        <w:t>Detailed Fee Schedule</w:t>
      </w:r>
    </w:p>
    <w:p w14:paraId="432169FF" w14:textId="73EC2297" w:rsidR="00CA441F" w:rsidRDefault="00CA441F" w:rsidP="00E35EDF">
      <w:pPr>
        <w:pStyle w:val="Heading4"/>
      </w:pPr>
      <w:r w:rsidRPr="00F81D7E">
        <w:t>Food &amp; Drug Wholesale Distribution/Manufacturing</w:t>
      </w:r>
    </w:p>
    <w:p w14:paraId="12B293EC" w14:textId="67E17F1A" w:rsidR="001926A5" w:rsidRPr="001926A5" w:rsidRDefault="001926A5" w:rsidP="00E35EDF">
      <w:pPr>
        <w:pStyle w:val="Heading5"/>
      </w:pPr>
      <w:r w:rsidRPr="00F81D7E">
        <w:t>Food Manufacturers, Private Labelers, Re-packers</w:t>
      </w:r>
    </w:p>
    <w:tbl>
      <w:tblPr>
        <w:tblStyle w:val="HHSTableforTextData2"/>
        <w:tblW w:w="10656" w:type="dxa"/>
        <w:tblInd w:w="0" w:type="dxa"/>
        <w:tblLayout w:type="fixed"/>
        <w:tblLook w:val="01E0" w:firstRow="1" w:lastRow="1" w:firstColumn="1" w:lastColumn="1" w:noHBand="0" w:noVBand="0"/>
      </w:tblPr>
      <w:tblGrid>
        <w:gridCol w:w="5322"/>
        <w:gridCol w:w="1841"/>
        <w:gridCol w:w="3493"/>
      </w:tblGrid>
      <w:tr w:rsidR="00072D0F" w:rsidRPr="00F81D7E" w14:paraId="76424746" w14:textId="77777777" w:rsidTr="007A3C9B">
        <w:trPr>
          <w:cnfStyle w:val="100000000000" w:firstRow="1" w:lastRow="0" w:firstColumn="0" w:lastColumn="0" w:oddVBand="0" w:evenVBand="0" w:oddHBand="0" w:evenHBand="0" w:firstRowFirstColumn="0" w:firstRowLastColumn="0" w:lastRowFirstColumn="0" w:lastRowLastColumn="0"/>
        </w:trPr>
        <w:tc>
          <w:tcPr>
            <w:tcW w:w="5214" w:type="dxa"/>
          </w:tcPr>
          <w:p w14:paraId="730A8758" w14:textId="77777777" w:rsidR="00072D0F" w:rsidRPr="00F81D7E" w:rsidRDefault="00072D0F" w:rsidP="00E95B22">
            <w:pPr>
              <w:pStyle w:val="TableContainer"/>
            </w:pPr>
            <w:r w:rsidRPr="00F81D7E">
              <w:t>Type</w:t>
            </w:r>
          </w:p>
        </w:tc>
        <w:tc>
          <w:tcPr>
            <w:tcW w:w="1804" w:type="dxa"/>
          </w:tcPr>
          <w:p w14:paraId="75F72F68" w14:textId="77777777" w:rsidR="00072D0F" w:rsidRPr="00F81D7E" w:rsidRDefault="00072D0F" w:rsidP="00E95B22">
            <w:pPr>
              <w:pStyle w:val="TableContainer"/>
            </w:pPr>
            <w:r w:rsidRPr="00F81D7E">
              <w:t>Amount</w:t>
            </w:r>
          </w:p>
        </w:tc>
        <w:tc>
          <w:tcPr>
            <w:tcW w:w="3422" w:type="dxa"/>
          </w:tcPr>
          <w:p w14:paraId="5C4C4D67" w14:textId="77777777" w:rsidR="00072D0F" w:rsidRPr="00F81D7E" w:rsidRDefault="00072D0F" w:rsidP="00E95B22">
            <w:pPr>
              <w:pStyle w:val="TableContainer"/>
            </w:pPr>
            <w:r w:rsidRPr="00F81D7E">
              <w:t>Period</w:t>
            </w:r>
          </w:p>
        </w:tc>
      </w:tr>
      <w:tr w:rsidR="00072D0F" w:rsidRPr="00F81D7E" w14:paraId="4247971E" w14:textId="77777777" w:rsidTr="007A3C9B">
        <w:trPr>
          <w:trHeight w:val="144"/>
        </w:trPr>
        <w:tc>
          <w:tcPr>
            <w:tcW w:w="5214" w:type="dxa"/>
          </w:tcPr>
          <w:p w14:paraId="67B546FB" w14:textId="77777777" w:rsidR="00072D0F" w:rsidRPr="00F81D7E" w:rsidRDefault="00072D0F" w:rsidP="00E95B22">
            <w:pPr>
              <w:pStyle w:val="TableContainer"/>
            </w:pPr>
            <w:r w:rsidRPr="00F81D7E">
              <w:t>Gross Annual Sales: $0 – $9,999.99</w:t>
            </w:r>
          </w:p>
        </w:tc>
        <w:tc>
          <w:tcPr>
            <w:tcW w:w="1804" w:type="dxa"/>
          </w:tcPr>
          <w:p w14:paraId="30710372" w14:textId="77777777" w:rsidR="00072D0F" w:rsidRPr="00F81D7E" w:rsidRDefault="00072D0F" w:rsidP="00E95B22">
            <w:pPr>
              <w:pStyle w:val="TableContainer"/>
            </w:pPr>
            <w:r w:rsidRPr="00F81D7E">
              <w:t>$100</w:t>
            </w:r>
          </w:p>
        </w:tc>
        <w:tc>
          <w:tcPr>
            <w:tcW w:w="3422" w:type="dxa"/>
          </w:tcPr>
          <w:p w14:paraId="18B3BC32" w14:textId="77777777" w:rsidR="00072D0F" w:rsidRPr="00F81D7E" w:rsidRDefault="00072D0F" w:rsidP="00E95B22">
            <w:pPr>
              <w:pStyle w:val="TableContainer"/>
            </w:pPr>
            <w:r w:rsidRPr="00F81D7E">
              <w:t>Two Years</w:t>
            </w:r>
          </w:p>
        </w:tc>
      </w:tr>
      <w:tr w:rsidR="00072D0F" w:rsidRPr="00F81D7E" w14:paraId="6B189205"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4F7D2247" w14:textId="77777777" w:rsidR="00072D0F" w:rsidRPr="00F81D7E" w:rsidRDefault="00072D0F" w:rsidP="00E95B22">
            <w:pPr>
              <w:pStyle w:val="TableContainer"/>
            </w:pPr>
            <w:r w:rsidRPr="00F81D7E">
              <w:t>License Amendment Fee: $0 – $9,999.99</w:t>
            </w:r>
          </w:p>
        </w:tc>
        <w:tc>
          <w:tcPr>
            <w:tcW w:w="1804" w:type="dxa"/>
          </w:tcPr>
          <w:p w14:paraId="0E98E978" w14:textId="77777777" w:rsidR="00072D0F" w:rsidRPr="00F81D7E" w:rsidRDefault="00072D0F" w:rsidP="00E95B22">
            <w:pPr>
              <w:pStyle w:val="TableContainer"/>
            </w:pPr>
            <w:r w:rsidRPr="00F81D7E">
              <w:t>$50</w:t>
            </w:r>
          </w:p>
        </w:tc>
        <w:tc>
          <w:tcPr>
            <w:tcW w:w="3422" w:type="dxa"/>
          </w:tcPr>
          <w:p w14:paraId="345CE70C" w14:textId="77777777" w:rsidR="00072D0F" w:rsidRPr="00F81D7E" w:rsidRDefault="00072D0F" w:rsidP="00E95B22">
            <w:pPr>
              <w:pStyle w:val="TableContainer"/>
            </w:pPr>
            <w:r w:rsidRPr="00F81D7E">
              <w:t>Per Occurrence</w:t>
            </w:r>
          </w:p>
        </w:tc>
      </w:tr>
      <w:tr w:rsidR="00072D0F" w:rsidRPr="00F81D7E" w14:paraId="51170564" w14:textId="77777777" w:rsidTr="007A3C9B">
        <w:trPr>
          <w:trHeight w:val="144"/>
        </w:trPr>
        <w:tc>
          <w:tcPr>
            <w:tcW w:w="5214" w:type="dxa"/>
          </w:tcPr>
          <w:p w14:paraId="28A6C1C7" w14:textId="77777777" w:rsidR="00072D0F" w:rsidRPr="00F81D7E" w:rsidRDefault="00072D0F" w:rsidP="00E95B22">
            <w:pPr>
              <w:pStyle w:val="TableContainer"/>
            </w:pPr>
            <w:r w:rsidRPr="00F81D7E">
              <w:t>Gross Annual Sales: $10,000 – $24,999.99</w:t>
            </w:r>
          </w:p>
        </w:tc>
        <w:tc>
          <w:tcPr>
            <w:tcW w:w="1804" w:type="dxa"/>
          </w:tcPr>
          <w:p w14:paraId="2064C1CB" w14:textId="77777777" w:rsidR="00072D0F" w:rsidRPr="00F81D7E" w:rsidRDefault="00072D0F" w:rsidP="00E95B22">
            <w:pPr>
              <w:pStyle w:val="TableContainer"/>
            </w:pPr>
            <w:r w:rsidRPr="00F81D7E">
              <w:t>$150</w:t>
            </w:r>
          </w:p>
        </w:tc>
        <w:tc>
          <w:tcPr>
            <w:tcW w:w="3422" w:type="dxa"/>
          </w:tcPr>
          <w:p w14:paraId="30DE0949" w14:textId="77777777" w:rsidR="00072D0F" w:rsidRPr="00F81D7E" w:rsidRDefault="00072D0F" w:rsidP="00E95B22">
            <w:pPr>
              <w:pStyle w:val="TableContainer"/>
            </w:pPr>
            <w:r w:rsidRPr="00F81D7E">
              <w:t>Two Years</w:t>
            </w:r>
          </w:p>
        </w:tc>
      </w:tr>
      <w:tr w:rsidR="00072D0F" w:rsidRPr="00F81D7E" w14:paraId="0E66DA7E"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7B36BF4A" w14:textId="77777777" w:rsidR="00072D0F" w:rsidRPr="00F81D7E" w:rsidRDefault="00072D0F" w:rsidP="00E95B22">
            <w:pPr>
              <w:pStyle w:val="TableContainer"/>
            </w:pPr>
            <w:r w:rsidRPr="00F81D7E">
              <w:t>License Amendment Fee: $10,000 – $24,999.99</w:t>
            </w:r>
          </w:p>
        </w:tc>
        <w:tc>
          <w:tcPr>
            <w:tcW w:w="1804" w:type="dxa"/>
          </w:tcPr>
          <w:p w14:paraId="7E5584A6" w14:textId="77777777" w:rsidR="00072D0F" w:rsidRPr="00F81D7E" w:rsidRDefault="00072D0F" w:rsidP="00E95B22">
            <w:pPr>
              <w:pStyle w:val="TableContainer"/>
            </w:pPr>
            <w:r w:rsidRPr="00F81D7E">
              <w:t>$75</w:t>
            </w:r>
          </w:p>
        </w:tc>
        <w:tc>
          <w:tcPr>
            <w:tcW w:w="3422" w:type="dxa"/>
          </w:tcPr>
          <w:p w14:paraId="6345F8CE" w14:textId="77777777" w:rsidR="00072D0F" w:rsidRPr="00F81D7E" w:rsidRDefault="00072D0F" w:rsidP="00E95B22">
            <w:pPr>
              <w:pStyle w:val="TableContainer"/>
            </w:pPr>
            <w:r w:rsidRPr="00F81D7E">
              <w:t>Per Occurrence</w:t>
            </w:r>
          </w:p>
        </w:tc>
      </w:tr>
      <w:tr w:rsidR="00072D0F" w:rsidRPr="00F81D7E" w14:paraId="02B46DEA" w14:textId="77777777" w:rsidTr="007A3C9B">
        <w:trPr>
          <w:trHeight w:val="144"/>
        </w:trPr>
        <w:tc>
          <w:tcPr>
            <w:tcW w:w="5214" w:type="dxa"/>
          </w:tcPr>
          <w:p w14:paraId="1AD8DD95" w14:textId="77777777" w:rsidR="00072D0F" w:rsidRPr="00F81D7E" w:rsidRDefault="00072D0F" w:rsidP="00E95B22">
            <w:pPr>
              <w:pStyle w:val="TableContainer"/>
            </w:pPr>
            <w:r w:rsidRPr="00F81D7E">
              <w:t>Gross Annual Sales: $25,000 – $99,999.99</w:t>
            </w:r>
          </w:p>
        </w:tc>
        <w:tc>
          <w:tcPr>
            <w:tcW w:w="1804" w:type="dxa"/>
          </w:tcPr>
          <w:p w14:paraId="0CB94D63" w14:textId="77777777" w:rsidR="00072D0F" w:rsidRPr="00F81D7E" w:rsidRDefault="00072D0F" w:rsidP="00E95B22">
            <w:pPr>
              <w:pStyle w:val="TableContainer"/>
            </w:pPr>
            <w:r w:rsidRPr="00F81D7E">
              <w:t>$250</w:t>
            </w:r>
          </w:p>
        </w:tc>
        <w:tc>
          <w:tcPr>
            <w:tcW w:w="3422" w:type="dxa"/>
          </w:tcPr>
          <w:p w14:paraId="48A87C46" w14:textId="77777777" w:rsidR="00072D0F" w:rsidRPr="00F81D7E" w:rsidRDefault="00072D0F" w:rsidP="00E95B22">
            <w:pPr>
              <w:pStyle w:val="TableContainer"/>
            </w:pPr>
            <w:r w:rsidRPr="00F81D7E">
              <w:t>Two Years</w:t>
            </w:r>
          </w:p>
        </w:tc>
      </w:tr>
      <w:tr w:rsidR="00072D0F" w:rsidRPr="00F81D7E" w14:paraId="3C52A108"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5EE94D5F" w14:textId="77777777" w:rsidR="00072D0F" w:rsidRPr="00F81D7E" w:rsidRDefault="00072D0F" w:rsidP="00E95B22">
            <w:pPr>
              <w:pStyle w:val="TableContainer"/>
            </w:pPr>
            <w:r w:rsidRPr="00F81D7E">
              <w:t>License Amendment Fee: $25,000 – $99,999.99</w:t>
            </w:r>
          </w:p>
        </w:tc>
        <w:tc>
          <w:tcPr>
            <w:tcW w:w="1804" w:type="dxa"/>
          </w:tcPr>
          <w:p w14:paraId="374A2B87" w14:textId="77777777" w:rsidR="00072D0F" w:rsidRPr="00F81D7E" w:rsidRDefault="00072D0F" w:rsidP="00E95B22">
            <w:pPr>
              <w:pStyle w:val="TableContainer"/>
            </w:pPr>
            <w:r w:rsidRPr="00F81D7E">
              <w:t>$125</w:t>
            </w:r>
          </w:p>
        </w:tc>
        <w:tc>
          <w:tcPr>
            <w:tcW w:w="3422" w:type="dxa"/>
          </w:tcPr>
          <w:p w14:paraId="1D540BBA" w14:textId="77777777" w:rsidR="00072D0F" w:rsidRPr="00F81D7E" w:rsidRDefault="00072D0F" w:rsidP="00E95B22">
            <w:pPr>
              <w:pStyle w:val="TableContainer"/>
            </w:pPr>
            <w:r w:rsidRPr="00F81D7E">
              <w:t>Per Occurrence</w:t>
            </w:r>
          </w:p>
        </w:tc>
      </w:tr>
      <w:tr w:rsidR="00072D0F" w:rsidRPr="00F81D7E" w14:paraId="391A5666" w14:textId="77777777" w:rsidTr="007A3C9B">
        <w:trPr>
          <w:trHeight w:val="144"/>
        </w:trPr>
        <w:tc>
          <w:tcPr>
            <w:tcW w:w="5214" w:type="dxa"/>
          </w:tcPr>
          <w:p w14:paraId="48F88E2A" w14:textId="77777777" w:rsidR="00072D0F" w:rsidRPr="00F81D7E" w:rsidRDefault="00072D0F" w:rsidP="00E95B22">
            <w:pPr>
              <w:pStyle w:val="TableContainer"/>
            </w:pPr>
            <w:r w:rsidRPr="00F81D7E">
              <w:t>Gross Annual Sales: $100,000 – $199,999.99</w:t>
            </w:r>
          </w:p>
        </w:tc>
        <w:tc>
          <w:tcPr>
            <w:tcW w:w="1804" w:type="dxa"/>
          </w:tcPr>
          <w:p w14:paraId="0272CE6F" w14:textId="77777777" w:rsidR="00072D0F" w:rsidRPr="00F81D7E" w:rsidRDefault="00072D0F" w:rsidP="00E95B22">
            <w:pPr>
              <w:pStyle w:val="TableContainer"/>
            </w:pPr>
            <w:r w:rsidRPr="00F81D7E">
              <w:t>$560</w:t>
            </w:r>
          </w:p>
        </w:tc>
        <w:tc>
          <w:tcPr>
            <w:tcW w:w="3422" w:type="dxa"/>
          </w:tcPr>
          <w:p w14:paraId="2DA8A04C" w14:textId="77777777" w:rsidR="00072D0F" w:rsidRPr="00F81D7E" w:rsidRDefault="00072D0F" w:rsidP="00E95B22">
            <w:pPr>
              <w:pStyle w:val="TableContainer"/>
            </w:pPr>
            <w:r w:rsidRPr="00F81D7E">
              <w:t>Two Years</w:t>
            </w:r>
          </w:p>
        </w:tc>
      </w:tr>
      <w:tr w:rsidR="00072D0F" w:rsidRPr="00F81D7E" w14:paraId="326FD5ED"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427146A2" w14:textId="77777777" w:rsidR="00072D0F" w:rsidRPr="00F81D7E" w:rsidRDefault="00072D0F" w:rsidP="00E95B22">
            <w:pPr>
              <w:pStyle w:val="TableContainer"/>
            </w:pPr>
            <w:r w:rsidRPr="00F81D7E">
              <w:t>License Amendment Fee: $100,000 – $199,999.99</w:t>
            </w:r>
          </w:p>
        </w:tc>
        <w:tc>
          <w:tcPr>
            <w:tcW w:w="1804" w:type="dxa"/>
          </w:tcPr>
          <w:p w14:paraId="0EAF803C" w14:textId="77777777" w:rsidR="00072D0F" w:rsidRPr="00F81D7E" w:rsidRDefault="00072D0F" w:rsidP="00E95B22">
            <w:pPr>
              <w:pStyle w:val="TableContainer"/>
            </w:pPr>
            <w:r w:rsidRPr="00F81D7E">
              <w:t>$280</w:t>
            </w:r>
          </w:p>
        </w:tc>
        <w:tc>
          <w:tcPr>
            <w:tcW w:w="3422" w:type="dxa"/>
          </w:tcPr>
          <w:p w14:paraId="41FD6DF3" w14:textId="77777777" w:rsidR="00072D0F" w:rsidRPr="00F81D7E" w:rsidRDefault="00072D0F" w:rsidP="00E95B22">
            <w:pPr>
              <w:pStyle w:val="TableContainer"/>
            </w:pPr>
            <w:r w:rsidRPr="00F81D7E">
              <w:t>Per Occurrence</w:t>
            </w:r>
          </w:p>
        </w:tc>
      </w:tr>
      <w:tr w:rsidR="00072D0F" w:rsidRPr="00F81D7E" w14:paraId="77589AC2" w14:textId="77777777" w:rsidTr="007A3C9B">
        <w:trPr>
          <w:trHeight w:val="144"/>
        </w:trPr>
        <w:tc>
          <w:tcPr>
            <w:tcW w:w="5214" w:type="dxa"/>
          </w:tcPr>
          <w:p w14:paraId="076EA5FD" w14:textId="77777777" w:rsidR="00072D0F" w:rsidRPr="00F81D7E" w:rsidRDefault="00072D0F" w:rsidP="00E95B22">
            <w:pPr>
              <w:pStyle w:val="TableContainer"/>
            </w:pPr>
            <w:r w:rsidRPr="00F81D7E">
              <w:t>Gross Annual Sales: $200,000 – $999,999.99</w:t>
            </w:r>
          </w:p>
        </w:tc>
        <w:tc>
          <w:tcPr>
            <w:tcW w:w="1804" w:type="dxa"/>
          </w:tcPr>
          <w:p w14:paraId="3AE299ED" w14:textId="77777777" w:rsidR="00072D0F" w:rsidRPr="00F81D7E" w:rsidRDefault="00072D0F" w:rsidP="00E95B22">
            <w:pPr>
              <w:pStyle w:val="TableContainer"/>
            </w:pPr>
            <w:r w:rsidRPr="00F81D7E">
              <w:t>$900</w:t>
            </w:r>
          </w:p>
        </w:tc>
        <w:tc>
          <w:tcPr>
            <w:tcW w:w="3422" w:type="dxa"/>
          </w:tcPr>
          <w:p w14:paraId="560E22C4" w14:textId="77777777" w:rsidR="00072D0F" w:rsidRPr="00F81D7E" w:rsidRDefault="00072D0F" w:rsidP="00E95B22">
            <w:pPr>
              <w:pStyle w:val="TableContainer"/>
            </w:pPr>
            <w:r w:rsidRPr="00F81D7E">
              <w:t>Two Years</w:t>
            </w:r>
          </w:p>
        </w:tc>
      </w:tr>
      <w:tr w:rsidR="00072D0F" w:rsidRPr="00F81D7E" w14:paraId="474365C1"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1D35F15A" w14:textId="77777777" w:rsidR="00072D0F" w:rsidRPr="00F81D7E" w:rsidRDefault="00072D0F" w:rsidP="00E95B22">
            <w:pPr>
              <w:pStyle w:val="TableContainer"/>
            </w:pPr>
            <w:r w:rsidRPr="00F81D7E">
              <w:t>License Amendment Fee: $200,000 – $999,999.99</w:t>
            </w:r>
          </w:p>
        </w:tc>
        <w:tc>
          <w:tcPr>
            <w:tcW w:w="1804" w:type="dxa"/>
          </w:tcPr>
          <w:p w14:paraId="3978BA53" w14:textId="77777777" w:rsidR="00072D0F" w:rsidRPr="00F81D7E" w:rsidRDefault="00072D0F" w:rsidP="00E95B22">
            <w:pPr>
              <w:pStyle w:val="TableContainer"/>
            </w:pPr>
            <w:r w:rsidRPr="00F81D7E">
              <w:t>$450</w:t>
            </w:r>
          </w:p>
        </w:tc>
        <w:tc>
          <w:tcPr>
            <w:tcW w:w="3422" w:type="dxa"/>
          </w:tcPr>
          <w:p w14:paraId="3AAAD893" w14:textId="77777777" w:rsidR="00072D0F" w:rsidRPr="00F81D7E" w:rsidRDefault="00072D0F" w:rsidP="00E95B22">
            <w:pPr>
              <w:pStyle w:val="TableContainer"/>
            </w:pPr>
            <w:r w:rsidRPr="00F81D7E">
              <w:t>Per Occurrence</w:t>
            </w:r>
          </w:p>
        </w:tc>
      </w:tr>
      <w:tr w:rsidR="00072D0F" w:rsidRPr="00F81D7E" w14:paraId="6D18C0ED" w14:textId="77777777" w:rsidTr="007A3C9B">
        <w:trPr>
          <w:trHeight w:val="144"/>
        </w:trPr>
        <w:tc>
          <w:tcPr>
            <w:tcW w:w="5214" w:type="dxa"/>
          </w:tcPr>
          <w:p w14:paraId="7FA37B98" w14:textId="77777777" w:rsidR="00072D0F" w:rsidRPr="00F81D7E" w:rsidRDefault="00072D0F" w:rsidP="00E95B22">
            <w:pPr>
              <w:pStyle w:val="TableContainer"/>
            </w:pPr>
            <w:r w:rsidRPr="00F81D7E">
              <w:t>Gross Annual Sales: $1,000,000 – $9,999,999.99</w:t>
            </w:r>
          </w:p>
        </w:tc>
        <w:tc>
          <w:tcPr>
            <w:tcW w:w="1804" w:type="dxa"/>
          </w:tcPr>
          <w:p w14:paraId="3DC9784B" w14:textId="77777777" w:rsidR="00072D0F" w:rsidRPr="00F81D7E" w:rsidRDefault="00072D0F" w:rsidP="00E95B22">
            <w:pPr>
              <w:pStyle w:val="TableContainer"/>
            </w:pPr>
            <w:r w:rsidRPr="00F81D7E">
              <w:t>$1,120</w:t>
            </w:r>
          </w:p>
        </w:tc>
        <w:tc>
          <w:tcPr>
            <w:tcW w:w="3422" w:type="dxa"/>
          </w:tcPr>
          <w:p w14:paraId="50E49AF0" w14:textId="77777777" w:rsidR="00072D0F" w:rsidRPr="00F81D7E" w:rsidRDefault="00072D0F" w:rsidP="00E95B22">
            <w:pPr>
              <w:pStyle w:val="TableContainer"/>
            </w:pPr>
            <w:r w:rsidRPr="00F81D7E">
              <w:t>Two Years</w:t>
            </w:r>
          </w:p>
        </w:tc>
      </w:tr>
      <w:tr w:rsidR="00072D0F" w:rsidRPr="00F81D7E" w14:paraId="7DACF582"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69AE38D5" w14:textId="77777777" w:rsidR="00072D0F" w:rsidRPr="00F81D7E" w:rsidRDefault="00072D0F" w:rsidP="00E95B22">
            <w:pPr>
              <w:pStyle w:val="TableContainer"/>
            </w:pPr>
            <w:r w:rsidRPr="00F81D7E">
              <w:t>License Amendment Fee: $1,000,000 – $9,999,999.99</w:t>
            </w:r>
          </w:p>
        </w:tc>
        <w:tc>
          <w:tcPr>
            <w:tcW w:w="1804" w:type="dxa"/>
          </w:tcPr>
          <w:p w14:paraId="5BC74394" w14:textId="77777777" w:rsidR="00072D0F" w:rsidRPr="00F81D7E" w:rsidRDefault="00072D0F" w:rsidP="00E95B22">
            <w:pPr>
              <w:pStyle w:val="TableContainer"/>
            </w:pPr>
            <w:r w:rsidRPr="00F81D7E">
              <w:t>$560</w:t>
            </w:r>
          </w:p>
        </w:tc>
        <w:tc>
          <w:tcPr>
            <w:tcW w:w="3422" w:type="dxa"/>
          </w:tcPr>
          <w:p w14:paraId="57589DDC" w14:textId="77777777" w:rsidR="00072D0F" w:rsidRPr="00F81D7E" w:rsidRDefault="00072D0F" w:rsidP="00E95B22">
            <w:pPr>
              <w:pStyle w:val="TableContainer"/>
            </w:pPr>
            <w:r w:rsidRPr="00F81D7E">
              <w:t>Per Occurrence</w:t>
            </w:r>
          </w:p>
        </w:tc>
      </w:tr>
      <w:tr w:rsidR="00072D0F" w:rsidRPr="00F81D7E" w14:paraId="42C49718" w14:textId="77777777" w:rsidTr="007A3C9B">
        <w:trPr>
          <w:trHeight w:val="144"/>
        </w:trPr>
        <w:tc>
          <w:tcPr>
            <w:tcW w:w="5214" w:type="dxa"/>
          </w:tcPr>
          <w:p w14:paraId="6F536E57" w14:textId="77777777" w:rsidR="00072D0F" w:rsidRPr="00F81D7E" w:rsidRDefault="00072D0F" w:rsidP="00E95B22">
            <w:pPr>
              <w:pStyle w:val="TableContainer"/>
            </w:pPr>
            <w:r w:rsidRPr="00F81D7E">
              <w:t>Gross Annual Sales: $10,000,000 or More</w:t>
            </w:r>
          </w:p>
        </w:tc>
        <w:tc>
          <w:tcPr>
            <w:tcW w:w="1804" w:type="dxa"/>
          </w:tcPr>
          <w:p w14:paraId="6EBCF205" w14:textId="77777777" w:rsidR="00072D0F" w:rsidRPr="00F81D7E" w:rsidRDefault="00072D0F" w:rsidP="00E95B22">
            <w:pPr>
              <w:pStyle w:val="TableContainer"/>
            </w:pPr>
            <w:r w:rsidRPr="00F81D7E">
              <w:t>$1,680</w:t>
            </w:r>
          </w:p>
        </w:tc>
        <w:tc>
          <w:tcPr>
            <w:tcW w:w="3422" w:type="dxa"/>
          </w:tcPr>
          <w:p w14:paraId="74ECFD76" w14:textId="77777777" w:rsidR="00072D0F" w:rsidRPr="00F81D7E" w:rsidRDefault="00072D0F" w:rsidP="00E95B22">
            <w:pPr>
              <w:pStyle w:val="TableContainer"/>
            </w:pPr>
            <w:r w:rsidRPr="00F81D7E">
              <w:t>Two Years</w:t>
            </w:r>
          </w:p>
        </w:tc>
      </w:tr>
      <w:tr w:rsidR="00072D0F" w:rsidRPr="00F81D7E" w14:paraId="5B563E9F"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0AE55E0C" w14:textId="77777777" w:rsidR="00072D0F" w:rsidRPr="00F81D7E" w:rsidRDefault="00072D0F" w:rsidP="00E95B22">
            <w:pPr>
              <w:pStyle w:val="TableContainer"/>
            </w:pPr>
            <w:r w:rsidRPr="00F81D7E">
              <w:t>License Amendment Fee: $10,000,000 or More</w:t>
            </w:r>
          </w:p>
        </w:tc>
        <w:tc>
          <w:tcPr>
            <w:tcW w:w="1804" w:type="dxa"/>
          </w:tcPr>
          <w:p w14:paraId="1C559C2C" w14:textId="77777777" w:rsidR="00072D0F" w:rsidRPr="00F81D7E" w:rsidRDefault="00072D0F" w:rsidP="00E95B22">
            <w:pPr>
              <w:pStyle w:val="TableContainer"/>
            </w:pPr>
            <w:r w:rsidRPr="00F81D7E">
              <w:t>$840</w:t>
            </w:r>
          </w:p>
        </w:tc>
        <w:tc>
          <w:tcPr>
            <w:tcW w:w="3422" w:type="dxa"/>
          </w:tcPr>
          <w:p w14:paraId="27B16401" w14:textId="77777777" w:rsidR="00072D0F" w:rsidRPr="00F81D7E" w:rsidRDefault="00072D0F" w:rsidP="00E95B22">
            <w:pPr>
              <w:pStyle w:val="TableContainer"/>
            </w:pPr>
            <w:r w:rsidRPr="00F81D7E">
              <w:t>Per Occurrence</w:t>
            </w:r>
          </w:p>
        </w:tc>
      </w:tr>
    </w:tbl>
    <w:p w14:paraId="05040F78" w14:textId="51DBBE0A" w:rsidR="0031585C" w:rsidRPr="0031585C" w:rsidRDefault="001D2177" w:rsidP="00E35EDF">
      <w:pPr>
        <w:pStyle w:val="Heading5"/>
      </w:pPr>
      <w:r w:rsidRPr="00F81D7E">
        <w:t>Food Wholesaler</w:t>
      </w:r>
    </w:p>
    <w:tbl>
      <w:tblPr>
        <w:tblStyle w:val="HHSTableforTextData2"/>
        <w:tblW w:w="10656" w:type="dxa"/>
        <w:tblInd w:w="0" w:type="dxa"/>
        <w:tblLayout w:type="fixed"/>
        <w:tblLook w:val="01E0" w:firstRow="1" w:lastRow="1" w:firstColumn="1" w:lastColumn="1" w:noHBand="0" w:noVBand="0"/>
      </w:tblPr>
      <w:tblGrid>
        <w:gridCol w:w="5322"/>
        <w:gridCol w:w="1841"/>
        <w:gridCol w:w="3493"/>
      </w:tblGrid>
      <w:tr w:rsidR="00072D0F" w:rsidRPr="00F81D7E" w14:paraId="0164A541" w14:textId="77777777" w:rsidTr="007A3C9B">
        <w:trPr>
          <w:cnfStyle w:val="100000000000" w:firstRow="1" w:lastRow="0" w:firstColumn="0" w:lastColumn="0" w:oddVBand="0" w:evenVBand="0" w:oddHBand="0" w:evenHBand="0" w:firstRowFirstColumn="0" w:firstRowLastColumn="0" w:lastRowFirstColumn="0" w:lastRowLastColumn="0"/>
        </w:trPr>
        <w:tc>
          <w:tcPr>
            <w:tcW w:w="5214" w:type="dxa"/>
          </w:tcPr>
          <w:p w14:paraId="45272409" w14:textId="77777777" w:rsidR="00072D0F" w:rsidRPr="00F81D7E" w:rsidRDefault="00072D0F" w:rsidP="00E95B22">
            <w:pPr>
              <w:pStyle w:val="TableContainer"/>
            </w:pPr>
            <w:r w:rsidRPr="00F81D7E">
              <w:t>Type</w:t>
            </w:r>
          </w:p>
        </w:tc>
        <w:tc>
          <w:tcPr>
            <w:tcW w:w="1804" w:type="dxa"/>
          </w:tcPr>
          <w:p w14:paraId="099E4F48" w14:textId="77777777" w:rsidR="00072D0F" w:rsidRPr="00F81D7E" w:rsidRDefault="00072D0F" w:rsidP="00E95B22">
            <w:pPr>
              <w:pStyle w:val="TableContainer"/>
            </w:pPr>
            <w:r w:rsidRPr="00F81D7E">
              <w:t>Amount</w:t>
            </w:r>
          </w:p>
        </w:tc>
        <w:tc>
          <w:tcPr>
            <w:tcW w:w="3422" w:type="dxa"/>
          </w:tcPr>
          <w:p w14:paraId="4B7923F1" w14:textId="77777777" w:rsidR="00072D0F" w:rsidRPr="00F81D7E" w:rsidRDefault="00072D0F" w:rsidP="00E95B22">
            <w:pPr>
              <w:pStyle w:val="TableContainer"/>
            </w:pPr>
            <w:r w:rsidRPr="00F81D7E">
              <w:t>Period</w:t>
            </w:r>
          </w:p>
        </w:tc>
      </w:tr>
      <w:tr w:rsidR="00072D0F" w:rsidRPr="00F81D7E" w14:paraId="22160348" w14:textId="77777777" w:rsidTr="007A3C9B">
        <w:trPr>
          <w:trHeight w:val="144"/>
        </w:trPr>
        <w:tc>
          <w:tcPr>
            <w:tcW w:w="5214" w:type="dxa"/>
          </w:tcPr>
          <w:p w14:paraId="0D2453C8" w14:textId="77777777" w:rsidR="00072D0F" w:rsidRPr="00F81D7E" w:rsidRDefault="00072D0F" w:rsidP="00E95B22">
            <w:pPr>
              <w:pStyle w:val="TableContainer"/>
            </w:pPr>
            <w:r w:rsidRPr="00F81D7E">
              <w:t>Gross Annual Sales: $0 – $199,999.99</w:t>
            </w:r>
          </w:p>
        </w:tc>
        <w:tc>
          <w:tcPr>
            <w:tcW w:w="1804" w:type="dxa"/>
          </w:tcPr>
          <w:p w14:paraId="45AED6BB" w14:textId="77777777" w:rsidR="00072D0F" w:rsidRPr="00F81D7E" w:rsidRDefault="00072D0F" w:rsidP="00E95B22">
            <w:pPr>
              <w:pStyle w:val="TableContainer"/>
            </w:pPr>
            <w:r w:rsidRPr="00F81D7E">
              <w:t>$250</w:t>
            </w:r>
          </w:p>
        </w:tc>
        <w:tc>
          <w:tcPr>
            <w:tcW w:w="3422" w:type="dxa"/>
          </w:tcPr>
          <w:p w14:paraId="7D43836E" w14:textId="77777777" w:rsidR="00072D0F" w:rsidRPr="00F81D7E" w:rsidRDefault="00072D0F" w:rsidP="00E95B22">
            <w:pPr>
              <w:pStyle w:val="TableContainer"/>
            </w:pPr>
            <w:r w:rsidRPr="00F81D7E">
              <w:t>Two Years</w:t>
            </w:r>
          </w:p>
        </w:tc>
      </w:tr>
      <w:tr w:rsidR="00072D0F" w:rsidRPr="00F81D7E" w14:paraId="645BFA17"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41889F6C" w14:textId="77777777" w:rsidR="00072D0F" w:rsidRPr="00F81D7E" w:rsidRDefault="00072D0F" w:rsidP="00E95B22">
            <w:pPr>
              <w:pStyle w:val="TableContainer"/>
            </w:pPr>
            <w:r w:rsidRPr="00F81D7E">
              <w:t>License Amendment Fee: $0 – $199,999.99</w:t>
            </w:r>
          </w:p>
        </w:tc>
        <w:tc>
          <w:tcPr>
            <w:tcW w:w="1804" w:type="dxa"/>
          </w:tcPr>
          <w:p w14:paraId="3158C9E7" w14:textId="77777777" w:rsidR="00072D0F" w:rsidRPr="00F81D7E" w:rsidRDefault="00072D0F" w:rsidP="00E95B22">
            <w:pPr>
              <w:pStyle w:val="TableContainer"/>
            </w:pPr>
            <w:r w:rsidRPr="00F81D7E">
              <w:t>$125</w:t>
            </w:r>
          </w:p>
        </w:tc>
        <w:tc>
          <w:tcPr>
            <w:tcW w:w="3422" w:type="dxa"/>
          </w:tcPr>
          <w:p w14:paraId="4669CFF6" w14:textId="77777777" w:rsidR="00072D0F" w:rsidRPr="00F81D7E" w:rsidRDefault="00072D0F" w:rsidP="00E95B22">
            <w:pPr>
              <w:pStyle w:val="TableContainer"/>
            </w:pPr>
            <w:r w:rsidRPr="00F81D7E">
              <w:t>Per Occurrence</w:t>
            </w:r>
          </w:p>
        </w:tc>
      </w:tr>
      <w:tr w:rsidR="00072D0F" w:rsidRPr="00F81D7E" w14:paraId="60281C3C" w14:textId="77777777" w:rsidTr="007A3C9B">
        <w:trPr>
          <w:trHeight w:val="144"/>
        </w:trPr>
        <w:tc>
          <w:tcPr>
            <w:tcW w:w="5214" w:type="dxa"/>
          </w:tcPr>
          <w:p w14:paraId="37962982" w14:textId="77777777" w:rsidR="00072D0F" w:rsidRPr="00F81D7E" w:rsidRDefault="00072D0F" w:rsidP="00E95B22">
            <w:pPr>
              <w:pStyle w:val="TableContainer"/>
            </w:pPr>
            <w:r w:rsidRPr="00F81D7E">
              <w:t>Gross Annual Sales: $200,000 – $499,999.99</w:t>
            </w:r>
          </w:p>
        </w:tc>
        <w:tc>
          <w:tcPr>
            <w:tcW w:w="1804" w:type="dxa"/>
          </w:tcPr>
          <w:p w14:paraId="16C3424F" w14:textId="77777777" w:rsidR="00072D0F" w:rsidRPr="00F81D7E" w:rsidRDefault="00072D0F" w:rsidP="00E95B22">
            <w:pPr>
              <w:pStyle w:val="TableContainer"/>
            </w:pPr>
            <w:r w:rsidRPr="00F81D7E">
              <w:t>$450</w:t>
            </w:r>
          </w:p>
        </w:tc>
        <w:tc>
          <w:tcPr>
            <w:tcW w:w="3422" w:type="dxa"/>
          </w:tcPr>
          <w:p w14:paraId="60EC3131" w14:textId="77777777" w:rsidR="00072D0F" w:rsidRPr="00F81D7E" w:rsidRDefault="00072D0F" w:rsidP="00E95B22">
            <w:pPr>
              <w:pStyle w:val="TableContainer"/>
            </w:pPr>
            <w:r w:rsidRPr="00F81D7E">
              <w:t>Two Years</w:t>
            </w:r>
          </w:p>
        </w:tc>
      </w:tr>
      <w:tr w:rsidR="00072D0F" w:rsidRPr="00F81D7E" w14:paraId="2EA45EE1"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7DD0182A" w14:textId="77777777" w:rsidR="00072D0F" w:rsidRPr="00F81D7E" w:rsidRDefault="00072D0F" w:rsidP="00E95B22">
            <w:pPr>
              <w:pStyle w:val="TableContainer"/>
            </w:pPr>
            <w:r w:rsidRPr="00F81D7E">
              <w:t>License Amendment Fee: $200,000 – $499,999.99</w:t>
            </w:r>
          </w:p>
        </w:tc>
        <w:tc>
          <w:tcPr>
            <w:tcW w:w="1804" w:type="dxa"/>
          </w:tcPr>
          <w:p w14:paraId="333BF274" w14:textId="77777777" w:rsidR="00072D0F" w:rsidRPr="00F81D7E" w:rsidRDefault="00072D0F" w:rsidP="00E95B22">
            <w:pPr>
              <w:pStyle w:val="TableContainer"/>
            </w:pPr>
            <w:r w:rsidRPr="00F81D7E">
              <w:t>$225</w:t>
            </w:r>
          </w:p>
        </w:tc>
        <w:tc>
          <w:tcPr>
            <w:tcW w:w="3422" w:type="dxa"/>
          </w:tcPr>
          <w:p w14:paraId="791B7D57" w14:textId="77777777" w:rsidR="00072D0F" w:rsidRPr="00F81D7E" w:rsidRDefault="00072D0F" w:rsidP="00E95B22">
            <w:pPr>
              <w:pStyle w:val="TableContainer"/>
            </w:pPr>
            <w:r w:rsidRPr="00F81D7E">
              <w:t>Per Occurrence</w:t>
            </w:r>
          </w:p>
        </w:tc>
      </w:tr>
      <w:tr w:rsidR="00072D0F" w:rsidRPr="00F81D7E" w14:paraId="33FE74C5" w14:textId="77777777" w:rsidTr="007A3C9B">
        <w:trPr>
          <w:trHeight w:val="144"/>
        </w:trPr>
        <w:tc>
          <w:tcPr>
            <w:tcW w:w="5214" w:type="dxa"/>
          </w:tcPr>
          <w:p w14:paraId="72D8A358" w14:textId="77777777" w:rsidR="00072D0F" w:rsidRPr="00F81D7E" w:rsidRDefault="00072D0F" w:rsidP="00E95B22">
            <w:pPr>
              <w:pStyle w:val="TableContainer"/>
            </w:pPr>
            <w:r w:rsidRPr="00F81D7E">
              <w:t>Gross Annual Sales: $500,000 – $999,999.99</w:t>
            </w:r>
          </w:p>
        </w:tc>
        <w:tc>
          <w:tcPr>
            <w:tcW w:w="1804" w:type="dxa"/>
          </w:tcPr>
          <w:p w14:paraId="7BFF5D5A" w14:textId="77777777" w:rsidR="00072D0F" w:rsidRPr="00F81D7E" w:rsidRDefault="00072D0F" w:rsidP="00E95B22">
            <w:pPr>
              <w:pStyle w:val="TableContainer"/>
            </w:pPr>
            <w:r w:rsidRPr="00F81D7E">
              <w:t>$680</w:t>
            </w:r>
          </w:p>
        </w:tc>
        <w:tc>
          <w:tcPr>
            <w:tcW w:w="3422" w:type="dxa"/>
          </w:tcPr>
          <w:p w14:paraId="2853DAD2" w14:textId="77777777" w:rsidR="00072D0F" w:rsidRPr="00F81D7E" w:rsidRDefault="00072D0F" w:rsidP="00E95B22">
            <w:pPr>
              <w:pStyle w:val="TableContainer"/>
            </w:pPr>
            <w:r w:rsidRPr="00F81D7E">
              <w:t>Two Years</w:t>
            </w:r>
          </w:p>
        </w:tc>
      </w:tr>
      <w:tr w:rsidR="00072D0F" w:rsidRPr="00F81D7E" w14:paraId="1E91CF9C"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43D2722C" w14:textId="77777777" w:rsidR="00072D0F" w:rsidRPr="00F81D7E" w:rsidRDefault="00072D0F" w:rsidP="00E95B22">
            <w:pPr>
              <w:pStyle w:val="TableContainer"/>
            </w:pPr>
            <w:r w:rsidRPr="00F81D7E">
              <w:t>License Amendment Fee: $500,000 – $999,999.99</w:t>
            </w:r>
          </w:p>
        </w:tc>
        <w:tc>
          <w:tcPr>
            <w:tcW w:w="1804" w:type="dxa"/>
          </w:tcPr>
          <w:p w14:paraId="7B72DC32" w14:textId="77777777" w:rsidR="00072D0F" w:rsidRPr="00F81D7E" w:rsidRDefault="00072D0F" w:rsidP="00E95B22">
            <w:pPr>
              <w:pStyle w:val="TableContainer"/>
            </w:pPr>
            <w:r w:rsidRPr="00F81D7E">
              <w:t>$340</w:t>
            </w:r>
          </w:p>
        </w:tc>
        <w:tc>
          <w:tcPr>
            <w:tcW w:w="3422" w:type="dxa"/>
          </w:tcPr>
          <w:p w14:paraId="581AFE12" w14:textId="77777777" w:rsidR="00072D0F" w:rsidRPr="00F81D7E" w:rsidRDefault="00072D0F" w:rsidP="00E95B22">
            <w:pPr>
              <w:pStyle w:val="TableContainer"/>
            </w:pPr>
            <w:r w:rsidRPr="00F81D7E">
              <w:t>Per Occurrence</w:t>
            </w:r>
          </w:p>
        </w:tc>
      </w:tr>
      <w:tr w:rsidR="00072D0F" w:rsidRPr="00F81D7E" w14:paraId="5F2200B9" w14:textId="77777777" w:rsidTr="007A3C9B">
        <w:trPr>
          <w:trHeight w:val="144"/>
        </w:trPr>
        <w:tc>
          <w:tcPr>
            <w:tcW w:w="5214" w:type="dxa"/>
          </w:tcPr>
          <w:p w14:paraId="5AD65528" w14:textId="77777777" w:rsidR="00072D0F" w:rsidRPr="00F81D7E" w:rsidRDefault="00072D0F" w:rsidP="00E95B22">
            <w:pPr>
              <w:pStyle w:val="TableContainer"/>
            </w:pPr>
            <w:r w:rsidRPr="00F81D7E">
              <w:t>Gross Annual Sales: $1,000,000 – $9,999,999.99</w:t>
            </w:r>
          </w:p>
        </w:tc>
        <w:tc>
          <w:tcPr>
            <w:tcW w:w="1804" w:type="dxa"/>
          </w:tcPr>
          <w:p w14:paraId="6B8DD64A" w14:textId="77777777" w:rsidR="00072D0F" w:rsidRPr="00F81D7E" w:rsidRDefault="00072D0F" w:rsidP="00E95B22">
            <w:pPr>
              <w:pStyle w:val="TableContainer"/>
            </w:pPr>
            <w:r w:rsidRPr="00F81D7E">
              <w:t>$900</w:t>
            </w:r>
          </w:p>
        </w:tc>
        <w:tc>
          <w:tcPr>
            <w:tcW w:w="3422" w:type="dxa"/>
          </w:tcPr>
          <w:p w14:paraId="5902E542" w14:textId="77777777" w:rsidR="00072D0F" w:rsidRPr="00F81D7E" w:rsidRDefault="00072D0F" w:rsidP="00E95B22">
            <w:pPr>
              <w:pStyle w:val="TableContainer"/>
            </w:pPr>
            <w:r w:rsidRPr="00F81D7E">
              <w:t>Two Years</w:t>
            </w:r>
          </w:p>
        </w:tc>
      </w:tr>
      <w:tr w:rsidR="00072D0F" w:rsidRPr="00F81D7E" w14:paraId="55ADFF48"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36829AB1" w14:textId="77777777" w:rsidR="00072D0F" w:rsidRPr="00F81D7E" w:rsidRDefault="00072D0F" w:rsidP="00E95B22">
            <w:pPr>
              <w:pStyle w:val="TableContainer"/>
            </w:pPr>
            <w:r w:rsidRPr="00F81D7E">
              <w:t>License Amendment Fee: $1,000,000 – $9,999,999.99</w:t>
            </w:r>
          </w:p>
        </w:tc>
        <w:tc>
          <w:tcPr>
            <w:tcW w:w="1804" w:type="dxa"/>
          </w:tcPr>
          <w:p w14:paraId="4B7537D7" w14:textId="77777777" w:rsidR="00072D0F" w:rsidRPr="00F81D7E" w:rsidRDefault="00072D0F" w:rsidP="00E95B22">
            <w:pPr>
              <w:pStyle w:val="TableContainer"/>
            </w:pPr>
            <w:r w:rsidRPr="00F81D7E">
              <w:t>$450</w:t>
            </w:r>
          </w:p>
        </w:tc>
        <w:tc>
          <w:tcPr>
            <w:tcW w:w="3422" w:type="dxa"/>
          </w:tcPr>
          <w:p w14:paraId="7CE76F83" w14:textId="77777777" w:rsidR="00072D0F" w:rsidRPr="00F81D7E" w:rsidRDefault="00072D0F" w:rsidP="00E95B22">
            <w:pPr>
              <w:pStyle w:val="TableContainer"/>
            </w:pPr>
            <w:r w:rsidRPr="00F81D7E">
              <w:t>Per Occurrence</w:t>
            </w:r>
          </w:p>
        </w:tc>
      </w:tr>
      <w:tr w:rsidR="00072D0F" w:rsidRPr="00F81D7E" w14:paraId="7AB6F727" w14:textId="77777777" w:rsidTr="007A3C9B">
        <w:trPr>
          <w:trHeight w:val="144"/>
        </w:trPr>
        <w:tc>
          <w:tcPr>
            <w:tcW w:w="5214" w:type="dxa"/>
          </w:tcPr>
          <w:p w14:paraId="0F274F64" w14:textId="77777777" w:rsidR="00072D0F" w:rsidRPr="00F81D7E" w:rsidRDefault="00072D0F" w:rsidP="00E95B22">
            <w:pPr>
              <w:pStyle w:val="TableContainer"/>
            </w:pPr>
            <w:r w:rsidRPr="00F81D7E">
              <w:t>Gross Annual Sales: $10,000,000 or More</w:t>
            </w:r>
          </w:p>
        </w:tc>
        <w:tc>
          <w:tcPr>
            <w:tcW w:w="1804" w:type="dxa"/>
          </w:tcPr>
          <w:p w14:paraId="721D67D2" w14:textId="77777777" w:rsidR="00072D0F" w:rsidRPr="00F81D7E" w:rsidRDefault="00072D0F" w:rsidP="00E95B22">
            <w:pPr>
              <w:pStyle w:val="TableContainer"/>
            </w:pPr>
            <w:r w:rsidRPr="00F81D7E">
              <w:t>$1,350</w:t>
            </w:r>
          </w:p>
        </w:tc>
        <w:tc>
          <w:tcPr>
            <w:tcW w:w="3422" w:type="dxa"/>
          </w:tcPr>
          <w:p w14:paraId="3AF8ED5E" w14:textId="77777777" w:rsidR="00072D0F" w:rsidRPr="00F81D7E" w:rsidRDefault="00072D0F" w:rsidP="00E95B22">
            <w:pPr>
              <w:pStyle w:val="TableContainer"/>
            </w:pPr>
            <w:r w:rsidRPr="00F81D7E">
              <w:t>Two Years</w:t>
            </w:r>
          </w:p>
        </w:tc>
      </w:tr>
      <w:tr w:rsidR="00072D0F" w:rsidRPr="00F81D7E" w14:paraId="6D529F4F"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5834825C" w14:textId="77777777" w:rsidR="00072D0F" w:rsidRPr="00F81D7E" w:rsidRDefault="00072D0F" w:rsidP="00E95B22">
            <w:pPr>
              <w:pStyle w:val="TableContainer"/>
            </w:pPr>
            <w:r w:rsidRPr="00F81D7E">
              <w:t>License Amendment Fee: $10,000,000 or More</w:t>
            </w:r>
          </w:p>
        </w:tc>
        <w:tc>
          <w:tcPr>
            <w:tcW w:w="1804" w:type="dxa"/>
          </w:tcPr>
          <w:p w14:paraId="7179F28A" w14:textId="77777777" w:rsidR="00072D0F" w:rsidRPr="00F81D7E" w:rsidRDefault="00072D0F" w:rsidP="00E95B22">
            <w:pPr>
              <w:pStyle w:val="TableContainer"/>
            </w:pPr>
            <w:r w:rsidRPr="00F81D7E">
              <w:t>$675</w:t>
            </w:r>
          </w:p>
        </w:tc>
        <w:tc>
          <w:tcPr>
            <w:tcW w:w="3422" w:type="dxa"/>
          </w:tcPr>
          <w:p w14:paraId="20F83694" w14:textId="77777777" w:rsidR="00072D0F" w:rsidRPr="00F81D7E" w:rsidRDefault="00072D0F" w:rsidP="00E95B22">
            <w:pPr>
              <w:pStyle w:val="TableContainer"/>
            </w:pPr>
            <w:r w:rsidRPr="00F81D7E">
              <w:t>Per Occurrence</w:t>
            </w:r>
          </w:p>
        </w:tc>
      </w:tr>
      <w:tr w:rsidR="00072D0F" w:rsidRPr="00F81D7E" w14:paraId="73E1C5C3" w14:textId="77777777" w:rsidTr="007A3C9B">
        <w:trPr>
          <w:trHeight w:val="144"/>
        </w:trPr>
        <w:tc>
          <w:tcPr>
            <w:tcW w:w="5214" w:type="dxa"/>
          </w:tcPr>
          <w:p w14:paraId="15B687D9" w14:textId="77777777" w:rsidR="00072D0F" w:rsidRPr="00F81D7E" w:rsidRDefault="00072D0F" w:rsidP="00E95B22">
            <w:pPr>
              <w:pStyle w:val="TableContainer"/>
            </w:pPr>
            <w:r w:rsidRPr="00F81D7E">
              <w:t>Food Wholesaler Registration</w:t>
            </w:r>
          </w:p>
        </w:tc>
        <w:tc>
          <w:tcPr>
            <w:tcW w:w="1804" w:type="dxa"/>
          </w:tcPr>
          <w:p w14:paraId="168643E9" w14:textId="77777777" w:rsidR="00072D0F" w:rsidRPr="00F81D7E" w:rsidRDefault="00072D0F" w:rsidP="00E95B22">
            <w:pPr>
              <w:pStyle w:val="TableContainer"/>
            </w:pPr>
            <w:r w:rsidRPr="00F81D7E">
              <w:t>$100</w:t>
            </w:r>
          </w:p>
        </w:tc>
        <w:tc>
          <w:tcPr>
            <w:tcW w:w="3422" w:type="dxa"/>
          </w:tcPr>
          <w:p w14:paraId="5A150806" w14:textId="77777777" w:rsidR="00072D0F" w:rsidRPr="00F81D7E" w:rsidRDefault="00072D0F" w:rsidP="00E95B22">
            <w:pPr>
              <w:pStyle w:val="TableContainer"/>
            </w:pPr>
            <w:r w:rsidRPr="00F81D7E">
              <w:t>Two Years</w:t>
            </w:r>
          </w:p>
        </w:tc>
      </w:tr>
      <w:tr w:rsidR="00072D0F" w:rsidRPr="00F81D7E" w14:paraId="1EF03FB2"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376CC626" w14:textId="77777777" w:rsidR="00072D0F" w:rsidRPr="00F81D7E" w:rsidRDefault="00072D0F" w:rsidP="00E95B22">
            <w:pPr>
              <w:pStyle w:val="TableContainer"/>
            </w:pPr>
            <w:r w:rsidRPr="00F81D7E">
              <w:t>Food Wholesaler Registration License Amendment Fee</w:t>
            </w:r>
          </w:p>
        </w:tc>
        <w:tc>
          <w:tcPr>
            <w:tcW w:w="1804" w:type="dxa"/>
          </w:tcPr>
          <w:p w14:paraId="62FA6077" w14:textId="77777777" w:rsidR="00072D0F" w:rsidRPr="00F81D7E" w:rsidRDefault="00072D0F" w:rsidP="00E95B22">
            <w:pPr>
              <w:pStyle w:val="TableContainer"/>
            </w:pPr>
            <w:r w:rsidRPr="00F81D7E">
              <w:t>$50</w:t>
            </w:r>
          </w:p>
        </w:tc>
        <w:tc>
          <w:tcPr>
            <w:tcW w:w="3422" w:type="dxa"/>
          </w:tcPr>
          <w:p w14:paraId="36FCE52A" w14:textId="77777777" w:rsidR="00072D0F" w:rsidRPr="00F81D7E" w:rsidRDefault="00072D0F" w:rsidP="00E95B22">
            <w:pPr>
              <w:pStyle w:val="TableContainer"/>
            </w:pPr>
            <w:r w:rsidRPr="00F81D7E">
              <w:t>Per Occurrence</w:t>
            </w:r>
          </w:p>
        </w:tc>
      </w:tr>
    </w:tbl>
    <w:p w14:paraId="2E565B4A" w14:textId="2742AA73" w:rsidR="00574C6A" w:rsidRDefault="0031585C" w:rsidP="00E35EDF">
      <w:pPr>
        <w:pStyle w:val="Heading5"/>
      </w:pPr>
      <w:r w:rsidRPr="00F81D7E">
        <w:lastRenderedPageBreak/>
        <w:t>Food Warehouse Operator</w:t>
      </w:r>
    </w:p>
    <w:tbl>
      <w:tblPr>
        <w:tblStyle w:val="HHSTableforTextData2"/>
        <w:tblW w:w="10656" w:type="dxa"/>
        <w:tblInd w:w="0" w:type="dxa"/>
        <w:tblLayout w:type="fixed"/>
        <w:tblLook w:val="01E0" w:firstRow="1" w:lastRow="1" w:firstColumn="1" w:lastColumn="1" w:noHBand="0" w:noVBand="0"/>
      </w:tblPr>
      <w:tblGrid>
        <w:gridCol w:w="5321"/>
        <w:gridCol w:w="1837"/>
        <w:gridCol w:w="3498"/>
      </w:tblGrid>
      <w:tr w:rsidR="007F7020" w:rsidRPr="00F81D7E" w14:paraId="3ECEAFF6" w14:textId="77777777" w:rsidTr="007A3C9B">
        <w:trPr>
          <w:cnfStyle w:val="100000000000" w:firstRow="1" w:lastRow="0" w:firstColumn="0" w:lastColumn="0" w:oddVBand="0" w:evenVBand="0" w:oddHBand="0" w:evenHBand="0" w:firstRowFirstColumn="0" w:firstRowLastColumn="0" w:lastRowFirstColumn="0" w:lastRowLastColumn="0"/>
        </w:trPr>
        <w:tc>
          <w:tcPr>
            <w:tcW w:w="5213" w:type="dxa"/>
          </w:tcPr>
          <w:p w14:paraId="151B81CA" w14:textId="77777777" w:rsidR="007F7020" w:rsidRPr="00F81D7E" w:rsidRDefault="007F7020" w:rsidP="00E95B22">
            <w:pPr>
              <w:pStyle w:val="TableContainer"/>
            </w:pPr>
            <w:r w:rsidRPr="00F81D7E">
              <w:t>Type</w:t>
            </w:r>
          </w:p>
        </w:tc>
        <w:tc>
          <w:tcPr>
            <w:tcW w:w="1800" w:type="dxa"/>
          </w:tcPr>
          <w:p w14:paraId="5B4EDE53" w14:textId="77777777" w:rsidR="007F7020" w:rsidRPr="00F81D7E" w:rsidRDefault="007F7020" w:rsidP="00E95B22">
            <w:pPr>
              <w:pStyle w:val="TableContainer"/>
            </w:pPr>
            <w:r w:rsidRPr="00F81D7E">
              <w:t>Amount</w:t>
            </w:r>
          </w:p>
        </w:tc>
        <w:tc>
          <w:tcPr>
            <w:tcW w:w="3427" w:type="dxa"/>
          </w:tcPr>
          <w:p w14:paraId="42D6A041" w14:textId="77777777" w:rsidR="007F7020" w:rsidRPr="00F81D7E" w:rsidRDefault="007F7020" w:rsidP="00E95B22">
            <w:pPr>
              <w:pStyle w:val="TableContainer"/>
            </w:pPr>
            <w:r w:rsidRPr="00F81D7E">
              <w:t>Period</w:t>
            </w:r>
          </w:p>
        </w:tc>
      </w:tr>
      <w:tr w:rsidR="007F7020" w:rsidRPr="00F81D7E" w14:paraId="2E5AD8C1" w14:textId="77777777" w:rsidTr="007A3C9B">
        <w:trPr>
          <w:trHeight w:val="144"/>
        </w:trPr>
        <w:tc>
          <w:tcPr>
            <w:tcW w:w="5213" w:type="dxa"/>
          </w:tcPr>
          <w:p w14:paraId="1A413BBF" w14:textId="77777777" w:rsidR="007F7020" w:rsidRPr="00F81D7E" w:rsidRDefault="007F7020" w:rsidP="00E95B22">
            <w:pPr>
              <w:pStyle w:val="TableContainer"/>
            </w:pPr>
            <w:r w:rsidRPr="00F81D7E">
              <w:t xml:space="preserve">Food Storage: 0 – 6,000 </w:t>
            </w:r>
            <w:proofErr w:type="spellStart"/>
            <w:r w:rsidRPr="00F81D7E">
              <w:t>sq</w:t>
            </w:r>
            <w:proofErr w:type="spellEnd"/>
            <w:r w:rsidRPr="00F81D7E">
              <w:t xml:space="preserve"> </w:t>
            </w:r>
            <w:proofErr w:type="spellStart"/>
            <w:r w:rsidRPr="00F81D7E">
              <w:t>ft</w:t>
            </w:r>
            <w:proofErr w:type="spellEnd"/>
          </w:p>
        </w:tc>
        <w:tc>
          <w:tcPr>
            <w:tcW w:w="1800" w:type="dxa"/>
          </w:tcPr>
          <w:p w14:paraId="539DDDE3" w14:textId="77777777" w:rsidR="007F7020" w:rsidRPr="00F81D7E" w:rsidRDefault="007F7020" w:rsidP="00E95B22">
            <w:pPr>
              <w:pStyle w:val="TableContainer"/>
            </w:pPr>
            <w:r w:rsidRPr="00F81D7E">
              <w:t>$350</w:t>
            </w:r>
          </w:p>
        </w:tc>
        <w:tc>
          <w:tcPr>
            <w:tcW w:w="3427" w:type="dxa"/>
          </w:tcPr>
          <w:p w14:paraId="04939F81" w14:textId="77777777" w:rsidR="007F7020" w:rsidRPr="00F81D7E" w:rsidRDefault="007F7020" w:rsidP="00E95B22">
            <w:pPr>
              <w:pStyle w:val="TableContainer"/>
            </w:pPr>
            <w:r w:rsidRPr="00F81D7E">
              <w:t>Two Years</w:t>
            </w:r>
          </w:p>
        </w:tc>
      </w:tr>
      <w:tr w:rsidR="007F7020" w:rsidRPr="00F81D7E" w14:paraId="6060E0CD"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3" w:type="dxa"/>
          </w:tcPr>
          <w:p w14:paraId="6E3A2320" w14:textId="77777777" w:rsidR="007F7020" w:rsidRPr="00F81D7E" w:rsidRDefault="007F7020" w:rsidP="00E95B22">
            <w:pPr>
              <w:pStyle w:val="TableContainer"/>
            </w:pPr>
            <w:r w:rsidRPr="00F81D7E">
              <w:t xml:space="preserve">License Amendment Fee: 0 – 6,000 </w:t>
            </w:r>
            <w:proofErr w:type="spellStart"/>
            <w:r w:rsidRPr="00F81D7E">
              <w:t>sq</w:t>
            </w:r>
            <w:proofErr w:type="spellEnd"/>
            <w:r w:rsidRPr="00F81D7E">
              <w:t xml:space="preserve"> </w:t>
            </w:r>
            <w:proofErr w:type="spellStart"/>
            <w:r w:rsidRPr="00F81D7E">
              <w:t>ft</w:t>
            </w:r>
            <w:proofErr w:type="spellEnd"/>
          </w:p>
        </w:tc>
        <w:tc>
          <w:tcPr>
            <w:tcW w:w="1800" w:type="dxa"/>
          </w:tcPr>
          <w:p w14:paraId="4762799C" w14:textId="77777777" w:rsidR="007F7020" w:rsidRPr="00F81D7E" w:rsidRDefault="007F7020" w:rsidP="00E95B22">
            <w:pPr>
              <w:pStyle w:val="TableContainer"/>
            </w:pPr>
            <w:r w:rsidRPr="00F81D7E">
              <w:t>$175</w:t>
            </w:r>
          </w:p>
        </w:tc>
        <w:tc>
          <w:tcPr>
            <w:tcW w:w="3427" w:type="dxa"/>
          </w:tcPr>
          <w:p w14:paraId="611AE8C6" w14:textId="77777777" w:rsidR="007F7020" w:rsidRPr="00F81D7E" w:rsidRDefault="007F7020" w:rsidP="00E95B22">
            <w:pPr>
              <w:pStyle w:val="TableContainer"/>
            </w:pPr>
            <w:r w:rsidRPr="00F81D7E">
              <w:t>Per Occurrence</w:t>
            </w:r>
          </w:p>
        </w:tc>
      </w:tr>
      <w:tr w:rsidR="007F7020" w:rsidRPr="00F81D7E" w14:paraId="52B9ECA9" w14:textId="77777777" w:rsidTr="007A3C9B">
        <w:trPr>
          <w:trHeight w:val="144"/>
        </w:trPr>
        <w:tc>
          <w:tcPr>
            <w:tcW w:w="5213" w:type="dxa"/>
          </w:tcPr>
          <w:p w14:paraId="7F9CEF63" w14:textId="77777777" w:rsidR="007F7020" w:rsidRPr="00F81D7E" w:rsidRDefault="007F7020" w:rsidP="00E95B22">
            <w:pPr>
              <w:pStyle w:val="TableContainer"/>
            </w:pPr>
            <w:r w:rsidRPr="00F81D7E">
              <w:t xml:space="preserve">Food Storage: 6,001– 24,000 </w:t>
            </w:r>
            <w:proofErr w:type="spellStart"/>
            <w:r w:rsidRPr="00F81D7E">
              <w:t>sq</w:t>
            </w:r>
            <w:proofErr w:type="spellEnd"/>
            <w:r w:rsidRPr="00F81D7E">
              <w:t xml:space="preserve"> </w:t>
            </w:r>
            <w:proofErr w:type="spellStart"/>
            <w:r w:rsidRPr="00F81D7E">
              <w:t>ft</w:t>
            </w:r>
            <w:proofErr w:type="spellEnd"/>
          </w:p>
        </w:tc>
        <w:tc>
          <w:tcPr>
            <w:tcW w:w="1800" w:type="dxa"/>
          </w:tcPr>
          <w:p w14:paraId="42989DC7" w14:textId="77777777" w:rsidR="007F7020" w:rsidRPr="00F81D7E" w:rsidRDefault="007F7020" w:rsidP="00E95B22">
            <w:pPr>
              <w:pStyle w:val="TableContainer"/>
            </w:pPr>
            <w:r w:rsidRPr="00F81D7E">
              <w:t>$700</w:t>
            </w:r>
          </w:p>
        </w:tc>
        <w:tc>
          <w:tcPr>
            <w:tcW w:w="3427" w:type="dxa"/>
          </w:tcPr>
          <w:p w14:paraId="68DF1F20" w14:textId="77777777" w:rsidR="007F7020" w:rsidRPr="00F81D7E" w:rsidRDefault="007F7020" w:rsidP="00E95B22">
            <w:pPr>
              <w:pStyle w:val="TableContainer"/>
            </w:pPr>
            <w:r w:rsidRPr="00F81D7E">
              <w:t>Two Years</w:t>
            </w:r>
          </w:p>
        </w:tc>
      </w:tr>
      <w:tr w:rsidR="007F7020" w:rsidRPr="00F81D7E" w14:paraId="087031F0"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3" w:type="dxa"/>
          </w:tcPr>
          <w:p w14:paraId="41B8E7A9" w14:textId="77777777" w:rsidR="007F7020" w:rsidRPr="00F81D7E" w:rsidRDefault="007F7020" w:rsidP="00E95B22">
            <w:pPr>
              <w:pStyle w:val="TableContainer"/>
            </w:pPr>
            <w:r w:rsidRPr="00F81D7E">
              <w:t xml:space="preserve">License Amendment Fee: 6,001– 24,000 </w:t>
            </w:r>
            <w:proofErr w:type="spellStart"/>
            <w:r w:rsidRPr="00F81D7E">
              <w:t>sq</w:t>
            </w:r>
            <w:proofErr w:type="spellEnd"/>
            <w:r w:rsidRPr="00F81D7E">
              <w:t xml:space="preserve"> </w:t>
            </w:r>
            <w:proofErr w:type="spellStart"/>
            <w:r w:rsidRPr="00F81D7E">
              <w:t>ft</w:t>
            </w:r>
            <w:proofErr w:type="spellEnd"/>
          </w:p>
        </w:tc>
        <w:tc>
          <w:tcPr>
            <w:tcW w:w="1800" w:type="dxa"/>
          </w:tcPr>
          <w:p w14:paraId="6D9C172F" w14:textId="77777777" w:rsidR="007F7020" w:rsidRPr="00F81D7E" w:rsidRDefault="007F7020" w:rsidP="00E95B22">
            <w:pPr>
              <w:pStyle w:val="TableContainer"/>
            </w:pPr>
            <w:r w:rsidRPr="00F81D7E">
              <w:t>$350</w:t>
            </w:r>
          </w:p>
        </w:tc>
        <w:tc>
          <w:tcPr>
            <w:tcW w:w="3427" w:type="dxa"/>
          </w:tcPr>
          <w:p w14:paraId="5C321583" w14:textId="77777777" w:rsidR="007F7020" w:rsidRPr="00F81D7E" w:rsidRDefault="007F7020" w:rsidP="00E95B22">
            <w:pPr>
              <w:pStyle w:val="TableContainer"/>
            </w:pPr>
            <w:r w:rsidRPr="00F81D7E">
              <w:t>Per Occurrence</w:t>
            </w:r>
          </w:p>
        </w:tc>
      </w:tr>
      <w:tr w:rsidR="007F7020" w:rsidRPr="00F81D7E" w14:paraId="6D7010FD" w14:textId="77777777" w:rsidTr="007A3C9B">
        <w:trPr>
          <w:trHeight w:val="144"/>
        </w:trPr>
        <w:tc>
          <w:tcPr>
            <w:tcW w:w="5213" w:type="dxa"/>
          </w:tcPr>
          <w:p w14:paraId="53387484" w14:textId="77777777" w:rsidR="007F7020" w:rsidRPr="00F81D7E" w:rsidRDefault="007F7020" w:rsidP="00E95B22">
            <w:pPr>
              <w:pStyle w:val="TableContainer"/>
            </w:pPr>
            <w:r w:rsidRPr="00F81D7E">
              <w:t xml:space="preserve">Food Storage: 24,001 – 75,000 </w:t>
            </w:r>
            <w:proofErr w:type="spellStart"/>
            <w:r w:rsidRPr="00F81D7E">
              <w:t>sq</w:t>
            </w:r>
            <w:proofErr w:type="spellEnd"/>
            <w:r w:rsidRPr="00F81D7E">
              <w:t xml:space="preserve"> </w:t>
            </w:r>
            <w:proofErr w:type="spellStart"/>
            <w:r w:rsidRPr="00F81D7E">
              <w:t>ft</w:t>
            </w:r>
            <w:proofErr w:type="spellEnd"/>
          </w:p>
        </w:tc>
        <w:tc>
          <w:tcPr>
            <w:tcW w:w="1800" w:type="dxa"/>
          </w:tcPr>
          <w:p w14:paraId="37DACBDD" w14:textId="77777777" w:rsidR="007F7020" w:rsidRPr="00F81D7E" w:rsidRDefault="007F7020" w:rsidP="00E95B22">
            <w:pPr>
              <w:pStyle w:val="TableContainer"/>
            </w:pPr>
            <w:r w:rsidRPr="00F81D7E">
              <w:t>$1,050</w:t>
            </w:r>
          </w:p>
        </w:tc>
        <w:tc>
          <w:tcPr>
            <w:tcW w:w="3427" w:type="dxa"/>
          </w:tcPr>
          <w:p w14:paraId="225D3968" w14:textId="77777777" w:rsidR="007F7020" w:rsidRPr="00F81D7E" w:rsidRDefault="007F7020" w:rsidP="00E95B22">
            <w:pPr>
              <w:pStyle w:val="TableContainer"/>
            </w:pPr>
            <w:r w:rsidRPr="00F81D7E">
              <w:t>Two Years</w:t>
            </w:r>
          </w:p>
        </w:tc>
      </w:tr>
      <w:tr w:rsidR="007F7020" w:rsidRPr="00F81D7E" w14:paraId="21C2909C"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3" w:type="dxa"/>
          </w:tcPr>
          <w:p w14:paraId="7F489B50" w14:textId="77777777" w:rsidR="007F7020" w:rsidRPr="00F81D7E" w:rsidRDefault="007F7020" w:rsidP="00E95B22">
            <w:pPr>
              <w:pStyle w:val="TableContainer"/>
            </w:pPr>
            <w:r w:rsidRPr="00F81D7E">
              <w:t xml:space="preserve">License Amendment Fee: 24,001 – 75,000 </w:t>
            </w:r>
            <w:proofErr w:type="spellStart"/>
            <w:r w:rsidRPr="00F81D7E">
              <w:t>sq</w:t>
            </w:r>
            <w:proofErr w:type="spellEnd"/>
            <w:r w:rsidRPr="00F81D7E">
              <w:t xml:space="preserve"> </w:t>
            </w:r>
            <w:proofErr w:type="spellStart"/>
            <w:r w:rsidRPr="00F81D7E">
              <w:t>ft</w:t>
            </w:r>
            <w:proofErr w:type="spellEnd"/>
          </w:p>
        </w:tc>
        <w:tc>
          <w:tcPr>
            <w:tcW w:w="1800" w:type="dxa"/>
          </w:tcPr>
          <w:p w14:paraId="1F7B515D" w14:textId="77777777" w:rsidR="007F7020" w:rsidRPr="00F81D7E" w:rsidRDefault="007F7020" w:rsidP="00E95B22">
            <w:pPr>
              <w:pStyle w:val="TableContainer"/>
            </w:pPr>
            <w:r w:rsidRPr="00F81D7E">
              <w:t>$525</w:t>
            </w:r>
          </w:p>
        </w:tc>
        <w:tc>
          <w:tcPr>
            <w:tcW w:w="3427" w:type="dxa"/>
          </w:tcPr>
          <w:p w14:paraId="1A64A2B4" w14:textId="77777777" w:rsidR="007F7020" w:rsidRPr="00F81D7E" w:rsidRDefault="007F7020" w:rsidP="00E95B22">
            <w:pPr>
              <w:pStyle w:val="TableContainer"/>
            </w:pPr>
            <w:r w:rsidRPr="00F81D7E">
              <w:t>Per Occurrence</w:t>
            </w:r>
          </w:p>
        </w:tc>
      </w:tr>
      <w:tr w:rsidR="007F7020" w:rsidRPr="00F81D7E" w14:paraId="65E15C9E" w14:textId="77777777" w:rsidTr="007A3C9B">
        <w:trPr>
          <w:trHeight w:val="144"/>
        </w:trPr>
        <w:tc>
          <w:tcPr>
            <w:tcW w:w="5213" w:type="dxa"/>
          </w:tcPr>
          <w:p w14:paraId="7F462800" w14:textId="77777777" w:rsidR="007F7020" w:rsidRPr="00F81D7E" w:rsidRDefault="007F7020" w:rsidP="00E95B22">
            <w:pPr>
              <w:pStyle w:val="TableContainer"/>
            </w:pPr>
            <w:r w:rsidRPr="00F81D7E">
              <w:t xml:space="preserve">Food Storage: 75,001 – 250,000 </w:t>
            </w:r>
            <w:proofErr w:type="spellStart"/>
            <w:r w:rsidRPr="00F81D7E">
              <w:t>sq</w:t>
            </w:r>
            <w:proofErr w:type="spellEnd"/>
            <w:r w:rsidRPr="00F81D7E">
              <w:t xml:space="preserve"> </w:t>
            </w:r>
            <w:proofErr w:type="spellStart"/>
            <w:r w:rsidRPr="00F81D7E">
              <w:t>ft</w:t>
            </w:r>
            <w:proofErr w:type="spellEnd"/>
          </w:p>
        </w:tc>
        <w:tc>
          <w:tcPr>
            <w:tcW w:w="1800" w:type="dxa"/>
          </w:tcPr>
          <w:p w14:paraId="41798F9F" w14:textId="77777777" w:rsidR="007F7020" w:rsidRPr="00F81D7E" w:rsidRDefault="007F7020" w:rsidP="00E95B22">
            <w:pPr>
              <w:pStyle w:val="TableContainer"/>
            </w:pPr>
            <w:r w:rsidRPr="00F81D7E">
              <w:t>$1,400</w:t>
            </w:r>
          </w:p>
        </w:tc>
        <w:tc>
          <w:tcPr>
            <w:tcW w:w="3427" w:type="dxa"/>
          </w:tcPr>
          <w:p w14:paraId="3FDB949F" w14:textId="77777777" w:rsidR="007F7020" w:rsidRPr="00F81D7E" w:rsidRDefault="007F7020" w:rsidP="00E95B22">
            <w:pPr>
              <w:pStyle w:val="TableContainer"/>
            </w:pPr>
            <w:r w:rsidRPr="00F81D7E">
              <w:t>Two Years</w:t>
            </w:r>
          </w:p>
        </w:tc>
      </w:tr>
      <w:tr w:rsidR="007F7020" w:rsidRPr="00F81D7E" w14:paraId="5F520AC5"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3" w:type="dxa"/>
          </w:tcPr>
          <w:p w14:paraId="11AB16D5" w14:textId="77777777" w:rsidR="007F7020" w:rsidRPr="00F81D7E" w:rsidRDefault="007F7020" w:rsidP="00E95B22">
            <w:pPr>
              <w:pStyle w:val="TableContainer"/>
            </w:pPr>
            <w:r w:rsidRPr="00F81D7E">
              <w:t xml:space="preserve">License Amendment Fee: 75,001 – 250,000 </w:t>
            </w:r>
            <w:proofErr w:type="spellStart"/>
            <w:r w:rsidRPr="00F81D7E">
              <w:t>sq</w:t>
            </w:r>
            <w:proofErr w:type="spellEnd"/>
            <w:r w:rsidRPr="00F81D7E">
              <w:t xml:space="preserve"> </w:t>
            </w:r>
            <w:proofErr w:type="spellStart"/>
            <w:r w:rsidRPr="00F81D7E">
              <w:t>ft</w:t>
            </w:r>
            <w:proofErr w:type="spellEnd"/>
          </w:p>
        </w:tc>
        <w:tc>
          <w:tcPr>
            <w:tcW w:w="1800" w:type="dxa"/>
          </w:tcPr>
          <w:p w14:paraId="6B979F66" w14:textId="77777777" w:rsidR="007F7020" w:rsidRPr="00F81D7E" w:rsidRDefault="007F7020" w:rsidP="00E95B22">
            <w:pPr>
              <w:pStyle w:val="TableContainer"/>
            </w:pPr>
            <w:r w:rsidRPr="00F81D7E">
              <w:t>$700</w:t>
            </w:r>
          </w:p>
        </w:tc>
        <w:tc>
          <w:tcPr>
            <w:tcW w:w="3427" w:type="dxa"/>
          </w:tcPr>
          <w:p w14:paraId="326B741B" w14:textId="77777777" w:rsidR="007F7020" w:rsidRPr="00F81D7E" w:rsidRDefault="007F7020" w:rsidP="00E95B22">
            <w:pPr>
              <w:pStyle w:val="TableContainer"/>
            </w:pPr>
            <w:r w:rsidRPr="00F81D7E">
              <w:t>Per Occurrence</w:t>
            </w:r>
          </w:p>
        </w:tc>
      </w:tr>
      <w:tr w:rsidR="007F7020" w:rsidRPr="00F81D7E" w14:paraId="4E36B748" w14:textId="77777777" w:rsidTr="007A3C9B">
        <w:trPr>
          <w:trHeight w:val="144"/>
        </w:trPr>
        <w:tc>
          <w:tcPr>
            <w:tcW w:w="5213" w:type="dxa"/>
          </w:tcPr>
          <w:p w14:paraId="69741509" w14:textId="77777777" w:rsidR="007F7020" w:rsidRPr="00F81D7E" w:rsidRDefault="007F7020" w:rsidP="00E95B22">
            <w:pPr>
              <w:pStyle w:val="TableContainer"/>
              <w:rPr>
                <w:rFonts w:eastAsia="Arial" w:cs="Arial"/>
              </w:rPr>
            </w:pPr>
            <w:r w:rsidRPr="00F81D7E">
              <w:t xml:space="preserve">Food Storage: 250,001 or More </w:t>
            </w:r>
            <w:proofErr w:type="spellStart"/>
            <w:r w:rsidRPr="00F81D7E">
              <w:t>sq</w:t>
            </w:r>
            <w:proofErr w:type="spellEnd"/>
            <w:r w:rsidRPr="00F81D7E">
              <w:t xml:space="preserve"> </w:t>
            </w:r>
            <w:proofErr w:type="spellStart"/>
            <w:r w:rsidRPr="00F81D7E">
              <w:t>ft</w:t>
            </w:r>
            <w:proofErr w:type="spellEnd"/>
          </w:p>
        </w:tc>
        <w:tc>
          <w:tcPr>
            <w:tcW w:w="1800" w:type="dxa"/>
          </w:tcPr>
          <w:p w14:paraId="2557E292" w14:textId="77777777" w:rsidR="007F7020" w:rsidRPr="00F81D7E" w:rsidRDefault="007F7020" w:rsidP="00E95B22">
            <w:pPr>
              <w:pStyle w:val="TableContainer"/>
            </w:pPr>
            <w:r w:rsidRPr="00F81D7E">
              <w:t>$2,000</w:t>
            </w:r>
          </w:p>
        </w:tc>
        <w:tc>
          <w:tcPr>
            <w:tcW w:w="3427" w:type="dxa"/>
          </w:tcPr>
          <w:p w14:paraId="6F5C97C1" w14:textId="77777777" w:rsidR="007F7020" w:rsidRPr="00F81D7E" w:rsidRDefault="007F7020" w:rsidP="00E95B22">
            <w:pPr>
              <w:pStyle w:val="TableContainer"/>
            </w:pPr>
            <w:r w:rsidRPr="00F81D7E">
              <w:t>Two Years</w:t>
            </w:r>
          </w:p>
        </w:tc>
      </w:tr>
      <w:tr w:rsidR="007F7020" w:rsidRPr="00F81D7E" w14:paraId="0BA4E063" w14:textId="77777777" w:rsidTr="007A3C9B">
        <w:trPr>
          <w:cnfStyle w:val="000000010000" w:firstRow="0" w:lastRow="0" w:firstColumn="0" w:lastColumn="0" w:oddVBand="0" w:evenVBand="0" w:oddHBand="0" w:evenHBand="1" w:firstRowFirstColumn="0" w:firstRowLastColumn="0" w:lastRowFirstColumn="0" w:lastRowLastColumn="0"/>
          <w:trHeight w:val="144"/>
        </w:trPr>
        <w:tc>
          <w:tcPr>
            <w:tcW w:w="5213" w:type="dxa"/>
          </w:tcPr>
          <w:p w14:paraId="24221BDA" w14:textId="77777777" w:rsidR="007F7020" w:rsidRPr="00F81D7E" w:rsidRDefault="007F7020" w:rsidP="00E95B22">
            <w:pPr>
              <w:pStyle w:val="TableContainer"/>
            </w:pPr>
            <w:r w:rsidRPr="00F81D7E">
              <w:t xml:space="preserve">License Amendment Fee: 250,001 or More </w:t>
            </w:r>
            <w:proofErr w:type="spellStart"/>
            <w:r w:rsidRPr="00F81D7E">
              <w:t>sq</w:t>
            </w:r>
            <w:proofErr w:type="spellEnd"/>
            <w:r w:rsidRPr="00F81D7E">
              <w:t xml:space="preserve"> </w:t>
            </w:r>
            <w:proofErr w:type="spellStart"/>
            <w:r w:rsidRPr="00F81D7E">
              <w:t>ft</w:t>
            </w:r>
            <w:proofErr w:type="spellEnd"/>
          </w:p>
        </w:tc>
        <w:tc>
          <w:tcPr>
            <w:tcW w:w="1800" w:type="dxa"/>
          </w:tcPr>
          <w:p w14:paraId="4B9333BD" w14:textId="77777777" w:rsidR="007F7020" w:rsidRPr="00F81D7E" w:rsidRDefault="007F7020" w:rsidP="00E95B22">
            <w:pPr>
              <w:pStyle w:val="TableContainer"/>
            </w:pPr>
            <w:r w:rsidRPr="00F81D7E">
              <w:t>$1,000</w:t>
            </w:r>
          </w:p>
        </w:tc>
        <w:tc>
          <w:tcPr>
            <w:tcW w:w="3427" w:type="dxa"/>
          </w:tcPr>
          <w:p w14:paraId="28B6E611" w14:textId="77777777" w:rsidR="007F7020" w:rsidRPr="00F81D7E" w:rsidRDefault="007F7020" w:rsidP="00E95B22">
            <w:pPr>
              <w:pStyle w:val="TableContainer"/>
            </w:pPr>
            <w:r w:rsidRPr="00F81D7E">
              <w:t>Per Occurrence</w:t>
            </w:r>
          </w:p>
        </w:tc>
      </w:tr>
    </w:tbl>
    <w:p w14:paraId="07353C5E" w14:textId="7B4DC125" w:rsidR="00574C6A" w:rsidRPr="00574C6A" w:rsidRDefault="0031585C" w:rsidP="00E35EDF">
      <w:pPr>
        <w:pStyle w:val="Heading5"/>
      </w:pPr>
      <w:r w:rsidRPr="00F81D7E">
        <w:t>In-State Wholesale Distributors or Manufacturers of Non-Prescription Drug</w:t>
      </w:r>
      <w:r>
        <w:t>s</w:t>
      </w:r>
    </w:p>
    <w:tbl>
      <w:tblPr>
        <w:tblStyle w:val="HHSTableforTextData2"/>
        <w:tblW w:w="10656" w:type="dxa"/>
        <w:tblInd w:w="0" w:type="dxa"/>
        <w:tblLayout w:type="fixed"/>
        <w:tblLook w:val="01E0" w:firstRow="1" w:lastRow="1" w:firstColumn="1" w:lastColumn="1" w:noHBand="0" w:noVBand="0"/>
      </w:tblPr>
      <w:tblGrid>
        <w:gridCol w:w="5232"/>
        <w:gridCol w:w="1810"/>
        <w:gridCol w:w="1898"/>
        <w:gridCol w:w="1716"/>
      </w:tblGrid>
      <w:tr w:rsidR="00314736" w:rsidRPr="00F81D7E" w14:paraId="0E4B1B9B" w14:textId="77777777" w:rsidTr="007F5EB8">
        <w:trPr>
          <w:cnfStyle w:val="100000000000" w:firstRow="1" w:lastRow="0" w:firstColumn="0" w:lastColumn="0" w:oddVBand="0" w:evenVBand="0" w:oddHBand="0" w:evenHBand="0" w:firstRowFirstColumn="0" w:firstRowLastColumn="0" w:lastRowFirstColumn="0" w:lastRowLastColumn="0"/>
        </w:trPr>
        <w:tc>
          <w:tcPr>
            <w:tcW w:w="5232" w:type="dxa"/>
          </w:tcPr>
          <w:p w14:paraId="66797369" w14:textId="77777777" w:rsidR="00314736" w:rsidRPr="00F81D7E" w:rsidRDefault="00314736" w:rsidP="00E95B22">
            <w:pPr>
              <w:pStyle w:val="TableContainer"/>
            </w:pPr>
            <w:r w:rsidRPr="00F81D7E">
              <w:t>Type</w:t>
            </w:r>
          </w:p>
        </w:tc>
        <w:tc>
          <w:tcPr>
            <w:tcW w:w="1810" w:type="dxa"/>
          </w:tcPr>
          <w:p w14:paraId="5C4D7A34" w14:textId="77777777" w:rsidR="00314736" w:rsidRPr="00F81D7E" w:rsidRDefault="00314736" w:rsidP="00E95B22">
            <w:pPr>
              <w:pStyle w:val="TableContainer"/>
            </w:pPr>
            <w:r w:rsidRPr="00F81D7E">
              <w:t>Amount</w:t>
            </w:r>
          </w:p>
        </w:tc>
        <w:tc>
          <w:tcPr>
            <w:tcW w:w="1898" w:type="dxa"/>
          </w:tcPr>
          <w:p w14:paraId="23560EC9" w14:textId="77777777" w:rsidR="00314736" w:rsidRPr="00F81D7E" w:rsidRDefault="00314736" w:rsidP="00E95B22">
            <w:pPr>
              <w:pStyle w:val="TableContainer"/>
            </w:pPr>
            <w:r w:rsidRPr="00F81D7E">
              <w:t>Notes</w:t>
            </w:r>
          </w:p>
        </w:tc>
        <w:tc>
          <w:tcPr>
            <w:tcW w:w="1716" w:type="dxa"/>
          </w:tcPr>
          <w:p w14:paraId="3781EC18" w14:textId="77777777" w:rsidR="00314736" w:rsidRPr="00F81D7E" w:rsidRDefault="00314736" w:rsidP="00E95B22">
            <w:pPr>
              <w:pStyle w:val="TableContainer"/>
            </w:pPr>
            <w:r w:rsidRPr="00F81D7E">
              <w:t>Period</w:t>
            </w:r>
          </w:p>
        </w:tc>
      </w:tr>
      <w:tr w:rsidR="00314736" w:rsidRPr="00F81D7E" w14:paraId="3648F410" w14:textId="77777777" w:rsidTr="007F5EB8">
        <w:trPr>
          <w:trHeight w:val="144"/>
        </w:trPr>
        <w:tc>
          <w:tcPr>
            <w:tcW w:w="5232" w:type="dxa"/>
          </w:tcPr>
          <w:p w14:paraId="726EB656" w14:textId="77777777" w:rsidR="00314736" w:rsidRPr="00F81D7E" w:rsidRDefault="00314736" w:rsidP="00E95B22">
            <w:pPr>
              <w:pStyle w:val="TableContainer"/>
            </w:pPr>
            <w:r w:rsidRPr="00F81D7E">
              <w:t>Gross Annual Sales: $0 – $199,999.99</w:t>
            </w:r>
          </w:p>
        </w:tc>
        <w:tc>
          <w:tcPr>
            <w:tcW w:w="1810" w:type="dxa"/>
          </w:tcPr>
          <w:p w14:paraId="1C5607D1" w14:textId="77777777" w:rsidR="00314736" w:rsidRPr="00F81D7E" w:rsidRDefault="00314736" w:rsidP="00E95B22">
            <w:pPr>
              <w:pStyle w:val="TableContainer"/>
            </w:pPr>
            <w:r w:rsidRPr="00F81D7E">
              <w:t>$1,040</w:t>
            </w:r>
          </w:p>
        </w:tc>
        <w:tc>
          <w:tcPr>
            <w:tcW w:w="1898" w:type="dxa"/>
          </w:tcPr>
          <w:p w14:paraId="2B769918" w14:textId="77777777" w:rsidR="00314736" w:rsidRPr="00F81D7E" w:rsidRDefault="00314736" w:rsidP="00E95B22">
            <w:pPr>
              <w:pStyle w:val="TableContainer"/>
            </w:pPr>
            <w:r w:rsidRPr="00F81D7E">
              <w:t>Effective 05/01/07</w:t>
            </w:r>
          </w:p>
        </w:tc>
        <w:tc>
          <w:tcPr>
            <w:tcW w:w="1716" w:type="dxa"/>
          </w:tcPr>
          <w:p w14:paraId="7FDC0216" w14:textId="77777777" w:rsidR="00314736" w:rsidRPr="00F81D7E" w:rsidRDefault="00314736" w:rsidP="00E95B22">
            <w:pPr>
              <w:pStyle w:val="TableContainer"/>
            </w:pPr>
            <w:r w:rsidRPr="00F81D7E">
              <w:t>Two Years</w:t>
            </w:r>
          </w:p>
        </w:tc>
      </w:tr>
      <w:tr w:rsidR="00314736" w:rsidRPr="00F81D7E" w14:paraId="3D75014E" w14:textId="77777777" w:rsidTr="007F5EB8">
        <w:trPr>
          <w:cnfStyle w:val="000000010000" w:firstRow="0" w:lastRow="0" w:firstColumn="0" w:lastColumn="0" w:oddVBand="0" w:evenVBand="0" w:oddHBand="0" w:evenHBand="1" w:firstRowFirstColumn="0" w:firstRowLastColumn="0" w:lastRowFirstColumn="0" w:lastRowLastColumn="0"/>
          <w:trHeight w:val="144"/>
        </w:trPr>
        <w:tc>
          <w:tcPr>
            <w:tcW w:w="5232" w:type="dxa"/>
          </w:tcPr>
          <w:p w14:paraId="27C7DD36" w14:textId="77777777" w:rsidR="00314736" w:rsidRPr="00F81D7E" w:rsidRDefault="00314736" w:rsidP="00E95B22">
            <w:pPr>
              <w:pStyle w:val="TableContainer"/>
            </w:pPr>
            <w:r w:rsidRPr="00F81D7E">
              <w:t>License Amendment Fee: $0 – $199,999.99</w:t>
            </w:r>
          </w:p>
        </w:tc>
        <w:tc>
          <w:tcPr>
            <w:tcW w:w="1810" w:type="dxa"/>
          </w:tcPr>
          <w:p w14:paraId="397E1A76" w14:textId="77777777" w:rsidR="00314736" w:rsidRPr="00F81D7E" w:rsidRDefault="00314736" w:rsidP="00E95B22">
            <w:pPr>
              <w:pStyle w:val="TableContainer"/>
            </w:pPr>
            <w:r w:rsidRPr="00F81D7E">
              <w:t>$520</w:t>
            </w:r>
          </w:p>
        </w:tc>
        <w:tc>
          <w:tcPr>
            <w:tcW w:w="1898" w:type="dxa"/>
          </w:tcPr>
          <w:p w14:paraId="35CA0366" w14:textId="77777777" w:rsidR="00314736" w:rsidRPr="00F81D7E" w:rsidRDefault="00314736" w:rsidP="00E95B22">
            <w:pPr>
              <w:pStyle w:val="TableContainer"/>
            </w:pPr>
            <w:r w:rsidRPr="00F81D7E">
              <w:t>Effective 05/01/07</w:t>
            </w:r>
          </w:p>
        </w:tc>
        <w:tc>
          <w:tcPr>
            <w:tcW w:w="1716" w:type="dxa"/>
          </w:tcPr>
          <w:p w14:paraId="21F1346D" w14:textId="77777777" w:rsidR="00314736" w:rsidRPr="00F81D7E" w:rsidRDefault="00314736" w:rsidP="00E95B22">
            <w:pPr>
              <w:pStyle w:val="TableContainer"/>
            </w:pPr>
            <w:r w:rsidRPr="00F81D7E">
              <w:t>Per Occurrence</w:t>
            </w:r>
          </w:p>
        </w:tc>
      </w:tr>
      <w:tr w:rsidR="00314736" w:rsidRPr="00F81D7E" w14:paraId="727FB412" w14:textId="77777777" w:rsidTr="007F5EB8">
        <w:trPr>
          <w:trHeight w:val="144"/>
        </w:trPr>
        <w:tc>
          <w:tcPr>
            <w:tcW w:w="5232" w:type="dxa"/>
          </w:tcPr>
          <w:p w14:paraId="4CBFE0A8" w14:textId="77777777" w:rsidR="00314736" w:rsidRPr="00F81D7E" w:rsidRDefault="00314736" w:rsidP="00E95B22">
            <w:pPr>
              <w:pStyle w:val="TableContainer"/>
            </w:pPr>
            <w:r w:rsidRPr="00F81D7E">
              <w:t>Gross Annual Sales: $200,000 – $19,999,999.99</w:t>
            </w:r>
          </w:p>
        </w:tc>
        <w:tc>
          <w:tcPr>
            <w:tcW w:w="1810" w:type="dxa"/>
          </w:tcPr>
          <w:p w14:paraId="781A6645" w14:textId="77777777" w:rsidR="00314736" w:rsidRPr="00F81D7E" w:rsidRDefault="00314736" w:rsidP="00E95B22">
            <w:pPr>
              <w:pStyle w:val="TableContainer"/>
            </w:pPr>
            <w:r w:rsidRPr="00F81D7E">
              <w:t>$1,690</w:t>
            </w:r>
          </w:p>
        </w:tc>
        <w:tc>
          <w:tcPr>
            <w:tcW w:w="1898" w:type="dxa"/>
          </w:tcPr>
          <w:p w14:paraId="27D24BB8" w14:textId="77777777" w:rsidR="00314736" w:rsidRPr="00F81D7E" w:rsidRDefault="00314736" w:rsidP="00E95B22">
            <w:pPr>
              <w:pStyle w:val="TableContainer"/>
            </w:pPr>
            <w:r w:rsidRPr="00F81D7E">
              <w:t>Effective 05/01/07</w:t>
            </w:r>
          </w:p>
        </w:tc>
        <w:tc>
          <w:tcPr>
            <w:tcW w:w="1716" w:type="dxa"/>
          </w:tcPr>
          <w:p w14:paraId="49AFA5FD" w14:textId="77777777" w:rsidR="00314736" w:rsidRPr="00F81D7E" w:rsidRDefault="00314736" w:rsidP="00E95B22">
            <w:pPr>
              <w:pStyle w:val="TableContainer"/>
            </w:pPr>
            <w:r w:rsidRPr="00F81D7E">
              <w:t>Two Years</w:t>
            </w:r>
          </w:p>
        </w:tc>
      </w:tr>
      <w:tr w:rsidR="00314736" w:rsidRPr="00F81D7E" w14:paraId="388740CD" w14:textId="77777777" w:rsidTr="007F5EB8">
        <w:trPr>
          <w:cnfStyle w:val="000000010000" w:firstRow="0" w:lastRow="0" w:firstColumn="0" w:lastColumn="0" w:oddVBand="0" w:evenVBand="0" w:oddHBand="0" w:evenHBand="1" w:firstRowFirstColumn="0" w:firstRowLastColumn="0" w:lastRowFirstColumn="0" w:lastRowLastColumn="0"/>
          <w:trHeight w:val="144"/>
        </w:trPr>
        <w:tc>
          <w:tcPr>
            <w:tcW w:w="5232" w:type="dxa"/>
          </w:tcPr>
          <w:p w14:paraId="282C1C96" w14:textId="77777777" w:rsidR="00314736" w:rsidRPr="00F81D7E" w:rsidRDefault="00314736" w:rsidP="00E95B22">
            <w:pPr>
              <w:pStyle w:val="TableContainer"/>
            </w:pPr>
            <w:r w:rsidRPr="00F81D7E">
              <w:t>License Amendment Fee: $200,000 – $19,999,999.99</w:t>
            </w:r>
          </w:p>
        </w:tc>
        <w:tc>
          <w:tcPr>
            <w:tcW w:w="1810" w:type="dxa"/>
          </w:tcPr>
          <w:p w14:paraId="3F517EAF" w14:textId="77777777" w:rsidR="00314736" w:rsidRPr="00F81D7E" w:rsidRDefault="00314736" w:rsidP="00E95B22">
            <w:pPr>
              <w:pStyle w:val="TableContainer"/>
            </w:pPr>
            <w:r w:rsidRPr="00F81D7E">
              <w:t>$845</w:t>
            </w:r>
          </w:p>
        </w:tc>
        <w:tc>
          <w:tcPr>
            <w:tcW w:w="1898" w:type="dxa"/>
          </w:tcPr>
          <w:p w14:paraId="3475D166" w14:textId="77777777" w:rsidR="00314736" w:rsidRPr="00F81D7E" w:rsidRDefault="00314736" w:rsidP="00E95B22">
            <w:pPr>
              <w:pStyle w:val="TableContainer"/>
            </w:pPr>
            <w:r w:rsidRPr="00F81D7E">
              <w:t>Effective 05/01/07</w:t>
            </w:r>
          </w:p>
        </w:tc>
        <w:tc>
          <w:tcPr>
            <w:tcW w:w="1716" w:type="dxa"/>
          </w:tcPr>
          <w:p w14:paraId="26EEF705" w14:textId="77777777" w:rsidR="00314736" w:rsidRPr="00F81D7E" w:rsidRDefault="00314736" w:rsidP="00E95B22">
            <w:pPr>
              <w:pStyle w:val="TableContainer"/>
            </w:pPr>
            <w:r w:rsidRPr="00F81D7E">
              <w:t>Per Occurrence</w:t>
            </w:r>
          </w:p>
        </w:tc>
      </w:tr>
      <w:tr w:rsidR="00314736" w:rsidRPr="00F81D7E" w14:paraId="55285233" w14:textId="77777777" w:rsidTr="007F5EB8">
        <w:trPr>
          <w:trHeight w:val="144"/>
        </w:trPr>
        <w:tc>
          <w:tcPr>
            <w:tcW w:w="5232" w:type="dxa"/>
          </w:tcPr>
          <w:p w14:paraId="37CDC4FA" w14:textId="77777777" w:rsidR="00314736" w:rsidRPr="00F81D7E" w:rsidRDefault="00314736" w:rsidP="00E95B22">
            <w:pPr>
              <w:pStyle w:val="TableContainer"/>
              <w:rPr>
                <w:rFonts w:eastAsia="Arial" w:cs="Arial"/>
              </w:rPr>
            </w:pPr>
            <w:r w:rsidRPr="00F81D7E">
              <w:t>Gross Annual Sales: $20,000,000 or More</w:t>
            </w:r>
          </w:p>
        </w:tc>
        <w:tc>
          <w:tcPr>
            <w:tcW w:w="1810" w:type="dxa"/>
          </w:tcPr>
          <w:p w14:paraId="6C0A6FC1" w14:textId="77777777" w:rsidR="00314736" w:rsidRPr="00F81D7E" w:rsidRDefault="00314736" w:rsidP="00E95B22">
            <w:pPr>
              <w:pStyle w:val="TableContainer"/>
            </w:pPr>
            <w:r w:rsidRPr="00F81D7E">
              <w:t>$2,210</w:t>
            </w:r>
          </w:p>
        </w:tc>
        <w:tc>
          <w:tcPr>
            <w:tcW w:w="1898" w:type="dxa"/>
          </w:tcPr>
          <w:p w14:paraId="676E1D25" w14:textId="77777777" w:rsidR="00314736" w:rsidRPr="00F81D7E" w:rsidRDefault="00314736" w:rsidP="00E95B22">
            <w:pPr>
              <w:pStyle w:val="TableContainer"/>
            </w:pPr>
            <w:r w:rsidRPr="00F81D7E">
              <w:t>Effective 05/01/07</w:t>
            </w:r>
          </w:p>
        </w:tc>
        <w:tc>
          <w:tcPr>
            <w:tcW w:w="1716" w:type="dxa"/>
          </w:tcPr>
          <w:p w14:paraId="06611326" w14:textId="77777777" w:rsidR="00314736" w:rsidRPr="00F81D7E" w:rsidRDefault="00314736" w:rsidP="00E95B22">
            <w:pPr>
              <w:pStyle w:val="TableContainer"/>
            </w:pPr>
            <w:r w:rsidRPr="00F81D7E">
              <w:t>Two Years</w:t>
            </w:r>
          </w:p>
        </w:tc>
      </w:tr>
      <w:tr w:rsidR="00314736" w:rsidRPr="00F81D7E" w14:paraId="442E1945" w14:textId="77777777" w:rsidTr="007F5EB8">
        <w:trPr>
          <w:cnfStyle w:val="000000010000" w:firstRow="0" w:lastRow="0" w:firstColumn="0" w:lastColumn="0" w:oddVBand="0" w:evenVBand="0" w:oddHBand="0" w:evenHBand="1" w:firstRowFirstColumn="0" w:firstRowLastColumn="0" w:lastRowFirstColumn="0" w:lastRowLastColumn="0"/>
          <w:trHeight w:val="144"/>
        </w:trPr>
        <w:tc>
          <w:tcPr>
            <w:tcW w:w="5232" w:type="dxa"/>
          </w:tcPr>
          <w:p w14:paraId="06E64D9D" w14:textId="77777777" w:rsidR="00314736" w:rsidRPr="00F81D7E" w:rsidRDefault="00314736" w:rsidP="00E95B22">
            <w:pPr>
              <w:pStyle w:val="TableContainer"/>
            </w:pPr>
            <w:r w:rsidRPr="00F81D7E">
              <w:t>License Amendment Fee: $20,000,000 or More</w:t>
            </w:r>
          </w:p>
        </w:tc>
        <w:tc>
          <w:tcPr>
            <w:tcW w:w="1810" w:type="dxa"/>
          </w:tcPr>
          <w:p w14:paraId="4C3C46C4" w14:textId="77777777" w:rsidR="00314736" w:rsidRPr="00F81D7E" w:rsidRDefault="00314736" w:rsidP="00E95B22">
            <w:pPr>
              <w:pStyle w:val="TableContainer"/>
            </w:pPr>
            <w:r w:rsidRPr="00F81D7E">
              <w:t>$1,105</w:t>
            </w:r>
          </w:p>
        </w:tc>
        <w:tc>
          <w:tcPr>
            <w:tcW w:w="1898" w:type="dxa"/>
          </w:tcPr>
          <w:p w14:paraId="3F73B906" w14:textId="77777777" w:rsidR="00314736" w:rsidRPr="00F81D7E" w:rsidRDefault="00314736" w:rsidP="00E95B22">
            <w:pPr>
              <w:pStyle w:val="TableContainer"/>
            </w:pPr>
            <w:r w:rsidRPr="00F81D7E">
              <w:t>Effective 05/01/07</w:t>
            </w:r>
          </w:p>
        </w:tc>
        <w:tc>
          <w:tcPr>
            <w:tcW w:w="1716" w:type="dxa"/>
          </w:tcPr>
          <w:p w14:paraId="558E03A1" w14:textId="77777777" w:rsidR="00314736" w:rsidRPr="00F81D7E" w:rsidRDefault="00314736" w:rsidP="00E95B22">
            <w:pPr>
              <w:pStyle w:val="TableContainer"/>
            </w:pPr>
            <w:r w:rsidRPr="00F81D7E">
              <w:t>Per Occurrence</w:t>
            </w:r>
          </w:p>
        </w:tc>
      </w:tr>
    </w:tbl>
    <w:p w14:paraId="064B8D6D" w14:textId="0294DF36" w:rsidR="00482FA7" w:rsidRDefault="00482FA7" w:rsidP="00482FA7">
      <w:pPr>
        <w:pStyle w:val="Heading6"/>
      </w:pPr>
      <w:r w:rsidRPr="00717AE5">
        <w:t>Out</w:t>
      </w:r>
      <w:r w:rsidRPr="004868A0">
        <w:t xml:space="preserve"> </w:t>
      </w:r>
      <w:r w:rsidRPr="00717AE5">
        <w:t>of State Drug Firms</w:t>
      </w:r>
    </w:p>
    <w:tbl>
      <w:tblPr>
        <w:tblStyle w:val="HHSTableforTextData2"/>
        <w:tblW w:w="10656" w:type="dxa"/>
        <w:tblInd w:w="0" w:type="dxa"/>
        <w:tblLayout w:type="fixed"/>
        <w:tblLook w:val="01E0" w:firstRow="1" w:lastRow="1" w:firstColumn="1" w:lastColumn="1" w:noHBand="0" w:noVBand="0"/>
      </w:tblPr>
      <w:tblGrid>
        <w:gridCol w:w="5232"/>
        <w:gridCol w:w="1810"/>
        <w:gridCol w:w="1898"/>
        <w:gridCol w:w="1716"/>
      </w:tblGrid>
      <w:tr w:rsidR="00482FA7" w:rsidRPr="00F81D7E" w14:paraId="7086DD66" w14:textId="77777777" w:rsidTr="00A25350">
        <w:trPr>
          <w:cnfStyle w:val="100000000000" w:firstRow="1" w:lastRow="0" w:firstColumn="0" w:lastColumn="0" w:oddVBand="0" w:evenVBand="0" w:oddHBand="0" w:evenHBand="0" w:firstRowFirstColumn="0" w:firstRowLastColumn="0" w:lastRowFirstColumn="0" w:lastRowLastColumn="0"/>
        </w:trPr>
        <w:tc>
          <w:tcPr>
            <w:tcW w:w="5232" w:type="dxa"/>
          </w:tcPr>
          <w:p w14:paraId="35C93140" w14:textId="77777777" w:rsidR="00482FA7" w:rsidRPr="00F81D7E" w:rsidRDefault="00482FA7" w:rsidP="001E1E87">
            <w:pPr>
              <w:pStyle w:val="TableContainer"/>
            </w:pPr>
            <w:r w:rsidRPr="00F81D7E">
              <w:t>Type</w:t>
            </w:r>
          </w:p>
        </w:tc>
        <w:tc>
          <w:tcPr>
            <w:tcW w:w="1810" w:type="dxa"/>
          </w:tcPr>
          <w:p w14:paraId="02733CBF" w14:textId="77777777" w:rsidR="00482FA7" w:rsidRPr="00F81D7E" w:rsidRDefault="00482FA7" w:rsidP="001E1E87">
            <w:pPr>
              <w:pStyle w:val="TableContainer"/>
            </w:pPr>
            <w:r w:rsidRPr="00F81D7E">
              <w:t>Amount</w:t>
            </w:r>
          </w:p>
        </w:tc>
        <w:tc>
          <w:tcPr>
            <w:tcW w:w="1898" w:type="dxa"/>
          </w:tcPr>
          <w:p w14:paraId="19EE0C5C" w14:textId="77777777" w:rsidR="00482FA7" w:rsidRPr="00F81D7E" w:rsidRDefault="00482FA7" w:rsidP="001E1E87">
            <w:pPr>
              <w:pStyle w:val="TableContainer"/>
            </w:pPr>
            <w:r w:rsidRPr="00F81D7E">
              <w:t>Notes</w:t>
            </w:r>
          </w:p>
        </w:tc>
        <w:tc>
          <w:tcPr>
            <w:tcW w:w="1716" w:type="dxa"/>
          </w:tcPr>
          <w:p w14:paraId="5C5CD5E7" w14:textId="77777777" w:rsidR="00482FA7" w:rsidRPr="00F81D7E" w:rsidRDefault="00482FA7" w:rsidP="001E1E87">
            <w:pPr>
              <w:pStyle w:val="TableContainer"/>
            </w:pPr>
            <w:r w:rsidRPr="00F81D7E">
              <w:t>Period</w:t>
            </w:r>
          </w:p>
        </w:tc>
      </w:tr>
      <w:tr w:rsidR="00482FA7" w:rsidRPr="00F81D7E" w14:paraId="7A92655F" w14:textId="77777777" w:rsidTr="00A25350">
        <w:trPr>
          <w:trHeight w:val="144"/>
        </w:trPr>
        <w:tc>
          <w:tcPr>
            <w:tcW w:w="5232" w:type="dxa"/>
          </w:tcPr>
          <w:p w14:paraId="6E8873F6" w14:textId="16AA69E3" w:rsidR="00482FA7" w:rsidRPr="00F81D7E" w:rsidRDefault="00482FA7" w:rsidP="00482FA7">
            <w:pPr>
              <w:pStyle w:val="TableContainer"/>
            </w:pPr>
            <w:r w:rsidRPr="00F81D7E">
              <w:t xml:space="preserve">Gross Annual Sales: $0 </w:t>
            </w:r>
            <w:r>
              <w:t>- $19,999,999</w:t>
            </w:r>
          </w:p>
        </w:tc>
        <w:tc>
          <w:tcPr>
            <w:tcW w:w="1810" w:type="dxa"/>
          </w:tcPr>
          <w:p w14:paraId="134AEFCE" w14:textId="06B2EADA" w:rsidR="00482FA7" w:rsidRPr="00F81D7E" w:rsidRDefault="00482FA7" w:rsidP="004C48D6">
            <w:pPr>
              <w:pStyle w:val="TableContainer"/>
            </w:pPr>
            <w:r w:rsidRPr="00F81D7E">
              <w:t>$1,300</w:t>
            </w:r>
          </w:p>
        </w:tc>
        <w:tc>
          <w:tcPr>
            <w:tcW w:w="1898" w:type="dxa"/>
          </w:tcPr>
          <w:p w14:paraId="39BC4CED" w14:textId="77777777" w:rsidR="00482FA7" w:rsidRPr="00F81D7E" w:rsidRDefault="00482FA7" w:rsidP="001E1E87">
            <w:pPr>
              <w:pStyle w:val="TableContainer"/>
            </w:pPr>
            <w:r w:rsidRPr="00F81D7E">
              <w:t>Effective 05/01/07</w:t>
            </w:r>
          </w:p>
        </w:tc>
        <w:tc>
          <w:tcPr>
            <w:tcW w:w="1716" w:type="dxa"/>
          </w:tcPr>
          <w:p w14:paraId="3633C17B" w14:textId="77777777" w:rsidR="00482FA7" w:rsidRPr="00F81D7E" w:rsidRDefault="00482FA7" w:rsidP="001E1E87">
            <w:pPr>
              <w:pStyle w:val="TableContainer"/>
            </w:pPr>
            <w:r w:rsidRPr="00F81D7E">
              <w:t>Two Years</w:t>
            </w:r>
          </w:p>
        </w:tc>
      </w:tr>
      <w:tr w:rsidR="00482FA7" w:rsidRPr="00F81D7E" w14:paraId="2F44EF16" w14:textId="77777777" w:rsidTr="00A25350">
        <w:trPr>
          <w:cnfStyle w:val="000000010000" w:firstRow="0" w:lastRow="0" w:firstColumn="0" w:lastColumn="0" w:oddVBand="0" w:evenVBand="0" w:oddHBand="0" w:evenHBand="1" w:firstRowFirstColumn="0" w:firstRowLastColumn="0" w:lastRowFirstColumn="0" w:lastRowLastColumn="0"/>
          <w:trHeight w:val="144"/>
        </w:trPr>
        <w:tc>
          <w:tcPr>
            <w:tcW w:w="5232" w:type="dxa"/>
          </w:tcPr>
          <w:p w14:paraId="093346D1" w14:textId="77777777" w:rsidR="00482FA7" w:rsidRPr="00F81D7E" w:rsidRDefault="00482FA7" w:rsidP="001E1E87">
            <w:pPr>
              <w:pStyle w:val="TableContainer"/>
              <w:rPr>
                <w:rFonts w:eastAsia="Arial" w:cs="Arial"/>
              </w:rPr>
            </w:pPr>
            <w:r w:rsidRPr="00F81D7E">
              <w:t>Gross Annual Sales: $20,000,000 or More</w:t>
            </w:r>
          </w:p>
        </w:tc>
        <w:tc>
          <w:tcPr>
            <w:tcW w:w="1810" w:type="dxa"/>
          </w:tcPr>
          <w:p w14:paraId="27105206" w14:textId="639C58A0" w:rsidR="00482FA7" w:rsidRPr="00F81D7E" w:rsidRDefault="00482FA7" w:rsidP="001E1E87">
            <w:pPr>
              <w:pStyle w:val="TableContainer"/>
            </w:pPr>
            <w:r w:rsidRPr="00F81D7E">
              <w:t>$1,950</w:t>
            </w:r>
          </w:p>
        </w:tc>
        <w:tc>
          <w:tcPr>
            <w:tcW w:w="1898" w:type="dxa"/>
          </w:tcPr>
          <w:p w14:paraId="5EA1E21A" w14:textId="77777777" w:rsidR="00482FA7" w:rsidRPr="00F81D7E" w:rsidRDefault="00482FA7" w:rsidP="001E1E87">
            <w:pPr>
              <w:pStyle w:val="TableContainer"/>
            </w:pPr>
            <w:r w:rsidRPr="00F81D7E">
              <w:t>Effective 05/01/07</w:t>
            </w:r>
          </w:p>
        </w:tc>
        <w:tc>
          <w:tcPr>
            <w:tcW w:w="1716" w:type="dxa"/>
          </w:tcPr>
          <w:p w14:paraId="5C366EC9" w14:textId="54C09F4B" w:rsidR="00482FA7" w:rsidRPr="00F81D7E" w:rsidRDefault="00482FA7" w:rsidP="001E1E87">
            <w:pPr>
              <w:pStyle w:val="TableContainer"/>
              <w:rPr>
                <w:rFonts w:eastAsia="Arial" w:cs="Arial"/>
                <w:bCs/>
              </w:rPr>
            </w:pPr>
            <w:r w:rsidRPr="00F81D7E">
              <w:t>Two Years</w:t>
            </w:r>
          </w:p>
        </w:tc>
      </w:tr>
    </w:tbl>
    <w:p w14:paraId="16AF5B5D" w14:textId="219D1B48" w:rsidR="00482FA7" w:rsidRPr="00482FA7" w:rsidRDefault="00482FA7" w:rsidP="00482FA7">
      <w:pPr>
        <w:pStyle w:val="Heading6"/>
      </w:pPr>
      <w:r w:rsidRPr="00717AE5">
        <w:t>License</w:t>
      </w:r>
      <w:r w:rsidRPr="00F81D7E">
        <w:t xml:space="preserve"> </w:t>
      </w:r>
      <w:r w:rsidRPr="00C44015">
        <w:t>Amendment</w:t>
      </w:r>
      <w:r w:rsidRPr="00B94572">
        <w:t xml:space="preserve"> </w:t>
      </w:r>
      <w:r w:rsidRPr="00C44015">
        <w:t>Fee Out of State Firms</w:t>
      </w:r>
    </w:p>
    <w:tbl>
      <w:tblPr>
        <w:tblStyle w:val="HHSTableforTextData2"/>
        <w:tblW w:w="10656" w:type="dxa"/>
        <w:tblInd w:w="0" w:type="dxa"/>
        <w:tblLayout w:type="fixed"/>
        <w:tblLook w:val="01E0" w:firstRow="1" w:lastRow="1" w:firstColumn="1" w:lastColumn="1" w:noHBand="0" w:noVBand="0"/>
      </w:tblPr>
      <w:tblGrid>
        <w:gridCol w:w="5232"/>
        <w:gridCol w:w="1810"/>
        <w:gridCol w:w="1898"/>
        <w:gridCol w:w="1716"/>
      </w:tblGrid>
      <w:tr w:rsidR="007F5EB8" w:rsidRPr="00F81D7E" w14:paraId="0ED2ECB1" w14:textId="77777777" w:rsidTr="00EC203E">
        <w:trPr>
          <w:cnfStyle w:val="100000000000" w:firstRow="1" w:lastRow="0" w:firstColumn="0" w:lastColumn="0" w:oddVBand="0" w:evenVBand="0" w:oddHBand="0" w:evenHBand="0" w:firstRowFirstColumn="0" w:firstRowLastColumn="0" w:lastRowFirstColumn="0" w:lastRowLastColumn="0"/>
        </w:trPr>
        <w:tc>
          <w:tcPr>
            <w:tcW w:w="5232" w:type="dxa"/>
          </w:tcPr>
          <w:p w14:paraId="10EDB6BC" w14:textId="77777777" w:rsidR="007F5EB8" w:rsidRPr="00F81D7E" w:rsidRDefault="007F5EB8" w:rsidP="001E1E87">
            <w:pPr>
              <w:pStyle w:val="TableContainer"/>
            </w:pPr>
            <w:r w:rsidRPr="00F81D7E">
              <w:t>Type</w:t>
            </w:r>
          </w:p>
        </w:tc>
        <w:tc>
          <w:tcPr>
            <w:tcW w:w="1810" w:type="dxa"/>
          </w:tcPr>
          <w:p w14:paraId="0A881408" w14:textId="77777777" w:rsidR="007F5EB8" w:rsidRPr="00F81D7E" w:rsidRDefault="007F5EB8" w:rsidP="001E1E87">
            <w:pPr>
              <w:pStyle w:val="TableContainer"/>
            </w:pPr>
            <w:r w:rsidRPr="00F81D7E">
              <w:t>Amount</w:t>
            </w:r>
          </w:p>
        </w:tc>
        <w:tc>
          <w:tcPr>
            <w:tcW w:w="1898" w:type="dxa"/>
          </w:tcPr>
          <w:p w14:paraId="21752032" w14:textId="77777777" w:rsidR="007F5EB8" w:rsidRPr="00F81D7E" w:rsidRDefault="007F5EB8" w:rsidP="001E1E87">
            <w:pPr>
              <w:pStyle w:val="TableContainer"/>
            </w:pPr>
            <w:r w:rsidRPr="00F81D7E">
              <w:t>Notes</w:t>
            </w:r>
          </w:p>
        </w:tc>
        <w:tc>
          <w:tcPr>
            <w:tcW w:w="1716" w:type="dxa"/>
          </w:tcPr>
          <w:p w14:paraId="2560D4DD" w14:textId="77777777" w:rsidR="007F5EB8" w:rsidRPr="00F81D7E" w:rsidRDefault="007F5EB8" w:rsidP="001E1E87">
            <w:pPr>
              <w:pStyle w:val="TableContainer"/>
            </w:pPr>
            <w:r w:rsidRPr="00F81D7E">
              <w:t>Period</w:t>
            </w:r>
          </w:p>
        </w:tc>
      </w:tr>
      <w:tr w:rsidR="007F5EB8" w:rsidRPr="00F81D7E" w14:paraId="5B1BB4A7" w14:textId="77777777" w:rsidTr="00EC203E">
        <w:trPr>
          <w:trHeight w:val="144"/>
        </w:trPr>
        <w:tc>
          <w:tcPr>
            <w:tcW w:w="5232" w:type="dxa"/>
          </w:tcPr>
          <w:p w14:paraId="3B06828E" w14:textId="2F24DC64" w:rsidR="007F5EB8" w:rsidRPr="00F81D7E" w:rsidRDefault="007F5EB8" w:rsidP="00A25350">
            <w:pPr>
              <w:pStyle w:val="TableContainer"/>
            </w:pPr>
            <w:r w:rsidRPr="00F81D7E">
              <w:t xml:space="preserve">Gross Annual Sales: $0 </w:t>
            </w:r>
            <w:r>
              <w:t>- $19,999,999</w:t>
            </w:r>
          </w:p>
        </w:tc>
        <w:tc>
          <w:tcPr>
            <w:tcW w:w="1810" w:type="dxa"/>
          </w:tcPr>
          <w:p w14:paraId="11574401" w14:textId="721A76C4" w:rsidR="007F5EB8" w:rsidRPr="00F81D7E" w:rsidRDefault="007F5EB8" w:rsidP="00A25350">
            <w:pPr>
              <w:pStyle w:val="TableContainer"/>
            </w:pPr>
            <w:r w:rsidRPr="00F81D7E">
              <w:t>$</w:t>
            </w:r>
            <w:r w:rsidR="00A25350">
              <w:t>6</w:t>
            </w:r>
            <w:r w:rsidRPr="00F81D7E">
              <w:t>50</w:t>
            </w:r>
          </w:p>
        </w:tc>
        <w:tc>
          <w:tcPr>
            <w:tcW w:w="1898" w:type="dxa"/>
          </w:tcPr>
          <w:p w14:paraId="1DE8C13A" w14:textId="77777777" w:rsidR="007F5EB8" w:rsidRPr="00F81D7E" w:rsidRDefault="007F5EB8" w:rsidP="001E1E87">
            <w:pPr>
              <w:pStyle w:val="TableContainer"/>
            </w:pPr>
            <w:r w:rsidRPr="00F81D7E">
              <w:t>Effective 05/01/07</w:t>
            </w:r>
          </w:p>
        </w:tc>
        <w:tc>
          <w:tcPr>
            <w:tcW w:w="1716" w:type="dxa"/>
          </w:tcPr>
          <w:p w14:paraId="7400BB3B" w14:textId="4308E174" w:rsidR="007F5EB8" w:rsidRPr="00F81D7E" w:rsidRDefault="00A25350" w:rsidP="001E1E87">
            <w:pPr>
              <w:pStyle w:val="TableContainer"/>
            </w:pPr>
            <w:r w:rsidRPr="00F81D7E">
              <w:t>Per Occurrence</w:t>
            </w:r>
          </w:p>
        </w:tc>
      </w:tr>
      <w:tr w:rsidR="007F5EB8" w:rsidRPr="00F81D7E" w14:paraId="24A38EEC" w14:textId="77777777" w:rsidTr="00EC203E">
        <w:trPr>
          <w:cnfStyle w:val="000000010000" w:firstRow="0" w:lastRow="0" w:firstColumn="0" w:lastColumn="0" w:oddVBand="0" w:evenVBand="0" w:oddHBand="0" w:evenHBand="1" w:firstRowFirstColumn="0" w:firstRowLastColumn="0" w:lastRowFirstColumn="0" w:lastRowLastColumn="0"/>
          <w:trHeight w:val="144"/>
        </w:trPr>
        <w:tc>
          <w:tcPr>
            <w:tcW w:w="5232" w:type="dxa"/>
          </w:tcPr>
          <w:p w14:paraId="03FBAE04" w14:textId="77777777" w:rsidR="007F5EB8" w:rsidRPr="00F81D7E" w:rsidRDefault="007F5EB8" w:rsidP="001E1E87">
            <w:pPr>
              <w:pStyle w:val="TableContainer"/>
              <w:rPr>
                <w:rFonts w:eastAsia="Arial" w:cs="Arial"/>
              </w:rPr>
            </w:pPr>
            <w:r w:rsidRPr="00F81D7E">
              <w:lastRenderedPageBreak/>
              <w:t>Gross Annual Sales: $20,000,000 or More</w:t>
            </w:r>
          </w:p>
        </w:tc>
        <w:tc>
          <w:tcPr>
            <w:tcW w:w="1810" w:type="dxa"/>
          </w:tcPr>
          <w:p w14:paraId="1E8EFC01" w14:textId="77777777" w:rsidR="007F5EB8" w:rsidRPr="00F81D7E" w:rsidRDefault="007F5EB8" w:rsidP="001E1E87">
            <w:pPr>
              <w:pStyle w:val="TableContainer"/>
            </w:pPr>
            <w:r w:rsidRPr="00F81D7E">
              <w:t>$975</w:t>
            </w:r>
          </w:p>
        </w:tc>
        <w:tc>
          <w:tcPr>
            <w:tcW w:w="1898" w:type="dxa"/>
          </w:tcPr>
          <w:p w14:paraId="69BF7661" w14:textId="77777777" w:rsidR="007F5EB8" w:rsidRPr="00F81D7E" w:rsidRDefault="007F5EB8" w:rsidP="001E1E87">
            <w:pPr>
              <w:pStyle w:val="TableContainer"/>
            </w:pPr>
            <w:r w:rsidRPr="00F81D7E">
              <w:t>Effective 05/01/07</w:t>
            </w:r>
          </w:p>
        </w:tc>
        <w:tc>
          <w:tcPr>
            <w:tcW w:w="1716" w:type="dxa"/>
          </w:tcPr>
          <w:p w14:paraId="7214D7B1" w14:textId="77777777" w:rsidR="007F5EB8" w:rsidRPr="00F81D7E" w:rsidRDefault="007F5EB8" w:rsidP="001E1E87">
            <w:pPr>
              <w:pStyle w:val="TableContainer"/>
              <w:rPr>
                <w:rFonts w:eastAsia="Arial" w:cs="Arial"/>
                <w:bCs/>
              </w:rPr>
            </w:pPr>
            <w:r w:rsidRPr="00F81D7E">
              <w:t>Per Occurrence</w:t>
            </w:r>
          </w:p>
        </w:tc>
      </w:tr>
    </w:tbl>
    <w:p w14:paraId="3A5292BB" w14:textId="5CBD7D7F" w:rsidR="001926A5" w:rsidRDefault="00574C6A" w:rsidP="00E35EDF">
      <w:pPr>
        <w:pStyle w:val="Heading5"/>
        <w:rPr>
          <w:sz w:val="12"/>
        </w:rPr>
      </w:pPr>
      <w:r w:rsidRPr="00F81D7E">
        <w:t>In-State and Out-of-State Wholesale Distributors or Manufacturers of Prescription Drugs</w:t>
      </w:r>
    </w:p>
    <w:tbl>
      <w:tblPr>
        <w:tblStyle w:val="HHSTableforTextData2"/>
        <w:tblW w:w="10656" w:type="dxa"/>
        <w:tblInd w:w="0" w:type="dxa"/>
        <w:tblLayout w:type="fixed"/>
        <w:tblLook w:val="01E0" w:firstRow="1" w:lastRow="1" w:firstColumn="1" w:lastColumn="1" w:noHBand="0" w:noVBand="0"/>
      </w:tblPr>
      <w:tblGrid>
        <w:gridCol w:w="5232"/>
        <w:gridCol w:w="1810"/>
        <w:gridCol w:w="1898"/>
        <w:gridCol w:w="1716"/>
      </w:tblGrid>
      <w:tr w:rsidR="00314736" w:rsidRPr="00F81D7E" w14:paraId="7B3B99B1" w14:textId="77777777" w:rsidTr="00E47F1B">
        <w:trPr>
          <w:cnfStyle w:val="100000000000" w:firstRow="1" w:lastRow="0" w:firstColumn="0" w:lastColumn="0" w:oddVBand="0" w:evenVBand="0" w:oddHBand="0" w:evenHBand="0" w:firstRowFirstColumn="0" w:firstRowLastColumn="0" w:lastRowFirstColumn="0" w:lastRowLastColumn="0"/>
        </w:trPr>
        <w:tc>
          <w:tcPr>
            <w:tcW w:w="5214" w:type="dxa"/>
          </w:tcPr>
          <w:p w14:paraId="3421A4D9" w14:textId="77777777" w:rsidR="00314736" w:rsidRPr="00F81D7E" w:rsidRDefault="00314736" w:rsidP="00E95B22">
            <w:pPr>
              <w:pStyle w:val="TableContainer"/>
              <w:rPr>
                <w:rFonts w:eastAsia="Arial" w:cs="Arial"/>
                <w:bCs/>
              </w:rPr>
            </w:pPr>
            <w:r w:rsidRPr="00F81D7E">
              <w:t>Type</w:t>
            </w:r>
          </w:p>
        </w:tc>
        <w:tc>
          <w:tcPr>
            <w:tcW w:w="1804" w:type="dxa"/>
          </w:tcPr>
          <w:p w14:paraId="09BDDB4C" w14:textId="77777777" w:rsidR="00314736" w:rsidRPr="00F81D7E" w:rsidRDefault="00314736" w:rsidP="00E95B22">
            <w:pPr>
              <w:pStyle w:val="TableContainer"/>
            </w:pPr>
            <w:r w:rsidRPr="00F81D7E">
              <w:t>Amount</w:t>
            </w:r>
          </w:p>
        </w:tc>
        <w:tc>
          <w:tcPr>
            <w:tcW w:w="1892" w:type="dxa"/>
          </w:tcPr>
          <w:p w14:paraId="5392AA81" w14:textId="77777777" w:rsidR="00314736" w:rsidRPr="00F81D7E" w:rsidRDefault="00314736" w:rsidP="00E95B22">
            <w:pPr>
              <w:pStyle w:val="TableContainer"/>
            </w:pPr>
            <w:r w:rsidRPr="00F81D7E">
              <w:t>Notes</w:t>
            </w:r>
          </w:p>
        </w:tc>
        <w:tc>
          <w:tcPr>
            <w:tcW w:w="1710" w:type="dxa"/>
          </w:tcPr>
          <w:p w14:paraId="3CA40409" w14:textId="77777777" w:rsidR="00314736" w:rsidRPr="00F81D7E" w:rsidRDefault="00314736" w:rsidP="00E95B22">
            <w:pPr>
              <w:pStyle w:val="TableContainer"/>
            </w:pPr>
            <w:r w:rsidRPr="00F81D7E">
              <w:t>Period</w:t>
            </w:r>
          </w:p>
        </w:tc>
      </w:tr>
      <w:tr w:rsidR="00314736" w:rsidRPr="00F81D7E" w14:paraId="5721C1E0" w14:textId="77777777" w:rsidTr="00E47F1B">
        <w:trPr>
          <w:trHeight w:val="144"/>
        </w:trPr>
        <w:tc>
          <w:tcPr>
            <w:tcW w:w="5214" w:type="dxa"/>
          </w:tcPr>
          <w:p w14:paraId="388425FE" w14:textId="77777777" w:rsidR="00314736" w:rsidRPr="00F81D7E" w:rsidRDefault="00314736" w:rsidP="00E95B22">
            <w:pPr>
              <w:pStyle w:val="TableContainer"/>
            </w:pPr>
            <w:r w:rsidRPr="00F81D7E">
              <w:t>License Amendment Fee: $20,000,000 or More</w:t>
            </w:r>
          </w:p>
        </w:tc>
        <w:tc>
          <w:tcPr>
            <w:tcW w:w="1804" w:type="dxa"/>
          </w:tcPr>
          <w:p w14:paraId="40B26381" w14:textId="77777777" w:rsidR="00314736" w:rsidRPr="00F81D7E" w:rsidRDefault="00314736" w:rsidP="00E95B22">
            <w:pPr>
              <w:pStyle w:val="TableContainer"/>
            </w:pPr>
            <w:r w:rsidRPr="00F81D7E">
              <w:t>$1,147</w:t>
            </w:r>
          </w:p>
        </w:tc>
        <w:tc>
          <w:tcPr>
            <w:tcW w:w="1892" w:type="dxa"/>
          </w:tcPr>
          <w:p w14:paraId="16A02ABA" w14:textId="77777777" w:rsidR="00314736" w:rsidRPr="00F81D7E" w:rsidRDefault="00314736" w:rsidP="00E95B22">
            <w:pPr>
              <w:pStyle w:val="TableContainer"/>
            </w:pPr>
            <w:r w:rsidRPr="00F81D7E">
              <w:t>Effective 05/01/07</w:t>
            </w:r>
          </w:p>
        </w:tc>
        <w:tc>
          <w:tcPr>
            <w:tcW w:w="1710" w:type="dxa"/>
          </w:tcPr>
          <w:p w14:paraId="1993D366" w14:textId="77777777" w:rsidR="00314736" w:rsidRPr="00F81D7E" w:rsidRDefault="00314736" w:rsidP="00E95B22">
            <w:pPr>
              <w:pStyle w:val="TableContainer"/>
            </w:pPr>
            <w:r w:rsidRPr="00F81D7E">
              <w:t>Per Occurrence</w:t>
            </w:r>
          </w:p>
        </w:tc>
      </w:tr>
      <w:tr w:rsidR="00314736" w:rsidRPr="00F81D7E" w14:paraId="73D01304"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451795B3" w14:textId="77777777" w:rsidR="00314736" w:rsidRPr="00F81D7E" w:rsidRDefault="00314736" w:rsidP="00E95B22">
            <w:pPr>
              <w:pStyle w:val="TableContainer"/>
            </w:pPr>
            <w:r w:rsidRPr="00F81D7E">
              <w:t>License Replacement Fee (Prescription Drugs only)</w:t>
            </w:r>
          </w:p>
        </w:tc>
        <w:tc>
          <w:tcPr>
            <w:tcW w:w="1804" w:type="dxa"/>
          </w:tcPr>
          <w:p w14:paraId="34D6E060" w14:textId="77777777" w:rsidR="00314736" w:rsidRPr="00F81D7E" w:rsidRDefault="00314736" w:rsidP="00E95B22">
            <w:pPr>
              <w:pStyle w:val="TableContainer"/>
            </w:pPr>
            <w:r w:rsidRPr="00F81D7E">
              <w:t>$100</w:t>
            </w:r>
          </w:p>
        </w:tc>
        <w:tc>
          <w:tcPr>
            <w:tcW w:w="1892" w:type="dxa"/>
          </w:tcPr>
          <w:p w14:paraId="326A8F61" w14:textId="77777777" w:rsidR="00314736" w:rsidRPr="00F81D7E" w:rsidRDefault="00314736" w:rsidP="00E95B22">
            <w:pPr>
              <w:pStyle w:val="TableContainer"/>
            </w:pPr>
            <w:r w:rsidRPr="00F81D7E">
              <w:t>Effective 12/09/10</w:t>
            </w:r>
          </w:p>
        </w:tc>
        <w:tc>
          <w:tcPr>
            <w:tcW w:w="1710" w:type="dxa"/>
          </w:tcPr>
          <w:p w14:paraId="3D0B412C" w14:textId="77777777" w:rsidR="00314736" w:rsidRPr="00F81D7E" w:rsidRDefault="00314736" w:rsidP="00E95B22">
            <w:pPr>
              <w:pStyle w:val="TableContainer"/>
            </w:pPr>
            <w:r w:rsidRPr="00F81D7E">
              <w:t>Per Occurrence</w:t>
            </w:r>
          </w:p>
        </w:tc>
      </w:tr>
    </w:tbl>
    <w:p w14:paraId="2E29D8C3" w14:textId="6D45666A" w:rsidR="001926A5" w:rsidRDefault="001926A5" w:rsidP="00E35EDF">
      <w:pPr>
        <w:pStyle w:val="Heading5"/>
        <w:rPr>
          <w:rFonts w:eastAsia="Arial"/>
        </w:rPr>
      </w:pPr>
      <w:r w:rsidRPr="00F81D7E">
        <w:rPr>
          <w:rFonts w:eastAsia="Arial"/>
        </w:rPr>
        <w:t>Combined Multiple Product Distributors – Wholesale Food, Non Prescription Drug and/or Device</w:t>
      </w:r>
    </w:p>
    <w:tbl>
      <w:tblPr>
        <w:tblStyle w:val="HHSTableforTextData2"/>
        <w:tblW w:w="10656" w:type="dxa"/>
        <w:tblInd w:w="0" w:type="dxa"/>
        <w:tblLayout w:type="fixed"/>
        <w:tblLook w:val="01E0" w:firstRow="1" w:lastRow="1" w:firstColumn="1" w:lastColumn="1" w:noHBand="0" w:noVBand="0"/>
      </w:tblPr>
      <w:tblGrid>
        <w:gridCol w:w="5232"/>
        <w:gridCol w:w="1810"/>
        <w:gridCol w:w="1898"/>
        <w:gridCol w:w="1716"/>
      </w:tblGrid>
      <w:tr w:rsidR="00314736" w:rsidRPr="00F81D7E" w14:paraId="1081D2DD" w14:textId="77777777" w:rsidTr="00E47F1B">
        <w:trPr>
          <w:cnfStyle w:val="100000000000" w:firstRow="1" w:lastRow="0" w:firstColumn="0" w:lastColumn="0" w:oddVBand="0" w:evenVBand="0" w:oddHBand="0" w:evenHBand="0" w:firstRowFirstColumn="0" w:firstRowLastColumn="0" w:lastRowFirstColumn="0" w:lastRowLastColumn="0"/>
        </w:trPr>
        <w:tc>
          <w:tcPr>
            <w:tcW w:w="5214" w:type="dxa"/>
          </w:tcPr>
          <w:p w14:paraId="6E358517" w14:textId="77777777" w:rsidR="00314736" w:rsidRPr="00F81D7E" w:rsidRDefault="00314736" w:rsidP="00E95B22">
            <w:pPr>
              <w:pStyle w:val="TableContainer"/>
              <w:rPr>
                <w:rFonts w:eastAsia="Arial" w:cs="Arial"/>
                <w:bCs/>
              </w:rPr>
            </w:pPr>
            <w:r w:rsidRPr="00F81D7E">
              <w:t>Type</w:t>
            </w:r>
          </w:p>
        </w:tc>
        <w:tc>
          <w:tcPr>
            <w:tcW w:w="1804" w:type="dxa"/>
          </w:tcPr>
          <w:p w14:paraId="163FAD3B" w14:textId="77777777" w:rsidR="00314736" w:rsidRPr="00F81D7E" w:rsidRDefault="00314736" w:rsidP="00E95B22">
            <w:pPr>
              <w:pStyle w:val="TableContainer"/>
            </w:pPr>
            <w:r w:rsidRPr="00F81D7E">
              <w:t>Amount</w:t>
            </w:r>
          </w:p>
        </w:tc>
        <w:tc>
          <w:tcPr>
            <w:tcW w:w="1892" w:type="dxa"/>
          </w:tcPr>
          <w:p w14:paraId="23E57D3D" w14:textId="77777777" w:rsidR="00314736" w:rsidRPr="00F81D7E" w:rsidRDefault="00314736" w:rsidP="00E95B22">
            <w:pPr>
              <w:pStyle w:val="TableContainer"/>
            </w:pPr>
            <w:r w:rsidRPr="00F81D7E">
              <w:t>Notes</w:t>
            </w:r>
          </w:p>
        </w:tc>
        <w:tc>
          <w:tcPr>
            <w:tcW w:w="1710" w:type="dxa"/>
          </w:tcPr>
          <w:p w14:paraId="3602479B" w14:textId="77777777" w:rsidR="00314736" w:rsidRPr="00F81D7E" w:rsidRDefault="00314736" w:rsidP="00E95B22">
            <w:pPr>
              <w:pStyle w:val="TableContainer"/>
            </w:pPr>
            <w:r w:rsidRPr="00F81D7E">
              <w:t>Period</w:t>
            </w:r>
          </w:p>
        </w:tc>
      </w:tr>
      <w:tr w:rsidR="00314736" w:rsidRPr="00F81D7E" w14:paraId="75C89686" w14:textId="77777777" w:rsidTr="00E47F1B">
        <w:trPr>
          <w:trHeight w:val="144"/>
        </w:trPr>
        <w:tc>
          <w:tcPr>
            <w:tcW w:w="5214" w:type="dxa"/>
          </w:tcPr>
          <w:p w14:paraId="5F831BAF" w14:textId="77777777" w:rsidR="00314736" w:rsidRPr="00F81D7E" w:rsidRDefault="00314736" w:rsidP="00E95B22">
            <w:pPr>
              <w:pStyle w:val="TableContainer"/>
            </w:pPr>
            <w:r w:rsidRPr="00F81D7E">
              <w:t>Gross Annual Sales: $0 – $199,999.99</w:t>
            </w:r>
          </w:p>
        </w:tc>
        <w:tc>
          <w:tcPr>
            <w:tcW w:w="1804" w:type="dxa"/>
          </w:tcPr>
          <w:p w14:paraId="43C9F9A4" w14:textId="77777777" w:rsidR="00314736" w:rsidRPr="00F81D7E" w:rsidRDefault="00314736" w:rsidP="00E95B22">
            <w:pPr>
              <w:pStyle w:val="TableContainer"/>
            </w:pPr>
            <w:r w:rsidRPr="00F81D7E">
              <w:t>$520</w:t>
            </w:r>
          </w:p>
        </w:tc>
        <w:tc>
          <w:tcPr>
            <w:tcW w:w="1892" w:type="dxa"/>
          </w:tcPr>
          <w:p w14:paraId="367AE617" w14:textId="77777777" w:rsidR="00314736" w:rsidRPr="00F81D7E" w:rsidRDefault="00314736" w:rsidP="00E95B22">
            <w:pPr>
              <w:pStyle w:val="TableContainer"/>
            </w:pPr>
            <w:r w:rsidRPr="00F81D7E">
              <w:t>Effective 05/01/07</w:t>
            </w:r>
          </w:p>
        </w:tc>
        <w:tc>
          <w:tcPr>
            <w:tcW w:w="1710" w:type="dxa"/>
          </w:tcPr>
          <w:p w14:paraId="23D9CE35" w14:textId="77777777" w:rsidR="00314736" w:rsidRPr="00F81D7E" w:rsidRDefault="00314736" w:rsidP="00E95B22">
            <w:pPr>
              <w:pStyle w:val="TableContainer"/>
            </w:pPr>
            <w:r w:rsidRPr="00F81D7E">
              <w:t>Two Years</w:t>
            </w:r>
          </w:p>
        </w:tc>
      </w:tr>
      <w:tr w:rsidR="00314736" w:rsidRPr="00F81D7E" w14:paraId="77B02EB1"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2B4399A1" w14:textId="77777777" w:rsidR="00314736" w:rsidRPr="00F81D7E" w:rsidRDefault="00314736" w:rsidP="00E95B22">
            <w:pPr>
              <w:pStyle w:val="TableContainer"/>
            </w:pPr>
            <w:r w:rsidRPr="00F81D7E">
              <w:t>License Amendment Fee: $0 – $199,999.99</w:t>
            </w:r>
          </w:p>
        </w:tc>
        <w:tc>
          <w:tcPr>
            <w:tcW w:w="1804" w:type="dxa"/>
          </w:tcPr>
          <w:p w14:paraId="5B696E35" w14:textId="77777777" w:rsidR="00314736" w:rsidRPr="00F81D7E" w:rsidRDefault="00314736" w:rsidP="00E95B22">
            <w:pPr>
              <w:pStyle w:val="TableContainer"/>
            </w:pPr>
            <w:r w:rsidRPr="00F81D7E">
              <w:t>$260</w:t>
            </w:r>
          </w:p>
        </w:tc>
        <w:tc>
          <w:tcPr>
            <w:tcW w:w="1892" w:type="dxa"/>
          </w:tcPr>
          <w:p w14:paraId="76B5D459" w14:textId="77777777" w:rsidR="00314736" w:rsidRPr="00F81D7E" w:rsidRDefault="00314736" w:rsidP="00E95B22">
            <w:pPr>
              <w:pStyle w:val="TableContainer"/>
            </w:pPr>
            <w:r w:rsidRPr="00F81D7E">
              <w:t>Effective 05/01/07</w:t>
            </w:r>
          </w:p>
        </w:tc>
        <w:tc>
          <w:tcPr>
            <w:tcW w:w="1710" w:type="dxa"/>
          </w:tcPr>
          <w:p w14:paraId="38A04628" w14:textId="77777777" w:rsidR="00314736" w:rsidRPr="00F81D7E" w:rsidRDefault="00314736" w:rsidP="00E95B22">
            <w:pPr>
              <w:pStyle w:val="TableContainer"/>
            </w:pPr>
            <w:r w:rsidRPr="00F81D7E">
              <w:t>Per Occurrence</w:t>
            </w:r>
          </w:p>
        </w:tc>
      </w:tr>
      <w:tr w:rsidR="00314736" w:rsidRPr="00F81D7E" w14:paraId="3B2AE8ED" w14:textId="77777777" w:rsidTr="00E47F1B">
        <w:trPr>
          <w:trHeight w:val="144"/>
        </w:trPr>
        <w:tc>
          <w:tcPr>
            <w:tcW w:w="5214" w:type="dxa"/>
          </w:tcPr>
          <w:p w14:paraId="3CFC250D" w14:textId="77777777" w:rsidR="00314736" w:rsidRPr="00F81D7E" w:rsidRDefault="00314736" w:rsidP="00E95B22">
            <w:pPr>
              <w:pStyle w:val="TableContainer"/>
            </w:pPr>
            <w:r w:rsidRPr="00F81D7E">
              <w:t>Gross Annual Sales: $200,000 – $499,999.99</w:t>
            </w:r>
          </w:p>
        </w:tc>
        <w:tc>
          <w:tcPr>
            <w:tcW w:w="1804" w:type="dxa"/>
          </w:tcPr>
          <w:p w14:paraId="30263B2A" w14:textId="77777777" w:rsidR="00314736" w:rsidRPr="00F81D7E" w:rsidRDefault="00314736" w:rsidP="00E95B22">
            <w:pPr>
              <w:pStyle w:val="TableContainer"/>
            </w:pPr>
            <w:r w:rsidRPr="00F81D7E">
              <w:t>$780</w:t>
            </w:r>
          </w:p>
        </w:tc>
        <w:tc>
          <w:tcPr>
            <w:tcW w:w="1892" w:type="dxa"/>
          </w:tcPr>
          <w:p w14:paraId="45B8931F" w14:textId="77777777" w:rsidR="00314736" w:rsidRPr="00F81D7E" w:rsidRDefault="00314736" w:rsidP="00E95B22">
            <w:pPr>
              <w:pStyle w:val="TableContainer"/>
            </w:pPr>
            <w:r w:rsidRPr="00F81D7E">
              <w:t>Effective 05/01/07</w:t>
            </w:r>
          </w:p>
        </w:tc>
        <w:tc>
          <w:tcPr>
            <w:tcW w:w="1710" w:type="dxa"/>
          </w:tcPr>
          <w:p w14:paraId="54F0F66F" w14:textId="77777777" w:rsidR="00314736" w:rsidRPr="00F81D7E" w:rsidRDefault="00314736" w:rsidP="00E95B22">
            <w:pPr>
              <w:pStyle w:val="TableContainer"/>
            </w:pPr>
            <w:r w:rsidRPr="00F81D7E">
              <w:t>Two Years</w:t>
            </w:r>
          </w:p>
        </w:tc>
      </w:tr>
      <w:tr w:rsidR="00314736" w:rsidRPr="00F81D7E" w14:paraId="2209163D"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78369573" w14:textId="77777777" w:rsidR="00314736" w:rsidRPr="00F81D7E" w:rsidRDefault="00314736" w:rsidP="00E95B22">
            <w:pPr>
              <w:pStyle w:val="TableContainer"/>
            </w:pPr>
            <w:r w:rsidRPr="00F81D7E">
              <w:t>License Amendment Fee: $200,000 – $499,999.99</w:t>
            </w:r>
          </w:p>
        </w:tc>
        <w:tc>
          <w:tcPr>
            <w:tcW w:w="1804" w:type="dxa"/>
          </w:tcPr>
          <w:p w14:paraId="6110564F" w14:textId="77777777" w:rsidR="00314736" w:rsidRPr="00F81D7E" w:rsidRDefault="00314736" w:rsidP="00E95B22">
            <w:pPr>
              <w:pStyle w:val="TableContainer"/>
            </w:pPr>
            <w:r w:rsidRPr="00F81D7E">
              <w:t>$390</w:t>
            </w:r>
          </w:p>
        </w:tc>
        <w:tc>
          <w:tcPr>
            <w:tcW w:w="1892" w:type="dxa"/>
          </w:tcPr>
          <w:p w14:paraId="4ACC0684" w14:textId="77777777" w:rsidR="00314736" w:rsidRPr="00F81D7E" w:rsidRDefault="00314736" w:rsidP="00E95B22">
            <w:pPr>
              <w:pStyle w:val="TableContainer"/>
            </w:pPr>
            <w:r w:rsidRPr="00F81D7E">
              <w:t>Effective 05/01/07</w:t>
            </w:r>
          </w:p>
        </w:tc>
        <w:tc>
          <w:tcPr>
            <w:tcW w:w="1710" w:type="dxa"/>
          </w:tcPr>
          <w:p w14:paraId="1022CC6C" w14:textId="77777777" w:rsidR="00314736" w:rsidRPr="00F81D7E" w:rsidRDefault="00314736" w:rsidP="00E95B22">
            <w:pPr>
              <w:pStyle w:val="TableContainer"/>
            </w:pPr>
            <w:r w:rsidRPr="00F81D7E">
              <w:t>Per Occurrence</w:t>
            </w:r>
          </w:p>
        </w:tc>
      </w:tr>
      <w:tr w:rsidR="00314736" w:rsidRPr="00F81D7E" w14:paraId="1DDF7C1F" w14:textId="77777777" w:rsidTr="00E47F1B">
        <w:trPr>
          <w:trHeight w:val="144"/>
        </w:trPr>
        <w:tc>
          <w:tcPr>
            <w:tcW w:w="5214" w:type="dxa"/>
          </w:tcPr>
          <w:p w14:paraId="51A6F52E" w14:textId="77777777" w:rsidR="00314736" w:rsidRPr="00F81D7E" w:rsidRDefault="00314736" w:rsidP="00E95B22">
            <w:pPr>
              <w:pStyle w:val="TableContainer"/>
            </w:pPr>
            <w:r w:rsidRPr="00F81D7E">
              <w:t>Gross Annual Sales: $500,000 – $999,999.99</w:t>
            </w:r>
          </w:p>
        </w:tc>
        <w:tc>
          <w:tcPr>
            <w:tcW w:w="1804" w:type="dxa"/>
          </w:tcPr>
          <w:p w14:paraId="0D18C972" w14:textId="77777777" w:rsidR="00314736" w:rsidRPr="00F81D7E" w:rsidRDefault="00314736" w:rsidP="00E95B22">
            <w:pPr>
              <w:pStyle w:val="TableContainer"/>
            </w:pPr>
            <w:r w:rsidRPr="00F81D7E">
              <w:t>$1,040</w:t>
            </w:r>
          </w:p>
        </w:tc>
        <w:tc>
          <w:tcPr>
            <w:tcW w:w="1892" w:type="dxa"/>
          </w:tcPr>
          <w:p w14:paraId="0AF4C4D4" w14:textId="77777777" w:rsidR="00314736" w:rsidRPr="00F81D7E" w:rsidRDefault="00314736" w:rsidP="00E95B22">
            <w:pPr>
              <w:pStyle w:val="TableContainer"/>
            </w:pPr>
            <w:r w:rsidRPr="00F81D7E">
              <w:t>Effective 05/01/07</w:t>
            </w:r>
          </w:p>
        </w:tc>
        <w:tc>
          <w:tcPr>
            <w:tcW w:w="1710" w:type="dxa"/>
          </w:tcPr>
          <w:p w14:paraId="6B2FA525" w14:textId="77777777" w:rsidR="00314736" w:rsidRPr="00F81D7E" w:rsidRDefault="00314736" w:rsidP="00E95B22">
            <w:pPr>
              <w:pStyle w:val="TableContainer"/>
            </w:pPr>
            <w:r w:rsidRPr="00F81D7E">
              <w:t>Two Years</w:t>
            </w:r>
          </w:p>
        </w:tc>
      </w:tr>
      <w:tr w:rsidR="00314736" w:rsidRPr="00F81D7E" w14:paraId="47289149"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21A97885" w14:textId="77777777" w:rsidR="00314736" w:rsidRPr="00F81D7E" w:rsidRDefault="00314736" w:rsidP="00E95B22">
            <w:pPr>
              <w:pStyle w:val="TableContainer"/>
              <w:rPr>
                <w:rFonts w:eastAsia="Arial" w:cs="Arial"/>
              </w:rPr>
            </w:pPr>
            <w:r w:rsidRPr="00F81D7E">
              <w:t>License Amendment Fee: $500,000 - $999,999.99</w:t>
            </w:r>
          </w:p>
        </w:tc>
        <w:tc>
          <w:tcPr>
            <w:tcW w:w="1804" w:type="dxa"/>
          </w:tcPr>
          <w:p w14:paraId="7D815630" w14:textId="77777777" w:rsidR="00314736" w:rsidRPr="00F81D7E" w:rsidRDefault="00314736" w:rsidP="00E95B22">
            <w:pPr>
              <w:pStyle w:val="TableContainer"/>
            </w:pPr>
            <w:r w:rsidRPr="00F81D7E">
              <w:t>$520</w:t>
            </w:r>
          </w:p>
        </w:tc>
        <w:tc>
          <w:tcPr>
            <w:tcW w:w="1892" w:type="dxa"/>
          </w:tcPr>
          <w:p w14:paraId="65D46167" w14:textId="77777777" w:rsidR="00314736" w:rsidRPr="00F81D7E" w:rsidRDefault="00314736" w:rsidP="00E95B22">
            <w:pPr>
              <w:pStyle w:val="TableContainer"/>
            </w:pPr>
            <w:r w:rsidRPr="00F81D7E">
              <w:t>Effective 05/01/07</w:t>
            </w:r>
          </w:p>
        </w:tc>
        <w:tc>
          <w:tcPr>
            <w:tcW w:w="1710" w:type="dxa"/>
          </w:tcPr>
          <w:p w14:paraId="1FA990E6" w14:textId="77777777" w:rsidR="00314736" w:rsidRPr="00F81D7E" w:rsidRDefault="00314736" w:rsidP="00E95B22">
            <w:pPr>
              <w:pStyle w:val="TableContainer"/>
            </w:pPr>
            <w:r w:rsidRPr="00F81D7E">
              <w:t>Per Occurrence</w:t>
            </w:r>
          </w:p>
        </w:tc>
      </w:tr>
      <w:tr w:rsidR="00314736" w:rsidRPr="00F81D7E" w14:paraId="7AD30E59" w14:textId="77777777" w:rsidTr="00E47F1B">
        <w:trPr>
          <w:trHeight w:val="144"/>
        </w:trPr>
        <w:tc>
          <w:tcPr>
            <w:tcW w:w="5214" w:type="dxa"/>
          </w:tcPr>
          <w:p w14:paraId="7A5A6D2A" w14:textId="77777777" w:rsidR="00314736" w:rsidRPr="00F81D7E" w:rsidRDefault="00314736" w:rsidP="00E95B22">
            <w:pPr>
              <w:pStyle w:val="TableContainer"/>
            </w:pPr>
            <w:r w:rsidRPr="00F81D7E">
              <w:t>Gross Annual Sales: $1,000,000 – $9,999,999.99</w:t>
            </w:r>
          </w:p>
        </w:tc>
        <w:tc>
          <w:tcPr>
            <w:tcW w:w="1804" w:type="dxa"/>
          </w:tcPr>
          <w:p w14:paraId="7A1AE7AE" w14:textId="77777777" w:rsidR="00314736" w:rsidRPr="00F81D7E" w:rsidRDefault="00314736" w:rsidP="00E95B22">
            <w:pPr>
              <w:pStyle w:val="TableContainer"/>
            </w:pPr>
            <w:r w:rsidRPr="00F81D7E">
              <w:t>$1,300</w:t>
            </w:r>
          </w:p>
        </w:tc>
        <w:tc>
          <w:tcPr>
            <w:tcW w:w="1892" w:type="dxa"/>
          </w:tcPr>
          <w:p w14:paraId="7536EF20" w14:textId="77777777" w:rsidR="00314736" w:rsidRPr="00F81D7E" w:rsidRDefault="00314736" w:rsidP="00E95B22">
            <w:pPr>
              <w:pStyle w:val="TableContainer"/>
            </w:pPr>
            <w:r w:rsidRPr="00F81D7E">
              <w:t>Effective 05/01/07</w:t>
            </w:r>
          </w:p>
        </w:tc>
        <w:tc>
          <w:tcPr>
            <w:tcW w:w="1710" w:type="dxa"/>
          </w:tcPr>
          <w:p w14:paraId="578094A3" w14:textId="77777777" w:rsidR="00314736" w:rsidRPr="00F81D7E" w:rsidRDefault="00314736" w:rsidP="00E95B22">
            <w:pPr>
              <w:pStyle w:val="TableContainer"/>
            </w:pPr>
            <w:r w:rsidRPr="00F81D7E">
              <w:t>Two Years</w:t>
            </w:r>
          </w:p>
        </w:tc>
      </w:tr>
      <w:tr w:rsidR="00314736" w:rsidRPr="00F81D7E" w14:paraId="188B9955"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0DDA6412" w14:textId="77777777" w:rsidR="00314736" w:rsidRPr="00F81D7E" w:rsidRDefault="00314736" w:rsidP="00E95B22">
            <w:pPr>
              <w:pStyle w:val="TableContainer"/>
            </w:pPr>
            <w:r w:rsidRPr="00F81D7E">
              <w:t>License Amendment Fee: $1,000,000 – $9,999,999.99</w:t>
            </w:r>
          </w:p>
        </w:tc>
        <w:tc>
          <w:tcPr>
            <w:tcW w:w="1804" w:type="dxa"/>
          </w:tcPr>
          <w:p w14:paraId="0E3DC435" w14:textId="77777777" w:rsidR="00314736" w:rsidRPr="00F81D7E" w:rsidRDefault="00314736" w:rsidP="00E95B22">
            <w:pPr>
              <w:pStyle w:val="TableContainer"/>
            </w:pPr>
            <w:r w:rsidRPr="00F81D7E">
              <w:t>$650</w:t>
            </w:r>
          </w:p>
        </w:tc>
        <w:tc>
          <w:tcPr>
            <w:tcW w:w="1892" w:type="dxa"/>
          </w:tcPr>
          <w:p w14:paraId="729CEB89" w14:textId="77777777" w:rsidR="00314736" w:rsidRPr="00F81D7E" w:rsidRDefault="00314736" w:rsidP="00E95B22">
            <w:pPr>
              <w:pStyle w:val="TableContainer"/>
            </w:pPr>
            <w:r w:rsidRPr="00F81D7E">
              <w:t>Effective 05/01/07</w:t>
            </w:r>
          </w:p>
        </w:tc>
        <w:tc>
          <w:tcPr>
            <w:tcW w:w="1710" w:type="dxa"/>
          </w:tcPr>
          <w:p w14:paraId="0904CF26" w14:textId="77777777" w:rsidR="00314736" w:rsidRPr="00F81D7E" w:rsidRDefault="00314736" w:rsidP="00E95B22">
            <w:pPr>
              <w:pStyle w:val="TableContainer"/>
            </w:pPr>
            <w:r w:rsidRPr="00F81D7E">
              <w:t>Per Occurrence</w:t>
            </w:r>
          </w:p>
        </w:tc>
      </w:tr>
      <w:tr w:rsidR="00314736" w:rsidRPr="00F81D7E" w14:paraId="58F4786D" w14:textId="77777777" w:rsidTr="00E47F1B">
        <w:trPr>
          <w:trHeight w:val="144"/>
        </w:trPr>
        <w:tc>
          <w:tcPr>
            <w:tcW w:w="5214" w:type="dxa"/>
          </w:tcPr>
          <w:p w14:paraId="3E861205" w14:textId="77777777" w:rsidR="00314736" w:rsidRPr="00F81D7E" w:rsidRDefault="00314736" w:rsidP="00E95B22">
            <w:pPr>
              <w:pStyle w:val="TableContainer"/>
              <w:rPr>
                <w:rFonts w:eastAsia="Arial" w:cs="Arial"/>
              </w:rPr>
            </w:pPr>
            <w:r w:rsidRPr="00F81D7E">
              <w:t>Gross Annual Sales: $10,000,000.00 or More</w:t>
            </w:r>
          </w:p>
        </w:tc>
        <w:tc>
          <w:tcPr>
            <w:tcW w:w="1804" w:type="dxa"/>
          </w:tcPr>
          <w:p w14:paraId="386E0FE0" w14:textId="77777777" w:rsidR="00314736" w:rsidRPr="00F81D7E" w:rsidRDefault="00314736" w:rsidP="00E95B22">
            <w:pPr>
              <w:pStyle w:val="TableContainer"/>
            </w:pPr>
            <w:r w:rsidRPr="00F81D7E">
              <w:t>$1,950</w:t>
            </w:r>
          </w:p>
        </w:tc>
        <w:tc>
          <w:tcPr>
            <w:tcW w:w="1892" w:type="dxa"/>
          </w:tcPr>
          <w:p w14:paraId="7163D7D8" w14:textId="77777777" w:rsidR="00314736" w:rsidRPr="00F81D7E" w:rsidRDefault="00314736" w:rsidP="00E95B22">
            <w:pPr>
              <w:pStyle w:val="TableContainer"/>
            </w:pPr>
            <w:r w:rsidRPr="00F81D7E">
              <w:t>Effective 05/01/07</w:t>
            </w:r>
          </w:p>
        </w:tc>
        <w:tc>
          <w:tcPr>
            <w:tcW w:w="1710" w:type="dxa"/>
          </w:tcPr>
          <w:p w14:paraId="1E5C60A6" w14:textId="77777777" w:rsidR="00314736" w:rsidRPr="00F81D7E" w:rsidRDefault="00314736" w:rsidP="00E95B22">
            <w:pPr>
              <w:pStyle w:val="TableContainer"/>
            </w:pPr>
            <w:r w:rsidRPr="00F81D7E">
              <w:t>Two Years</w:t>
            </w:r>
          </w:p>
        </w:tc>
      </w:tr>
      <w:tr w:rsidR="00314736" w:rsidRPr="00F81D7E" w14:paraId="3F66395C"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35BCC950" w14:textId="77777777" w:rsidR="00314736" w:rsidRPr="00F81D7E" w:rsidRDefault="00314736" w:rsidP="00E95B22">
            <w:pPr>
              <w:pStyle w:val="TableContainer"/>
            </w:pPr>
            <w:r w:rsidRPr="00F81D7E">
              <w:t>License Amendment Fee: $10,000,000.00 or More</w:t>
            </w:r>
          </w:p>
        </w:tc>
        <w:tc>
          <w:tcPr>
            <w:tcW w:w="1804" w:type="dxa"/>
          </w:tcPr>
          <w:p w14:paraId="2683C221" w14:textId="77777777" w:rsidR="00314736" w:rsidRPr="00F81D7E" w:rsidRDefault="00314736" w:rsidP="00E95B22">
            <w:pPr>
              <w:pStyle w:val="TableContainer"/>
            </w:pPr>
            <w:r w:rsidRPr="00F81D7E">
              <w:t>$975</w:t>
            </w:r>
          </w:p>
        </w:tc>
        <w:tc>
          <w:tcPr>
            <w:tcW w:w="1892" w:type="dxa"/>
          </w:tcPr>
          <w:p w14:paraId="27BB2B14" w14:textId="77777777" w:rsidR="00314736" w:rsidRPr="00F81D7E" w:rsidRDefault="00314736" w:rsidP="00E95B22">
            <w:pPr>
              <w:pStyle w:val="TableContainer"/>
            </w:pPr>
            <w:r w:rsidRPr="00F81D7E">
              <w:t>Effective 05/01/07</w:t>
            </w:r>
          </w:p>
        </w:tc>
        <w:tc>
          <w:tcPr>
            <w:tcW w:w="1710" w:type="dxa"/>
          </w:tcPr>
          <w:p w14:paraId="527075DB" w14:textId="77777777" w:rsidR="00314736" w:rsidRPr="00F81D7E" w:rsidRDefault="00314736" w:rsidP="00E95B22">
            <w:pPr>
              <w:pStyle w:val="TableContainer"/>
            </w:pPr>
            <w:r w:rsidRPr="00F81D7E">
              <w:t>Per Occurrence</w:t>
            </w:r>
          </w:p>
        </w:tc>
      </w:tr>
    </w:tbl>
    <w:p w14:paraId="166D83CA" w14:textId="534A5853" w:rsidR="001926A5" w:rsidRDefault="001926A5" w:rsidP="00E35EDF">
      <w:pPr>
        <w:pStyle w:val="Heading5"/>
        <w:rPr>
          <w:sz w:val="12"/>
        </w:rPr>
      </w:pPr>
      <w:r w:rsidRPr="00F81D7E">
        <w:rPr>
          <w:rFonts w:eastAsia="Arial"/>
        </w:rPr>
        <w:t>Combined Multiple Product Distributors – Wholesale Food, Including Medical Gases and/or Device</w:t>
      </w:r>
    </w:p>
    <w:tbl>
      <w:tblPr>
        <w:tblStyle w:val="HHSTableforTextData2"/>
        <w:tblW w:w="10656" w:type="dxa"/>
        <w:tblInd w:w="0" w:type="dxa"/>
        <w:tblLayout w:type="fixed"/>
        <w:tblLook w:val="01E0" w:firstRow="1" w:lastRow="1" w:firstColumn="1" w:lastColumn="1" w:noHBand="0" w:noVBand="0"/>
      </w:tblPr>
      <w:tblGrid>
        <w:gridCol w:w="5232"/>
        <w:gridCol w:w="1810"/>
        <w:gridCol w:w="1898"/>
        <w:gridCol w:w="1716"/>
      </w:tblGrid>
      <w:tr w:rsidR="00314736" w:rsidRPr="00F81D7E" w14:paraId="2CBA261F" w14:textId="77777777" w:rsidTr="00E47F1B">
        <w:trPr>
          <w:cnfStyle w:val="100000000000" w:firstRow="1" w:lastRow="0" w:firstColumn="0" w:lastColumn="0" w:oddVBand="0" w:evenVBand="0" w:oddHBand="0" w:evenHBand="0" w:firstRowFirstColumn="0" w:firstRowLastColumn="0" w:lastRowFirstColumn="0" w:lastRowLastColumn="0"/>
        </w:trPr>
        <w:tc>
          <w:tcPr>
            <w:tcW w:w="5214" w:type="dxa"/>
          </w:tcPr>
          <w:p w14:paraId="2AD84C44" w14:textId="77777777" w:rsidR="00314736" w:rsidRPr="00F81D7E" w:rsidRDefault="00314736" w:rsidP="00E95B22">
            <w:pPr>
              <w:pStyle w:val="TableContainer"/>
              <w:rPr>
                <w:rFonts w:eastAsia="Arial" w:cs="Arial"/>
                <w:bCs/>
              </w:rPr>
            </w:pPr>
            <w:r w:rsidRPr="00F81D7E">
              <w:t>Type</w:t>
            </w:r>
          </w:p>
        </w:tc>
        <w:tc>
          <w:tcPr>
            <w:tcW w:w="1804" w:type="dxa"/>
          </w:tcPr>
          <w:p w14:paraId="46F2A14C" w14:textId="77777777" w:rsidR="00314736" w:rsidRPr="00F81D7E" w:rsidRDefault="00314736" w:rsidP="00E95B22">
            <w:pPr>
              <w:pStyle w:val="TableContainer"/>
            </w:pPr>
            <w:r w:rsidRPr="00F81D7E">
              <w:t>Amount</w:t>
            </w:r>
          </w:p>
        </w:tc>
        <w:tc>
          <w:tcPr>
            <w:tcW w:w="1892" w:type="dxa"/>
          </w:tcPr>
          <w:p w14:paraId="6522BD38" w14:textId="77777777" w:rsidR="00314736" w:rsidRPr="00F81D7E" w:rsidRDefault="00314736" w:rsidP="00E95B22">
            <w:pPr>
              <w:pStyle w:val="TableContainer"/>
            </w:pPr>
            <w:r w:rsidRPr="00F81D7E">
              <w:t>Notes</w:t>
            </w:r>
          </w:p>
        </w:tc>
        <w:tc>
          <w:tcPr>
            <w:tcW w:w="1710" w:type="dxa"/>
          </w:tcPr>
          <w:p w14:paraId="00C1FAAB" w14:textId="77777777" w:rsidR="00314736" w:rsidRPr="00F81D7E" w:rsidRDefault="00314736" w:rsidP="00E95B22">
            <w:pPr>
              <w:pStyle w:val="TableContainer"/>
            </w:pPr>
            <w:r w:rsidRPr="00F81D7E">
              <w:t>Period</w:t>
            </w:r>
          </w:p>
        </w:tc>
      </w:tr>
      <w:tr w:rsidR="00314736" w:rsidRPr="00F81D7E" w14:paraId="4C7F1FEF" w14:textId="77777777" w:rsidTr="00E47F1B">
        <w:trPr>
          <w:trHeight w:val="144"/>
        </w:trPr>
        <w:tc>
          <w:tcPr>
            <w:tcW w:w="5214" w:type="dxa"/>
          </w:tcPr>
          <w:p w14:paraId="7C554F59" w14:textId="77777777" w:rsidR="00314736" w:rsidRPr="00F81D7E" w:rsidRDefault="00314736" w:rsidP="00E95B22">
            <w:pPr>
              <w:pStyle w:val="TableContainer"/>
            </w:pPr>
            <w:r w:rsidRPr="00F81D7E">
              <w:t>Gross Annual Sales: $0 – $199,999.99</w:t>
            </w:r>
          </w:p>
        </w:tc>
        <w:tc>
          <w:tcPr>
            <w:tcW w:w="1804" w:type="dxa"/>
          </w:tcPr>
          <w:p w14:paraId="6FD1F7BC" w14:textId="77777777" w:rsidR="00314736" w:rsidRPr="00F81D7E" w:rsidRDefault="00314736" w:rsidP="00E95B22">
            <w:pPr>
              <w:pStyle w:val="TableContainer"/>
            </w:pPr>
            <w:r w:rsidRPr="00F81D7E">
              <w:t>$540</w:t>
            </w:r>
          </w:p>
        </w:tc>
        <w:tc>
          <w:tcPr>
            <w:tcW w:w="1892" w:type="dxa"/>
          </w:tcPr>
          <w:p w14:paraId="6519ED31" w14:textId="77777777" w:rsidR="00314736" w:rsidRPr="00F81D7E" w:rsidRDefault="00314736" w:rsidP="00E95B22">
            <w:pPr>
              <w:pStyle w:val="TableContainer"/>
            </w:pPr>
            <w:r w:rsidRPr="00F81D7E">
              <w:t>Effective 05/01/07</w:t>
            </w:r>
          </w:p>
        </w:tc>
        <w:tc>
          <w:tcPr>
            <w:tcW w:w="1710" w:type="dxa"/>
          </w:tcPr>
          <w:p w14:paraId="2EAD616B" w14:textId="77777777" w:rsidR="00314736" w:rsidRPr="00F81D7E" w:rsidRDefault="00314736" w:rsidP="00E95B22">
            <w:pPr>
              <w:pStyle w:val="TableContainer"/>
            </w:pPr>
            <w:r w:rsidRPr="00F81D7E">
              <w:t>Two Years</w:t>
            </w:r>
          </w:p>
        </w:tc>
      </w:tr>
      <w:tr w:rsidR="00314736" w:rsidRPr="00F81D7E" w14:paraId="273CC138"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43F8FA67" w14:textId="77777777" w:rsidR="00314736" w:rsidRPr="00F81D7E" w:rsidRDefault="00314736" w:rsidP="00E95B22">
            <w:pPr>
              <w:pStyle w:val="TableContainer"/>
            </w:pPr>
            <w:r w:rsidRPr="00F81D7E">
              <w:lastRenderedPageBreak/>
              <w:t>License Amendment Fee: $0 – $199,999.99</w:t>
            </w:r>
          </w:p>
        </w:tc>
        <w:tc>
          <w:tcPr>
            <w:tcW w:w="1804" w:type="dxa"/>
          </w:tcPr>
          <w:p w14:paraId="41AB0E72" w14:textId="77777777" w:rsidR="00314736" w:rsidRPr="00F81D7E" w:rsidRDefault="00314736" w:rsidP="00E95B22">
            <w:pPr>
              <w:pStyle w:val="TableContainer"/>
            </w:pPr>
            <w:r w:rsidRPr="00F81D7E">
              <w:t>$270</w:t>
            </w:r>
          </w:p>
        </w:tc>
        <w:tc>
          <w:tcPr>
            <w:tcW w:w="1892" w:type="dxa"/>
          </w:tcPr>
          <w:p w14:paraId="5A55FAC3" w14:textId="77777777" w:rsidR="00314736" w:rsidRPr="00F81D7E" w:rsidRDefault="00314736" w:rsidP="00E95B22">
            <w:pPr>
              <w:pStyle w:val="TableContainer"/>
            </w:pPr>
            <w:r w:rsidRPr="00F81D7E">
              <w:t>Effective 05/01/07</w:t>
            </w:r>
          </w:p>
        </w:tc>
        <w:tc>
          <w:tcPr>
            <w:tcW w:w="1710" w:type="dxa"/>
          </w:tcPr>
          <w:p w14:paraId="2F81F264" w14:textId="77777777" w:rsidR="00314736" w:rsidRPr="00F81D7E" w:rsidRDefault="00314736" w:rsidP="00E95B22">
            <w:pPr>
              <w:pStyle w:val="TableContainer"/>
            </w:pPr>
            <w:r w:rsidRPr="00F81D7E">
              <w:t>Per Occurrence</w:t>
            </w:r>
          </w:p>
        </w:tc>
      </w:tr>
      <w:tr w:rsidR="00314736" w:rsidRPr="00F81D7E" w14:paraId="4B8B1981" w14:textId="77777777" w:rsidTr="00E47F1B">
        <w:trPr>
          <w:trHeight w:val="144"/>
        </w:trPr>
        <w:tc>
          <w:tcPr>
            <w:tcW w:w="5214" w:type="dxa"/>
          </w:tcPr>
          <w:p w14:paraId="60CD417B" w14:textId="77777777" w:rsidR="00314736" w:rsidRPr="00F81D7E" w:rsidRDefault="00314736" w:rsidP="00E95B22">
            <w:pPr>
              <w:pStyle w:val="TableContainer"/>
            </w:pPr>
            <w:r w:rsidRPr="00F81D7E">
              <w:t>Gross Annual Sales: $200,000 – $499,999.99</w:t>
            </w:r>
          </w:p>
        </w:tc>
        <w:tc>
          <w:tcPr>
            <w:tcW w:w="1804" w:type="dxa"/>
          </w:tcPr>
          <w:p w14:paraId="3D55F81B" w14:textId="77777777" w:rsidR="00314736" w:rsidRPr="00F81D7E" w:rsidRDefault="00314736" w:rsidP="00E95B22">
            <w:pPr>
              <w:pStyle w:val="TableContainer"/>
            </w:pPr>
            <w:r w:rsidRPr="00F81D7E">
              <w:t>$810</w:t>
            </w:r>
          </w:p>
        </w:tc>
        <w:tc>
          <w:tcPr>
            <w:tcW w:w="1892" w:type="dxa"/>
          </w:tcPr>
          <w:p w14:paraId="261BF748" w14:textId="77777777" w:rsidR="00314736" w:rsidRPr="00F81D7E" w:rsidRDefault="00314736" w:rsidP="00E95B22">
            <w:pPr>
              <w:pStyle w:val="TableContainer"/>
            </w:pPr>
            <w:r w:rsidRPr="00F81D7E">
              <w:t>Effective 05/01/07</w:t>
            </w:r>
          </w:p>
        </w:tc>
        <w:tc>
          <w:tcPr>
            <w:tcW w:w="1710" w:type="dxa"/>
          </w:tcPr>
          <w:p w14:paraId="19EA45F9" w14:textId="77777777" w:rsidR="00314736" w:rsidRPr="00F81D7E" w:rsidRDefault="00314736" w:rsidP="00E95B22">
            <w:pPr>
              <w:pStyle w:val="TableContainer"/>
            </w:pPr>
            <w:r w:rsidRPr="00F81D7E">
              <w:t>Two Years</w:t>
            </w:r>
          </w:p>
        </w:tc>
      </w:tr>
      <w:tr w:rsidR="00314736" w:rsidRPr="00F81D7E" w14:paraId="1A4DCB90"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325E3E9C" w14:textId="77777777" w:rsidR="00314736" w:rsidRPr="00F81D7E" w:rsidRDefault="00314736" w:rsidP="00E95B22">
            <w:pPr>
              <w:pStyle w:val="TableContainer"/>
            </w:pPr>
            <w:r w:rsidRPr="00F81D7E">
              <w:t>License Amendment Fee: $200,000 – $499,999.99</w:t>
            </w:r>
          </w:p>
        </w:tc>
        <w:tc>
          <w:tcPr>
            <w:tcW w:w="1804" w:type="dxa"/>
          </w:tcPr>
          <w:p w14:paraId="6494AADB" w14:textId="77777777" w:rsidR="00314736" w:rsidRPr="00F81D7E" w:rsidRDefault="00314736" w:rsidP="00E95B22">
            <w:pPr>
              <w:pStyle w:val="TableContainer"/>
            </w:pPr>
            <w:r w:rsidRPr="00F81D7E">
              <w:t>$405</w:t>
            </w:r>
          </w:p>
        </w:tc>
        <w:tc>
          <w:tcPr>
            <w:tcW w:w="1892" w:type="dxa"/>
          </w:tcPr>
          <w:p w14:paraId="366B78A3" w14:textId="77777777" w:rsidR="00314736" w:rsidRPr="00F81D7E" w:rsidRDefault="00314736" w:rsidP="00E95B22">
            <w:pPr>
              <w:pStyle w:val="TableContainer"/>
            </w:pPr>
            <w:r w:rsidRPr="00F81D7E">
              <w:t>Effective 05/01/07</w:t>
            </w:r>
          </w:p>
        </w:tc>
        <w:tc>
          <w:tcPr>
            <w:tcW w:w="1710" w:type="dxa"/>
          </w:tcPr>
          <w:p w14:paraId="53FFE054" w14:textId="77777777" w:rsidR="00314736" w:rsidRPr="00F81D7E" w:rsidRDefault="00314736" w:rsidP="00E95B22">
            <w:pPr>
              <w:pStyle w:val="TableContainer"/>
            </w:pPr>
            <w:r w:rsidRPr="00F81D7E">
              <w:t>Per Occurrence</w:t>
            </w:r>
          </w:p>
        </w:tc>
      </w:tr>
      <w:tr w:rsidR="00314736" w:rsidRPr="00F81D7E" w14:paraId="7BB1F33C" w14:textId="77777777" w:rsidTr="00E47F1B">
        <w:trPr>
          <w:trHeight w:val="144"/>
        </w:trPr>
        <w:tc>
          <w:tcPr>
            <w:tcW w:w="5214" w:type="dxa"/>
          </w:tcPr>
          <w:p w14:paraId="35870D02" w14:textId="77777777" w:rsidR="00314736" w:rsidRPr="00F81D7E" w:rsidRDefault="00314736" w:rsidP="00E95B22">
            <w:pPr>
              <w:pStyle w:val="TableContainer"/>
            </w:pPr>
            <w:r w:rsidRPr="00F81D7E">
              <w:t>Gross Annual Sales: $500,000 – $999,999.99</w:t>
            </w:r>
          </w:p>
        </w:tc>
        <w:tc>
          <w:tcPr>
            <w:tcW w:w="1804" w:type="dxa"/>
          </w:tcPr>
          <w:p w14:paraId="190ADA53" w14:textId="77777777" w:rsidR="00314736" w:rsidRPr="00F81D7E" w:rsidRDefault="00314736" w:rsidP="00E95B22">
            <w:pPr>
              <w:pStyle w:val="TableContainer"/>
            </w:pPr>
            <w:r w:rsidRPr="00F81D7E">
              <w:t>$1,080</w:t>
            </w:r>
          </w:p>
        </w:tc>
        <w:tc>
          <w:tcPr>
            <w:tcW w:w="1892" w:type="dxa"/>
          </w:tcPr>
          <w:p w14:paraId="50665866" w14:textId="77777777" w:rsidR="00314736" w:rsidRPr="00F81D7E" w:rsidRDefault="00314736" w:rsidP="00E95B22">
            <w:pPr>
              <w:pStyle w:val="TableContainer"/>
            </w:pPr>
            <w:r w:rsidRPr="00F81D7E">
              <w:t>Effective 05/01/07</w:t>
            </w:r>
          </w:p>
        </w:tc>
        <w:tc>
          <w:tcPr>
            <w:tcW w:w="1710" w:type="dxa"/>
          </w:tcPr>
          <w:p w14:paraId="015A2E61" w14:textId="77777777" w:rsidR="00314736" w:rsidRPr="00F81D7E" w:rsidRDefault="00314736" w:rsidP="00E95B22">
            <w:pPr>
              <w:pStyle w:val="TableContainer"/>
            </w:pPr>
            <w:r w:rsidRPr="00F81D7E">
              <w:t>Two Years</w:t>
            </w:r>
          </w:p>
        </w:tc>
      </w:tr>
      <w:tr w:rsidR="00314736" w:rsidRPr="00F81D7E" w14:paraId="6700F12A"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74CD473F" w14:textId="77777777" w:rsidR="00314736" w:rsidRPr="00F81D7E" w:rsidRDefault="00314736" w:rsidP="00E95B22">
            <w:pPr>
              <w:pStyle w:val="TableContainer"/>
            </w:pPr>
            <w:r w:rsidRPr="00F81D7E">
              <w:t>License Amendment Fee: $500,000 - $999,999.99</w:t>
            </w:r>
          </w:p>
        </w:tc>
        <w:tc>
          <w:tcPr>
            <w:tcW w:w="1804" w:type="dxa"/>
          </w:tcPr>
          <w:p w14:paraId="02332A69" w14:textId="77777777" w:rsidR="00314736" w:rsidRPr="00F81D7E" w:rsidRDefault="00314736" w:rsidP="00E95B22">
            <w:pPr>
              <w:pStyle w:val="TableContainer"/>
            </w:pPr>
            <w:r w:rsidRPr="00F81D7E">
              <w:t>$540</w:t>
            </w:r>
          </w:p>
        </w:tc>
        <w:tc>
          <w:tcPr>
            <w:tcW w:w="1892" w:type="dxa"/>
          </w:tcPr>
          <w:p w14:paraId="7FEEAE9F" w14:textId="77777777" w:rsidR="00314736" w:rsidRPr="00F81D7E" w:rsidRDefault="00314736" w:rsidP="00E95B22">
            <w:pPr>
              <w:pStyle w:val="TableContainer"/>
            </w:pPr>
            <w:r w:rsidRPr="00F81D7E">
              <w:t>Effective 05/01/07</w:t>
            </w:r>
          </w:p>
        </w:tc>
        <w:tc>
          <w:tcPr>
            <w:tcW w:w="1710" w:type="dxa"/>
          </w:tcPr>
          <w:p w14:paraId="02ADF79D" w14:textId="77777777" w:rsidR="00314736" w:rsidRPr="00F81D7E" w:rsidRDefault="00314736" w:rsidP="00E95B22">
            <w:pPr>
              <w:pStyle w:val="TableContainer"/>
            </w:pPr>
            <w:r w:rsidRPr="00F81D7E">
              <w:t>Per Occurrence</w:t>
            </w:r>
          </w:p>
        </w:tc>
      </w:tr>
      <w:tr w:rsidR="00314736" w:rsidRPr="00F81D7E" w14:paraId="4436D2C7" w14:textId="77777777" w:rsidTr="00E47F1B">
        <w:trPr>
          <w:trHeight w:val="144"/>
        </w:trPr>
        <w:tc>
          <w:tcPr>
            <w:tcW w:w="5214" w:type="dxa"/>
          </w:tcPr>
          <w:p w14:paraId="512D12F4" w14:textId="77777777" w:rsidR="00314736" w:rsidRPr="00F81D7E" w:rsidRDefault="00314736" w:rsidP="00E95B22">
            <w:pPr>
              <w:pStyle w:val="TableContainer"/>
            </w:pPr>
            <w:r w:rsidRPr="00F81D7E">
              <w:t>Gross Annual Sales: $1,000,000 – $9,999,999.99</w:t>
            </w:r>
          </w:p>
        </w:tc>
        <w:tc>
          <w:tcPr>
            <w:tcW w:w="1804" w:type="dxa"/>
          </w:tcPr>
          <w:p w14:paraId="493D0976" w14:textId="77777777" w:rsidR="00314736" w:rsidRPr="00F81D7E" w:rsidRDefault="00314736" w:rsidP="00E95B22">
            <w:pPr>
              <w:pStyle w:val="TableContainer"/>
            </w:pPr>
            <w:r w:rsidRPr="00F81D7E">
              <w:t>$1,350</w:t>
            </w:r>
          </w:p>
        </w:tc>
        <w:tc>
          <w:tcPr>
            <w:tcW w:w="1892" w:type="dxa"/>
          </w:tcPr>
          <w:p w14:paraId="45A0C025" w14:textId="77777777" w:rsidR="00314736" w:rsidRPr="00F81D7E" w:rsidRDefault="00314736" w:rsidP="00E95B22">
            <w:pPr>
              <w:pStyle w:val="TableContainer"/>
            </w:pPr>
            <w:r w:rsidRPr="00F81D7E">
              <w:t>Effective 05/01/07</w:t>
            </w:r>
          </w:p>
        </w:tc>
        <w:tc>
          <w:tcPr>
            <w:tcW w:w="1710" w:type="dxa"/>
          </w:tcPr>
          <w:p w14:paraId="42F821D5" w14:textId="77777777" w:rsidR="00314736" w:rsidRPr="00F81D7E" w:rsidRDefault="00314736" w:rsidP="00E95B22">
            <w:pPr>
              <w:pStyle w:val="TableContainer"/>
            </w:pPr>
            <w:r w:rsidRPr="00F81D7E">
              <w:t>Two Years</w:t>
            </w:r>
          </w:p>
        </w:tc>
      </w:tr>
      <w:tr w:rsidR="00314736" w:rsidRPr="00F81D7E" w14:paraId="7506A52C"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0640F370" w14:textId="77777777" w:rsidR="00314736" w:rsidRPr="00F81D7E" w:rsidRDefault="00314736" w:rsidP="00E95B22">
            <w:pPr>
              <w:pStyle w:val="TableContainer"/>
            </w:pPr>
            <w:r w:rsidRPr="00F81D7E">
              <w:t>License Amendment Fee: $1,000,000 – $9,999,999.99</w:t>
            </w:r>
          </w:p>
        </w:tc>
        <w:tc>
          <w:tcPr>
            <w:tcW w:w="1804" w:type="dxa"/>
          </w:tcPr>
          <w:p w14:paraId="04C7CCAF" w14:textId="77777777" w:rsidR="00314736" w:rsidRPr="00F81D7E" w:rsidRDefault="00314736" w:rsidP="00E95B22">
            <w:pPr>
              <w:pStyle w:val="TableContainer"/>
            </w:pPr>
            <w:r w:rsidRPr="00F81D7E">
              <w:t>$675</w:t>
            </w:r>
          </w:p>
        </w:tc>
        <w:tc>
          <w:tcPr>
            <w:tcW w:w="1892" w:type="dxa"/>
          </w:tcPr>
          <w:p w14:paraId="00040382" w14:textId="77777777" w:rsidR="00314736" w:rsidRPr="00F81D7E" w:rsidRDefault="00314736" w:rsidP="00E95B22">
            <w:pPr>
              <w:pStyle w:val="TableContainer"/>
            </w:pPr>
            <w:r w:rsidRPr="00F81D7E">
              <w:t>Effective 05/01/07</w:t>
            </w:r>
          </w:p>
        </w:tc>
        <w:tc>
          <w:tcPr>
            <w:tcW w:w="1710" w:type="dxa"/>
          </w:tcPr>
          <w:p w14:paraId="350752F7" w14:textId="77777777" w:rsidR="00314736" w:rsidRPr="00F81D7E" w:rsidRDefault="00314736" w:rsidP="00E95B22">
            <w:pPr>
              <w:pStyle w:val="TableContainer"/>
            </w:pPr>
            <w:r w:rsidRPr="00F81D7E">
              <w:t>Per Occurrence</w:t>
            </w:r>
          </w:p>
        </w:tc>
      </w:tr>
      <w:tr w:rsidR="00314736" w:rsidRPr="00F81D7E" w14:paraId="0DE5A20D" w14:textId="77777777" w:rsidTr="00E47F1B">
        <w:trPr>
          <w:trHeight w:val="144"/>
        </w:trPr>
        <w:tc>
          <w:tcPr>
            <w:tcW w:w="5214" w:type="dxa"/>
          </w:tcPr>
          <w:p w14:paraId="1AFB6FAD" w14:textId="77777777" w:rsidR="00314736" w:rsidRPr="00F81D7E" w:rsidRDefault="00314736" w:rsidP="00E95B22">
            <w:pPr>
              <w:pStyle w:val="TableContainer"/>
            </w:pPr>
            <w:r w:rsidRPr="00F81D7E">
              <w:t>Gross Annual Sales: $10,000,000.00 or More</w:t>
            </w:r>
          </w:p>
        </w:tc>
        <w:tc>
          <w:tcPr>
            <w:tcW w:w="1804" w:type="dxa"/>
          </w:tcPr>
          <w:p w14:paraId="3AF80442" w14:textId="77777777" w:rsidR="00314736" w:rsidRPr="00F81D7E" w:rsidRDefault="00314736" w:rsidP="00E95B22">
            <w:pPr>
              <w:pStyle w:val="TableContainer"/>
            </w:pPr>
            <w:r w:rsidRPr="00F81D7E">
              <w:t>$2,025</w:t>
            </w:r>
          </w:p>
        </w:tc>
        <w:tc>
          <w:tcPr>
            <w:tcW w:w="1892" w:type="dxa"/>
          </w:tcPr>
          <w:p w14:paraId="57C82B98" w14:textId="77777777" w:rsidR="00314736" w:rsidRPr="00F81D7E" w:rsidRDefault="00314736" w:rsidP="00E95B22">
            <w:pPr>
              <w:pStyle w:val="TableContainer"/>
            </w:pPr>
            <w:r w:rsidRPr="00F81D7E">
              <w:t>Effective 05/01/07</w:t>
            </w:r>
          </w:p>
        </w:tc>
        <w:tc>
          <w:tcPr>
            <w:tcW w:w="1710" w:type="dxa"/>
          </w:tcPr>
          <w:p w14:paraId="353D5B55" w14:textId="77777777" w:rsidR="00314736" w:rsidRPr="00F81D7E" w:rsidRDefault="00314736" w:rsidP="00E95B22">
            <w:pPr>
              <w:pStyle w:val="TableContainer"/>
            </w:pPr>
            <w:r w:rsidRPr="00F81D7E">
              <w:t>Two Years</w:t>
            </w:r>
          </w:p>
        </w:tc>
      </w:tr>
      <w:tr w:rsidR="00314736" w:rsidRPr="00F81D7E" w14:paraId="602991CD"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214" w:type="dxa"/>
          </w:tcPr>
          <w:p w14:paraId="3D867BDA" w14:textId="77777777" w:rsidR="00314736" w:rsidRPr="00F81D7E" w:rsidRDefault="00314736" w:rsidP="00E95B22">
            <w:pPr>
              <w:pStyle w:val="TableContainer"/>
            </w:pPr>
            <w:r w:rsidRPr="00F81D7E">
              <w:t>License Amendment Fee: $10,000,000.00 or More</w:t>
            </w:r>
          </w:p>
        </w:tc>
        <w:tc>
          <w:tcPr>
            <w:tcW w:w="1804" w:type="dxa"/>
          </w:tcPr>
          <w:p w14:paraId="6B4A3DB3" w14:textId="77777777" w:rsidR="00314736" w:rsidRPr="00F81D7E" w:rsidRDefault="00314736" w:rsidP="00E95B22">
            <w:pPr>
              <w:pStyle w:val="TableContainer"/>
            </w:pPr>
            <w:r w:rsidRPr="00F81D7E">
              <w:t>$1,012</w:t>
            </w:r>
          </w:p>
        </w:tc>
        <w:tc>
          <w:tcPr>
            <w:tcW w:w="1892" w:type="dxa"/>
          </w:tcPr>
          <w:p w14:paraId="1A2DDE43" w14:textId="77777777" w:rsidR="00314736" w:rsidRPr="00F81D7E" w:rsidRDefault="00314736" w:rsidP="00E95B22">
            <w:pPr>
              <w:pStyle w:val="TableContainer"/>
            </w:pPr>
            <w:r w:rsidRPr="00F81D7E">
              <w:t>Effective 05/01/07</w:t>
            </w:r>
          </w:p>
        </w:tc>
        <w:tc>
          <w:tcPr>
            <w:tcW w:w="1710" w:type="dxa"/>
          </w:tcPr>
          <w:p w14:paraId="6CB468E9" w14:textId="77777777" w:rsidR="00314736" w:rsidRPr="00F81D7E" w:rsidRDefault="00314736" w:rsidP="00E95B22">
            <w:pPr>
              <w:pStyle w:val="TableContainer"/>
            </w:pPr>
            <w:r w:rsidRPr="00F81D7E">
              <w:t>Per Occurrence</w:t>
            </w:r>
          </w:p>
        </w:tc>
      </w:tr>
      <w:tr w:rsidR="00314736" w:rsidRPr="00F81D7E" w14:paraId="00E450E7" w14:textId="77777777" w:rsidTr="00E47F1B">
        <w:trPr>
          <w:trHeight w:val="144"/>
        </w:trPr>
        <w:tc>
          <w:tcPr>
            <w:tcW w:w="5214" w:type="dxa"/>
          </w:tcPr>
          <w:p w14:paraId="35CB59B0" w14:textId="76E035BF" w:rsidR="00314736" w:rsidRPr="00F81D7E" w:rsidRDefault="00314736" w:rsidP="00E95B22">
            <w:pPr>
              <w:pStyle w:val="TableContainer"/>
            </w:pPr>
            <w:r w:rsidRPr="00F81D7E">
              <w:t>Inspe</w:t>
            </w:r>
            <w:r w:rsidR="000A0729">
              <w:t>ction of Cosmetic Distributors/</w:t>
            </w:r>
            <w:r w:rsidRPr="00F81D7E">
              <w:t>Manufacturers</w:t>
            </w:r>
          </w:p>
        </w:tc>
        <w:tc>
          <w:tcPr>
            <w:tcW w:w="1804" w:type="dxa"/>
          </w:tcPr>
          <w:p w14:paraId="553C8436" w14:textId="77777777" w:rsidR="00314736" w:rsidRPr="00F81D7E" w:rsidRDefault="00314736" w:rsidP="00E95B22">
            <w:pPr>
              <w:pStyle w:val="TableContainer"/>
            </w:pPr>
            <w:r w:rsidRPr="00F81D7E">
              <w:t>$400</w:t>
            </w:r>
          </w:p>
        </w:tc>
        <w:tc>
          <w:tcPr>
            <w:tcW w:w="1892" w:type="dxa"/>
          </w:tcPr>
          <w:p w14:paraId="0DA8EC34" w14:textId="77777777" w:rsidR="00314736" w:rsidRPr="00F81D7E" w:rsidRDefault="00314736" w:rsidP="00E95B22">
            <w:pPr>
              <w:pStyle w:val="TableContainer"/>
            </w:pPr>
          </w:p>
        </w:tc>
        <w:tc>
          <w:tcPr>
            <w:tcW w:w="1710" w:type="dxa"/>
          </w:tcPr>
          <w:p w14:paraId="247A3F8A" w14:textId="77777777" w:rsidR="00314736" w:rsidRPr="00F81D7E" w:rsidRDefault="00314736" w:rsidP="00E95B22">
            <w:pPr>
              <w:pStyle w:val="TableContainer"/>
            </w:pPr>
            <w:r w:rsidRPr="00F81D7E">
              <w:t>Two Years</w:t>
            </w:r>
          </w:p>
        </w:tc>
      </w:tr>
    </w:tbl>
    <w:p w14:paraId="0DBCD78E" w14:textId="1494E177" w:rsidR="001926A5" w:rsidRDefault="001926A5" w:rsidP="00E35EDF">
      <w:pPr>
        <w:pStyle w:val="Heading5"/>
        <w:rPr>
          <w:sz w:val="12"/>
        </w:rPr>
      </w:pPr>
      <w:r>
        <w:t>Other Fees</w:t>
      </w:r>
    </w:p>
    <w:tbl>
      <w:tblPr>
        <w:tblStyle w:val="HHSTableforTextData2"/>
        <w:tblW w:w="10656" w:type="dxa"/>
        <w:tblInd w:w="0" w:type="dxa"/>
        <w:tblLayout w:type="fixed"/>
        <w:tblLook w:val="01E0" w:firstRow="1" w:lastRow="1" w:firstColumn="1" w:lastColumn="1" w:noHBand="0" w:noVBand="0"/>
      </w:tblPr>
      <w:tblGrid>
        <w:gridCol w:w="8308"/>
        <w:gridCol w:w="2348"/>
      </w:tblGrid>
      <w:tr w:rsidR="00314736" w:rsidRPr="00F81D7E" w14:paraId="5AF9BD20" w14:textId="77777777" w:rsidTr="00E47F1B">
        <w:trPr>
          <w:cnfStyle w:val="100000000000" w:firstRow="1" w:lastRow="0" w:firstColumn="0" w:lastColumn="0" w:oddVBand="0" w:evenVBand="0" w:oddHBand="0" w:evenHBand="0" w:firstRowFirstColumn="0" w:firstRowLastColumn="0" w:lastRowFirstColumn="0" w:lastRowLastColumn="0"/>
        </w:trPr>
        <w:tc>
          <w:tcPr>
            <w:tcW w:w="8280" w:type="dxa"/>
          </w:tcPr>
          <w:p w14:paraId="4C391DAC" w14:textId="77777777" w:rsidR="00314736" w:rsidRPr="00F81D7E" w:rsidRDefault="00314736" w:rsidP="00E95B22">
            <w:pPr>
              <w:pStyle w:val="TableContainer"/>
            </w:pPr>
            <w:r w:rsidRPr="00F81D7E">
              <w:t>Type</w:t>
            </w:r>
          </w:p>
        </w:tc>
        <w:tc>
          <w:tcPr>
            <w:tcW w:w="2340" w:type="dxa"/>
          </w:tcPr>
          <w:p w14:paraId="46342EF1" w14:textId="77777777" w:rsidR="00314736" w:rsidRPr="00F81D7E" w:rsidRDefault="00314736" w:rsidP="00E95B22">
            <w:pPr>
              <w:pStyle w:val="TableContainer"/>
            </w:pPr>
            <w:r w:rsidRPr="00F81D7E">
              <w:t>Amount</w:t>
            </w:r>
          </w:p>
        </w:tc>
      </w:tr>
      <w:tr w:rsidR="00314736" w:rsidRPr="00F81D7E" w14:paraId="7A898922" w14:textId="77777777" w:rsidTr="00E47F1B">
        <w:trPr>
          <w:trHeight w:val="144"/>
        </w:trPr>
        <w:tc>
          <w:tcPr>
            <w:tcW w:w="8280" w:type="dxa"/>
          </w:tcPr>
          <w:p w14:paraId="39D94BD8" w14:textId="77777777" w:rsidR="00314736" w:rsidRPr="00F81D7E" w:rsidRDefault="00314736" w:rsidP="00E95B22">
            <w:pPr>
              <w:pStyle w:val="TableContainer"/>
              <w:rPr>
                <w:rFonts w:eastAsia="Arial" w:cs="Arial"/>
              </w:rPr>
            </w:pPr>
            <w:r w:rsidRPr="00F81D7E">
              <w:t>Food and Drug Late Fee</w:t>
            </w:r>
          </w:p>
        </w:tc>
        <w:tc>
          <w:tcPr>
            <w:tcW w:w="2340" w:type="dxa"/>
          </w:tcPr>
          <w:p w14:paraId="603F616D" w14:textId="77777777" w:rsidR="00314736" w:rsidRPr="00F81D7E" w:rsidRDefault="00314736" w:rsidP="00E95B22">
            <w:pPr>
              <w:pStyle w:val="TableContainer"/>
              <w:rPr>
                <w:rFonts w:eastAsia="Arial" w:cs="Arial"/>
              </w:rPr>
            </w:pPr>
            <w:r w:rsidRPr="00F81D7E">
              <w:t>$100</w:t>
            </w:r>
          </w:p>
        </w:tc>
      </w:tr>
      <w:tr w:rsidR="00314736" w:rsidRPr="00F81D7E" w14:paraId="2712B75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8280" w:type="dxa"/>
          </w:tcPr>
          <w:p w14:paraId="095EC4D5" w14:textId="77777777" w:rsidR="00314736" w:rsidRPr="00F81D7E" w:rsidRDefault="00314736" w:rsidP="00E95B22">
            <w:pPr>
              <w:pStyle w:val="TableContainer"/>
              <w:rPr>
                <w:rFonts w:eastAsia="Arial" w:cs="Arial"/>
              </w:rPr>
            </w:pPr>
            <w:r w:rsidRPr="00F81D7E">
              <w:t>Original Certificate of Free Sale and/or Certificate of Origin 1 to 50 Products</w:t>
            </w:r>
          </w:p>
        </w:tc>
        <w:tc>
          <w:tcPr>
            <w:tcW w:w="2340" w:type="dxa"/>
          </w:tcPr>
          <w:p w14:paraId="13B1CD03" w14:textId="77777777" w:rsidR="00314736" w:rsidRPr="00F81D7E" w:rsidRDefault="00314736" w:rsidP="00E95B22">
            <w:pPr>
              <w:pStyle w:val="TableContainer"/>
              <w:rPr>
                <w:rFonts w:eastAsia="Arial" w:cs="Arial"/>
              </w:rPr>
            </w:pPr>
            <w:r w:rsidRPr="00F81D7E">
              <w:t>$50</w:t>
            </w:r>
          </w:p>
        </w:tc>
      </w:tr>
      <w:tr w:rsidR="00314736" w:rsidRPr="00F81D7E" w14:paraId="0C35F1B6" w14:textId="77777777" w:rsidTr="00E47F1B">
        <w:trPr>
          <w:trHeight w:val="144"/>
        </w:trPr>
        <w:tc>
          <w:tcPr>
            <w:tcW w:w="8280" w:type="dxa"/>
          </w:tcPr>
          <w:p w14:paraId="140F865B" w14:textId="77777777" w:rsidR="00314736" w:rsidRPr="00F81D7E" w:rsidRDefault="00314736" w:rsidP="00E95B22">
            <w:pPr>
              <w:pStyle w:val="TableContainer"/>
              <w:rPr>
                <w:rFonts w:eastAsia="Arial" w:cs="Arial"/>
              </w:rPr>
            </w:pPr>
            <w:r w:rsidRPr="00F81D7E">
              <w:t>Additional Identical Certificate of Free Sale and/or Certificate of Origin 1 to 50 Products</w:t>
            </w:r>
          </w:p>
        </w:tc>
        <w:tc>
          <w:tcPr>
            <w:tcW w:w="2340" w:type="dxa"/>
          </w:tcPr>
          <w:p w14:paraId="32A20210" w14:textId="77777777" w:rsidR="00314736" w:rsidRPr="00F81D7E" w:rsidRDefault="00314736" w:rsidP="00E95B22">
            <w:pPr>
              <w:pStyle w:val="TableContainer"/>
              <w:rPr>
                <w:rFonts w:eastAsia="Arial" w:cs="Arial"/>
              </w:rPr>
            </w:pPr>
            <w:r w:rsidRPr="00F81D7E">
              <w:t>$5</w:t>
            </w:r>
          </w:p>
        </w:tc>
      </w:tr>
      <w:tr w:rsidR="00314736" w:rsidRPr="00F81D7E" w14:paraId="79515E5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8280" w:type="dxa"/>
          </w:tcPr>
          <w:p w14:paraId="0C869B0D" w14:textId="77777777" w:rsidR="00314736" w:rsidRPr="00F81D7E" w:rsidRDefault="00314736" w:rsidP="00E95B22">
            <w:pPr>
              <w:pStyle w:val="TableContainer"/>
              <w:rPr>
                <w:rFonts w:eastAsia="Arial" w:cs="Arial"/>
              </w:rPr>
            </w:pPr>
            <w:r w:rsidRPr="00F81D7E">
              <w:t>Original Certificate of Free Sale and/or Certificate of Origin 51 to 200 Products</w:t>
            </w:r>
          </w:p>
        </w:tc>
        <w:tc>
          <w:tcPr>
            <w:tcW w:w="2340" w:type="dxa"/>
          </w:tcPr>
          <w:p w14:paraId="22F70396" w14:textId="77777777" w:rsidR="00314736" w:rsidRPr="00F81D7E" w:rsidRDefault="00314736" w:rsidP="00E95B22">
            <w:pPr>
              <w:pStyle w:val="TableContainer"/>
              <w:rPr>
                <w:rFonts w:eastAsia="Arial" w:cs="Arial"/>
              </w:rPr>
            </w:pPr>
            <w:r w:rsidRPr="00F81D7E">
              <w:t>$60</w:t>
            </w:r>
          </w:p>
        </w:tc>
      </w:tr>
      <w:tr w:rsidR="00314736" w:rsidRPr="00F81D7E" w14:paraId="091E690E" w14:textId="77777777" w:rsidTr="00E47F1B">
        <w:trPr>
          <w:trHeight w:val="144"/>
        </w:trPr>
        <w:tc>
          <w:tcPr>
            <w:tcW w:w="8280" w:type="dxa"/>
          </w:tcPr>
          <w:p w14:paraId="419E23ED" w14:textId="77777777" w:rsidR="00314736" w:rsidRPr="00F81D7E" w:rsidRDefault="00314736" w:rsidP="00E95B22">
            <w:pPr>
              <w:pStyle w:val="TableContainer"/>
              <w:rPr>
                <w:rFonts w:eastAsia="Arial" w:cs="Arial"/>
              </w:rPr>
            </w:pPr>
            <w:r w:rsidRPr="00F81D7E">
              <w:t>Additional Identical Certificate of Free Sale and/or Certificate of Origin 1 to 50 products</w:t>
            </w:r>
          </w:p>
        </w:tc>
        <w:tc>
          <w:tcPr>
            <w:tcW w:w="2340" w:type="dxa"/>
          </w:tcPr>
          <w:p w14:paraId="6AD5049A" w14:textId="77777777" w:rsidR="00314736" w:rsidRPr="00F81D7E" w:rsidRDefault="00314736" w:rsidP="00E95B22">
            <w:pPr>
              <w:pStyle w:val="TableContainer"/>
              <w:rPr>
                <w:rFonts w:eastAsia="Arial" w:cs="Arial"/>
              </w:rPr>
            </w:pPr>
            <w:r w:rsidRPr="00F81D7E">
              <w:t>$6</w:t>
            </w:r>
          </w:p>
        </w:tc>
      </w:tr>
      <w:tr w:rsidR="00314736" w:rsidRPr="00F81D7E" w14:paraId="04BF9059"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8280" w:type="dxa"/>
          </w:tcPr>
          <w:p w14:paraId="6EB10125" w14:textId="77777777" w:rsidR="00314736" w:rsidRPr="00F81D7E" w:rsidRDefault="00314736" w:rsidP="00E95B22">
            <w:pPr>
              <w:pStyle w:val="TableContainer"/>
              <w:rPr>
                <w:rFonts w:eastAsia="Arial" w:cs="Arial"/>
              </w:rPr>
            </w:pPr>
            <w:r w:rsidRPr="00F81D7E">
              <w:t>Original Certificate of Free Sale and/or Certificate of Origin 201 to 500 Products</w:t>
            </w:r>
          </w:p>
        </w:tc>
        <w:tc>
          <w:tcPr>
            <w:tcW w:w="2340" w:type="dxa"/>
          </w:tcPr>
          <w:p w14:paraId="1785D816" w14:textId="77777777" w:rsidR="00314736" w:rsidRPr="00F81D7E" w:rsidRDefault="00314736" w:rsidP="00E95B22">
            <w:pPr>
              <w:pStyle w:val="TableContainer"/>
              <w:rPr>
                <w:rFonts w:eastAsia="Arial" w:cs="Arial"/>
              </w:rPr>
            </w:pPr>
            <w:r w:rsidRPr="00F81D7E">
              <w:t>$75</w:t>
            </w:r>
          </w:p>
        </w:tc>
      </w:tr>
      <w:tr w:rsidR="00314736" w:rsidRPr="00F81D7E" w14:paraId="62205443" w14:textId="77777777" w:rsidTr="00E47F1B">
        <w:trPr>
          <w:trHeight w:val="144"/>
        </w:trPr>
        <w:tc>
          <w:tcPr>
            <w:tcW w:w="8280" w:type="dxa"/>
          </w:tcPr>
          <w:p w14:paraId="44115D54" w14:textId="77777777" w:rsidR="00314736" w:rsidRPr="00F81D7E" w:rsidRDefault="00314736" w:rsidP="00E95B22">
            <w:pPr>
              <w:pStyle w:val="TableContainer"/>
              <w:rPr>
                <w:rFonts w:eastAsia="Arial" w:cs="Arial"/>
              </w:rPr>
            </w:pPr>
            <w:r w:rsidRPr="00F81D7E">
              <w:t>Each Additional Identical Certificate of Free Sale and/or Certificate of Origin 201 to 500 Products</w:t>
            </w:r>
          </w:p>
        </w:tc>
        <w:tc>
          <w:tcPr>
            <w:tcW w:w="2340" w:type="dxa"/>
          </w:tcPr>
          <w:p w14:paraId="693645CA" w14:textId="77777777" w:rsidR="00314736" w:rsidRPr="00F81D7E" w:rsidRDefault="00314736" w:rsidP="00E95B22">
            <w:pPr>
              <w:pStyle w:val="TableContainer"/>
              <w:rPr>
                <w:rFonts w:eastAsia="Arial" w:cs="Arial"/>
              </w:rPr>
            </w:pPr>
            <w:r w:rsidRPr="00F81D7E">
              <w:t>$8</w:t>
            </w:r>
          </w:p>
        </w:tc>
      </w:tr>
      <w:tr w:rsidR="00314736" w:rsidRPr="00F81D7E" w14:paraId="03D86640"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8280" w:type="dxa"/>
          </w:tcPr>
          <w:p w14:paraId="0D4D6E2D" w14:textId="77777777" w:rsidR="00314736" w:rsidRPr="00F81D7E" w:rsidRDefault="00314736" w:rsidP="00E95B22">
            <w:pPr>
              <w:pStyle w:val="TableContainer"/>
              <w:rPr>
                <w:rFonts w:eastAsia="Arial" w:cs="Arial"/>
              </w:rPr>
            </w:pPr>
            <w:r w:rsidRPr="00F81D7E">
              <w:t>Original Certificate of Free Sale and/or Certificate of Origin 501 to 1000 Products</w:t>
            </w:r>
          </w:p>
        </w:tc>
        <w:tc>
          <w:tcPr>
            <w:tcW w:w="2340" w:type="dxa"/>
          </w:tcPr>
          <w:p w14:paraId="6E887409" w14:textId="77777777" w:rsidR="00314736" w:rsidRPr="00F81D7E" w:rsidRDefault="00314736" w:rsidP="00E95B22">
            <w:pPr>
              <w:pStyle w:val="TableContainer"/>
              <w:rPr>
                <w:rFonts w:eastAsia="Arial" w:cs="Arial"/>
              </w:rPr>
            </w:pPr>
            <w:r w:rsidRPr="00F81D7E">
              <w:t>$100</w:t>
            </w:r>
          </w:p>
        </w:tc>
      </w:tr>
      <w:tr w:rsidR="00314736" w:rsidRPr="00F81D7E" w14:paraId="12068200" w14:textId="77777777" w:rsidTr="00E47F1B">
        <w:trPr>
          <w:trHeight w:val="144"/>
        </w:trPr>
        <w:tc>
          <w:tcPr>
            <w:tcW w:w="8280" w:type="dxa"/>
          </w:tcPr>
          <w:p w14:paraId="1FD744CC" w14:textId="77777777" w:rsidR="00314736" w:rsidRPr="00F81D7E" w:rsidRDefault="00314736" w:rsidP="00E95B22">
            <w:pPr>
              <w:pStyle w:val="TableContainer"/>
              <w:rPr>
                <w:rFonts w:eastAsia="Arial" w:cs="Arial"/>
              </w:rPr>
            </w:pPr>
            <w:r w:rsidRPr="00F81D7E">
              <w:t>Each Additional Identical Certificate of Free Sale and/or Certificate of Origin 501 to 1000 Products</w:t>
            </w:r>
          </w:p>
        </w:tc>
        <w:tc>
          <w:tcPr>
            <w:tcW w:w="2340" w:type="dxa"/>
          </w:tcPr>
          <w:p w14:paraId="20770BA5" w14:textId="77777777" w:rsidR="00314736" w:rsidRPr="00F81D7E" w:rsidRDefault="00314736" w:rsidP="00E95B22">
            <w:pPr>
              <w:pStyle w:val="TableContainer"/>
              <w:rPr>
                <w:rFonts w:eastAsia="Arial" w:cs="Arial"/>
              </w:rPr>
            </w:pPr>
            <w:r w:rsidRPr="00F81D7E">
              <w:t>$10</w:t>
            </w:r>
          </w:p>
        </w:tc>
      </w:tr>
      <w:tr w:rsidR="00314736" w:rsidRPr="00F81D7E" w14:paraId="4B0C2C16"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8280" w:type="dxa"/>
          </w:tcPr>
          <w:p w14:paraId="1EB5F14D" w14:textId="77777777" w:rsidR="00314736" w:rsidRPr="00F81D7E" w:rsidRDefault="00314736" w:rsidP="00E95B22">
            <w:pPr>
              <w:pStyle w:val="TableContainer"/>
              <w:rPr>
                <w:rFonts w:eastAsia="Arial" w:cs="Arial"/>
              </w:rPr>
            </w:pPr>
            <w:r w:rsidRPr="00F81D7E">
              <w:t>Original Certificate of Free Sale and/or Certificate of Origin 1001 Products and Over</w:t>
            </w:r>
          </w:p>
        </w:tc>
        <w:tc>
          <w:tcPr>
            <w:tcW w:w="2340" w:type="dxa"/>
          </w:tcPr>
          <w:p w14:paraId="44F6CC66" w14:textId="77777777" w:rsidR="00314736" w:rsidRPr="00F81D7E" w:rsidRDefault="00314736" w:rsidP="00E95B22">
            <w:pPr>
              <w:pStyle w:val="TableContainer"/>
              <w:rPr>
                <w:rFonts w:eastAsia="Arial" w:cs="Arial"/>
              </w:rPr>
            </w:pPr>
            <w:r w:rsidRPr="00F81D7E">
              <w:t>$150</w:t>
            </w:r>
          </w:p>
        </w:tc>
      </w:tr>
      <w:tr w:rsidR="00314736" w:rsidRPr="00F81D7E" w14:paraId="3579BB2E" w14:textId="77777777" w:rsidTr="00E47F1B">
        <w:trPr>
          <w:trHeight w:val="144"/>
        </w:trPr>
        <w:tc>
          <w:tcPr>
            <w:tcW w:w="8280" w:type="dxa"/>
          </w:tcPr>
          <w:p w14:paraId="2D042953" w14:textId="77777777" w:rsidR="00314736" w:rsidRPr="00F81D7E" w:rsidRDefault="00314736" w:rsidP="00E95B22">
            <w:pPr>
              <w:pStyle w:val="TableContainer"/>
              <w:rPr>
                <w:rFonts w:eastAsia="Arial" w:cs="Arial"/>
              </w:rPr>
            </w:pPr>
            <w:r w:rsidRPr="00F81D7E">
              <w:t>Each Additional Identical Certificate of Free Sale and/or Certificate of Origin 1001 Products and Over</w:t>
            </w:r>
          </w:p>
        </w:tc>
        <w:tc>
          <w:tcPr>
            <w:tcW w:w="2340" w:type="dxa"/>
          </w:tcPr>
          <w:p w14:paraId="13B22D1F" w14:textId="77777777" w:rsidR="00314736" w:rsidRPr="00F81D7E" w:rsidRDefault="00314736" w:rsidP="00E95B22">
            <w:pPr>
              <w:pStyle w:val="TableContainer"/>
              <w:rPr>
                <w:rFonts w:eastAsia="Arial" w:cs="Arial"/>
              </w:rPr>
            </w:pPr>
            <w:r w:rsidRPr="00F81D7E">
              <w:t>$15</w:t>
            </w:r>
          </w:p>
        </w:tc>
      </w:tr>
      <w:tr w:rsidR="00314736" w:rsidRPr="00F81D7E" w14:paraId="6EBFD5D6"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8280" w:type="dxa"/>
          </w:tcPr>
          <w:p w14:paraId="1A0EA10A" w14:textId="77777777" w:rsidR="00314736" w:rsidRPr="00F81D7E" w:rsidRDefault="00314736" w:rsidP="00E95B22">
            <w:pPr>
              <w:pStyle w:val="TableContainer"/>
              <w:rPr>
                <w:rFonts w:eastAsia="Arial" w:cs="Arial"/>
              </w:rPr>
            </w:pPr>
            <w:r w:rsidRPr="00F81D7E">
              <w:t>Non-license Inspection Fee (Cosmetics and Single Service Container)</w:t>
            </w:r>
          </w:p>
        </w:tc>
        <w:tc>
          <w:tcPr>
            <w:tcW w:w="2340" w:type="dxa"/>
          </w:tcPr>
          <w:p w14:paraId="3E44C17E" w14:textId="77777777" w:rsidR="00314736" w:rsidRPr="00F81D7E" w:rsidRDefault="00314736" w:rsidP="00E95B22">
            <w:pPr>
              <w:pStyle w:val="TableContainer"/>
              <w:rPr>
                <w:rFonts w:eastAsia="Arial" w:cs="Arial"/>
              </w:rPr>
            </w:pPr>
            <w:r w:rsidRPr="00F81D7E">
              <w:t>$400</w:t>
            </w:r>
          </w:p>
        </w:tc>
      </w:tr>
      <w:tr w:rsidR="00314736" w:rsidRPr="00F81D7E" w14:paraId="4C896709" w14:textId="77777777" w:rsidTr="00E47F1B">
        <w:trPr>
          <w:trHeight w:val="144"/>
        </w:trPr>
        <w:tc>
          <w:tcPr>
            <w:tcW w:w="8280" w:type="dxa"/>
          </w:tcPr>
          <w:p w14:paraId="507B757E" w14:textId="77777777" w:rsidR="00314736" w:rsidRPr="00F81D7E" w:rsidRDefault="00314736" w:rsidP="00E95B22">
            <w:pPr>
              <w:pStyle w:val="TableContainer"/>
              <w:rPr>
                <w:rFonts w:eastAsia="Arial" w:cs="Arial"/>
              </w:rPr>
            </w:pPr>
            <w:r w:rsidRPr="00F81D7E">
              <w:t>Supplemental Review Fee</w:t>
            </w:r>
          </w:p>
        </w:tc>
        <w:tc>
          <w:tcPr>
            <w:tcW w:w="2340" w:type="dxa"/>
          </w:tcPr>
          <w:p w14:paraId="2B573B44" w14:textId="77777777" w:rsidR="00314736" w:rsidRPr="00F81D7E" w:rsidRDefault="00314736" w:rsidP="00E95B22">
            <w:pPr>
              <w:pStyle w:val="TableContainer"/>
              <w:rPr>
                <w:rFonts w:eastAsia="Arial" w:cs="Arial"/>
              </w:rPr>
            </w:pPr>
            <w:r w:rsidRPr="00F81D7E">
              <w:t>$72/hour</w:t>
            </w:r>
          </w:p>
        </w:tc>
      </w:tr>
      <w:tr w:rsidR="00314736" w:rsidRPr="00F81D7E" w14:paraId="3EC0D13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8280" w:type="dxa"/>
          </w:tcPr>
          <w:p w14:paraId="4E429B1C" w14:textId="77777777" w:rsidR="00314736" w:rsidRPr="00F81D7E" w:rsidRDefault="00314736" w:rsidP="00E95B22">
            <w:pPr>
              <w:pStyle w:val="TableContainer"/>
              <w:rPr>
                <w:rFonts w:eastAsia="Arial" w:cs="Arial"/>
              </w:rPr>
            </w:pPr>
            <w:r w:rsidRPr="00F81D7E">
              <w:t>Custom Certificate Fee</w:t>
            </w:r>
          </w:p>
        </w:tc>
        <w:tc>
          <w:tcPr>
            <w:tcW w:w="2340" w:type="dxa"/>
          </w:tcPr>
          <w:p w14:paraId="6C456F04" w14:textId="77777777" w:rsidR="00314736" w:rsidRPr="00F81D7E" w:rsidRDefault="00314736" w:rsidP="00E95B22">
            <w:pPr>
              <w:pStyle w:val="TableContainer"/>
              <w:rPr>
                <w:rFonts w:eastAsia="Arial" w:cs="Arial"/>
              </w:rPr>
            </w:pPr>
            <w:r w:rsidRPr="00F81D7E">
              <w:t>$72/hour</w:t>
            </w:r>
          </w:p>
        </w:tc>
      </w:tr>
    </w:tbl>
    <w:p w14:paraId="41333393" w14:textId="5553B0A6" w:rsidR="00213365" w:rsidRDefault="00A67457" w:rsidP="00582049">
      <w:pPr>
        <w:pStyle w:val="Heading2"/>
      </w:pPr>
      <w:r>
        <w:rPr>
          <w:sz w:val="12"/>
        </w:rPr>
        <w:br w:type="page"/>
      </w:r>
      <w:bookmarkStart w:id="9" w:name="_Toc533812"/>
      <w:r w:rsidR="00213365">
        <w:lastRenderedPageBreak/>
        <w:t>Food Service Establishments</w:t>
      </w:r>
      <w:bookmarkEnd w:id="9"/>
    </w:p>
    <w:tbl>
      <w:tblPr>
        <w:tblStyle w:val="TableGrid"/>
        <w:tblW w:w="10656" w:type="dxa"/>
        <w:tblLayout w:type="fixed"/>
        <w:tblLook w:val="01E0" w:firstRow="1" w:lastRow="1" w:firstColumn="1" w:lastColumn="1" w:noHBand="0" w:noVBand="0"/>
      </w:tblPr>
      <w:tblGrid>
        <w:gridCol w:w="2482"/>
        <w:gridCol w:w="8174"/>
      </w:tblGrid>
      <w:tr w:rsidR="00213365" w:rsidRPr="00593114" w14:paraId="43564D4A" w14:textId="77777777" w:rsidTr="00306F8E">
        <w:tc>
          <w:tcPr>
            <w:tcW w:w="2448" w:type="dxa"/>
          </w:tcPr>
          <w:p w14:paraId="644E6B29" w14:textId="77777777" w:rsidR="00213365" w:rsidRPr="00593114" w:rsidRDefault="00213365" w:rsidP="00E95B22">
            <w:pPr>
              <w:pStyle w:val="TableContainer"/>
            </w:pPr>
            <w:r w:rsidRPr="00593114">
              <w:t>Date of Origin:</w:t>
            </w:r>
          </w:p>
        </w:tc>
        <w:tc>
          <w:tcPr>
            <w:tcW w:w="8060" w:type="dxa"/>
          </w:tcPr>
          <w:p w14:paraId="2F71FF27" w14:textId="77777777" w:rsidR="00213365" w:rsidRPr="00593114" w:rsidRDefault="00213365" w:rsidP="00E95B22">
            <w:pPr>
              <w:pStyle w:val="TableContainer"/>
            </w:pPr>
            <w:r w:rsidRPr="00593114">
              <w:t>1993 by S.B. 1421, 73rd Leg., R.S.</w:t>
            </w:r>
          </w:p>
        </w:tc>
      </w:tr>
      <w:tr w:rsidR="00213365" w:rsidRPr="00593114" w14:paraId="6E382FC0" w14:textId="77777777" w:rsidTr="00306F8E">
        <w:tc>
          <w:tcPr>
            <w:tcW w:w="2448" w:type="dxa"/>
          </w:tcPr>
          <w:p w14:paraId="60DFECB8" w14:textId="77777777" w:rsidR="00213365" w:rsidRPr="00593114" w:rsidRDefault="00213365" w:rsidP="00E95B22">
            <w:pPr>
              <w:pStyle w:val="TableContainer"/>
            </w:pPr>
            <w:r w:rsidRPr="00593114">
              <w:t>Statutory Authority:</w:t>
            </w:r>
          </w:p>
        </w:tc>
        <w:tc>
          <w:tcPr>
            <w:tcW w:w="8060" w:type="dxa"/>
          </w:tcPr>
          <w:p w14:paraId="09892AB6" w14:textId="1F9C4625" w:rsidR="00213365" w:rsidRPr="00593114" w:rsidRDefault="00213365" w:rsidP="00E95B22">
            <w:pPr>
              <w:pStyle w:val="TableContainer"/>
            </w:pPr>
            <w:r w:rsidRPr="00593114">
              <w:t>H&amp;SC §§ 12.0111, 437.0125 (Fees)</w:t>
            </w:r>
          </w:p>
        </w:tc>
      </w:tr>
      <w:tr w:rsidR="00213365" w:rsidRPr="00593114" w14:paraId="2103A59C" w14:textId="77777777" w:rsidTr="00306F8E">
        <w:tc>
          <w:tcPr>
            <w:tcW w:w="2448" w:type="dxa"/>
          </w:tcPr>
          <w:p w14:paraId="7C8CDC52" w14:textId="77777777" w:rsidR="00213365" w:rsidRPr="00593114" w:rsidRDefault="00213365" w:rsidP="00E95B22">
            <w:pPr>
              <w:pStyle w:val="TableContainer"/>
            </w:pPr>
            <w:r w:rsidRPr="00593114">
              <w:t>Texas Administration Code Reference:</w:t>
            </w:r>
          </w:p>
        </w:tc>
        <w:tc>
          <w:tcPr>
            <w:tcW w:w="8060" w:type="dxa"/>
          </w:tcPr>
          <w:p w14:paraId="42ED347E" w14:textId="493BB59C" w:rsidR="00213365" w:rsidRPr="00593114" w:rsidRDefault="00213365" w:rsidP="00E95B22">
            <w:pPr>
              <w:pStyle w:val="TableContainer"/>
            </w:pPr>
            <w:r w:rsidRPr="00593114">
              <w:t xml:space="preserve">25 T.A.C. §§ 229.372 </w:t>
            </w:r>
          </w:p>
        </w:tc>
      </w:tr>
      <w:tr w:rsidR="00213365" w:rsidRPr="00593114" w14:paraId="423211E3" w14:textId="77777777" w:rsidTr="00306F8E">
        <w:tc>
          <w:tcPr>
            <w:tcW w:w="2448" w:type="dxa"/>
          </w:tcPr>
          <w:p w14:paraId="23F5115D" w14:textId="77777777" w:rsidR="00213365" w:rsidRPr="00593114" w:rsidRDefault="00213365" w:rsidP="00E95B22">
            <w:pPr>
              <w:pStyle w:val="TableContainer"/>
            </w:pPr>
            <w:r w:rsidRPr="00593114">
              <w:t>Fee Set By:</w:t>
            </w:r>
          </w:p>
        </w:tc>
        <w:tc>
          <w:tcPr>
            <w:tcW w:w="8060" w:type="dxa"/>
          </w:tcPr>
          <w:p w14:paraId="0BA7DF66" w14:textId="77777777" w:rsidR="00213365" w:rsidRPr="00593114" w:rsidRDefault="00213365" w:rsidP="00E95B22">
            <w:pPr>
              <w:pStyle w:val="TableContainer"/>
            </w:pPr>
            <w:r w:rsidRPr="00593114">
              <w:t>Rule</w:t>
            </w:r>
          </w:p>
        </w:tc>
      </w:tr>
      <w:tr w:rsidR="00213365" w:rsidRPr="00593114" w14:paraId="55EA3AEF" w14:textId="77777777" w:rsidTr="00306F8E">
        <w:tc>
          <w:tcPr>
            <w:tcW w:w="2448" w:type="dxa"/>
          </w:tcPr>
          <w:p w14:paraId="15E51665" w14:textId="77777777" w:rsidR="00213365" w:rsidRPr="00593114" w:rsidRDefault="00213365" w:rsidP="00E95B22">
            <w:pPr>
              <w:pStyle w:val="TableContainer"/>
            </w:pPr>
            <w:r w:rsidRPr="00593114">
              <w:t>Fee Capped:</w:t>
            </w:r>
          </w:p>
        </w:tc>
        <w:tc>
          <w:tcPr>
            <w:tcW w:w="8060" w:type="dxa"/>
          </w:tcPr>
          <w:p w14:paraId="1098EDDF" w14:textId="77777777" w:rsidR="00213365" w:rsidRPr="00593114" w:rsidRDefault="00213365" w:rsidP="00E95B22">
            <w:pPr>
              <w:pStyle w:val="TableContainer"/>
            </w:pPr>
            <w:r w:rsidRPr="00593114">
              <w:t>No</w:t>
            </w:r>
          </w:p>
        </w:tc>
      </w:tr>
      <w:tr w:rsidR="00213365" w:rsidRPr="00593114" w14:paraId="2ED7625F" w14:textId="77777777" w:rsidTr="00306F8E">
        <w:tc>
          <w:tcPr>
            <w:tcW w:w="2448" w:type="dxa"/>
          </w:tcPr>
          <w:p w14:paraId="15E3C223" w14:textId="77777777" w:rsidR="00213365" w:rsidRPr="00593114" w:rsidRDefault="00213365" w:rsidP="00E95B22">
            <w:pPr>
              <w:pStyle w:val="TableContainer"/>
            </w:pPr>
            <w:r w:rsidRPr="00593114">
              <w:t>Description:</w:t>
            </w:r>
          </w:p>
        </w:tc>
        <w:tc>
          <w:tcPr>
            <w:tcW w:w="8060" w:type="dxa"/>
          </w:tcPr>
          <w:p w14:paraId="5D9B6DFD" w14:textId="08725EDD" w:rsidR="00213365" w:rsidRPr="00593114" w:rsidRDefault="00213365" w:rsidP="00E95B22">
            <w:pPr>
              <w:pStyle w:val="TableContainer"/>
            </w:pPr>
            <w:r w:rsidRPr="00593114">
              <w:t>Fees relating to permitting and inspection of food service establishments, retail food stores, mobile food units or temporar</w:t>
            </w:r>
            <w:r w:rsidR="00C36271">
              <w:t>y food services establishments.</w:t>
            </w:r>
          </w:p>
        </w:tc>
      </w:tr>
      <w:tr w:rsidR="00213365" w:rsidRPr="00593114" w14:paraId="6A738A8E" w14:textId="77777777" w:rsidTr="00306F8E">
        <w:tc>
          <w:tcPr>
            <w:tcW w:w="2448" w:type="dxa"/>
          </w:tcPr>
          <w:p w14:paraId="17E599BA" w14:textId="77777777" w:rsidR="00213365" w:rsidRPr="00593114" w:rsidRDefault="00213365" w:rsidP="00E95B22">
            <w:pPr>
              <w:pStyle w:val="TableContainer"/>
            </w:pPr>
            <w:r w:rsidRPr="00593114">
              <w:t>Note:</w:t>
            </w:r>
          </w:p>
        </w:tc>
        <w:tc>
          <w:tcPr>
            <w:tcW w:w="8060" w:type="dxa"/>
          </w:tcPr>
          <w:p w14:paraId="5E47256C" w14:textId="77777777" w:rsidR="00213365" w:rsidRPr="00593114" w:rsidRDefault="00213365" w:rsidP="00E95B22">
            <w:pPr>
              <w:pStyle w:val="TableContainer"/>
            </w:pPr>
            <w:r w:rsidRPr="00593114">
              <w:t xml:space="preserve">Amended by: Acts 2015, 84th Leg., R.S., </w:t>
            </w:r>
            <w:proofErr w:type="gramStart"/>
            <w:r w:rsidRPr="00593114">
              <w:t>Ch</w:t>
            </w:r>
            <w:proofErr w:type="gramEnd"/>
            <w:r w:rsidRPr="00593114">
              <w:t>. 1 (S.B. 219), Sec. 5.102, eff. April 2, 2015.</w:t>
            </w:r>
          </w:p>
        </w:tc>
      </w:tr>
      <w:tr w:rsidR="00213365" w:rsidRPr="00593114" w14:paraId="790B62A7" w14:textId="77777777" w:rsidTr="00306F8E">
        <w:tc>
          <w:tcPr>
            <w:tcW w:w="2448" w:type="dxa"/>
          </w:tcPr>
          <w:p w14:paraId="6D97601F" w14:textId="77777777" w:rsidR="00213365" w:rsidRPr="00593114" w:rsidRDefault="00213365" w:rsidP="00E95B22">
            <w:pPr>
              <w:pStyle w:val="TableContainer"/>
            </w:pPr>
            <w:r w:rsidRPr="00593114">
              <w:t>Date Due:</w:t>
            </w:r>
          </w:p>
        </w:tc>
        <w:tc>
          <w:tcPr>
            <w:tcW w:w="8060" w:type="dxa"/>
          </w:tcPr>
          <w:p w14:paraId="634F6CBC" w14:textId="77777777" w:rsidR="00213365" w:rsidRPr="00593114" w:rsidRDefault="00213365" w:rsidP="00E95B22">
            <w:pPr>
              <w:pStyle w:val="TableContainer"/>
            </w:pPr>
            <w:r w:rsidRPr="00593114">
              <w:t>At time of application or biennial renewal.</w:t>
            </w:r>
          </w:p>
        </w:tc>
      </w:tr>
      <w:tr w:rsidR="00213365" w:rsidRPr="00593114" w14:paraId="3D49D649" w14:textId="77777777" w:rsidTr="00306F8E">
        <w:tc>
          <w:tcPr>
            <w:tcW w:w="2448" w:type="dxa"/>
          </w:tcPr>
          <w:p w14:paraId="44D49242" w14:textId="77777777" w:rsidR="00213365" w:rsidRPr="00593114" w:rsidRDefault="00213365" w:rsidP="00E95B22">
            <w:pPr>
              <w:pStyle w:val="TableContainer"/>
            </w:pPr>
            <w:r w:rsidRPr="00593114">
              <w:t>Deposited To:</w:t>
            </w:r>
          </w:p>
        </w:tc>
        <w:tc>
          <w:tcPr>
            <w:tcW w:w="8060" w:type="dxa"/>
          </w:tcPr>
          <w:p w14:paraId="29FBD5E7" w14:textId="77777777" w:rsidR="00213365" w:rsidRPr="00593114" w:rsidRDefault="00213365" w:rsidP="00E95B22">
            <w:pPr>
              <w:pStyle w:val="TableContainer"/>
            </w:pPr>
            <w:r w:rsidRPr="00593114">
              <w:t>General Revenue Account - Food and Drug Retail Fee No. 0341, Revenue Code 3554. Exempt from loss of dedication (S.B. 1,77th Leg. R.S.)</w:t>
            </w:r>
          </w:p>
        </w:tc>
      </w:tr>
    </w:tbl>
    <w:p w14:paraId="54AE806A" w14:textId="77777777" w:rsidR="00213365" w:rsidRDefault="00213365" w:rsidP="00E35EDF">
      <w:pPr>
        <w:pStyle w:val="BodyTextafterheading"/>
      </w:pPr>
      <w:r>
        <w:rPr>
          <w:noProof/>
        </w:rPr>
        <w:drawing>
          <wp:anchor distT="0" distB="0" distL="114300" distR="114300" simplePos="0" relativeHeight="251679744" behindDoc="0" locked="0" layoutInCell="1" allowOverlap="1" wp14:anchorId="15459E94" wp14:editId="085631EC">
            <wp:simplePos x="0" y="0"/>
            <wp:positionH relativeFrom="column">
              <wp:align>center</wp:align>
            </wp:positionH>
            <wp:positionV relativeFrom="paragraph">
              <wp:posOffset>72583</wp:posOffset>
            </wp:positionV>
            <wp:extent cx="6080760" cy="2258568"/>
            <wp:effectExtent l="0" t="0" r="0" b="8890"/>
            <wp:wrapTopAndBottom/>
            <wp:docPr id="10" name="Picture 10" descr="Graph showing revenue and costs for Food Service Establishments from FY2013 to FY2018. Full description of this graph is in the following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79"/>
        <w:gridCol w:w="1416"/>
        <w:gridCol w:w="1417"/>
        <w:gridCol w:w="1417"/>
        <w:gridCol w:w="1417"/>
        <w:gridCol w:w="1417"/>
        <w:gridCol w:w="1417"/>
      </w:tblGrid>
      <w:tr w:rsidR="00213365" w:rsidRPr="00593114" w14:paraId="6863DFA8" w14:textId="77777777" w:rsidTr="0045258E">
        <w:trPr>
          <w:cnfStyle w:val="100000000000" w:firstRow="1" w:lastRow="0" w:firstColumn="0" w:lastColumn="0" w:oddVBand="0" w:evenVBand="0" w:oddHBand="0" w:evenHBand="0" w:firstRowFirstColumn="0" w:firstRowLastColumn="0" w:lastRowFirstColumn="0" w:lastRowLastColumn="0"/>
          <w:trHeight w:val="263"/>
          <w:jc w:val="center"/>
        </w:trPr>
        <w:tc>
          <w:tcPr>
            <w:tcW w:w="1445" w:type="dxa"/>
          </w:tcPr>
          <w:p w14:paraId="458150CD" w14:textId="77777777" w:rsidR="00213365" w:rsidRPr="00593114" w:rsidRDefault="00213365" w:rsidP="00E95B22">
            <w:pPr>
              <w:pStyle w:val="TableContainer"/>
              <w:rPr>
                <w:rFonts w:eastAsia="Arial" w:cs="Arial"/>
                <w:szCs w:val="16"/>
              </w:rPr>
            </w:pPr>
            <w:r w:rsidRPr="00593114">
              <w:t>Fiscal</w:t>
            </w:r>
            <w:r w:rsidRPr="00593114">
              <w:rPr>
                <w:spacing w:val="-8"/>
              </w:rPr>
              <w:t xml:space="preserve"> </w:t>
            </w:r>
            <w:r w:rsidRPr="00593114">
              <w:t>Year</w:t>
            </w:r>
          </w:p>
        </w:tc>
        <w:tc>
          <w:tcPr>
            <w:tcW w:w="1296" w:type="dxa"/>
          </w:tcPr>
          <w:p w14:paraId="0D05B0B4" w14:textId="77777777" w:rsidR="00213365" w:rsidRPr="00415D45" w:rsidRDefault="00213365" w:rsidP="00E95B22">
            <w:pPr>
              <w:pStyle w:val="TableContainer"/>
              <w:rPr>
                <w:rFonts w:eastAsia="Arial" w:cs="Arial"/>
                <w:szCs w:val="16"/>
              </w:rPr>
            </w:pPr>
            <w:r w:rsidRPr="00415D45">
              <w:t>FY2013</w:t>
            </w:r>
          </w:p>
        </w:tc>
        <w:tc>
          <w:tcPr>
            <w:tcW w:w="1296" w:type="dxa"/>
          </w:tcPr>
          <w:p w14:paraId="2E588FE8" w14:textId="77777777" w:rsidR="00213365" w:rsidRPr="00415D45" w:rsidRDefault="00213365" w:rsidP="00E95B22">
            <w:pPr>
              <w:pStyle w:val="TableContainer"/>
              <w:rPr>
                <w:rFonts w:eastAsia="Arial" w:cs="Arial"/>
                <w:szCs w:val="16"/>
              </w:rPr>
            </w:pPr>
            <w:r w:rsidRPr="00415D45">
              <w:t>FY2014</w:t>
            </w:r>
          </w:p>
        </w:tc>
        <w:tc>
          <w:tcPr>
            <w:tcW w:w="1296" w:type="dxa"/>
          </w:tcPr>
          <w:p w14:paraId="169578B2" w14:textId="77777777" w:rsidR="00213365" w:rsidRPr="00415D45" w:rsidRDefault="00213365" w:rsidP="00E95B22">
            <w:pPr>
              <w:pStyle w:val="TableContainer"/>
              <w:rPr>
                <w:rFonts w:eastAsia="Arial" w:cs="Arial"/>
                <w:szCs w:val="16"/>
              </w:rPr>
            </w:pPr>
            <w:r w:rsidRPr="00415D45">
              <w:t>FY2015</w:t>
            </w:r>
          </w:p>
        </w:tc>
        <w:tc>
          <w:tcPr>
            <w:tcW w:w="1296" w:type="dxa"/>
          </w:tcPr>
          <w:p w14:paraId="7F440E17" w14:textId="77777777" w:rsidR="00213365" w:rsidRPr="00415D45" w:rsidRDefault="00213365" w:rsidP="00E95B22">
            <w:pPr>
              <w:pStyle w:val="TableContainer"/>
              <w:rPr>
                <w:rFonts w:eastAsia="Arial" w:cs="Arial"/>
                <w:szCs w:val="16"/>
              </w:rPr>
            </w:pPr>
            <w:r w:rsidRPr="00415D45">
              <w:t>FY2016</w:t>
            </w:r>
          </w:p>
        </w:tc>
        <w:tc>
          <w:tcPr>
            <w:tcW w:w="1296" w:type="dxa"/>
          </w:tcPr>
          <w:p w14:paraId="70DD88DB" w14:textId="77777777" w:rsidR="00213365" w:rsidRPr="00415D45" w:rsidRDefault="00213365" w:rsidP="00E95B22">
            <w:pPr>
              <w:pStyle w:val="TableContainer"/>
              <w:rPr>
                <w:rFonts w:eastAsia="Arial" w:cs="Arial"/>
                <w:szCs w:val="16"/>
              </w:rPr>
            </w:pPr>
            <w:r w:rsidRPr="00415D45">
              <w:t>FY2017</w:t>
            </w:r>
          </w:p>
        </w:tc>
        <w:tc>
          <w:tcPr>
            <w:tcW w:w="1296" w:type="dxa"/>
          </w:tcPr>
          <w:p w14:paraId="7DD8272D" w14:textId="77777777" w:rsidR="00213365" w:rsidRPr="00415D45" w:rsidRDefault="00213365" w:rsidP="00E95B22">
            <w:pPr>
              <w:pStyle w:val="TableContainer"/>
              <w:rPr>
                <w:rFonts w:eastAsia="Arial" w:cs="Arial"/>
                <w:szCs w:val="16"/>
              </w:rPr>
            </w:pPr>
            <w:r w:rsidRPr="00415D45">
              <w:t>FY2018</w:t>
            </w:r>
          </w:p>
        </w:tc>
      </w:tr>
      <w:tr w:rsidR="00213365" w:rsidRPr="00593114" w14:paraId="621DCDB5" w14:textId="77777777" w:rsidTr="0045258E">
        <w:trPr>
          <w:trHeight w:val="387"/>
          <w:jc w:val="center"/>
        </w:trPr>
        <w:tc>
          <w:tcPr>
            <w:tcW w:w="1445" w:type="dxa"/>
          </w:tcPr>
          <w:p w14:paraId="5A88290A" w14:textId="77777777" w:rsidR="00213365" w:rsidRPr="00593114" w:rsidRDefault="00213365" w:rsidP="00E95B22">
            <w:pPr>
              <w:pStyle w:val="TableContainer"/>
              <w:rPr>
                <w:rFonts w:eastAsia="Arial" w:cs="Arial"/>
                <w:szCs w:val="16"/>
              </w:rPr>
            </w:pPr>
            <w:r w:rsidRPr="00593114">
              <w:t>Revenue</w:t>
            </w:r>
          </w:p>
        </w:tc>
        <w:tc>
          <w:tcPr>
            <w:tcW w:w="1296" w:type="dxa"/>
          </w:tcPr>
          <w:p w14:paraId="349B4BE3" w14:textId="77777777" w:rsidR="00213365" w:rsidRPr="00593114" w:rsidRDefault="00213365" w:rsidP="00E95B22">
            <w:pPr>
              <w:pStyle w:val="TableContainer"/>
              <w:rPr>
                <w:rFonts w:eastAsia="Arial" w:cs="Arial"/>
                <w:szCs w:val="16"/>
              </w:rPr>
            </w:pPr>
            <w:r w:rsidRPr="00593114">
              <w:t>$2,404,853</w:t>
            </w:r>
          </w:p>
        </w:tc>
        <w:tc>
          <w:tcPr>
            <w:tcW w:w="1296" w:type="dxa"/>
          </w:tcPr>
          <w:p w14:paraId="44BB027B" w14:textId="77777777" w:rsidR="00213365" w:rsidRPr="00593114" w:rsidRDefault="00213365" w:rsidP="00E95B22">
            <w:pPr>
              <w:pStyle w:val="TableContainer"/>
              <w:rPr>
                <w:rFonts w:eastAsia="Arial" w:cs="Arial"/>
                <w:szCs w:val="16"/>
              </w:rPr>
            </w:pPr>
            <w:r w:rsidRPr="00593114">
              <w:t>$2,607,585</w:t>
            </w:r>
          </w:p>
        </w:tc>
        <w:tc>
          <w:tcPr>
            <w:tcW w:w="1296" w:type="dxa"/>
          </w:tcPr>
          <w:p w14:paraId="555AF94E" w14:textId="77777777" w:rsidR="00213365" w:rsidRPr="00593114" w:rsidRDefault="00213365" w:rsidP="00E95B22">
            <w:pPr>
              <w:pStyle w:val="TableContainer"/>
              <w:rPr>
                <w:rFonts w:eastAsia="Arial" w:cs="Arial"/>
                <w:szCs w:val="16"/>
              </w:rPr>
            </w:pPr>
            <w:r w:rsidRPr="00593114">
              <w:t>$2,508,229</w:t>
            </w:r>
          </w:p>
        </w:tc>
        <w:tc>
          <w:tcPr>
            <w:tcW w:w="1296" w:type="dxa"/>
          </w:tcPr>
          <w:p w14:paraId="1E1B1043" w14:textId="77777777" w:rsidR="00213365" w:rsidRPr="00593114" w:rsidRDefault="00213365" w:rsidP="00E95B22">
            <w:pPr>
              <w:pStyle w:val="TableContainer"/>
              <w:rPr>
                <w:rFonts w:eastAsia="Arial" w:cs="Arial"/>
                <w:szCs w:val="16"/>
              </w:rPr>
            </w:pPr>
            <w:r w:rsidRPr="00593114">
              <w:t>$2,606,282</w:t>
            </w:r>
          </w:p>
        </w:tc>
        <w:tc>
          <w:tcPr>
            <w:tcW w:w="1296" w:type="dxa"/>
          </w:tcPr>
          <w:p w14:paraId="0F4B9589" w14:textId="77777777" w:rsidR="00213365" w:rsidRPr="00593114" w:rsidRDefault="00213365" w:rsidP="00E95B22">
            <w:pPr>
              <w:pStyle w:val="TableContainer"/>
              <w:rPr>
                <w:rFonts w:eastAsia="Arial" w:cs="Arial"/>
                <w:szCs w:val="16"/>
              </w:rPr>
            </w:pPr>
            <w:r w:rsidRPr="00593114">
              <w:t>$2,600,275</w:t>
            </w:r>
          </w:p>
        </w:tc>
        <w:tc>
          <w:tcPr>
            <w:tcW w:w="1296" w:type="dxa"/>
          </w:tcPr>
          <w:p w14:paraId="61B46F46" w14:textId="32303EBE" w:rsidR="00213365" w:rsidRPr="00D02033" w:rsidRDefault="00505031" w:rsidP="00E95B22">
            <w:pPr>
              <w:pStyle w:val="TableContainer"/>
              <w:rPr>
                <w:rFonts w:eastAsia="Arial" w:cs="Arial"/>
                <w:szCs w:val="16"/>
              </w:rPr>
            </w:pPr>
            <w:r>
              <w:t>$2,776,912</w:t>
            </w:r>
          </w:p>
        </w:tc>
      </w:tr>
      <w:tr w:rsidR="00213365" w:rsidRPr="00593114" w14:paraId="3AFEB3A8" w14:textId="77777777" w:rsidTr="0045258E">
        <w:trPr>
          <w:cnfStyle w:val="000000010000" w:firstRow="0" w:lastRow="0" w:firstColumn="0" w:lastColumn="0" w:oddVBand="0" w:evenVBand="0" w:oddHBand="0" w:evenHBand="1" w:firstRowFirstColumn="0" w:firstRowLastColumn="0" w:lastRowFirstColumn="0" w:lastRowLastColumn="0"/>
          <w:trHeight w:val="273"/>
          <w:jc w:val="center"/>
        </w:trPr>
        <w:tc>
          <w:tcPr>
            <w:tcW w:w="1445" w:type="dxa"/>
          </w:tcPr>
          <w:p w14:paraId="2C698D92" w14:textId="77777777" w:rsidR="00213365" w:rsidRPr="00593114" w:rsidRDefault="00213365" w:rsidP="00E95B22">
            <w:pPr>
              <w:pStyle w:val="TableContainer"/>
              <w:rPr>
                <w:rFonts w:eastAsia="Arial" w:cs="Arial"/>
                <w:szCs w:val="16"/>
              </w:rPr>
            </w:pPr>
            <w:r w:rsidRPr="00593114">
              <w:t>Cost</w:t>
            </w:r>
          </w:p>
        </w:tc>
        <w:tc>
          <w:tcPr>
            <w:tcW w:w="1296" w:type="dxa"/>
          </w:tcPr>
          <w:p w14:paraId="6868D455" w14:textId="77777777" w:rsidR="00213365" w:rsidRPr="00593114" w:rsidRDefault="00213365" w:rsidP="00E95B22">
            <w:pPr>
              <w:pStyle w:val="TableContainer"/>
              <w:rPr>
                <w:rFonts w:eastAsia="Arial" w:cs="Arial"/>
                <w:szCs w:val="16"/>
              </w:rPr>
            </w:pPr>
            <w:r w:rsidRPr="00593114">
              <w:t>$1,240,437</w:t>
            </w:r>
          </w:p>
        </w:tc>
        <w:tc>
          <w:tcPr>
            <w:tcW w:w="1296" w:type="dxa"/>
          </w:tcPr>
          <w:p w14:paraId="18A6A6DC" w14:textId="77777777" w:rsidR="00213365" w:rsidRPr="00593114" w:rsidRDefault="00213365" w:rsidP="00E95B22">
            <w:pPr>
              <w:pStyle w:val="TableContainer"/>
              <w:rPr>
                <w:rFonts w:eastAsia="Arial" w:cs="Arial"/>
                <w:szCs w:val="16"/>
              </w:rPr>
            </w:pPr>
            <w:r w:rsidRPr="00593114">
              <w:t>$1,647,197</w:t>
            </w:r>
          </w:p>
        </w:tc>
        <w:tc>
          <w:tcPr>
            <w:tcW w:w="1296" w:type="dxa"/>
          </w:tcPr>
          <w:p w14:paraId="4C5C0190" w14:textId="77777777" w:rsidR="00213365" w:rsidRPr="00593114" w:rsidRDefault="00213365" w:rsidP="00E95B22">
            <w:pPr>
              <w:pStyle w:val="TableContainer"/>
              <w:rPr>
                <w:rFonts w:eastAsia="Arial" w:cs="Arial"/>
                <w:szCs w:val="16"/>
              </w:rPr>
            </w:pPr>
            <w:r w:rsidRPr="00593114">
              <w:t>$1,615,822</w:t>
            </w:r>
          </w:p>
        </w:tc>
        <w:tc>
          <w:tcPr>
            <w:tcW w:w="1296" w:type="dxa"/>
          </w:tcPr>
          <w:p w14:paraId="00B4E1A2" w14:textId="77777777" w:rsidR="00213365" w:rsidRPr="00593114" w:rsidRDefault="00213365" w:rsidP="00E95B22">
            <w:pPr>
              <w:pStyle w:val="TableContainer"/>
              <w:rPr>
                <w:rFonts w:eastAsia="Arial" w:cs="Arial"/>
                <w:szCs w:val="16"/>
              </w:rPr>
            </w:pPr>
            <w:r w:rsidRPr="00593114">
              <w:t>$1,654,663</w:t>
            </w:r>
          </w:p>
        </w:tc>
        <w:tc>
          <w:tcPr>
            <w:tcW w:w="1296" w:type="dxa"/>
          </w:tcPr>
          <w:p w14:paraId="3640C20B" w14:textId="77777777" w:rsidR="00213365" w:rsidRPr="00593114" w:rsidRDefault="00213365" w:rsidP="00E95B22">
            <w:pPr>
              <w:pStyle w:val="TableContainer"/>
              <w:rPr>
                <w:rFonts w:eastAsia="Arial" w:cs="Arial"/>
                <w:szCs w:val="16"/>
              </w:rPr>
            </w:pPr>
            <w:r w:rsidRPr="00593114">
              <w:t>$1,867,095</w:t>
            </w:r>
          </w:p>
        </w:tc>
        <w:tc>
          <w:tcPr>
            <w:tcW w:w="1296" w:type="dxa"/>
          </w:tcPr>
          <w:p w14:paraId="6D60F0B1" w14:textId="72AC9E54" w:rsidR="00213365" w:rsidRPr="00D02033" w:rsidRDefault="00505031" w:rsidP="00E95B22">
            <w:pPr>
              <w:pStyle w:val="TableContainer"/>
              <w:rPr>
                <w:rFonts w:eastAsia="Arial" w:cs="Arial"/>
                <w:szCs w:val="16"/>
              </w:rPr>
            </w:pPr>
            <w:r>
              <w:t>$1,787,470</w:t>
            </w:r>
          </w:p>
        </w:tc>
      </w:tr>
      <w:tr w:rsidR="00213365" w:rsidRPr="00593114" w14:paraId="1F9D5E0E" w14:textId="77777777" w:rsidTr="0045258E">
        <w:trPr>
          <w:trHeight w:val="423"/>
          <w:jc w:val="center"/>
        </w:trPr>
        <w:tc>
          <w:tcPr>
            <w:tcW w:w="1445" w:type="dxa"/>
          </w:tcPr>
          <w:p w14:paraId="583F0986" w14:textId="77777777" w:rsidR="00213365" w:rsidRPr="00593114" w:rsidRDefault="00213365" w:rsidP="00E95B22">
            <w:pPr>
              <w:pStyle w:val="TableContainer"/>
              <w:rPr>
                <w:rFonts w:eastAsia="Arial" w:cs="Arial"/>
                <w:szCs w:val="16"/>
              </w:rPr>
            </w:pPr>
            <w:r w:rsidRPr="00593114">
              <w:t>Percentage</w:t>
            </w:r>
          </w:p>
        </w:tc>
        <w:tc>
          <w:tcPr>
            <w:tcW w:w="1296" w:type="dxa"/>
          </w:tcPr>
          <w:p w14:paraId="055D3D30" w14:textId="77777777" w:rsidR="00213365" w:rsidRPr="00593114" w:rsidRDefault="00213365" w:rsidP="00E95B22">
            <w:pPr>
              <w:pStyle w:val="TableContainer"/>
              <w:rPr>
                <w:rFonts w:eastAsia="Arial" w:cs="Arial"/>
                <w:szCs w:val="16"/>
              </w:rPr>
            </w:pPr>
            <w:r w:rsidRPr="00593114">
              <w:t>100.00%</w:t>
            </w:r>
          </w:p>
        </w:tc>
        <w:tc>
          <w:tcPr>
            <w:tcW w:w="1296" w:type="dxa"/>
          </w:tcPr>
          <w:p w14:paraId="6501164E" w14:textId="77777777" w:rsidR="00213365" w:rsidRPr="00593114" w:rsidRDefault="00213365" w:rsidP="00E95B22">
            <w:pPr>
              <w:pStyle w:val="TableContainer"/>
              <w:rPr>
                <w:rFonts w:eastAsia="Arial" w:cs="Arial"/>
                <w:szCs w:val="16"/>
              </w:rPr>
            </w:pPr>
            <w:r w:rsidRPr="00593114">
              <w:t>100.00%</w:t>
            </w:r>
          </w:p>
        </w:tc>
        <w:tc>
          <w:tcPr>
            <w:tcW w:w="1296" w:type="dxa"/>
          </w:tcPr>
          <w:p w14:paraId="75C18D31" w14:textId="77777777" w:rsidR="00213365" w:rsidRPr="00593114" w:rsidRDefault="00213365" w:rsidP="00E95B22">
            <w:pPr>
              <w:pStyle w:val="TableContainer"/>
              <w:rPr>
                <w:rFonts w:eastAsia="Arial" w:cs="Arial"/>
                <w:szCs w:val="16"/>
              </w:rPr>
            </w:pPr>
            <w:r w:rsidRPr="00593114">
              <w:t>100.00%</w:t>
            </w:r>
          </w:p>
        </w:tc>
        <w:tc>
          <w:tcPr>
            <w:tcW w:w="1296" w:type="dxa"/>
          </w:tcPr>
          <w:p w14:paraId="1D528F5B" w14:textId="77777777" w:rsidR="00213365" w:rsidRPr="00593114" w:rsidRDefault="00213365" w:rsidP="00E95B22">
            <w:pPr>
              <w:pStyle w:val="TableContainer"/>
              <w:rPr>
                <w:rFonts w:eastAsia="Arial" w:cs="Arial"/>
                <w:szCs w:val="16"/>
              </w:rPr>
            </w:pPr>
            <w:r w:rsidRPr="00593114">
              <w:t>100.00%</w:t>
            </w:r>
          </w:p>
        </w:tc>
        <w:tc>
          <w:tcPr>
            <w:tcW w:w="1296" w:type="dxa"/>
          </w:tcPr>
          <w:p w14:paraId="035267F6" w14:textId="77777777" w:rsidR="00213365" w:rsidRPr="00593114" w:rsidRDefault="00213365" w:rsidP="00E95B22">
            <w:pPr>
              <w:pStyle w:val="TableContainer"/>
              <w:rPr>
                <w:rFonts w:eastAsia="Arial" w:cs="Arial"/>
                <w:szCs w:val="16"/>
              </w:rPr>
            </w:pPr>
            <w:r w:rsidRPr="00593114">
              <w:t>100.00%</w:t>
            </w:r>
          </w:p>
        </w:tc>
        <w:tc>
          <w:tcPr>
            <w:tcW w:w="1296" w:type="dxa"/>
          </w:tcPr>
          <w:p w14:paraId="0B6AE9F0" w14:textId="77777777" w:rsidR="00213365" w:rsidRPr="00D02033" w:rsidRDefault="00213365" w:rsidP="00E95B22">
            <w:pPr>
              <w:pStyle w:val="TableContainer"/>
              <w:rPr>
                <w:rFonts w:eastAsia="Arial" w:cs="Arial"/>
                <w:szCs w:val="16"/>
              </w:rPr>
            </w:pPr>
            <w:r w:rsidRPr="00D02033">
              <w:t>100.00%</w:t>
            </w:r>
          </w:p>
        </w:tc>
      </w:tr>
    </w:tbl>
    <w:p w14:paraId="464022AE" w14:textId="2DAA4FEE" w:rsidR="00213365" w:rsidRDefault="00213365" w:rsidP="002869B2">
      <w:pPr>
        <w:pStyle w:val="Heading3"/>
      </w:pPr>
      <w:r>
        <w:br w:type="page"/>
      </w:r>
      <w:r>
        <w:lastRenderedPageBreak/>
        <w:t>Detailed Fee Schedule</w:t>
      </w:r>
    </w:p>
    <w:p w14:paraId="74EE4F24" w14:textId="755EFD27" w:rsidR="00CA441F" w:rsidRDefault="00CA441F" w:rsidP="00E35EDF">
      <w:pPr>
        <w:pStyle w:val="Heading4"/>
      </w:pPr>
      <w:r w:rsidRPr="00F81D7E">
        <w:t>Food Service Establishments</w:t>
      </w:r>
    </w:p>
    <w:tbl>
      <w:tblPr>
        <w:tblStyle w:val="HHSTableforTextData2"/>
        <w:tblW w:w="10656" w:type="dxa"/>
        <w:tblInd w:w="0" w:type="dxa"/>
        <w:tblLayout w:type="fixed"/>
        <w:tblLook w:val="01E0" w:firstRow="1" w:lastRow="1" w:firstColumn="1" w:lastColumn="1" w:noHBand="0" w:noVBand="0"/>
      </w:tblPr>
      <w:tblGrid>
        <w:gridCol w:w="4876"/>
        <w:gridCol w:w="2077"/>
        <w:gridCol w:w="3703"/>
      </w:tblGrid>
      <w:tr w:rsidR="006C0298" w:rsidRPr="00F81D7E" w14:paraId="70E2BA2C" w14:textId="77777777" w:rsidTr="00E47F1B">
        <w:trPr>
          <w:cnfStyle w:val="100000000000" w:firstRow="1" w:lastRow="0" w:firstColumn="0" w:lastColumn="0" w:oddVBand="0" w:evenVBand="0" w:oddHBand="0" w:evenHBand="0" w:firstRowFirstColumn="0" w:firstRowLastColumn="0" w:lastRowFirstColumn="0" w:lastRowLastColumn="0"/>
        </w:trPr>
        <w:tc>
          <w:tcPr>
            <w:tcW w:w="4860" w:type="dxa"/>
          </w:tcPr>
          <w:p w14:paraId="3EAEE59F" w14:textId="77777777" w:rsidR="006C0298" w:rsidRPr="00F81D7E" w:rsidRDefault="006C0298" w:rsidP="00E95B22">
            <w:pPr>
              <w:pStyle w:val="TableContainer"/>
            </w:pPr>
            <w:r w:rsidRPr="00F81D7E">
              <w:t>Type</w:t>
            </w:r>
          </w:p>
        </w:tc>
        <w:tc>
          <w:tcPr>
            <w:tcW w:w="2070" w:type="dxa"/>
          </w:tcPr>
          <w:p w14:paraId="56ABD77B" w14:textId="77777777" w:rsidR="006C0298" w:rsidRPr="00F81D7E" w:rsidRDefault="006C0298" w:rsidP="00E95B22">
            <w:pPr>
              <w:pStyle w:val="TableContainer"/>
            </w:pPr>
            <w:r w:rsidRPr="00F81D7E">
              <w:t>Amount</w:t>
            </w:r>
          </w:p>
        </w:tc>
        <w:tc>
          <w:tcPr>
            <w:tcW w:w="3690" w:type="dxa"/>
          </w:tcPr>
          <w:p w14:paraId="197677E8" w14:textId="77777777" w:rsidR="006C0298" w:rsidRPr="00F81D7E" w:rsidRDefault="006C0298" w:rsidP="00E95B22">
            <w:pPr>
              <w:pStyle w:val="TableContainer"/>
            </w:pPr>
            <w:r w:rsidRPr="00F81D7E">
              <w:t>Period</w:t>
            </w:r>
          </w:p>
        </w:tc>
      </w:tr>
      <w:tr w:rsidR="006C0298" w:rsidRPr="00F81D7E" w14:paraId="670E0080" w14:textId="77777777" w:rsidTr="00E47F1B">
        <w:trPr>
          <w:trHeight w:val="144"/>
        </w:trPr>
        <w:tc>
          <w:tcPr>
            <w:tcW w:w="4860" w:type="dxa"/>
          </w:tcPr>
          <w:p w14:paraId="450D2158" w14:textId="77777777" w:rsidR="006C0298" w:rsidRPr="00F81D7E" w:rsidRDefault="006C0298" w:rsidP="00E95B22">
            <w:pPr>
              <w:pStyle w:val="TableContainer"/>
            </w:pPr>
            <w:r w:rsidRPr="00F81D7E">
              <w:t>Gross Annual Sales: $0 – $49,999.99</w:t>
            </w:r>
          </w:p>
        </w:tc>
        <w:tc>
          <w:tcPr>
            <w:tcW w:w="2070" w:type="dxa"/>
          </w:tcPr>
          <w:p w14:paraId="23C51472" w14:textId="77777777" w:rsidR="006C0298" w:rsidRPr="00F81D7E" w:rsidRDefault="006C0298" w:rsidP="00E95B22">
            <w:pPr>
              <w:pStyle w:val="TableContainer"/>
            </w:pPr>
            <w:r w:rsidRPr="00F81D7E">
              <w:t>$250</w:t>
            </w:r>
          </w:p>
        </w:tc>
        <w:tc>
          <w:tcPr>
            <w:tcW w:w="3690" w:type="dxa"/>
          </w:tcPr>
          <w:p w14:paraId="5AAE2D55" w14:textId="77777777" w:rsidR="006C0298" w:rsidRPr="00F81D7E" w:rsidRDefault="006C0298" w:rsidP="00E95B22">
            <w:pPr>
              <w:pStyle w:val="TableContainer"/>
            </w:pPr>
            <w:r w:rsidRPr="00F81D7E">
              <w:t>Two Years</w:t>
            </w:r>
          </w:p>
        </w:tc>
      </w:tr>
      <w:tr w:rsidR="006C0298" w:rsidRPr="00F81D7E" w14:paraId="3DE47E9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4860" w:type="dxa"/>
          </w:tcPr>
          <w:p w14:paraId="1F361A8D" w14:textId="77777777" w:rsidR="006C0298" w:rsidRPr="00F81D7E" w:rsidRDefault="006C0298" w:rsidP="00E95B22">
            <w:pPr>
              <w:pStyle w:val="TableContainer"/>
            </w:pPr>
            <w:r w:rsidRPr="00F81D7E">
              <w:t>License Amendment Fee: $0 – $49,999.99</w:t>
            </w:r>
          </w:p>
        </w:tc>
        <w:tc>
          <w:tcPr>
            <w:tcW w:w="2070" w:type="dxa"/>
          </w:tcPr>
          <w:p w14:paraId="79A543D9" w14:textId="77777777" w:rsidR="006C0298" w:rsidRPr="00F81D7E" w:rsidRDefault="006C0298" w:rsidP="00E95B22">
            <w:pPr>
              <w:pStyle w:val="TableContainer"/>
            </w:pPr>
            <w:r w:rsidRPr="00F81D7E">
              <w:t>$125</w:t>
            </w:r>
          </w:p>
        </w:tc>
        <w:tc>
          <w:tcPr>
            <w:tcW w:w="3690" w:type="dxa"/>
          </w:tcPr>
          <w:p w14:paraId="5428D79D" w14:textId="77777777" w:rsidR="006C0298" w:rsidRPr="00F81D7E" w:rsidRDefault="006C0298" w:rsidP="00E95B22">
            <w:pPr>
              <w:pStyle w:val="TableContainer"/>
            </w:pPr>
            <w:r w:rsidRPr="00F81D7E">
              <w:t>Per Occurrence</w:t>
            </w:r>
          </w:p>
        </w:tc>
      </w:tr>
      <w:tr w:rsidR="006C0298" w:rsidRPr="00F81D7E" w14:paraId="7052F0EF" w14:textId="77777777" w:rsidTr="00E47F1B">
        <w:trPr>
          <w:trHeight w:val="144"/>
        </w:trPr>
        <w:tc>
          <w:tcPr>
            <w:tcW w:w="4860" w:type="dxa"/>
          </w:tcPr>
          <w:p w14:paraId="01D88D65" w14:textId="77777777" w:rsidR="006C0298" w:rsidRPr="00F81D7E" w:rsidRDefault="006C0298" w:rsidP="00E95B22">
            <w:pPr>
              <w:pStyle w:val="TableContainer"/>
            </w:pPr>
            <w:r w:rsidRPr="00F81D7E">
              <w:t>Gross Annual Sales: $50,000 – $149,999.99</w:t>
            </w:r>
          </w:p>
        </w:tc>
        <w:tc>
          <w:tcPr>
            <w:tcW w:w="2070" w:type="dxa"/>
          </w:tcPr>
          <w:p w14:paraId="6BB513CF" w14:textId="77777777" w:rsidR="006C0298" w:rsidRPr="00F81D7E" w:rsidRDefault="006C0298" w:rsidP="00E95B22">
            <w:pPr>
              <w:pStyle w:val="TableContainer"/>
            </w:pPr>
            <w:r w:rsidRPr="00F81D7E">
              <w:t>$500</w:t>
            </w:r>
          </w:p>
        </w:tc>
        <w:tc>
          <w:tcPr>
            <w:tcW w:w="3690" w:type="dxa"/>
          </w:tcPr>
          <w:p w14:paraId="1CC5EE48" w14:textId="77777777" w:rsidR="006C0298" w:rsidRPr="00F81D7E" w:rsidRDefault="006C0298" w:rsidP="00E95B22">
            <w:pPr>
              <w:pStyle w:val="TableContainer"/>
            </w:pPr>
            <w:r w:rsidRPr="00F81D7E">
              <w:t>Two Years</w:t>
            </w:r>
          </w:p>
        </w:tc>
      </w:tr>
      <w:tr w:rsidR="006C0298" w:rsidRPr="00F81D7E" w14:paraId="1741EE75"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4860" w:type="dxa"/>
          </w:tcPr>
          <w:p w14:paraId="38F1E42E" w14:textId="77777777" w:rsidR="006C0298" w:rsidRPr="00F81D7E" w:rsidRDefault="006C0298" w:rsidP="00E95B22">
            <w:pPr>
              <w:pStyle w:val="TableContainer"/>
            </w:pPr>
            <w:r w:rsidRPr="00F81D7E">
              <w:t>License Amendment Fee: $50,000 – $149,999.99</w:t>
            </w:r>
          </w:p>
        </w:tc>
        <w:tc>
          <w:tcPr>
            <w:tcW w:w="2070" w:type="dxa"/>
          </w:tcPr>
          <w:p w14:paraId="32CB8D28" w14:textId="77777777" w:rsidR="006C0298" w:rsidRPr="00F81D7E" w:rsidRDefault="006C0298" w:rsidP="00E95B22">
            <w:pPr>
              <w:pStyle w:val="TableContainer"/>
            </w:pPr>
            <w:r w:rsidRPr="00F81D7E">
              <w:t>$250</w:t>
            </w:r>
          </w:p>
        </w:tc>
        <w:tc>
          <w:tcPr>
            <w:tcW w:w="3690" w:type="dxa"/>
          </w:tcPr>
          <w:p w14:paraId="45F30635" w14:textId="77777777" w:rsidR="006C0298" w:rsidRPr="00F81D7E" w:rsidRDefault="006C0298" w:rsidP="00E95B22">
            <w:pPr>
              <w:pStyle w:val="TableContainer"/>
            </w:pPr>
            <w:r w:rsidRPr="00F81D7E">
              <w:t>Per Occurrence</w:t>
            </w:r>
          </w:p>
        </w:tc>
      </w:tr>
      <w:tr w:rsidR="006C0298" w:rsidRPr="00F81D7E" w14:paraId="6A31DD0B" w14:textId="77777777" w:rsidTr="00E47F1B">
        <w:trPr>
          <w:trHeight w:val="144"/>
        </w:trPr>
        <w:tc>
          <w:tcPr>
            <w:tcW w:w="4860" w:type="dxa"/>
          </w:tcPr>
          <w:p w14:paraId="5765B1C1" w14:textId="77777777" w:rsidR="006C0298" w:rsidRPr="00F81D7E" w:rsidRDefault="006C0298" w:rsidP="00E95B22">
            <w:pPr>
              <w:pStyle w:val="TableContainer"/>
              <w:rPr>
                <w:rFonts w:eastAsia="Arial" w:cs="Arial"/>
              </w:rPr>
            </w:pPr>
            <w:r w:rsidRPr="00F81D7E">
              <w:t>Gross Annual Sales: $150,000 or More</w:t>
            </w:r>
          </w:p>
        </w:tc>
        <w:tc>
          <w:tcPr>
            <w:tcW w:w="2070" w:type="dxa"/>
          </w:tcPr>
          <w:p w14:paraId="73611C3E" w14:textId="77777777" w:rsidR="006C0298" w:rsidRPr="00F81D7E" w:rsidRDefault="006C0298" w:rsidP="00E95B22">
            <w:pPr>
              <w:pStyle w:val="TableContainer"/>
              <w:rPr>
                <w:rFonts w:eastAsia="Arial" w:cs="Arial"/>
              </w:rPr>
            </w:pPr>
            <w:r w:rsidRPr="00F81D7E">
              <w:t>$750</w:t>
            </w:r>
          </w:p>
        </w:tc>
        <w:tc>
          <w:tcPr>
            <w:tcW w:w="3690" w:type="dxa"/>
          </w:tcPr>
          <w:p w14:paraId="6F855C46" w14:textId="77777777" w:rsidR="006C0298" w:rsidRPr="00F81D7E" w:rsidRDefault="006C0298" w:rsidP="00E95B22">
            <w:pPr>
              <w:pStyle w:val="TableContainer"/>
              <w:rPr>
                <w:rFonts w:eastAsia="Arial" w:cs="Arial"/>
              </w:rPr>
            </w:pPr>
            <w:r w:rsidRPr="00F81D7E">
              <w:t>Two Years</w:t>
            </w:r>
          </w:p>
        </w:tc>
      </w:tr>
      <w:tr w:rsidR="006C0298" w:rsidRPr="00F81D7E" w14:paraId="4713342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4860" w:type="dxa"/>
          </w:tcPr>
          <w:p w14:paraId="15F9D354" w14:textId="77777777" w:rsidR="006C0298" w:rsidRPr="00F81D7E" w:rsidRDefault="006C0298" w:rsidP="00E95B22">
            <w:pPr>
              <w:pStyle w:val="TableContainer"/>
              <w:rPr>
                <w:rFonts w:eastAsia="Arial" w:cs="Arial"/>
              </w:rPr>
            </w:pPr>
            <w:r w:rsidRPr="00F81D7E">
              <w:t>License Amendment Fee: $150,000.00 or More</w:t>
            </w:r>
          </w:p>
        </w:tc>
        <w:tc>
          <w:tcPr>
            <w:tcW w:w="2070" w:type="dxa"/>
          </w:tcPr>
          <w:p w14:paraId="2C2CF94F" w14:textId="77777777" w:rsidR="006C0298" w:rsidRPr="00F81D7E" w:rsidRDefault="006C0298" w:rsidP="00E95B22">
            <w:pPr>
              <w:pStyle w:val="TableContainer"/>
              <w:rPr>
                <w:rFonts w:eastAsia="Arial" w:cs="Arial"/>
              </w:rPr>
            </w:pPr>
            <w:r w:rsidRPr="00F81D7E">
              <w:t>$375</w:t>
            </w:r>
          </w:p>
        </w:tc>
        <w:tc>
          <w:tcPr>
            <w:tcW w:w="3690" w:type="dxa"/>
          </w:tcPr>
          <w:p w14:paraId="54652397" w14:textId="77777777" w:rsidR="006C0298" w:rsidRPr="00F81D7E" w:rsidRDefault="006C0298" w:rsidP="00E95B22">
            <w:pPr>
              <w:pStyle w:val="TableContainer"/>
              <w:rPr>
                <w:rFonts w:eastAsia="Arial" w:cs="Arial"/>
              </w:rPr>
            </w:pPr>
            <w:r w:rsidRPr="00F81D7E">
              <w:t>Per Occurrence</w:t>
            </w:r>
          </w:p>
        </w:tc>
      </w:tr>
      <w:tr w:rsidR="006C0298" w:rsidRPr="00F81D7E" w14:paraId="79FA4231" w14:textId="77777777" w:rsidTr="00E47F1B">
        <w:trPr>
          <w:trHeight w:val="144"/>
        </w:trPr>
        <w:tc>
          <w:tcPr>
            <w:tcW w:w="4860" w:type="dxa"/>
          </w:tcPr>
          <w:p w14:paraId="46C52711" w14:textId="77777777" w:rsidR="006C0298" w:rsidRPr="00F81D7E" w:rsidRDefault="006C0298" w:rsidP="00E95B22">
            <w:pPr>
              <w:pStyle w:val="TableContainer"/>
              <w:rPr>
                <w:rFonts w:eastAsia="Arial" w:cs="Arial"/>
              </w:rPr>
            </w:pPr>
            <w:r w:rsidRPr="00F81D7E">
              <w:t>Gross Annual Volume Retail Food Store</w:t>
            </w:r>
          </w:p>
        </w:tc>
        <w:tc>
          <w:tcPr>
            <w:tcW w:w="2070" w:type="dxa"/>
          </w:tcPr>
          <w:p w14:paraId="1478A207" w14:textId="77777777" w:rsidR="006C0298" w:rsidRPr="00F81D7E" w:rsidRDefault="006C0298" w:rsidP="00E95B22">
            <w:pPr>
              <w:pStyle w:val="TableContainer"/>
              <w:rPr>
                <w:rFonts w:eastAsia="Arial" w:cs="Arial"/>
              </w:rPr>
            </w:pPr>
            <w:r w:rsidRPr="00F81D7E">
              <w:t>Same as Above</w:t>
            </w:r>
          </w:p>
        </w:tc>
        <w:tc>
          <w:tcPr>
            <w:tcW w:w="3690" w:type="dxa"/>
          </w:tcPr>
          <w:p w14:paraId="72EC9AC4" w14:textId="77777777" w:rsidR="006C0298" w:rsidRPr="00F81D7E" w:rsidRDefault="006C0298" w:rsidP="00E95B22">
            <w:pPr>
              <w:pStyle w:val="TableContainer"/>
              <w:rPr>
                <w:rFonts w:eastAsia="Arial" w:cs="Arial"/>
              </w:rPr>
            </w:pPr>
            <w:r w:rsidRPr="00F81D7E">
              <w:t>Same as Above</w:t>
            </w:r>
          </w:p>
        </w:tc>
      </w:tr>
      <w:tr w:rsidR="006C0298" w:rsidRPr="00F81D7E" w14:paraId="3A2D3E97"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4860" w:type="dxa"/>
          </w:tcPr>
          <w:p w14:paraId="10CA4EB6" w14:textId="77777777" w:rsidR="006C0298" w:rsidRPr="00F81D7E" w:rsidRDefault="006C0298" w:rsidP="00E95B22">
            <w:pPr>
              <w:pStyle w:val="TableContainer"/>
              <w:rPr>
                <w:rFonts w:eastAsia="Arial" w:cs="Arial"/>
              </w:rPr>
            </w:pPr>
            <w:r w:rsidRPr="00F81D7E">
              <w:t>Institutional Food Service License</w:t>
            </w:r>
          </w:p>
        </w:tc>
        <w:tc>
          <w:tcPr>
            <w:tcW w:w="2070" w:type="dxa"/>
          </w:tcPr>
          <w:p w14:paraId="3C3A47CD" w14:textId="77777777" w:rsidR="006C0298" w:rsidRPr="00F81D7E" w:rsidRDefault="006C0298" w:rsidP="00E95B22">
            <w:pPr>
              <w:pStyle w:val="TableContainer"/>
              <w:rPr>
                <w:rFonts w:eastAsia="Arial" w:cs="Arial"/>
              </w:rPr>
            </w:pPr>
            <w:r w:rsidRPr="00F81D7E">
              <w:t>$250</w:t>
            </w:r>
          </w:p>
        </w:tc>
        <w:tc>
          <w:tcPr>
            <w:tcW w:w="3690" w:type="dxa"/>
          </w:tcPr>
          <w:p w14:paraId="22E15958" w14:textId="77777777" w:rsidR="006C0298" w:rsidRPr="00F81D7E" w:rsidRDefault="006C0298" w:rsidP="00E95B22">
            <w:pPr>
              <w:pStyle w:val="TableContainer"/>
              <w:rPr>
                <w:rFonts w:eastAsia="Arial" w:cs="Arial"/>
              </w:rPr>
            </w:pPr>
            <w:r w:rsidRPr="00F81D7E">
              <w:t>Two Years</w:t>
            </w:r>
          </w:p>
        </w:tc>
      </w:tr>
      <w:tr w:rsidR="006C0298" w:rsidRPr="00F81D7E" w14:paraId="67BD1DE5" w14:textId="77777777" w:rsidTr="00E47F1B">
        <w:trPr>
          <w:trHeight w:val="144"/>
        </w:trPr>
        <w:tc>
          <w:tcPr>
            <w:tcW w:w="4860" w:type="dxa"/>
          </w:tcPr>
          <w:p w14:paraId="74C6F47A" w14:textId="77777777" w:rsidR="006C0298" w:rsidRPr="00F81D7E" w:rsidRDefault="006C0298" w:rsidP="00E95B22">
            <w:pPr>
              <w:pStyle w:val="TableContainer"/>
              <w:rPr>
                <w:rFonts w:eastAsia="Arial" w:cs="Arial"/>
              </w:rPr>
            </w:pPr>
            <w:r w:rsidRPr="00F81D7E">
              <w:t>Institutional Food Service License Amendment Fee</w:t>
            </w:r>
          </w:p>
        </w:tc>
        <w:tc>
          <w:tcPr>
            <w:tcW w:w="2070" w:type="dxa"/>
          </w:tcPr>
          <w:p w14:paraId="0F9DF36B" w14:textId="77777777" w:rsidR="006C0298" w:rsidRPr="00F81D7E" w:rsidRDefault="006C0298" w:rsidP="00E95B22">
            <w:pPr>
              <w:pStyle w:val="TableContainer"/>
              <w:rPr>
                <w:rFonts w:eastAsia="Arial" w:cs="Arial"/>
              </w:rPr>
            </w:pPr>
            <w:r w:rsidRPr="00F81D7E">
              <w:t>$125</w:t>
            </w:r>
          </w:p>
        </w:tc>
        <w:tc>
          <w:tcPr>
            <w:tcW w:w="3690" w:type="dxa"/>
          </w:tcPr>
          <w:p w14:paraId="39901687" w14:textId="77777777" w:rsidR="006C0298" w:rsidRPr="00F81D7E" w:rsidRDefault="006C0298" w:rsidP="00E95B22">
            <w:pPr>
              <w:pStyle w:val="TableContainer"/>
              <w:rPr>
                <w:rFonts w:eastAsia="Arial" w:cs="Arial"/>
              </w:rPr>
            </w:pPr>
            <w:r w:rsidRPr="00F81D7E">
              <w:t>Per Occurrence</w:t>
            </w:r>
          </w:p>
        </w:tc>
      </w:tr>
      <w:tr w:rsidR="006C0298" w:rsidRPr="00F81D7E" w14:paraId="2FE55273"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4860" w:type="dxa"/>
          </w:tcPr>
          <w:p w14:paraId="5D30C6C3" w14:textId="77777777" w:rsidR="006C0298" w:rsidRPr="00F81D7E" w:rsidRDefault="006C0298" w:rsidP="00E95B22">
            <w:pPr>
              <w:pStyle w:val="TableContainer"/>
              <w:rPr>
                <w:rFonts w:eastAsia="Arial" w:cs="Arial"/>
              </w:rPr>
            </w:pPr>
            <w:r w:rsidRPr="00F81D7E">
              <w:t>Roadside Food Vendor License</w:t>
            </w:r>
          </w:p>
        </w:tc>
        <w:tc>
          <w:tcPr>
            <w:tcW w:w="2070" w:type="dxa"/>
          </w:tcPr>
          <w:p w14:paraId="3346083F" w14:textId="77777777" w:rsidR="006C0298" w:rsidRPr="00F81D7E" w:rsidRDefault="006C0298" w:rsidP="00E95B22">
            <w:pPr>
              <w:pStyle w:val="TableContainer"/>
              <w:rPr>
                <w:rFonts w:eastAsia="Arial" w:cs="Arial"/>
              </w:rPr>
            </w:pPr>
            <w:r w:rsidRPr="00F81D7E">
              <w:t>$250</w:t>
            </w:r>
          </w:p>
        </w:tc>
        <w:tc>
          <w:tcPr>
            <w:tcW w:w="3690" w:type="dxa"/>
          </w:tcPr>
          <w:p w14:paraId="20B737D3" w14:textId="77777777" w:rsidR="006C0298" w:rsidRPr="00F81D7E" w:rsidRDefault="006C0298" w:rsidP="00E95B22">
            <w:pPr>
              <w:pStyle w:val="TableContainer"/>
              <w:rPr>
                <w:rFonts w:eastAsia="Arial" w:cs="Arial"/>
              </w:rPr>
            </w:pPr>
            <w:r w:rsidRPr="00F81D7E">
              <w:t>Two Years</w:t>
            </w:r>
          </w:p>
        </w:tc>
      </w:tr>
      <w:tr w:rsidR="006C0298" w:rsidRPr="00F81D7E" w14:paraId="1FCC48D7" w14:textId="77777777" w:rsidTr="00E47F1B">
        <w:trPr>
          <w:trHeight w:val="144"/>
        </w:trPr>
        <w:tc>
          <w:tcPr>
            <w:tcW w:w="4860" w:type="dxa"/>
          </w:tcPr>
          <w:p w14:paraId="0B98D37B" w14:textId="77777777" w:rsidR="006C0298" w:rsidRPr="00F81D7E" w:rsidRDefault="006C0298" w:rsidP="00E95B22">
            <w:pPr>
              <w:pStyle w:val="TableContainer"/>
              <w:rPr>
                <w:rFonts w:eastAsia="Arial" w:cs="Arial"/>
              </w:rPr>
            </w:pPr>
            <w:r w:rsidRPr="00F81D7E">
              <w:t>Roadside Food Vendor License Amendment Fee</w:t>
            </w:r>
          </w:p>
        </w:tc>
        <w:tc>
          <w:tcPr>
            <w:tcW w:w="2070" w:type="dxa"/>
          </w:tcPr>
          <w:p w14:paraId="00F5D706" w14:textId="77777777" w:rsidR="006C0298" w:rsidRPr="00F81D7E" w:rsidRDefault="006C0298" w:rsidP="00E95B22">
            <w:pPr>
              <w:pStyle w:val="TableContainer"/>
              <w:rPr>
                <w:rFonts w:eastAsia="Arial" w:cs="Arial"/>
              </w:rPr>
            </w:pPr>
            <w:r w:rsidRPr="00F81D7E">
              <w:t>$125</w:t>
            </w:r>
          </w:p>
        </w:tc>
        <w:tc>
          <w:tcPr>
            <w:tcW w:w="3690" w:type="dxa"/>
          </w:tcPr>
          <w:p w14:paraId="7246C3A3" w14:textId="77777777" w:rsidR="006C0298" w:rsidRPr="00F81D7E" w:rsidRDefault="006C0298" w:rsidP="00E95B22">
            <w:pPr>
              <w:pStyle w:val="TableContainer"/>
              <w:rPr>
                <w:rFonts w:eastAsia="Arial" w:cs="Arial"/>
              </w:rPr>
            </w:pPr>
            <w:r w:rsidRPr="00F81D7E">
              <w:t>Per Occurrence</w:t>
            </w:r>
          </w:p>
        </w:tc>
      </w:tr>
      <w:tr w:rsidR="006C0298" w:rsidRPr="00F81D7E" w14:paraId="137ED8C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4860" w:type="dxa"/>
          </w:tcPr>
          <w:p w14:paraId="7B133273" w14:textId="77777777" w:rsidR="006C0298" w:rsidRPr="00F81D7E" w:rsidRDefault="006C0298" w:rsidP="00E95B22">
            <w:pPr>
              <w:pStyle w:val="TableContainer"/>
              <w:rPr>
                <w:rFonts w:eastAsia="Arial" w:cs="Arial"/>
              </w:rPr>
            </w:pPr>
            <w:r w:rsidRPr="00F81D7E">
              <w:t>Mobile Food Unit Fee License</w:t>
            </w:r>
          </w:p>
        </w:tc>
        <w:tc>
          <w:tcPr>
            <w:tcW w:w="2070" w:type="dxa"/>
          </w:tcPr>
          <w:p w14:paraId="2A835785" w14:textId="77777777" w:rsidR="006C0298" w:rsidRPr="00F81D7E" w:rsidRDefault="006C0298" w:rsidP="00E95B22">
            <w:pPr>
              <w:pStyle w:val="TableContainer"/>
              <w:rPr>
                <w:rFonts w:eastAsia="Arial" w:cs="Arial"/>
              </w:rPr>
            </w:pPr>
            <w:r w:rsidRPr="00F81D7E">
              <w:t>$250</w:t>
            </w:r>
          </w:p>
        </w:tc>
        <w:tc>
          <w:tcPr>
            <w:tcW w:w="3690" w:type="dxa"/>
          </w:tcPr>
          <w:p w14:paraId="0BC158F8" w14:textId="77777777" w:rsidR="006C0298" w:rsidRPr="00F81D7E" w:rsidRDefault="006C0298" w:rsidP="00E95B22">
            <w:pPr>
              <w:pStyle w:val="TableContainer"/>
              <w:rPr>
                <w:rFonts w:eastAsia="Arial" w:cs="Arial"/>
              </w:rPr>
            </w:pPr>
            <w:r w:rsidRPr="00F81D7E">
              <w:t>Two Years</w:t>
            </w:r>
          </w:p>
        </w:tc>
      </w:tr>
      <w:tr w:rsidR="006C0298" w:rsidRPr="00F81D7E" w14:paraId="5B1295D5" w14:textId="77777777" w:rsidTr="00E47F1B">
        <w:trPr>
          <w:trHeight w:val="144"/>
        </w:trPr>
        <w:tc>
          <w:tcPr>
            <w:tcW w:w="4860" w:type="dxa"/>
          </w:tcPr>
          <w:p w14:paraId="044FAE27" w14:textId="77777777" w:rsidR="006C0298" w:rsidRPr="00F81D7E" w:rsidRDefault="006C0298" w:rsidP="00E95B22">
            <w:pPr>
              <w:pStyle w:val="TableContainer"/>
              <w:rPr>
                <w:rFonts w:eastAsia="Arial" w:cs="Arial"/>
              </w:rPr>
            </w:pPr>
            <w:r w:rsidRPr="00F81D7E">
              <w:t>Mobile Food Unit License Amendment Fee</w:t>
            </w:r>
          </w:p>
        </w:tc>
        <w:tc>
          <w:tcPr>
            <w:tcW w:w="2070" w:type="dxa"/>
          </w:tcPr>
          <w:p w14:paraId="7FD8CFCD" w14:textId="77777777" w:rsidR="006C0298" w:rsidRPr="00F81D7E" w:rsidRDefault="006C0298" w:rsidP="00E95B22">
            <w:pPr>
              <w:pStyle w:val="TableContainer"/>
              <w:rPr>
                <w:rFonts w:eastAsia="Arial" w:cs="Arial"/>
              </w:rPr>
            </w:pPr>
            <w:r w:rsidRPr="00F81D7E">
              <w:t>$125</w:t>
            </w:r>
          </w:p>
        </w:tc>
        <w:tc>
          <w:tcPr>
            <w:tcW w:w="3690" w:type="dxa"/>
          </w:tcPr>
          <w:p w14:paraId="3BA8F02C" w14:textId="77777777" w:rsidR="006C0298" w:rsidRPr="00F81D7E" w:rsidRDefault="006C0298" w:rsidP="00E95B22">
            <w:pPr>
              <w:pStyle w:val="TableContainer"/>
              <w:rPr>
                <w:rFonts w:eastAsia="Arial" w:cs="Arial"/>
              </w:rPr>
            </w:pPr>
            <w:r w:rsidRPr="00F81D7E">
              <w:t>Per Occurrence</w:t>
            </w:r>
          </w:p>
        </w:tc>
      </w:tr>
      <w:tr w:rsidR="006C0298" w:rsidRPr="00F81D7E" w14:paraId="410295C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4860" w:type="dxa"/>
          </w:tcPr>
          <w:p w14:paraId="730B0203" w14:textId="77777777" w:rsidR="006C0298" w:rsidRPr="00F81D7E" w:rsidRDefault="006C0298" w:rsidP="00E95B22">
            <w:pPr>
              <w:pStyle w:val="TableContainer"/>
              <w:rPr>
                <w:rFonts w:eastAsia="Arial" w:cs="Arial"/>
              </w:rPr>
            </w:pPr>
            <w:r w:rsidRPr="00F81D7E">
              <w:t>Single Event Temporary Food Service Permit</w:t>
            </w:r>
          </w:p>
        </w:tc>
        <w:tc>
          <w:tcPr>
            <w:tcW w:w="2070" w:type="dxa"/>
          </w:tcPr>
          <w:p w14:paraId="0859340A" w14:textId="77777777" w:rsidR="006C0298" w:rsidRPr="00F81D7E" w:rsidRDefault="006C0298" w:rsidP="00E95B22">
            <w:pPr>
              <w:pStyle w:val="TableContainer"/>
              <w:rPr>
                <w:rFonts w:eastAsia="Arial" w:cs="Arial"/>
              </w:rPr>
            </w:pPr>
            <w:r w:rsidRPr="00F81D7E">
              <w:t>$50</w:t>
            </w:r>
          </w:p>
        </w:tc>
        <w:tc>
          <w:tcPr>
            <w:tcW w:w="3690" w:type="dxa"/>
          </w:tcPr>
          <w:p w14:paraId="612E1C5A" w14:textId="77777777" w:rsidR="006C0298" w:rsidRPr="00F81D7E" w:rsidRDefault="006C0298" w:rsidP="00E95B22">
            <w:pPr>
              <w:pStyle w:val="TableContainer"/>
              <w:rPr>
                <w:rFonts w:eastAsia="Arial" w:cs="Arial"/>
              </w:rPr>
            </w:pPr>
            <w:r>
              <w:t xml:space="preserve">Not </w:t>
            </w:r>
            <w:r w:rsidRPr="00F81D7E">
              <w:t>to Exceed 14 Consecutive Days</w:t>
            </w:r>
          </w:p>
        </w:tc>
      </w:tr>
      <w:tr w:rsidR="006C0298" w:rsidRPr="00F81D7E" w14:paraId="4AFE3561" w14:textId="77777777" w:rsidTr="00E47F1B">
        <w:trPr>
          <w:trHeight w:val="144"/>
        </w:trPr>
        <w:tc>
          <w:tcPr>
            <w:tcW w:w="4860" w:type="dxa"/>
          </w:tcPr>
          <w:p w14:paraId="1B395235" w14:textId="77777777" w:rsidR="006C0298" w:rsidRPr="00F81D7E" w:rsidRDefault="006C0298" w:rsidP="00E95B22">
            <w:pPr>
              <w:pStyle w:val="TableContainer"/>
              <w:rPr>
                <w:rFonts w:eastAsia="Arial" w:cs="Arial"/>
              </w:rPr>
            </w:pPr>
            <w:r w:rsidRPr="00F81D7E">
              <w:t>Multiple Event Temporary Food Service Permit</w:t>
            </w:r>
          </w:p>
        </w:tc>
        <w:tc>
          <w:tcPr>
            <w:tcW w:w="2070" w:type="dxa"/>
          </w:tcPr>
          <w:p w14:paraId="01137D58" w14:textId="77777777" w:rsidR="006C0298" w:rsidRPr="00F81D7E" w:rsidRDefault="006C0298" w:rsidP="00E95B22">
            <w:pPr>
              <w:pStyle w:val="TableContainer"/>
              <w:rPr>
                <w:rFonts w:eastAsia="Arial" w:cs="Arial"/>
              </w:rPr>
            </w:pPr>
            <w:r w:rsidRPr="00F81D7E">
              <w:t>$200</w:t>
            </w:r>
          </w:p>
        </w:tc>
        <w:tc>
          <w:tcPr>
            <w:tcW w:w="3690" w:type="dxa"/>
          </w:tcPr>
          <w:p w14:paraId="63BC5463" w14:textId="77777777" w:rsidR="006C0298" w:rsidRPr="00F81D7E" w:rsidRDefault="006C0298" w:rsidP="00E95B22">
            <w:pPr>
              <w:pStyle w:val="TableContainer"/>
              <w:rPr>
                <w:rFonts w:eastAsia="Arial" w:cs="Arial"/>
              </w:rPr>
            </w:pPr>
            <w:r w:rsidRPr="00F81D7E">
              <w:t>Two Years</w:t>
            </w:r>
          </w:p>
        </w:tc>
      </w:tr>
      <w:tr w:rsidR="006C0298" w:rsidRPr="00F81D7E" w14:paraId="554215A6"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4860" w:type="dxa"/>
          </w:tcPr>
          <w:p w14:paraId="1552A042" w14:textId="77777777" w:rsidR="006C0298" w:rsidRPr="00F81D7E" w:rsidRDefault="006C0298" w:rsidP="00E95B22">
            <w:pPr>
              <w:pStyle w:val="TableContainer"/>
              <w:rPr>
                <w:rFonts w:eastAsia="Arial" w:cs="Arial"/>
              </w:rPr>
            </w:pPr>
            <w:r w:rsidRPr="00F81D7E">
              <w:t>Non-Permitted Food Establishments</w:t>
            </w:r>
          </w:p>
        </w:tc>
        <w:tc>
          <w:tcPr>
            <w:tcW w:w="2070" w:type="dxa"/>
          </w:tcPr>
          <w:p w14:paraId="1DDACB89" w14:textId="77777777" w:rsidR="006C0298" w:rsidRPr="00F81D7E" w:rsidRDefault="006C0298" w:rsidP="00E95B22">
            <w:pPr>
              <w:pStyle w:val="TableContainer"/>
              <w:rPr>
                <w:rFonts w:eastAsia="Arial" w:cs="Arial"/>
              </w:rPr>
            </w:pPr>
            <w:r w:rsidRPr="00F81D7E">
              <w:t>$150 Per Inspection</w:t>
            </w:r>
          </w:p>
        </w:tc>
        <w:tc>
          <w:tcPr>
            <w:tcW w:w="3690" w:type="dxa"/>
          </w:tcPr>
          <w:p w14:paraId="6DBF0C27" w14:textId="77777777" w:rsidR="006C0298" w:rsidRPr="00F81D7E" w:rsidRDefault="006C0298" w:rsidP="00E95B22">
            <w:pPr>
              <w:pStyle w:val="TableContainer"/>
              <w:rPr>
                <w:rFonts w:eastAsia="Arial" w:cs="Arial"/>
              </w:rPr>
            </w:pPr>
            <w:r w:rsidRPr="00F81D7E">
              <w:t>Per Occurrence</w:t>
            </w:r>
          </w:p>
        </w:tc>
      </w:tr>
      <w:tr w:rsidR="006F3EC7" w:rsidRPr="00F81D7E" w14:paraId="1172B0E2" w14:textId="77777777" w:rsidTr="00E47F1B">
        <w:trPr>
          <w:trHeight w:val="144"/>
        </w:trPr>
        <w:tc>
          <w:tcPr>
            <w:tcW w:w="4860" w:type="dxa"/>
          </w:tcPr>
          <w:p w14:paraId="09B08806" w14:textId="0FA6FB2E" w:rsidR="006F3EC7" w:rsidRPr="00F81D7E" w:rsidRDefault="006F3EC7" w:rsidP="00E95B22">
            <w:pPr>
              <w:pStyle w:val="TableContainer"/>
            </w:pPr>
            <w:r>
              <w:t>Late Fee</w:t>
            </w:r>
          </w:p>
        </w:tc>
        <w:tc>
          <w:tcPr>
            <w:tcW w:w="2070" w:type="dxa"/>
          </w:tcPr>
          <w:p w14:paraId="545F0A7F" w14:textId="13FEBA61" w:rsidR="006F3EC7" w:rsidRPr="00F81D7E" w:rsidRDefault="006F3EC7" w:rsidP="00E95B22">
            <w:pPr>
              <w:pStyle w:val="TableContainer"/>
            </w:pPr>
            <w:r>
              <w:t>$100</w:t>
            </w:r>
          </w:p>
        </w:tc>
        <w:tc>
          <w:tcPr>
            <w:tcW w:w="3690" w:type="dxa"/>
          </w:tcPr>
          <w:p w14:paraId="5D228C71" w14:textId="77777777" w:rsidR="006F3EC7" w:rsidRPr="00F81D7E" w:rsidRDefault="006F3EC7" w:rsidP="00E95B22">
            <w:pPr>
              <w:pStyle w:val="TableContainer"/>
            </w:pPr>
          </w:p>
        </w:tc>
      </w:tr>
    </w:tbl>
    <w:p w14:paraId="01C8F908" w14:textId="00A5BBB0" w:rsidR="00593390" w:rsidRDefault="00213365" w:rsidP="005F69F4">
      <w:pPr>
        <w:pStyle w:val="Heading2"/>
      </w:pPr>
      <w:r>
        <w:br w:type="page"/>
      </w:r>
      <w:bookmarkStart w:id="10" w:name="_Toc533813"/>
      <w:r w:rsidR="008F44F4">
        <w:lastRenderedPageBreak/>
        <w:t>Low Level Radioactive Waste</w:t>
      </w:r>
      <w:bookmarkEnd w:id="10"/>
    </w:p>
    <w:tbl>
      <w:tblPr>
        <w:tblStyle w:val="TableGrid"/>
        <w:tblW w:w="10656" w:type="dxa"/>
        <w:tblLayout w:type="fixed"/>
        <w:tblLook w:val="01E0" w:firstRow="1" w:lastRow="1" w:firstColumn="1" w:lastColumn="1" w:noHBand="0" w:noVBand="0"/>
      </w:tblPr>
      <w:tblGrid>
        <w:gridCol w:w="2473"/>
        <w:gridCol w:w="8183"/>
      </w:tblGrid>
      <w:tr w:rsidR="00593390" w:rsidRPr="00494C3F" w14:paraId="0C324032" w14:textId="77777777" w:rsidTr="00306F8E">
        <w:tc>
          <w:tcPr>
            <w:tcW w:w="2448" w:type="dxa"/>
          </w:tcPr>
          <w:p w14:paraId="16064ECC" w14:textId="26B7DFE1" w:rsidR="00593390" w:rsidRPr="00E01BB1" w:rsidRDefault="00593390" w:rsidP="00E95B22">
            <w:pPr>
              <w:pStyle w:val="TableContainer"/>
            </w:pPr>
            <w:r w:rsidRPr="00E01BB1">
              <w:t>Date of Origin:</w:t>
            </w:r>
          </w:p>
        </w:tc>
        <w:tc>
          <w:tcPr>
            <w:tcW w:w="8100" w:type="dxa"/>
          </w:tcPr>
          <w:p w14:paraId="0B09A602" w14:textId="575F01F4" w:rsidR="00593390" w:rsidRPr="00E01BB1" w:rsidRDefault="00593390" w:rsidP="00E95B22">
            <w:pPr>
              <w:pStyle w:val="TableContainer"/>
            </w:pPr>
            <w:r w:rsidRPr="00E01BB1">
              <w:t xml:space="preserve">Acts 1989, 71st Leg., </w:t>
            </w:r>
            <w:proofErr w:type="spellStart"/>
            <w:r w:rsidRPr="00E01BB1">
              <w:t>ch.</w:t>
            </w:r>
            <w:proofErr w:type="spellEnd"/>
            <w:r w:rsidRPr="00E01BB1">
              <w:t xml:space="preserve"> 6</w:t>
            </w:r>
            <w:r w:rsidR="00C36271">
              <w:t>78, Sec. 1, eff. Sept. 1, 1989.</w:t>
            </w:r>
          </w:p>
        </w:tc>
      </w:tr>
      <w:tr w:rsidR="00593390" w:rsidRPr="00494C3F" w14:paraId="5C5ECCD9" w14:textId="77777777" w:rsidTr="00306F8E">
        <w:tc>
          <w:tcPr>
            <w:tcW w:w="2448" w:type="dxa"/>
          </w:tcPr>
          <w:p w14:paraId="7ED56ABE" w14:textId="7803FD7A" w:rsidR="00593390" w:rsidRPr="00E01BB1" w:rsidRDefault="00593390" w:rsidP="00E95B22">
            <w:pPr>
              <w:pStyle w:val="TableContainer"/>
            </w:pPr>
            <w:r w:rsidRPr="00E01BB1">
              <w:t>Statutory Authority:</w:t>
            </w:r>
          </w:p>
        </w:tc>
        <w:tc>
          <w:tcPr>
            <w:tcW w:w="8100" w:type="dxa"/>
          </w:tcPr>
          <w:p w14:paraId="5C6CFE26" w14:textId="3830632C" w:rsidR="00593390" w:rsidRPr="00E01BB1" w:rsidRDefault="00593390" w:rsidP="00E95B22">
            <w:pPr>
              <w:pStyle w:val="TableContainer"/>
            </w:pPr>
            <w:r w:rsidRPr="00E01BB1">
              <w:t>H&amp;SC §§ 401.301(d) (5% surcharge), 401.052(d) (Out of Compact Waste Shippers Fee), 401.307 (RPCA Caps)</w:t>
            </w:r>
          </w:p>
        </w:tc>
      </w:tr>
      <w:tr w:rsidR="00593390" w:rsidRPr="00494C3F" w14:paraId="6BBB2ED8" w14:textId="77777777" w:rsidTr="00306F8E">
        <w:tc>
          <w:tcPr>
            <w:tcW w:w="2448" w:type="dxa"/>
          </w:tcPr>
          <w:p w14:paraId="3BE580E4" w14:textId="77777777" w:rsidR="00593390" w:rsidRPr="00E01BB1" w:rsidRDefault="00593390" w:rsidP="00E95B22">
            <w:pPr>
              <w:pStyle w:val="TableContainer"/>
            </w:pPr>
            <w:r w:rsidRPr="00E01BB1">
              <w:t>Texas Administrative Code Reference:</w:t>
            </w:r>
          </w:p>
        </w:tc>
        <w:tc>
          <w:tcPr>
            <w:tcW w:w="8100" w:type="dxa"/>
          </w:tcPr>
          <w:p w14:paraId="6E8E7F6B" w14:textId="3328DECD" w:rsidR="00593390" w:rsidRPr="00E01BB1" w:rsidRDefault="00593390" w:rsidP="00E95B22">
            <w:pPr>
              <w:pStyle w:val="TableContainer"/>
            </w:pPr>
            <w:r w:rsidRPr="00E01BB1">
              <w:rPr>
                <w:rFonts w:ascii="Verdana" w:hAnsi="Verdana"/>
              </w:rPr>
              <w:t>25 T</w:t>
            </w:r>
            <w:r>
              <w:rPr>
                <w:rFonts w:ascii="Verdana" w:hAnsi="Verdana"/>
              </w:rPr>
              <w:t>.</w:t>
            </w:r>
            <w:r w:rsidRPr="00E01BB1">
              <w:rPr>
                <w:rFonts w:ascii="Verdana" w:hAnsi="Verdana"/>
              </w:rPr>
              <w:t>A</w:t>
            </w:r>
            <w:r>
              <w:rPr>
                <w:rFonts w:ascii="Verdana" w:hAnsi="Verdana"/>
              </w:rPr>
              <w:t>.</w:t>
            </w:r>
            <w:r w:rsidRPr="00E01BB1">
              <w:rPr>
                <w:rFonts w:ascii="Verdana" w:hAnsi="Verdana"/>
              </w:rPr>
              <w:t xml:space="preserve">C </w:t>
            </w:r>
            <w:r w:rsidRPr="00E01BB1">
              <w:t>§</w:t>
            </w:r>
            <w:r>
              <w:t xml:space="preserve"> </w:t>
            </w:r>
            <w:r w:rsidRPr="00E01BB1">
              <w:rPr>
                <w:rFonts w:ascii="Verdana" w:hAnsi="Verdana"/>
              </w:rPr>
              <w:t>289.257(</w:t>
            </w:r>
            <w:proofErr w:type="spellStart"/>
            <w:r w:rsidRPr="00E01BB1">
              <w:rPr>
                <w:rFonts w:ascii="Verdana" w:hAnsi="Verdana"/>
              </w:rPr>
              <w:t>dd</w:t>
            </w:r>
            <w:proofErr w:type="spellEnd"/>
            <w:r w:rsidRPr="00E01BB1">
              <w:rPr>
                <w:rFonts w:ascii="Verdana" w:hAnsi="Verdana"/>
              </w:rPr>
              <w:t xml:space="preserve">) (Fees), </w:t>
            </w:r>
            <w:r w:rsidRPr="00E01BB1">
              <w:t>25 T.A.C. § 289.204(d)(5) (5% surcharge)</w:t>
            </w:r>
          </w:p>
        </w:tc>
      </w:tr>
      <w:tr w:rsidR="00593390" w:rsidRPr="00494C3F" w14:paraId="5CF76758" w14:textId="77777777" w:rsidTr="00306F8E">
        <w:tc>
          <w:tcPr>
            <w:tcW w:w="2448" w:type="dxa"/>
          </w:tcPr>
          <w:p w14:paraId="070101CB" w14:textId="77777777" w:rsidR="00593390" w:rsidRPr="00494C3F" w:rsidRDefault="00593390" w:rsidP="00E95B22">
            <w:pPr>
              <w:pStyle w:val="TableContainer"/>
            </w:pPr>
            <w:r w:rsidRPr="00494C3F">
              <w:t>Fee Set By:</w:t>
            </w:r>
          </w:p>
        </w:tc>
        <w:tc>
          <w:tcPr>
            <w:tcW w:w="8100" w:type="dxa"/>
          </w:tcPr>
          <w:p w14:paraId="4CAE7CD2" w14:textId="77777777" w:rsidR="00593390" w:rsidRPr="00494C3F" w:rsidRDefault="00593390" w:rsidP="00E95B22">
            <w:pPr>
              <w:pStyle w:val="TableContainer"/>
            </w:pPr>
            <w:r>
              <w:t>Rule</w:t>
            </w:r>
          </w:p>
        </w:tc>
      </w:tr>
      <w:tr w:rsidR="00593390" w:rsidRPr="00494C3F" w14:paraId="1F696330" w14:textId="77777777" w:rsidTr="00306F8E">
        <w:tc>
          <w:tcPr>
            <w:tcW w:w="2448" w:type="dxa"/>
          </w:tcPr>
          <w:p w14:paraId="1A4479C1" w14:textId="77777777" w:rsidR="00593390" w:rsidRPr="00494C3F" w:rsidRDefault="00593390" w:rsidP="00E95B22">
            <w:pPr>
              <w:pStyle w:val="TableContainer"/>
            </w:pPr>
            <w:r w:rsidRPr="00494C3F">
              <w:t>Fee Capped:</w:t>
            </w:r>
          </w:p>
        </w:tc>
        <w:tc>
          <w:tcPr>
            <w:tcW w:w="8100" w:type="dxa"/>
          </w:tcPr>
          <w:p w14:paraId="4FFFB256" w14:textId="5A8224EC" w:rsidR="00593390" w:rsidRPr="00494C3F" w:rsidRDefault="00593390" w:rsidP="00E95B22">
            <w:pPr>
              <w:pStyle w:val="TableContainer"/>
            </w:pPr>
            <w:r>
              <w:t>Yes,</w:t>
            </w:r>
            <w:r w:rsidRPr="00E01BB1">
              <w:t xml:space="preserve"> H</w:t>
            </w:r>
            <w:r>
              <w:t>&amp;</w:t>
            </w:r>
            <w:r w:rsidRPr="00E01BB1">
              <w:t>SC §</w:t>
            </w:r>
            <w:r>
              <w:t xml:space="preserve"> </w:t>
            </w:r>
            <w:r w:rsidRPr="00E01BB1">
              <w:t>401.307 and 25 T</w:t>
            </w:r>
            <w:r>
              <w:t>.</w:t>
            </w:r>
            <w:r w:rsidRPr="00E01BB1">
              <w:t>A</w:t>
            </w:r>
            <w:r>
              <w:t>.</w:t>
            </w:r>
            <w:r w:rsidRPr="00E01BB1">
              <w:t>C</w:t>
            </w:r>
            <w:r>
              <w:t>.</w:t>
            </w:r>
            <w:r w:rsidRPr="00E01BB1">
              <w:t xml:space="preserve"> §</w:t>
            </w:r>
            <w:r>
              <w:t xml:space="preserve"> </w:t>
            </w:r>
            <w:r w:rsidRPr="00E01BB1">
              <w:t>289.257(</w:t>
            </w:r>
            <w:proofErr w:type="spellStart"/>
            <w:r w:rsidRPr="00E01BB1">
              <w:t>dd</w:t>
            </w:r>
            <w:proofErr w:type="spellEnd"/>
            <w:r w:rsidRPr="00E01BB1">
              <w:t>)(2) {note fee cap for “party state” waste generators}</w:t>
            </w:r>
          </w:p>
        </w:tc>
      </w:tr>
      <w:tr w:rsidR="00593390" w:rsidRPr="00494C3F" w14:paraId="0A243851" w14:textId="77777777" w:rsidTr="00306F8E">
        <w:tc>
          <w:tcPr>
            <w:tcW w:w="2448" w:type="dxa"/>
          </w:tcPr>
          <w:p w14:paraId="290EE907" w14:textId="6523C7D8" w:rsidR="00593390" w:rsidRPr="00AF597A" w:rsidRDefault="00593390" w:rsidP="00E95B22">
            <w:pPr>
              <w:pStyle w:val="TableContainer"/>
            </w:pPr>
            <w:r w:rsidRPr="00AF597A">
              <w:t>Description:</w:t>
            </w:r>
          </w:p>
        </w:tc>
        <w:tc>
          <w:tcPr>
            <w:tcW w:w="8100" w:type="dxa"/>
          </w:tcPr>
          <w:p w14:paraId="3A4F2AA8" w14:textId="4FC596C6" w:rsidR="00593390" w:rsidRPr="00AF597A" w:rsidRDefault="00593390" w:rsidP="00E95B22">
            <w:pPr>
              <w:pStyle w:val="TableContainer"/>
            </w:pPr>
            <w:r w:rsidRPr="00AF597A">
              <w:t>Fees are assessed on shippers of low level radioactive waste to be disposed at a designated disposal site in Texas.</w:t>
            </w:r>
            <w:r w:rsidR="00A55521">
              <w:t xml:space="preserve"> </w:t>
            </w:r>
            <w:r w:rsidRPr="00AF597A">
              <w:t>These bills are generated from complete shipment manifests provided to the de</w:t>
            </w:r>
            <w:r w:rsidR="0023018A">
              <w:t>partment by the disposal site.</w:t>
            </w:r>
          </w:p>
        </w:tc>
      </w:tr>
      <w:tr w:rsidR="00593390" w:rsidRPr="00494C3F" w14:paraId="0CBCA326" w14:textId="77777777" w:rsidTr="00306F8E">
        <w:tc>
          <w:tcPr>
            <w:tcW w:w="2448" w:type="dxa"/>
          </w:tcPr>
          <w:p w14:paraId="2A912144" w14:textId="1A1E8348" w:rsidR="00593390" w:rsidRPr="00494C3F" w:rsidRDefault="00593390" w:rsidP="00E95B22">
            <w:pPr>
              <w:pStyle w:val="TableContainer"/>
            </w:pPr>
            <w:r w:rsidRPr="00494C3F">
              <w:t>Note:</w:t>
            </w:r>
          </w:p>
        </w:tc>
        <w:tc>
          <w:tcPr>
            <w:tcW w:w="8100" w:type="dxa"/>
          </w:tcPr>
          <w:p w14:paraId="1CB5FD21" w14:textId="5BB972E7" w:rsidR="00593390" w:rsidRPr="00494C3F" w:rsidRDefault="00593390" w:rsidP="00E95B22">
            <w:pPr>
              <w:pStyle w:val="TableContainer"/>
            </w:pPr>
            <w:r>
              <w:t xml:space="preserve">Amended by: </w:t>
            </w:r>
            <w:r w:rsidRPr="004341B8">
              <w:t>Leg. Session 83(R) SB 347 effective 09/01/2013</w:t>
            </w:r>
          </w:p>
        </w:tc>
      </w:tr>
      <w:tr w:rsidR="00593390" w:rsidRPr="00494C3F" w14:paraId="738473E3" w14:textId="77777777" w:rsidTr="00306F8E">
        <w:tc>
          <w:tcPr>
            <w:tcW w:w="2448" w:type="dxa"/>
          </w:tcPr>
          <w:p w14:paraId="3BCB9935" w14:textId="77777777" w:rsidR="00593390" w:rsidRPr="00494C3F" w:rsidRDefault="00593390" w:rsidP="00E95B22">
            <w:pPr>
              <w:pStyle w:val="TableContainer"/>
            </w:pPr>
            <w:r w:rsidRPr="00494C3F">
              <w:t>Due Date:</w:t>
            </w:r>
          </w:p>
        </w:tc>
        <w:tc>
          <w:tcPr>
            <w:tcW w:w="8100" w:type="dxa"/>
          </w:tcPr>
          <w:p w14:paraId="0CC16D22" w14:textId="7CA7BF02" w:rsidR="00593390" w:rsidRPr="00494C3F" w:rsidRDefault="00593390" w:rsidP="00E95B22">
            <w:pPr>
              <w:pStyle w:val="TableContainer"/>
            </w:pPr>
            <w:r w:rsidRPr="004341B8">
              <w:t>Low Level Waste- By occurrence; 5% RPCA- Radiation Program makes quarterly transfers</w:t>
            </w:r>
          </w:p>
        </w:tc>
      </w:tr>
      <w:tr w:rsidR="00593390" w:rsidRPr="00494C3F" w14:paraId="2832AC5F" w14:textId="77777777" w:rsidTr="00306F8E">
        <w:tc>
          <w:tcPr>
            <w:tcW w:w="2448" w:type="dxa"/>
          </w:tcPr>
          <w:p w14:paraId="3B5EB0B2" w14:textId="77777777" w:rsidR="00593390" w:rsidRPr="00494C3F" w:rsidRDefault="00593390" w:rsidP="00E95B22">
            <w:pPr>
              <w:pStyle w:val="TableContainer"/>
            </w:pPr>
            <w:r w:rsidRPr="00494C3F">
              <w:t>Deposit To:</w:t>
            </w:r>
          </w:p>
        </w:tc>
        <w:tc>
          <w:tcPr>
            <w:tcW w:w="8100" w:type="dxa"/>
          </w:tcPr>
          <w:p w14:paraId="3AAD5F6D" w14:textId="4F629D00" w:rsidR="00593390" w:rsidRPr="00BA2012" w:rsidRDefault="00593390" w:rsidP="00E95B22">
            <w:pPr>
              <w:pStyle w:val="TableContainer"/>
            </w:pPr>
            <w:r w:rsidRPr="00A55521">
              <w:t xml:space="preserve">General Revenue Account – </w:t>
            </w:r>
            <w:r w:rsidR="00A55521" w:rsidRPr="00A55521">
              <w:t>Perpetual Care Account</w:t>
            </w:r>
            <w:r w:rsidRPr="00A55521">
              <w:t xml:space="preserve"> No. 5096, Revenue Co</w:t>
            </w:r>
            <w:r w:rsidR="00C36271">
              <w:t>de 3589.</w:t>
            </w:r>
          </w:p>
        </w:tc>
      </w:tr>
    </w:tbl>
    <w:p w14:paraId="7E96AE9A" w14:textId="22F863FD" w:rsidR="001E79F5" w:rsidRPr="004215FB" w:rsidRDefault="00C47B98" w:rsidP="001C260E">
      <w:pPr>
        <w:pStyle w:val="BodyTextafterheading"/>
      </w:pPr>
      <w:r>
        <w:rPr>
          <w:noProof/>
        </w:rPr>
        <w:drawing>
          <wp:anchor distT="0" distB="0" distL="114300" distR="114300" simplePos="0" relativeHeight="251673600" behindDoc="0" locked="0" layoutInCell="1" allowOverlap="1" wp14:anchorId="474FEA27" wp14:editId="3F85D0A9">
            <wp:simplePos x="0" y="0"/>
            <wp:positionH relativeFrom="column">
              <wp:posOffset>381000</wp:posOffset>
            </wp:positionH>
            <wp:positionV relativeFrom="paragraph">
              <wp:posOffset>121285</wp:posOffset>
            </wp:positionV>
            <wp:extent cx="6096635" cy="2273935"/>
            <wp:effectExtent l="0" t="0" r="0" b="0"/>
            <wp:wrapTopAndBottom/>
            <wp:docPr id="27" name="Picture 27" descr="Graph showing revenue and costs for Low Level Radioactive Waste/Radiation Perpetual Care Account for FY2018. Full description of this graph is in the following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635" cy="2273935"/>
                    </a:xfrm>
                    <a:prstGeom prst="rect">
                      <a:avLst/>
                    </a:prstGeom>
                    <a:noFill/>
                  </pic:spPr>
                </pic:pic>
              </a:graphicData>
            </a:graphic>
          </wp:anchor>
        </w:drawing>
      </w:r>
    </w:p>
    <w:tbl>
      <w:tblPr>
        <w:tblStyle w:val="HHSTableforTextData"/>
        <w:tblW w:w="0" w:type="auto"/>
        <w:jc w:val="center"/>
        <w:tblLayout w:type="fixed"/>
        <w:tblLook w:val="01E0" w:firstRow="1" w:lastRow="1" w:firstColumn="1" w:lastColumn="1" w:noHBand="0" w:noVBand="0"/>
      </w:tblPr>
      <w:tblGrid>
        <w:gridCol w:w="1440"/>
        <w:gridCol w:w="1440"/>
      </w:tblGrid>
      <w:tr w:rsidR="00827307" w:rsidRPr="005F02D3" w14:paraId="1E77C3AC" w14:textId="77777777" w:rsidTr="00306EF3">
        <w:trPr>
          <w:cnfStyle w:val="100000000000" w:firstRow="1" w:lastRow="0" w:firstColumn="0" w:lastColumn="0" w:oddVBand="0" w:evenVBand="0" w:oddHBand="0" w:evenHBand="0" w:firstRowFirstColumn="0" w:firstRowLastColumn="0" w:lastRowFirstColumn="0" w:lastRowLastColumn="0"/>
          <w:trHeight w:val="263"/>
          <w:jc w:val="center"/>
        </w:trPr>
        <w:tc>
          <w:tcPr>
            <w:tcW w:w="1440" w:type="dxa"/>
          </w:tcPr>
          <w:p w14:paraId="3B0B6ED6" w14:textId="77777777" w:rsidR="00827307" w:rsidRPr="005F02D3" w:rsidRDefault="00827307" w:rsidP="00E95B22">
            <w:pPr>
              <w:pStyle w:val="TableContainer"/>
            </w:pPr>
            <w:r w:rsidRPr="005F02D3">
              <w:t>Fiscal Year</w:t>
            </w:r>
          </w:p>
        </w:tc>
        <w:tc>
          <w:tcPr>
            <w:tcW w:w="1440" w:type="dxa"/>
          </w:tcPr>
          <w:p w14:paraId="36A6221F" w14:textId="77777777" w:rsidR="00827307" w:rsidRPr="005F02D3" w:rsidRDefault="00827307" w:rsidP="00E95B22">
            <w:pPr>
              <w:pStyle w:val="TableContainer"/>
            </w:pPr>
            <w:r w:rsidRPr="005F02D3">
              <w:t>FY2018</w:t>
            </w:r>
          </w:p>
        </w:tc>
      </w:tr>
      <w:tr w:rsidR="00827307" w:rsidRPr="005F02D3" w14:paraId="55863065" w14:textId="77777777" w:rsidTr="00306EF3">
        <w:trPr>
          <w:trHeight w:val="187"/>
          <w:jc w:val="center"/>
        </w:trPr>
        <w:tc>
          <w:tcPr>
            <w:tcW w:w="1440" w:type="dxa"/>
          </w:tcPr>
          <w:p w14:paraId="739A711A" w14:textId="64756D1E" w:rsidR="00827307" w:rsidRPr="005F02D3" w:rsidRDefault="00827307" w:rsidP="00E95B22">
            <w:pPr>
              <w:pStyle w:val="TableContainer"/>
            </w:pPr>
            <w:r w:rsidRPr="005F02D3">
              <w:t>Revenue</w:t>
            </w:r>
          </w:p>
        </w:tc>
        <w:tc>
          <w:tcPr>
            <w:tcW w:w="1440" w:type="dxa"/>
          </w:tcPr>
          <w:p w14:paraId="37E489C6" w14:textId="77777777" w:rsidR="00827307" w:rsidRPr="005F02D3" w:rsidRDefault="00827307" w:rsidP="00E95B22">
            <w:pPr>
              <w:pStyle w:val="TableContainer"/>
            </w:pPr>
            <w:r w:rsidRPr="005F02D3">
              <w:t>$215,916</w:t>
            </w:r>
          </w:p>
        </w:tc>
      </w:tr>
      <w:tr w:rsidR="00827307" w:rsidRPr="005F02D3" w14:paraId="6059E95A" w14:textId="77777777" w:rsidTr="00306EF3">
        <w:trPr>
          <w:cnfStyle w:val="000000010000" w:firstRow="0" w:lastRow="0" w:firstColumn="0" w:lastColumn="0" w:oddVBand="0" w:evenVBand="0" w:oddHBand="0" w:evenHBand="1" w:firstRowFirstColumn="0" w:firstRowLastColumn="0" w:lastRowFirstColumn="0" w:lastRowLastColumn="0"/>
          <w:trHeight w:val="270"/>
          <w:jc w:val="center"/>
        </w:trPr>
        <w:tc>
          <w:tcPr>
            <w:tcW w:w="1440" w:type="dxa"/>
          </w:tcPr>
          <w:p w14:paraId="17FB66C4" w14:textId="177F00EB" w:rsidR="00827307" w:rsidRPr="005F02D3" w:rsidRDefault="00827307" w:rsidP="00E95B22">
            <w:pPr>
              <w:pStyle w:val="TableContainer"/>
            </w:pPr>
            <w:r w:rsidRPr="005F02D3">
              <w:t>Cost</w:t>
            </w:r>
          </w:p>
        </w:tc>
        <w:tc>
          <w:tcPr>
            <w:tcW w:w="1440" w:type="dxa"/>
          </w:tcPr>
          <w:p w14:paraId="08F955B6" w14:textId="77777777" w:rsidR="00827307" w:rsidRPr="005F02D3" w:rsidRDefault="00827307" w:rsidP="00E95B22">
            <w:pPr>
              <w:pStyle w:val="TableContainer"/>
            </w:pPr>
            <w:r w:rsidRPr="005F02D3">
              <w:t>$0</w:t>
            </w:r>
          </w:p>
        </w:tc>
      </w:tr>
      <w:tr w:rsidR="00827307" w:rsidRPr="005F02D3" w14:paraId="0E1EDA02" w14:textId="77777777" w:rsidTr="00306EF3">
        <w:trPr>
          <w:trHeight w:val="207"/>
          <w:jc w:val="center"/>
        </w:trPr>
        <w:tc>
          <w:tcPr>
            <w:tcW w:w="1440" w:type="dxa"/>
          </w:tcPr>
          <w:p w14:paraId="745A1169" w14:textId="7BD772A2" w:rsidR="00827307" w:rsidRPr="005F02D3" w:rsidRDefault="00827307" w:rsidP="00E95B22">
            <w:pPr>
              <w:pStyle w:val="TableContainer"/>
            </w:pPr>
            <w:r w:rsidRPr="005F02D3">
              <w:t>Percentage</w:t>
            </w:r>
          </w:p>
        </w:tc>
        <w:tc>
          <w:tcPr>
            <w:tcW w:w="1440" w:type="dxa"/>
          </w:tcPr>
          <w:p w14:paraId="7015C476" w14:textId="77777777" w:rsidR="00827307" w:rsidRPr="005F02D3" w:rsidRDefault="00827307" w:rsidP="00E95B22">
            <w:pPr>
              <w:pStyle w:val="TableContainer"/>
            </w:pPr>
            <w:r w:rsidRPr="005F02D3">
              <w:t>100.00%</w:t>
            </w:r>
          </w:p>
        </w:tc>
      </w:tr>
    </w:tbl>
    <w:p w14:paraId="209E409E" w14:textId="77777777" w:rsidR="005F69F4" w:rsidRDefault="00593390" w:rsidP="0031580C">
      <w:pPr>
        <w:pStyle w:val="Note"/>
      </w:pPr>
      <w:r w:rsidRPr="00C11F70">
        <w:t>*</w:t>
      </w:r>
      <w:r w:rsidR="00110794" w:rsidRPr="00110794">
        <w:t>Cost</w:t>
      </w:r>
      <w:r w:rsidR="00E34D35">
        <w:t>s</w:t>
      </w:r>
      <w:r w:rsidR="00110794" w:rsidRPr="00110794">
        <w:t xml:space="preserve"> occur only if remediation is conducted.</w:t>
      </w:r>
    </w:p>
    <w:p w14:paraId="4C6C2284" w14:textId="7221C18A" w:rsidR="00A55521" w:rsidRDefault="00127BB2" w:rsidP="005F69F4">
      <w:pPr>
        <w:pStyle w:val="Heading3"/>
      </w:pPr>
      <w:r>
        <w:br w:type="page"/>
      </w:r>
      <w:r w:rsidR="00A55521">
        <w:lastRenderedPageBreak/>
        <w:t>Detailed Fee Schedule</w:t>
      </w:r>
    </w:p>
    <w:p w14:paraId="204CDD55" w14:textId="3FD3D275" w:rsidR="00CA441F" w:rsidRPr="00CA441F" w:rsidRDefault="00CA441F" w:rsidP="00E35EDF">
      <w:pPr>
        <w:pStyle w:val="Heading4"/>
      </w:pPr>
      <w:r>
        <w:t>Low Level Radioactive Waste</w:t>
      </w:r>
    </w:p>
    <w:tbl>
      <w:tblPr>
        <w:tblStyle w:val="HHSTableforTextData2"/>
        <w:tblW w:w="10656" w:type="dxa"/>
        <w:tblInd w:w="0" w:type="dxa"/>
        <w:tblLayout w:type="fixed"/>
        <w:tblLook w:val="01E0" w:firstRow="1" w:lastRow="1" w:firstColumn="1" w:lastColumn="1" w:noHBand="0" w:noVBand="0"/>
      </w:tblPr>
      <w:tblGrid>
        <w:gridCol w:w="5599"/>
        <w:gridCol w:w="1896"/>
        <w:gridCol w:w="3161"/>
      </w:tblGrid>
      <w:tr w:rsidR="00A55521" w:rsidRPr="00A83A9A" w14:paraId="186FD7CE" w14:textId="77777777" w:rsidTr="00E47F1B">
        <w:trPr>
          <w:cnfStyle w:val="100000000000" w:firstRow="1" w:lastRow="0" w:firstColumn="0" w:lastColumn="0" w:oddVBand="0" w:evenVBand="0" w:oddHBand="0" w:evenHBand="0" w:firstRowFirstColumn="0" w:firstRowLastColumn="0" w:lastRowFirstColumn="0" w:lastRowLastColumn="0"/>
        </w:trPr>
        <w:tc>
          <w:tcPr>
            <w:tcW w:w="5580" w:type="dxa"/>
          </w:tcPr>
          <w:p w14:paraId="445CB913" w14:textId="77777777" w:rsidR="00A55521" w:rsidRPr="00A83A9A" w:rsidRDefault="00A55521" w:rsidP="00E95B22">
            <w:pPr>
              <w:pStyle w:val="TableContainer"/>
            </w:pPr>
            <w:r w:rsidRPr="00A83A9A">
              <w:t>Type</w:t>
            </w:r>
          </w:p>
        </w:tc>
        <w:tc>
          <w:tcPr>
            <w:tcW w:w="1890" w:type="dxa"/>
          </w:tcPr>
          <w:p w14:paraId="3434E353" w14:textId="77777777" w:rsidR="00A55521" w:rsidRPr="00A83A9A" w:rsidRDefault="00A55521" w:rsidP="00E95B22">
            <w:pPr>
              <w:pStyle w:val="TableContainer"/>
            </w:pPr>
            <w:r w:rsidRPr="00A83A9A">
              <w:t>Amount</w:t>
            </w:r>
          </w:p>
        </w:tc>
        <w:tc>
          <w:tcPr>
            <w:tcW w:w="3150" w:type="dxa"/>
          </w:tcPr>
          <w:p w14:paraId="6C01B453" w14:textId="77777777" w:rsidR="00A55521" w:rsidRPr="00A83A9A" w:rsidRDefault="00A55521" w:rsidP="00E95B22">
            <w:pPr>
              <w:pStyle w:val="TableContainer"/>
            </w:pPr>
            <w:r w:rsidRPr="00A83A9A">
              <w:t>Period</w:t>
            </w:r>
          </w:p>
        </w:tc>
      </w:tr>
      <w:tr w:rsidR="00A55521" w:rsidRPr="00AF597A" w14:paraId="07244D2C" w14:textId="77777777" w:rsidTr="00E47F1B">
        <w:trPr>
          <w:trHeight w:val="144"/>
        </w:trPr>
        <w:tc>
          <w:tcPr>
            <w:tcW w:w="5580" w:type="dxa"/>
          </w:tcPr>
          <w:p w14:paraId="15B6B2DC" w14:textId="77777777" w:rsidR="00A55521" w:rsidRPr="00415F26" w:rsidRDefault="00A55521" w:rsidP="00E95B22">
            <w:pPr>
              <w:pStyle w:val="TableContainer"/>
            </w:pPr>
            <w:r w:rsidRPr="00AF597A">
              <w:t>5% license surcharge</w:t>
            </w:r>
          </w:p>
        </w:tc>
        <w:tc>
          <w:tcPr>
            <w:tcW w:w="1890" w:type="dxa"/>
          </w:tcPr>
          <w:p w14:paraId="1CF85E2B" w14:textId="77777777" w:rsidR="00A55521" w:rsidRPr="00AF597A" w:rsidRDefault="00A55521" w:rsidP="00E95B22">
            <w:pPr>
              <w:pStyle w:val="TableContainer"/>
            </w:pPr>
            <w:r w:rsidRPr="00AF597A">
              <w:t>5% of license fee</w:t>
            </w:r>
          </w:p>
        </w:tc>
        <w:tc>
          <w:tcPr>
            <w:tcW w:w="3150" w:type="dxa"/>
          </w:tcPr>
          <w:p w14:paraId="7F414C98" w14:textId="77777777" w:rsidR="00A55521" w:rsidRPr="00AF597A" w:rsidRDefault="00A55521" w:rsidP="00E95B22">
            <w:pPr>
              <w:pStyle w:val="TableContainer"/>
            </w:pPr>
            <w:r w:rsidRPr="009314BB">
              <w:t>Two Years</w:t>
            </w:r>
          </w:p>
        </w:tc>
      </w:tr>
      <w:tr w:rsidR="00A55521" w:rsidRPr="00AF597A" w14:paraId="3288B1AF"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580" w:type="dxa"/>
          </w:tcPr>
          <w:p w14:paraId="16B13E78" w14:textId="77777777" w:rsidR="00A55521" w:rsidRPr="00AF597A" w:rsidRDefault="00A55521" w:rsidP="00E95B22">
            <w:pPr>
              <w:pStyle w:val="TableContainer"/>
            </w:pPr>
            <w:r w:rsidRPr="00AF597A">
              <w:t>Waste Fee</w:t>
            </w:r>
          </w:p>
        </w:tc>
        <w:tc>
          <w:tcPr>
            <w:tcW w:w="1890" w:type="dxa"/>
          </w:tcPr>
          <w:p w14:paraId="28B63EE3" w14:textId="77777777" w:rsidR="00A55521" w:rsidRPr="00AF597A" w:rsidRDefault="00A55521" w:rsidP="00E95B22">
            <w:pPr>
              <w:pStyle w:val="TableContainer"/>
            </w:pPr>
            <w:r w:rsidRPr="00AF597A">
              <w:t>$10/cubic foot</w:t>
            </w:r>
          </w:p>
        </w:tc>
        <w:tc>
          <w:tcPr>
            <w:tcW w:w="3150" w:type="dxa"/>
          </w:tcPr>
          <w:p w14:paraId="72975444" w14:textId="77777777" w:rsidR="00A55521" w:rsidRPr="00AF597A" w:rsidRDefault="00A55521" w:rsidP="00E95B22">
            <w:pPr>
              <w:pStyle w:val="TableContainer"/>
            </w:pPr>
            <w:r w:rsidRPr="00AF597A">
              <w:t>Per waste shipment occurrence</w:t>
            </w:r>
          </w:p>
        </w:tc>
      </w:tr>
    </w:tbl>
    <w:p w14:paraId="6D32B53B" w14:textId="79A77767" w:rsidR="00213365" w:rsidRDefault="001C260E" w:rsidP="00213365">
      <w:pPr>
        <w:pStyle w:val="Heading2"/>
      </w:pPr>
      <w:r>
        <w:br w:type="page"/>
      </w:r>
      <w:bookmarkStart w:id="11" w:name="_Toc533814"/>
      <w:r w:rsidR="00213365">
        <w:lastRenderedPageBreak/>
        <w:t>Mammography Systems Certification and Accreditation</w:t>
      </w:r>
      <w:bookmarkEnd w:id="11"/>
    </w:p>
    <w:tbl>
      <w:tblPr>
        <w:tblStyle w:val="TableGrid"/>
        <w:tblW w:w="10656" w:type="dxa"/>
        <w:tblLayout w:type="fixed"/>
        <w:tblLook w:val="01E0" w:firstRow="1" w:lastRow="1" w:firstColumn="1" w:lastColumn="1" w:noHBand="0" w:noVBand="0"/>
      </w:tblPr>
      <w:tblGrid>
        <w:gridCol w:w="2498"/>
        <w:gridCol w:w="8158"/>
      </w:tblGrid>
      <w:tr w:rsidR="00213365" w:rsidRPr="00494C3F" w14:paraId="4229A36E" w14:textId="77777777" w:rsidTr="00306F8E">
        <w:tc>
          <w:tcPr>
            <w:tcW w:w="2448" w:type="dxa"/>
          </w:tcPr>
          <w:p w14:paraId="4D5F94D0" w14:textId="77777777" w:rsidR="00213365" w:rsidRPr="00494C3F" w:rsidRDefault="00213365" w:rsidP="00E95B22">
            <w:pPr>
              <w:pStyle w:val="TableContainer"/>
            </w:pPr>
            <w:r w:rsidRPr="00494C3F">
              <w:t>Date of Origin:</w:t>
            </w:r>
          </w:p>
        </w:tc>
        <w:tc>
          <w:tcPr>
            <w:tcW w:w="7996" w:type="dxa"/>
          </w:tcPr>
          <w:p w14:paraId="66DCDD7B" w14:textId="77777777" w:rsidR="00213365" w:rsidRPr="00494C3F" w:rsidRDefault="00213365" w:rsidP="00E95B22">
            <w:pPr>
              <w:pStyle w:val="TableContainer"/>
            </w:pPr>
            <w:r w:rsidRPr="00494C3F">
              <w:t>1993 by H.B. 63, 73rd Leg., R.S.</w:t>
            </w:r>
          </w:p>
        </w:tc>
      </w:tr>
      <w:tr w:rsidR="00213365" w:rsidRPr="00494C3F" w14:paraId="11BA184A" w14:textId="77777777" w:rsidTr="00306F8E">
        <w:tc>
          <w:tcPr>
            <w:tcW w:w="2448" w:type="dxa"/>
          </w:tcPr>
          <w:p w14:paraId="526F9471" w14:textId="77777777" w:rsidR="00213365" w:rsidRPr="00494C3F" w:rsidRDefault="00213365" w:rsidP="00E95B22">
            <w:pPr>
              <w:pStyle w:val="TableContainer"/>
            </w:pPr>
            <w:r w:rsidRPr="00494C3F">
              <w:t>Statutory Authority:</w:t>
            </w:r>
          </w:p>
        </w:tc>
        <w:tc>
          <w:tcPr>
            <w:tcW w:w="7996" w:type="dxa"/>
          </w:tcPr>
          <w:p w14:paraId="685EA3AD" w14:textId="4702C906" w:rsidR="00213365" w:rsidRPr="00494C3F" w:rsidRDefault="008737AE" w:rsidP="00E95B22">
            <w:pPr>
              <w:pStyle w:val="TableContainer"/>
            </w:pPr>
            <w:r>
              <w:t>H&amp;SC §§ 401</w:t>
            </w:r>
            <w:r w:rsidR="00213365" w:rsidRPr="00494C3F">
              <w:t>.427 (Fees)</w:t>
            </w:r>
          </w:p>
        </w:tc>
      </w:tr>
      <w:tr w:rsidR="00213365" w:rsidRPr="00494C3F" w14:paraId="67E3E805" w14:textId="77777777" w:rsidTr="00306F8E">
        <w:tc>
          <w:tcPr>
            <w:tcW w:w="2448" w:type="dxa"/>
          </w:tcPr>
          <w:p w14:paraId="2B428CB3" w14:textId="77777777" w:rsidR="00213365" w:rsidRPr="00494C3F" w:rsidRDefault="00213365" w:rsidP="00E95B22">
            <w:pPr>
              <w:pStyle w:val="TableContainer"/>
            </w:pPr>
            <w:r w:rsidRPr="00494C3F">
              <w:t>Texas Administrative Code Reference:</w:t>
            </w:r>
          </w:p>
        </w:tc>
        <w:tc>
          <w:tcPr>
            <w:tcW w:w="7996" w:type="dxa"/>
          </w:tcPr>
          <w:p w14:paraId="331C833F" w14:textId="5DFB9E81" w:rsidR="00213365" w:rsidRPr="00494C3F" w:rsidRDefault="008737AE" w:rsidP="00E95B22">
            <w:pPr>
              <w:pStyle w:val="TableContainer"/>
            </w:pPr>
            <w:r>
              <w:t xml:space="preserve">25 T.A.C. §§ </w:t>
            </w:r>
            <w:r w:rsidR="00213365" w:rsidRPr="00494C3F">
              <w:t>289.230 (Fees)</w:t>
            </w:r>
          </w:p>
        </w:tc>
      </w:tr>
      <w:tr w:rsidR="00213365" w:rsidRPr="00494C3F" w14:paraId="3F524544" w14:textId="77777777" w:rsidTr="00306F8E">
        <w:tc>
          <w:tcPr>
            <w:tcW w:w="2448" w:type="dxa"/>
          </w:tcPr>
          <w:p w14:paraId="2D48E361" w14:textId="77777777" w:rsidR="00213365" w:rsidRPr="00494C3F" w:rsidRDefault="00213365" w:rsidP="00E95B22">
            <w:pPr>
              <w:pStyle w:val="TableContainer"/>
            </w:pPr>
            <w:r w:rsidRPr="00494C3F">
              <w:t>Fee Set By:</w:t>
            </w:r>
          </w:p>
        </w:tc>
        <w:tc>
          <w:tcPr>
            <w:tcW w:w="7996" w:type="dxa"/>
          </w:tcPr>
          <w:p w14:paraId="6047D8BA" w14:textId="77777777" w:rsidR="00213365" w:rsidRPr="00494C3F" w:rsidRDefault="00213365" w:rsidP="00E95B22">
            <w:pPr>
              <w:pStyle w:val="TableContainer"/>
            </w:pPr>
            <w:r w:rsidRPr="00494C3F">
              <w:t>Rule</w:t>
            </w:r>
          </w:p>
        </w:tc>
      </w:tr>
      <w:tr w:rsidR="00213365" w:rsidRPr="00494C3F" w14:paraId="58EC4062" w14:textId="77777777" w:rsidTr="00306F8E">
        <w:tc>
          <w:tcPr>
            <w:tcW w:w="2448" w:type="dxa"/>
          </w:tcPr>
          <w:p w14:paraId="5238188B" w14:textId="77777777" w:rsidR="00213365" w:rsidRPr="00494C3F" w:rsidRDefault="00213365" w:rsidP="00E95B22">
            <w:pPr>
              <w:pStyle w:val="TableContainer"/>
            </w:pPr>
            <w:r w:rsidRPr="00494C3F">
              <w:t>Fee Capped:</w:t>
            </w:r>
          </w:p>
        </w:tc>
        <w:tc>
          <w:tcPr>
            <w:tcW w:w="7996" w:type="dxa"/>
          </w:tcPr>
          <w:p w14:paraId="4D127A57" w14:textId="77777777" w:rsidR="00213365" w:rsidRPr="00494C3F" w:rsidRDefault="00213365" w:rsidP="00E95B22">
            <w:pPr>
              <w:pStyle w:val="TableContainer"/>
            </w:pPr>
            <w:r w:rsidRPr="00494C3F">
              <w:t>No</w:t>
            </w:r>
          </w:p>
        </w:tc>
      </w:tr>
      <w:tr w:rsidR="00213365" w:rsidRPr="00494C3F" w14:paraId="63071481" w14:textId="77777777" w:rsidTr="00306F8E">
        <w:tc>
          <w:tcPr>
            <w:tcW w:w="2448" w:type="dxa"/>
          </w:tcPr>
          <w:p w14:paraId="7A6ED533" w14:textId="77777777" w:rsidR="00213365" w:rsidRPr="00494C3F" w:rsidRDefault="00213365" w:rsidP="00E95B22">
            <w:pPr>
              <w:pStyle w:val="TableContainer"/>
            </w:pPr>
            <w:r>
              <w:t>D</w:t>
            </w:r>
            <w:r w:rsidRPr="00494C3F">
              <w:t>escription:</w:t>
            </w:r>
          </w:p>
        </w:tc>
        <w:tc>
          <w:tcPr>
            <w:tcW w:w="7996" w:type="dxa"/>
          </w:tcPr>
          <w:p w14:paraId="08F6116C" w14:textId="18FC90F5" w:rsidR="00213365" w:rsidRPr="00494C3F" w:rsidRDefault="00213365" w:rsidP="00E95B22">
            <w:pPr>
              <w:pStyle w:val="TableContainer"/>
            </w:pPr>
            <w:r w:rsidRPr="00494C3F">
              <w:t xml:space="preserve">Fees related to the certification of mammography systems. A person may not perform mammography unless the mammography system used has been certified. Fees related to the accreditation of mammography facilities. </w:t>
            </w:r>
          </w:p>
        </w:tc>
      </w:tr>
      <w:tr w:rsidR="00213365" w:rsidRPr="00494C3F" w14:paraId="17ACC722" w14:textId="77777777" w:rsidTr="00306F8E">
        <w:tc>
          <w:tcPr>
            <w:tcW w:w="2448" w:type="dxa"/>
          </w:tcPr>
          <w:p w14:paraId="21AA8284" w14:textId="77777777" w:rsidR="00213365" w:rsidRPr="00494C3F" w:rsidRDefault="00213365" w:rsidP="00E95B22">
            <w:pPr>
              <w:pStyle w:val="TableContainer"/>
            </w:pPr>
            <w:r w:rsidRPr="00494C3F">
              <w:t>Note:</w:t>
            </w:r>
          </w:p>
        </w:tc>
        <w:tc>
          <w:tcPr>
            <w:tcW w:w="7996" w:type="dxa"/>
          </w:tcPr>
          <w:p w14:paraId="255DB9C7" w14:textId="77777777" w:rsidR="00213365" w:rsidRPr="00494C3F" w:rsidRDefault="00213365" w:rsidP="00E95B22">
            <w:pPr>
              <w:pStyle w:val="TableContainer"/>
            </w:pPr>
            <w:r w:rsidRPr="00494C3F">
              <w:t>Amended by: 2001 by H.B. 1099, 77th Leg. R.S.; 2007 by H.B. 2285 and S.B. 1604, 80th Leg., R.S.; 2013 by S.B. 347, 83rd Leg., R.S.; Acts 2015, 84th Leg., R.S., Ch. 1 (S.B. 219), Sec. 5.102, eff. April 2, 2015.</w:t>
            </w:r>
          </w:p>
        </w:tc>
      </w:tr>
      <w:tr w:rsidR="00213365" w:rsidRPr="00494C3F" w14:paraId="0B057AE8" w14:textId="77777777" w:rsidTr="00306F8E">
        <w:tc>
          <w:tcPr>
            <w:tcW w:w="2448" w:type="dxa"/>
          </w:tcPr>
          <w:p w14:paraId="5A6033E6" w14:textId="77777777" w:rsidR="00213365" w:rsidRPr="00494C3F" w:rsidRDefault="00213365" w:rsidP="00E95B22">
            <w:pPr>
              <w:pStyle w:val="TableContainer"/>
            </w:pPr>
            <w:r w:rsidRPr="00494C3F">
              <w:t>Due Date:</w:t>
            </w:r>
          </w:p>
        </w:tc>
        <w:tc>
          <w:tcPr>
            <w:tcW w:w="7996" w:type="dxa"/>
          </w:tcPr>
          <w:p w14:paraId="37B3E283" w14:textId="1CC5DF62" w:rsidR="00213365" w:rsidRPr="00494C3F" w:rsidRDefault="00213365" w:rsidP="00E95B22">
            <w:pPr>
              <w:pStyle w:val="TableContainer"/>
            </w:pPr>
            <w:r w:rsidRPr="00494C3F">
              <w:t xml:space="preserve">Initial and renewal licensure </w:t>
            </w:r>
            <w:r w:rsidR="00C36271">
              <w:t>fee – upon application/renewal.</w:t>
            </w:r>
          </w:p>
        </w:tc>
      </w:tr>
      <w:tr w:rsidR="00213365" w:rsidRPr="00494C3F" w14:paraId="2C2A2F0C" w14:textId="77777777" w:rsidTr="00306F8E">
        <w:tc>
          <w:tcPr>
            <w:tcW w:w="2448" w:type="dxa"/>
          </w:tcPr>
          <w:p w14:paraId="6C48DC69" w14:textId="77777777" w:rsidR="00213365" w:rsidRPr="00494C3F" w:rsidRDefault="00213365" w:rsidP="00E95B22">
            <w:pPr>
              <w:pStyle w:val="TableContainer"/>
            </w:pPr>
            <w:r w:rsidRPr="00494C3F">
              <w:t>Deposit To:</w:t>
            </w:r>
          </w:p>
        </w:tc>
        <w:tc>
          <w:tcPr>
            <w:tcW w:w="7996" w:type="dxa"/>
          </w:tcPr>
          <w:p w14:paraId="423CA8F2" w14:textId="4AB786C6" w:rsidR="00213365" w:rsidRPr="00494C3F" w:rsidRDefault="00213365" w:rsidP="00E95B22">
            <w:pPr>
              <w:pStyle w:val="TableContainer"/>
            </w:pPr>
            <w:r w:rsidRPr="00494C3F">
              <w:t>General Revenue Account – Certification of Mammography Systems No. 5021, Revenue Code 3557</w:t>
            </w:r>
            <w:r>
              <w:t xml:space="preserve">. </w:t>
            </w:r>
            <w:r w:rsidRPr="00494C3F">
              <w:t>Exempt from loss of dedication (S.B. 1,77th Leg. R.S.)</w:t>
            </w:r>
          </w:p>
        </w:tc>
      </w:tr>
    </w:tbl>
    <w:p w14:paraId="695B9EBF" w14:textId="77777777" w:rsidR="00213365" w:rsidRDefault="00213365" w:rsidP="00E35EDF">
      <w:pPr>
        <w:pStyle w:val="BodyTextafterheading"/>
        <w:rPr>
          <w:noProof/>
        </w:rPr>
      </w:pPr>
      <w:r>
        <w:rPr>
          <w:noProof/>
        </w:rPr>
        <w:drawing>
          <wp:anchor distT="0" distB="0" distL="114300" distR="114300" simplePos="0" relativeHeight="251680768" behindDoc="0" locked="0" layoutInCell="1" allowOverlap="1" wp14:anchorId="2FAFDEE6" wp14:editId="56E63706">
            <wp:simplePos x="0" y="0"/>
            <wp:positionH relativeFrom="column">
              <wp:align>center</wp:align>
            </wp:positionH>
            <wp:positionV relativeFrom="paragraph">
              <wp:posOffset>73384</wp:posOffset>
            </wp:positionV>
            <wp:extent cx="6080760" cy="2258568"/>
            <wp:effectExtent l="0" t="0" r="0" b="8890"/>
            <wp:wrapTopAndBottom/>
            <wp:docPr id="22" name="Picture 22" descr="Graph showing revenue and costs for Mammography Systems Certification and Accreditation Licensing from FY2013 to FY2018. Full description of this graph is in the following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37"/>
        <w:gridCol w:w="1423"/>
        <w:gridCol w:w="1424"/>
        <w:gridCol w:w="1424"/>
        <w:gridCol w:w="1424"/>
        <w:gridCol w:w="1424"/>
        <w:gridCol w:w="1424"/>
      </w:tblGrid>
      <w:tr w:rsidR="00213365" w:rsidRPr="00BA5C2C" w14:paraId="7AE5D0C1" w14:textId="77777777" w:rsidTr="00420A07">
        <w:trPr>
          <w:cnfStyle w:val="100000000000" w:firstRow="1" w:lastRow="0" w:firstColumn="0" w:lastColumn="0" w:oddVBand="0" w:evenVBand="0" w:oddHBand="0" w:evenHBand="0" w:firstRowFirstColumn="0" w:firstRowLastColumn="0" w:lastRowFirstColumn="0" w:lastRowLastColumn="0"/>
          <w:trHeight w:val="267"/>
          <w:jc w:val="center"/>
        </w:trPr>
        <w:tc>
          <w:tcPr>
            <w:tcW w:w="1400" w:type="dxa"/>
          </w:tcPr>
          <w:p w14:paraId="7AE5F8D9" w14:textId="77777777" w:rsidR="00213365" w:rsidRPr="00BA5C2C" w:rsidRDefault="00213365" w:rsidP="00E95B22">
            <w:pPr>
              <w:pStyle w:val="TableContainer"/>
            </w:pPr>
            <w:r w:rsidRPr="00494C3F">
              <w:t>Fiscal</w:t>
            </w:r>
            <w:r w:rsidRPr="00BA5C2C">
              <w:t xml:space="preserve"> </w:t>
            </w:r>
            <w:r w:rsidRPr="00494C3F">
              <w:t>Year</w:t>
            </w:r>
          </w:p>
        </w:tc>
        <w:tc>
          <w:tcPr>
            <w:tcW w:w="1296" w:type="dxa"/>
          </w:tcPr>
          <w:p w14:paraId="63889983" w14:textId="77777777" w:rsidR="00213365" w:rsidRPr="00BA5C2C" w:rsidRDefault="00213365" w:rsidP="00E95B22">
            <w:pPr>
              <w:pStyle w:val="TableContainer"/>
            </w:pPr>
            <w:r w:rsidRPr="00BA5C2C">
              <w:t>FY2013</w:t>
            </w:r>
          </w:p>
        </w:tc>
        <w:tc>
          <w:tcPr>
            <w:tcW w:w="1296" w:type="dxa"/>
          </w:tcPr>
          <w:p w14:paraId="0A761A06" w14:textId="77777777" w:rsidR="00213365" w:rsidRPr="00BA5C2C" w:rsidRDefault="00213365" w:rsidP="00E95B22">
            <w:pPr>
              <w:pStyle w:val="TableContainer"/>
            </w:pPr>
            <w:r w:rsidRPr="00BA5C2C">
              <w:t>FY2014</w:t>
            </w:r>
          </w:p>
        </w:tc>
        <w:tc>
          <w:tcPr>
            <w:tcW w:w="1296" w:type="dxa"/>
          </w:tcPr>
          <w:p w14:paraId="6FD10D14" w14:textId="77777777" w:rsidR="00213365" w:rsidRPr="00BA5C2C" w:rsidRDefault="00213365" w:rsidP="00E95B22">
            <w:pPr>
              <w:pStyle w:val="TableContainer"/>
            </w:pPr>
            <w:r w:rsidRPr="00BA5C2C">
              <w:t>FY2015</w:t>
            </w:r>
          </w:p>
        </w:tc>
        <w:tc>
          <w:tcPr>
            <w:tcW w:w="1296" w:type="dxa"/>
          </w:tcPr>
          <w:p w14:paraId="41EF9B3F" w14:textId="77777777" w:rsidR="00213365" w:rsidRPr="00BA5C2C" w:rsidRDefault="00213365" w:rsidP="00E95B22">
            <w:pPr>
              <w:pStyle w:val="TableContainer"/>
            </w:pPr>
            <w:r w:rsidRPr="00BA5C2C">
              <w:t>FY2016</w:t>
            </w:r>
          </w:p>
        </w:tc>
        <w:tc>
          <w:tcPr>
            <w:tcW w:w="1296" w:type="dxa"/>
          </w:tcPr>
          <w:p w14:paraId="202397C8" w14:textId="77777777" w:rsidR="00213365" w:rsidRPr="00BA5C2C" w:rsidRDefault="00213365" w:rsidP="00E95B22">
            <w:pPr>
              <w:pStyle w:val="TableContainer"/>
            </w:pPr>
            <w:r w:rsidRPr="00BA5C2C">
              <w:t>FY2017</w:t>
            </w:r>
          </w:p>
        </w:tc>
        <w:tc>
          <w:tcPr>
            <w:tcW w:w="1296" w:type="dxa"/>
          </w:tcPr>
          <w:p w14:paraId="1082899C" w14:textId="77777777" w:rsidR="00213365" w:rsidRPr="00BA5C2C" w:rsidRDefault="00213365" w:rsidP="00E95B22">
            <w:pPr>
              <w:pStyle w:val="TableContainer"/>
            </w:pPr>
            <w:r w:rsidRPr="00BA5C2C">
              <w:t>FY2018</w:t>
            </w:r>
          </w:p>
        </w:tc>
      </w:tr>
      <w:tr w:rsidR="00213365" w:rsidRPr="00BA5C2C" w14:paraId="0D8B5C47" w14:textId="77777777" w:rsidTr="00420A07">
        <w:trPr>
          <w:trHeight w:val="267"/>
          <w:jc w:val="center"/>
        </w:trPr>
        <w:tc>
          <w:tcPr>
            <w:tcW w:w="1400" w:type="dxa"/>
          </w:tcPr>
          <w:p w14:paraId="5D8666F6" w14:textId="77777777" w:rsidR="00213365" w:rsidRPr="00BA5C2C" w:rsidRDefault="00213365" w:rsidP="00E95B22">
            <w:pPr>
              <w:pStyle w:val="TableContainer"/>
            </w:pPr>
            <w:r w:rsidRPr="00494C3F">
              <w:t>Revenue</w:t>
            </w:r>
          </w:p>
        </w:tc>
        <w:tc>
          <w:tcPr>
            <w:tcW w:w="1296" w:type="dxa"/>
          </w:tcPr>
          <w:p w14:paraId="0828C61C" w14:textId="77777777" w:rsidR="00213365" w:rsidRPr="00BA5C2C" w:rsidRDefault="00213365" w:rsidP="00E95B22">
            <w:pPr>
              <w:pStyle w:val="TableContainer"/>
            </w:pPr>
            <w:r w:rsidRPr="00494C3F">
              <w:t>$1,275,492</w:t>
            </w:r>
          </w:p>
        </w:tc>
        <w:tc>
          <w:tcPr>
            <w:tcW w:w="1296" w:type="dxa"/>
          </w:tcPr>
          <w:p w14:paraId="1F44D260" w14:textId="77777777" w:rsidR="00213365" w:rsidRPr="00BA5C2C" w:rsidRDefault="00213365" w:rsidP="00E95B22">
            <w:pPr>
              <w:pStyle w:val="TableContainer"/>
            </w:pPr>
            <w:r w:rsidRPr="00494C3F">
              <w:t>$1,306,294</w:t>
            </w:r>
          </w:p>
        </w:tc>
        <w:tc>
          <w:tcPr>
            <w:tcW w:w="1296" w:type="dxa"/>
          </w:tcPr>
          <w:p w14:paraId="2E477B2D" w14:textId="77777777" w:rsidR="00213365" w:rsidRPr="00BA5C2C" w:rsidRDefault="00213365" w:rsidP="00E95B22">
            <w:pPr>
              <w:pStyle w:val="TableContainer"/>
            </w:pPr>
            <w:r w:rsidRPr="00494C3F">
              <w:t>$1,408,985</w:t>
            </w:r>
          </w:p>
        </w:tc>
        <w:tc>
          <w:tcPr>
            <w:tcW w:w="1296" w:type="dxa"/>
          </w:tcPr>
          <w:p w14:paraId="074D4013" w14:textId="77777777" w:rsidR="00213365" w:rsidRPr="00BA5C2C" w:rsidRDefault="00213365" w:rsidP="00E95B22">
            <w:pPr>
              <w:pStyle w:val="TableContainer"/>
            </w:pPr>
            <w:r w:rsidRPr="00494C3F">
              <w:t>$1,419,839</w:t>
            </w:r>
          </w:p>
        </w:tc>
        <w:tc>
          <w:tcPr>
            <w:tcW w:w="1296" w:type="dxa"/>
          </w:tcPr>
          <w:p w14:paraId="399FBA65" w14:textId="77777777" w:rsidR="00213365" w:rsidRPr="00BA5C2C" w:rsidRDefault="00213365" w:rsidP="00E95B22">
            <w:pPr>
              <w:pStyle w:val="TableContainer"/>
            </w:pPr>
            <w:r w:rsidRPr="00494C3F">
              <w:t>$1,314,452</w:t>
            </w:r>
          </w:p>
        </w:tc>
        <w:tc>
          <w:tcPr>
            <w:tcW w:w="1296" w:type="dxa"/>
          </w:tcPr>
          <w:p w14:paraId="3FBE95F3" w14:textId="77777777" w:rsidR="00213365" w:rsidRPr="00BA5C2C" w:rsidRDefault="00213365" w:rsidP="00E95B22">
            <w:pPr>
              <w:pStyle w:val="TableContainer"/>
            </w:pPr>
            <w:r w:rsidRPr="00BA5C2C">
              <w:t>$1,345,069</w:t>
            </w:r>
          </w:p>
        </w:tc>
      </w:tr>
      <w:tr w:rsidR="00213365" w:rsidRPr="00BA5C2C" w14:paraId="1EA2C04D" w14:textId="77777777" w:rsidTr="00420A07">
        <w:trPr>
          <w:cnfStyle w:val="000000010000" w:firstRow="0" w:lastRow="0" w:firstColumn="0" w:lastColumn="0" w:oddVBand="0" w:evenVBand="0" w:oddHBand="0" w:evenHBand="1" w:firstRowFirstColumn="0" w:firstRowLastColumn="0" w:lastRowFirstColumn="0" w:lastRowLastColumn="0"/>
          <w:trHeight w:val="276"/>
          <w:jc w:val="center"/>
        </w:trPr>
        <w:tc>
          <w:tcPr>
            <w:tcW w:w="1400" w:type="dxa"/>
          </w:tcPr>
          <w:p w14:paraId="365FD0D5" w14:textId="77777777" w:rsidR="00213365" w:rsidRPr="00BA5C2C" w:rsidRDefault="00213365" w:rsidP="00E95B22">
            <w:pPr>
              <w:pStyle w:val="TableContainer"/>
            </w:pPr>
            <w:r w:rsidRPr="00494C3F">
              <w:t>Cost</w:t>
            </w:r>
          </w:p>
        </w:tc>
        <w:tc>
          <w:tcPr>
            <w:tcW w:w="1296" w:type="dxa"/>
          </w:tcPr>
          <w:p w14:paraId="14DB4855" w14:textId="77777777" w:rsidR="00213365" w:rsidRPr="00BA5C2C" w:rsidRDefault="00213365" w:rsidP="00E95B22">
            <w:pPr>
              <w:pStyle w:val="TableContainer"/>
            </w:pPr>
            <w:r w:rsidRPr="00494C3F">
              <w:t>$814,582</w:t>
            </w:r>
          </w:p>
        </w:tc>
        <w:tc>
          <w:tcPr>
            <w:tcW w:w="1296" w:type="dxa"/>
          </w:tcPr>
          <w:p w14:paraId="3B72AD43" w14:textId="77777777" w:rsidR="00213365" w:rsidRPr="00BA5C2C" w:rsidRDefault="00213365" w:rsidP="00E95B22">
            <w:pPr>
              <w:pStyle w:val="TableContainer"/>
            </w:pPr>
            <w:r w:rsidRPr="00494C3F">
              <w:t>$924,288</w:t>
            </w:r>
          </w:p>
        </w:tc>
        <w:tc>
          <w:tcPr>
            <w:tcW w:w="1296" w:type="dxa"/>
          </w:tcPr>
          <w:p w14:paraId="396DA8A6" w14:textId="77777777" w:rsidR="00213365" w:rsidRPr="00BA5C2C" w:rsidRDefault="00213365" w:rsidP="00E95B22">
            <w:pPr>
              <w:pStyle w:val="TableContainer"/>
            </w:pPr>
            <w:r w:rsidRPr="00494C3F">
              <w:t>$889,665</w:t>
            </w:r>
          </w:p>
        </w:tc>
        <w:tc>
          <w:tcPr>
            <w:tcW w:w="1296" w:type="dxa"/>
          </w:tcPr>
          <w:p w14:paraId="3EEBC2D2" w14:textId="77777777" w:rsidR="00213365" w:rsidRPr="00BA5C2C" w:rsidRDefault="00213365" w:rsidP="00E95B22">
            <w:pPr>
              <w:pStyle w:val="TableContainer"/>
            </w:pPr>
            <w:r w:rsidRPr="00494C3F">
              <w:t>$1,021,824</w:t>
            </w:r>
          </w:p>
        </w:tc>
        <w:tc>
          <w:tcPr>
            <w:tcW w:w="1296" w:type="dxa"/>
          </w:tcPr>
          <w:p w14:paraId="759DB5F2" w14:textId="77777777" w:rsidR="00213365" w:rsidRPr="00BA5C2C" w:rsidRDefault="00213365" w:rsidP="00E95B22">
            <w:pPr>
              <w:pStyle w:val="TableContainer"/>
            </w:pPr>
            <w:r w:rsidRPr="00494C3F">
              <w:t>$970,743</w:t>
            </w:r>
          </w:p>
        </w:tc>
        <w:tc>
          <w:tcPr>
            <w:tcW w:w="1296" w:type="dxa"/>
          </w:tcPr>
          <w:p w14:paraId="3E5A05F1" w14:textId="77777777" w:rsidR="00213365" w:rsidRPr="00BA5C2C" w:rsidRDefault="00213365" w:rsidP="00E95B22">
            <w:pPr>
              <w:pStyle w:val="TableContainer"/>
            </w:pPr>
            <w:r w:rsidRPr="00BA5C2C">
              <w:t>$1,076,774</w:t>
            </w:r>
          </w:p>
        </w:tc>
      </w:tr>
      <w:tr w:rsidR="00213365" w:rsidRPr="00BA5C2C" w14:paraId="6DDCD149" w14:textId="77777777" w:rsidTr="00420A07">
        <w:trPr>
          <w:trHeight w:val="297"/>
          <w:jc w:val="center"/>
        </w:trPr>
        <w:tc>
          <w:tcPr>
            <w:tcW w:w="1400" w:type="dxa"/>
          </w:tcPr>
          <w:p w14:paraId="64B803F7" w14:textId="77777777" w:rsidR="00213365" w:rsidRPr="00BA5C2C" w:rsidRDefault="00213365" w:rsidP="00E95B22">
            <w:pPr>
              <w:pStyle w:val="TableContainer"/>
            </w:pPr>
            <w:r w:rsidRPr="00494C3F">
              <w:t>Percentage</w:t>
            </w:r>
          </w:p>
        </w:tc>
        <w:tc>
          <w:tcPr>
            <w:tcW w:w="1296" w:type="dxa"/>
          </w:tcPr>
          <w:p w14:paraId="027D0B34" w14:textId="77777777" w:rsidR="00213365" w:rsidRPr="00BA5C2C" w:rsidRDefault="00213365" w:rsidP="00E95B22">
            <w:pPr>
              <w:pStyle w:val="TableContainer"/>
            </w:pPr>
            <w:r w:rsidRPr="00494C3F">
              <w:t>100.00%</w:t>
            </w:r>
          </w:p>
        </w:tc>
        <w:tc>
          <w:tcPr>
            <w:tcW w:w="1296" w:type="dxa"/>
          </w:tcPr>
          <w:p w14:paraId="12236FA8" w14:textId="77777777" w:rsidR="00213365" w:rsidRPr="00BA5C2C" w:rsidRDefault="00213365" w:rsidP="00E95B22">
            <w:pPr>
              <w:pStyle w:val="TableContainer"/>
            </w:pPr>
            <w:r w:rsidRPr="00494C3F">
              <w:t>100.00%</w:t>
            </w:r>
          </w:p>
        </w:tc>
        <w:tc>
          <w:tcPr>
            <w:tcW w:w="1296" w:type="dxa"/>
          </w:tcPr>
          <w:p w14:paraId="747F487D" w14:textId="77777777" w:rsidR="00213365" w:rsidRPr="00BA5C2C" w:rsidRDefault="00213365" w:rsidP="00E95B22">
            <w:pPr>
              <w:pStyle w:val="TableContainer"/>
            </w:pPr>
            <w:r w:rsidRPr="00494C3F">
              <w:t>100.00%</w:t>
            </w:r>
          </w:p>
        </w:tc>
        <w:tc>
          <w:tcPr>
            <w:tcW w:w="1296" w:type="dxa"/>
          </w:tcPr>
          <w:p w14:paraId="520CC6B0" w14:textId="77777777" w:rsidR="00213365" w:rsidRPr="00BA5C2C" w:rsidRDefault="00213365" w:rsidP="00E95B22">
            <w:pPr>
              <w:pStyle w:val="TableContainer"/>
            </w:pPr>
            <w:r w:rsidRPr="00494C3F">
              <w:t>100.00%</w:t>
            </w:r>
          </w:p>
        </w:tc>
        <w:tc>
          <w:tcPr>
            <w:tcW w:w="1296" w:type="dxa"/>
          </w:tcPr>
          <w:p w14:paraId="4F2F41B3" w14:textId="77777777" w:rsidR="00213365" w:rsidRPr="00BA5C2C" w:rsidRDefault="00213365" w:rsidP="00E95B22">
            <w:pPr>
              <w:pStyle w:val="TableContainer"/>
            </w:pPr>
            <w:r w:rsidRPr="00494C3F">
              <w:t>100.00%</w:t>
            </w:r>
          </w:p>
        </w:tc>
        <w:tc>
          <w:tcPr>
            <w:tcW w:w="1296" w:type="dxa"/>
          </w:tcPr>
          <w:p w14:paraId="62F86237" w14:textId="77777777" w:rsidR="00213365" w:rsidRPr="00BA5C2C" w:rsidRDefault="00213365" w:rsidP="00E95B22">
            <w:pPr>
              <w:pStyle w:val="TableContainer"/>
            </w:pPr>
            <w:r w:rsidRPr="00BA5C2C">
              <w:t>100.00%</w:t>
            </w:r>
          </w:p>
        </w:tc>
      </w:tr>
    </w:tbl>
    <w:p w14:paraId="3897EEFC" w14:textId="713E6EE9" w:rsidR="00213365" w:rsidRDefault="00213365" w:rsidP="00621795">
      <w:pPr>
        <w:pStyle w:val="Heading3"/>
      </w:pPr>
      <w:r>
        <w:br w:type="page"/>
      </w:r>
      <w:r>
        <w:lastRenderedPageBreak/>
        <w:t>Detailed Fee Schedule</w:t>
      </w:r>
    </w:p>
    <w:p w14:paraId="313FC325" w14:textId="762E2EB7" w:rsidR="00CA441F" w:rsidRPr="00CA441F" w:rsidRDefault="00CA441F" w:rsidP="00E35EDF">
      <w:pPr>
        <w:pStyle w:val="Heading4"/>
      </w:pPr>
      <w:r w:rsidRPr="00F94379">
        <w:t>Mammography Systems Certification and Accreditation</w:t>
      </w:r>
    </w:p>
    <w:tbl>
      <w:tblPr>
        <w:tblStyle w:val="HHSTableforTextData2"/>
        <w:tblW w:w="10656" w:type="dxa"/>
        <w:tblInd w:w="0" w:type="dxa"/>
        <w:tblLayout w:type="fixed"/>
        <w:tblLook w:val="01E0" w:firstRow="1" w:lastRow="1" w:firstColumn="1" w:lastColumn="1" w:noHBand="0" w:noVBand="0"/>
      </w:tblPr>
      <w:tblGrid>
        <w:gridCol w:w="5057"/>
        <w:gridCol w:w="2529"/>
        <w:gridCol w:w="3070"/>
      </w:tblGrid>
      <w:tr w:rsidR="00213365" w:rsidRPr="00775866" w14:paraId="6A744D0A" w14:textId="77777777" w:rsidTr="00E47F1B">
        <w:trPr>
          <w:cnfStyle w:val="100000000000" w:firstRow="1" w:lastRow="0" w:firstColumn="0" w:lastColumn="0" w:oddVBand="0" w:evenVBand="0" w:oddHBand="0" w:evenHBand="0" w:firstRowFirstColumn="0" w:firstRowLastColumn="0" w:lastRowFirstColumn="0" w:lastRowLastColumn="0"/>
        </w:trPr>
        <w:tc>
          <w:tcPr>
            <w:tcW w:w="5040" w:type="dxa"/>
          </w:tcPr>
          <w:p w14:paraId="225D3188" w14:textId="77777777" w:rsidR="00213365" w:rsidRPr="00775866" w:rsidRDefault="00213365" w:rsidP="00E95B22">
            <w:pPr>
              <w:pStyle w:val="TableContainer"/>
            </w:pPr>
            <w:r w:rsidRPr="00775866">
              <w:t>Type</w:t>
            </w:r>
          </w:p>
        </w:tc>
        <w:tc>
          <w:tcPr>
            <w:tcW w:w="2520" w:type="dxa"/>
          </w:tcPr>
          <w:p w14:paraId="6C41F55C" w14:textId="77777777" w:rsidR="00213365" w:rsidRPr="00775866" w:rsidRDefault="00213365" w:rsidP="00E95B22">
            <w:pPr>
              <w:pStyle w:val="TableContainer"/>
            </w:pPr>
            <w:r w:rsidRPr="00775866">
              <w:t>Amount</w:t>
            </w:r>
          </w:p>
        </w:tc>
        <w:tc>
          <w:tcPr>
            <w:tcW w:w="3060" w:type="dxa"/>
          </w:tcPr>
          <w:p w14:paraId="396ECB26" w14:textId="77777777" w:rsidR="00213365" w:rsidRPr="00775866" w:rsidRDefault="00213365" w:rsidP="00E95B22">
            <w:pPr>
              <w:pStyle w:val="TableContainer"/>
            </w:pPr>
            <w:r w:rsidRPr="00775866">
              <w:t>Period</w:t>
            </w:r>
          </w:p>
        </w:tc>
      </w:tr>
      <w:tr w:rsidR="00213365" w:rsidRPr="00F81D7E" w14:paraId="46888E36" w14:textId="77777777" w:rsidTr="00E47F1B">
        <w:trPr>
          <w:trHeight w:val="144"/>
        </w:trPr>
        <w:tc>
          <w:tcPr>
            <w:tcW w:w="5040" w:type="dxa"/>
          </w:tcPr>
          <w:p w14:paraId="0ABC697A" w14:textId="77777777" w:rsidR="00213365" w:rsidRPr="00F81D7E" w:rsidRDefault="00213365" w:rsidP="00E95B22">
            <w:pPr>
              <w:pStyle w:val="TableContainer"/>
            </w:pPr>
            <w:r w:rsidRPr="00F81D7E">
              <w:t>Initial Certification Mammography Systems</w:t>
            </w:r>
          </w:p>
        </w:tc>
        <w:tc>
          <w:tcPr>
            <w:tcW w:w="2520" w:type="dxa"/>
          </w:tcPr>
          <w:p w14:paraId="792735EC" w14:textId="77777777" w:rsidR="00213365" w:rsidRPr="00F81D7E" w:rsidRDefault="00213365" w:rsidP="00E95B22">
            <w:pPr>
              <w:pStyle w:val="TableContainer"/>
            </w:pPr>
            <w:r w:rsidRPr="00F81D7E">
              <w:t>$2,010 Per Machine</w:t>
            </w:r>
          </w:p>
        </w:tc>
        <w:tc>
          <w:tcPr>
            <w:tcW w:w="3060" w:type="dxa"/>
          </w:tcPr>
          <w:p w14:paraId="704C9F4F" w14:textId="77777777" w:rsidR="00213365" w:rsidRPr="00F81D7E" w:rsidRDefault="00213365" w:rsidP="00E95B22">
            <w:pPr>
              <w:pStyle w:val="TableContainer"/>
            </w:pPr>
            <w:r w:rsidRPr="00F81D7E">
              <w:t>One Year</w:t>
            </w:r>
          </w:p>
        </w:tc>
      </w:tr>
      <w:tr w:rsidR="00213365" w:rsidRPr="00F81D7E" w14:paraId="7D74B7AA"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7FC498D6" w14:textId="77777777" w:rsidR="00213365" w:rsidRPr="00F81D7E" w:rsidRDefault="00213365" w:rsidP="00E95B22">
            <w:pPr>
              <w:pStyle w:val="TableContainer"/>
            </w:pPr>
            <w:r w:rsidRPr="00F81D7E">
              <w:t>Initial Certification for Additional Mammography Systems That Have Not Been Assigned a Separate United States FDA Administration Identification Number Shall be Authorized on the Same Certification</w:t>
            </w:r>
          </w:p>
        </w:tc>
        <w:tc>
          <w:tcPr>
            <w:tcW w:w="2520" w:type="dxa"/>
          </w:tcPr>
          <w:p w14:paraId="3428472C" w14:textId="77777777" w:rsidR="00213365" w:rsidRPr="00F81D7E" w:rsidRDefault="00213365" w:rsidP="00E95B22">
            <w:pPr>
              <w:pStyle w:val="TableContainer"/>
            </w:pPr>
            <w:r w:rsidRPr="00F81D7E">
              <w:t>$240 Per Machine</w:t>
            </w:r>
          </w:p>
        </w:tc>
        <w:tc>
          <w:tcPr>
            <w:tcW w:w="3060" w:type="dxa"/>
          </w:tcPr>
          <w:p w14:paraId="083F3F86" w14:textId="77777777" w:rsidR="00213365" w:rsidRPr="00F81D7E" w:rsidRDefault="00213365" w:rsidP="00E95B22">
            <w:pPr>
              <w:pStyle w:val="TableContainer"/>
            </w:pPr>
            <w:r w:rsidRPr="00F81D7E">
              <w:t>One Year</w:t>
            </w:r>
          </w:p>
        </w:tc>
      </w:tr>
      <w:tr w:rsidR="00213365" w:rsidRPr="00F81D7E" w14:paraId="77A421DE" w14:textId="77777777" w:rsidTr="00E47F1B">
        <w:trPr>
          <w:trHeight w:val="144"/>
        </w:trPr>
        <w:tc>
          <w:tcPr>
            <w:tcW w:w="5040" w:type="dxa"/>
          </w:tcPr>
          <w:p w14:paraId="01B6F99C" w14:textId="77777777" w:rsidR="00213365" w:rsidRPr="00F81D7E" w:rsidRDefault="00213365" w:rsidP="00E95B22">
            <w:pPr>
              <w:pStyle w:val="TableContainer"/>
            </w:pPr>
            <w:r w:rsidRPr="00F81D7E">
              <w:t>Annual Fee (After Initial Certification) Mammography Systems</w:t>
            </w:r>
          </w:p>
        </w:tc>
        <w:tc>
          <w:tcPr>
            <w:tcW w:w="2520" w:type="dxa"/>
          </w:tcPr>
          <w:p w14:paraId="63928B18" w14:textId="77777777" w:rsidR="00213365" w:rsidRPr="00F81D7E" w:rsidRDefault="00213365" w:rsidP="00E95B22">
            <w:pPr>
              <w:pStyle w:val="TableContainer"/>
            </w:pPr>
            <w:r w:rsidRPr="00F81D7E">
              <w:t>$2,010 Per Machine</w:t>
            </w:r>
          </w:p>
        </w:tc>
        <w:tc>
          <w:tcPr>
            <w:tcW w:w="3060" w:type="dxa"/>
          </w:tcPr>
          <w:p w14:paraId="07EF051F" w14:textId="77777777" w:rsidR="00213365" w:rsidRPr="00F81D7E" w:rsidRDefault="00213365" w:rsidP="00E95B22">
            <w:pPr>
              <w:pStyle w:val="TableContainer"/>
            </w:pPr>
            <w:r w:rsidRPr="00F81D7E">
              <w:t>One Year</w:t>
            </w:r>
          </w:p>
        </w:tc>
      </w:tr>
      <w:tr w:rsidR="00213365" w:rsidRPr="00F81D7E" w14:paraId="5E966104"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6EB436E9" w14:textId="77777777" w:rsidR="00213365" w:rsidRPr="00F81D7E" w:rsidRDefault="00213365" w:rsidP="00E95B22">
            <w:pPr>
              <w:pStyle w:val="TableContainer"/>
            </w:pPr>
            <w:r w:rsidRPr="00F81D7E">
              <w:t>Annual Fee (After Initial Certification) for Additional Mammography Systems (On the Same Certification)</w:t>
            </w:r>
          </w:p>
        </w:tc>
        <w:tc>
          <w:tcPr>
            <w:tcW w:w="2520" w:type="dxa"/>
          </w:tcPr>
          <w:p w14:paraId="12AB6CD4" w14:textId="77777777" w:rsidR="00213365" w:rsidRPr="00F81D7E" w:rsidRDefault="00213365" w:rsidP="00E95B22">
            <w:pPr>
              <w:pStyle w:val="TableContainer"/>
            </w:pPr>
            <w:r w:rsidRPr="00F81D7E">
              <w:t>$240 Per Machine</w:t>
            </w:r>
          </w:p>
        </w:tc>
        <w:tc>
          <w:tcPr>
            <w:tcW w:w="3060" w:type="dxa"/>
          </w:tcPr>
          <w:p w14:paraId="557AAEF2" w14:textId="77777777" w:rsidR="00213365" w:rsidRPr="00F81D7E" w:rsidRDefault="00213365" w:rsidP="00E95B22">
            <w:pPr>
              <w:pStyle w:val="TableContainer"/>
            </w:pPr>
            <w:r w:rsidRPr="00F81D7E">
              <w:t>One Year</w:t>
            </w:r>
          </w:p>
        </w:tc>
      </w:tr>
      <w:tr w:rsidR="00213365" w:rsidRPr="00F81D7E" w14:paraId="5A963E93" w14:textId="77777777" w:rsidTr="00E47F1B">
        <w:trPr>
          <w:trHeight w:val="144"/>
        </w:trPr>
        <w:tc>
          <w:tcPr>
            <w:tcW w:w="5040" w:type="dxa"/>
          </w:tcPr>
          <w:p w14:paraId="4A14ADE5" w14:textId="77777777" w:rsidR="00213365" w:rsidRPr="00F81D7E" w:rsidRDefault="00213365" w:rsidP="00E95B22">
            <w:pPr>
              <w:pStyle w:val="TableContainer"/>
            </w:pPr>
            <w:r w:rsidRPr="00F81D7E">
              <w:t>Initial Certification for Machines Used for Interventional Breast Radiography</w:t>
            </w:r>
          </w:p>
        </w:tc>
        <w:tc>
          <w:tcPr>
            <w:tcW w:w="2520" w:type="dxa"/>
          </w:tcPr>
          <w:p w14:paraId="1660030F" w14:textId="77777777" w:rsidR="00213365" w:rsidRPr="00F81D7E" w:rsidRDefault="00213365" w:rsidP="00E95B22">
            <w:pPr>
              <w:pStyle w:val="TableContainer"/>
            </w:pPr>
            <w:r w:rsidRPr="00F81D7E">
              <w:t>$490 Per Machine</w:t>
            </w:r>
          </w:p>
        </w:tc>
        <w:tc>
          <w:tcPr>
            <w:tcW w:w="3060" w:type="dxa"/>
          </w:tcPr>
          <w:p w14:paraId="7C621A42" w14:textId="77777777" w:rsidR="00213365" w:rsidRPr="00F81D7E" w:rsidRDefault="00213365" w:rsidP="00E95B22">
            <w:pPr>
              <w:pStyle w:val="TableContainer"/>
            </w:pPr>
            <w:r w:rsidRPr="00F81D7E">
              <w:t>One Year</w:t>
            </w:r>
          </w:p>
        </w:tc>
      </w:tr>
      <w:tr w:rsidR="00213365" w:rsidRPr="00F81D7E" w14:paraId="16942B19"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50EB7D1F" w14:textId="77777777" w:rsidR="00213365" w:rsidRPr="00F81D7E" w:rsidRDefault="00213365" w:rsidP="00E95B22">
            <w:pPr>
              <w:pStyle w:val="TableContainer"/>
            </w:pPr>
            <w:r w:rsidRPr="00F81D7E">
              <w:t>Initial Certification for Additional Machines Used for Interventional Breast Radiography (On the Same Certification)</w:t>
            </w:r>
          </w:p>
        </w:tc>
        <w:tc>
          <w:tcPr>
            <w:tcW w:w="2520" w:type="dxa"/>
          </w:tcPr>
          <w:p w14:paraId="752BE16E" w14:textId="77777777" w:rsidR="00213365" w:rsidRPr="00F81D7E" w:rsidRDefault="00213365" w:rsidP="00E95B22">
            <w:pPr>
              <w:pStyle w:val="TableContainer"/>
            </w:pPr>
            <w:r w:rsidRPr="00F81D7E">
              <w:t>$240 Per Machine</w:t>
            </w:r>
          </w:p>
        </w:tc>
        <w:tc>
          <w:tcPr>
            <w:tcW w:w="3060" w:type="dxa"/>
          </w:tcPr>
          <w:p w14:paraId="2F742AA1" w14:textId="77777777" w:rsidR="00213365" w:rsidRPr="00F81D7E" w:rsidRDefault="00213365" w:rsidP="00E95B22">
            <w:pPr>
              <w:pStyle w:val="TableContainer"/>
            </w:pPr>
            <w:r w:rsidRPr="00F81D7E">
              <w:t>One Year</w:t>
            </w:r>
          </w:p>
        </w:tc>
      </w:tr>
      <w:tr w:rsidR="00213365" w:rsidRPr="00F81D7E" w14:paraId="539DDC68" w14:textId="77777777" w:rsidTr="00E47F1B">
        <w:trPr>
          <w:trHeight w:val="144"/>
        </w:trPr>
        <w:tc>
          <w:tcPr>
            <w:tcW w:w="5040" w:type="dxa"/>
          </w:tcPr>
          <w:p w14:paraId="4D4611EF" w14:textId="77777777" w:rsidR="00213365" w:rsidRPr="00F81D7E" w:rsidRDefault="00213365" w:rsidP="00E95B22">
            <w:pPr>
              <w:pStyle w:val="TableContainer"/>
            </w:pPr>
            <w:r w:rsidRPr="00F81D7E">
              <w:t>Annual Fee (After Initial Certification) for Machines Used for Interventional Breast Radiography</w:t>
            </w:r>
          </w:p>
        </w:tc>
        <w:tc>
          <w:tcPr>
            <w:tcW w:w="2520" w:type="dxa"/>
          </w:tcPr>
          <w:p w14:paraId="142ACBFA" w14:textId="77777777" w:rsidR="00213365" w:rsidRPr="00F81D7E" w:rsidRDefault="00213365" w:rsidP="00E95B22">
            <w:pPr>
              <w:pStyle w:val="TableContainer"/>
            </w:pPr>
            <w:r w:rsidRPr="00F81D7E">
              <w:t>$490 Per Machine</w:t>
            </w:r>
          </w:p>
        </w:tc>
        <w:tc>
          <w:tcPr>
            <w:tcW w:w="3060" w:type="dxa"/>
          </w:tcPr>
          <w:p w14:paraId="48DFFA9B" w14:textId="77777777" w:rsidR="00213365" w:rsidRPr="00F81D7E" w:rsidRDefault="00213365" w:rsidP="00E95B22">
            <w:pPr>
              <w:pStyle w:val="TableContainer"/>
            </w:pPr>
            <w:r w:rsidRPr="00F81D7E">
              <w:t>One Year</w:t>
            </w:r>
          </w:p>
        </w:tc>
      </w:tr>
      <w:tr w:rsidR="00213365" w:rsidRPr="00F81D7E" w14:paraId="75E91FC0"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6A1D6249" w14:textId="77777777" w:rsidR="00213365" w:rsidRPr="00F81D7E" w:rsidRDefault="00213365" w:rsidP="00E95B22">
            <w:pPr>
              <w:pStyle w:val="TableContainer"/>
            </w:pPr>
            <w:r w:rsidRPr="00F81D7E">
              <w:t>Annual Fee (After Initial Certification) for Additional Machines Used for Interventional Breast Radiography (On the Same Certification)</w:t>
            </w:r>
          </w:p>
        </w:tc>
        <w:tc>
          <w:tcPr>
            <w:tcW w:w="2520" w:type="dxa"/>
          </w:tcPr>
          <w:p w14:paraId="045088ED" w14:textId="77777777" w:rsidR="00213365" w:rsidRPr="00F81D7E" w:rsidRDefault="00213365" w:rsidP="00E95B22">
            <w:pPr>
              <w:pStyle w:val="TableContainer"/>
            </w:pPr>
            <w:r w:rsidRPr="00F81D7E">
              <w:t>$240 Per Machine</w:t>
            </w:r>
          </w:p>
        </w:tc>
        <w:tc>
          <w:tcPr>
            <w:tcW w:w="3060" w:type="dxa"/>
          </w:tcPr>
          <w:p w14:paraId="20A1AFFC" w14:textId="77777777" w:rsidR="00213365" w:rsidRPr="00F81D7E" w:rsidRDefault="00213365" w:rsidP="00E95B22">
            <w:pPr>
              <w:pStyle w:val="TableContainer"/>
            </w:pPr>
            <w:r w:rsidRPr="00F81D7E">
              <w:t>One Year</w:t>
            </w:r>
          </w:p>
        </w:tc>
      </w:tr>
      <w:tr w:rsidR="00213365" w:rsidRPr="00F81D7E" w14:paraId="7C91E0C0" w14:textId="77777777" w:rsidTr="00E47F1B">
        <w:trPr>
          <w:trHeight w:val="144"/>
        </w:trPr>
        <w:tc>
          <w:tcPr>
            <w:tcW w:w="5040" w:type="dxa"/>
          </w:tcPr>
          <w:p w14:paraId="0B73F45A" w14:textId="77777777" w:rsidR="00213365" w:rsidRPr="00F81D7E" w:rsidRDefault="00213365" w:rsidP="00E95B22">
            <w:pPr>
              <w:pStyle w:val="TableContainer"/>
            </w:pPr>
            <w:r w:rsidRPr="00F81D7E">
              <w:t>Accreditation Fee for First Mammography Machine</w:t>
            </w:r>
          </w:p>
        </w:tc>
        <w:tc>
          <w:tcPr>
            <w:tcW w:w="2520" w:type="dxa"/>
          </w:tcPr>
          <w:p w14:paraId="7A71CDE0" w14:textId="77777777" w:rsidR="00213365" w:rsidRPr="00F81D7E" w:rsidRDefault="00213365" w:rsidP="00E95B22">
            <w:pPr>
              <w:pStyle w:val="TableContainer"/>
            </w:pPr>
            <w:r w:rsidRPr="00F81D7E">
              <w:t>$1,025 Per Machine</w:t>
            </w:r>
          </w:p>
        </w:tc>
        <w:tc>
          <w:tcPr>
            <w:tcW w:w="3060" w:type="dxa"/>
          </w:tcPr>
          <w:p w14:paraId="7AF3F884" w14:textId="77777777" w:rsidR="00213365" w:rsidRPr="00F81D7E" w:rsidRDefault="00213365" w:rsidP="00E95B22">
            <w:pPr>
              <w:pStyle w:val="TableContainer"/>
            </w:pPr>
            <w:r w:rsidRPr="00F81D7E">
              <w:t>Three Years</w:t>
            </w:r>
          </w:p>
        </w:tc>
      </w:tr>
      <w:tr w:rsidR="00213365" w:rsidRPr="00F81D7E" w14:paraId="0435DC67"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03682F3F" w14:textId="77777777" w:rsidR="00213365" w:rsidRPr="00F81D7E" w:rsidRDefault="00213365" w:rsidP="00E95B22">
            <w:pPr>
              <w:pStyle w:val="TableContainer"/>
            </w:pPr>
            <w:r w:rsidRPr="00F81D7E">
              <w:t>Accreditation Fee for Each Additional Mammography Machine</w:t>
            </w:r>
          </w:p>
        </w:tc>
        <w:tc>
          <w:tcPr>
            <w:tcW w:w="2520" w:type="dxa"/>
          </w:tcPr>
          <w:p w14:paraId="4EE9435A" w14:textId="77777777" w:rsidR="00213365" w:rsidRPr="00F81D7E" w:rsidRDefault="00213365" w:rsidP="00E95B22">
            <w:pPr>
              <w:pStyle w:val="TableContainer"/>
            </w:pPr>
            <w:r w:rsidRPr="00F81D7E">
              <w:t>$610 Per Machine</w:t>
            </w:r>
          </w:p>
        </w:tc>
        <w:tc>
          <w:tcPr>
            <w:tcW w:w="3060" w:type="dxa"/>
          </w:tcPr>
          <w:p w14:paraId="65C9A7C3" w14:textId="77777777" w:rsidR="00213365" w:rsidRPr="00F81D7E" w:rsidRDefault="00213365" w:rsidP="00E95B22">
            <w:pPr>
              <w:pStyle w:val="TableContainer"/>
            </w:pPr>
            <w:r w:rsidRPr="00F81D7E">
              <w:t>Three Years</w:t>
            </w:r>
          </w:p>
        </w:tc>
      </w:tr>
      <w:tr w:rsidR="00213365" w:rsidRPr="00F81D7E" w14:paraId="29DE190B" w14:textId="77777777" w:rsidTr="00E47F1B">
        <w:trPr>
          <w:trHeight w:val="144"/>
        </w:trPr>
        <w:tc>
          <w:tcPr>
            <w:tcW w:w="5040" w:type="dxa"/>
          </w:tcPr>
          <w:p w14:paraId="215518DD" w14:textId="77777777" w:rsidR="00213365" w:rsidRPr="00F81D7E" w:rsidRDefault="00213365" w:rsidP="00E95B22">
            <w:pPr>
              <w:pStyle w:val="TableContainer"/>
            </w:pPr>
            <w:r w:rsidRPr="00F81D7E">
              <w:t>Fee for Re-evaluation of Clinical Images</w:t>
            </w:r>
          </w:p>
        </w:tc>
        <w:tc>
          <w:tcPr>
            <w:tcW w:w="2520" w:type="dxa"/>
          </w:tcPr>
          <w:p w14:paraId="58A787A9" w14:textId="77777777" w:rsidR="00213365" w:rsidRPr="00F81D7E" w:rsidRDefault="00213365" w:rsidP="00E95B22">
            <w:pPr>
              <w:pStyle w:val="TableContainer"/>
            </w:pPr>
            <w:r w:rsidRPr="00F81D7E">
              <w:t>$330 Per Unit</w:t>
            </w:r>
          </w:p>
        </w:tc>
        <w:tc>
          <w:tcPr>
            <w:tcW w:w="3060" w:type="dxa"/>
          </w:tcPr>
          <w:p w14:paraId="2E0C5322" w14:textId="77777777" w:rsidR="00213365" w:rsidRPr="00F81D7E" w:rsidRDefault="00213365" w:rsidP="00E95B22">
            <w:pPr>
              <w:pStyle w:val="TableContainer"/>
            </w:pPr>
            <w:r w:rsidRPr="00F81D7E">
              <w:t>Per Occurrence</w:t>
            </w:r>
          </w:p>
        </w:tc>
      </w:tr>
      <w:tr w:rsidR="00213365" w:rsidRPr="00F81D7E" w14:paraId="7427E7F6"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48737EBB" w14:textId="77777777" w:rsidR="00213365" w:rsidRPr="00F81D7E" w:rsidRDefault="00213365" w:rsidP="00E95B22">
            <w:pPr>
              <w:pStyle w:val="TableContainer"/>
            </w:pPr>
            <w:r w:rsidRPr="00F81D7E">
              <w:t>Fee for Re-evaluation of Phantom Images</w:t>
            </w:r>
          </w:p>
        </w:tc>
        <w:tc>
          <w:tcPr>
            <w:tcW w:w="2520" w:type="dxa"/>
          </w:tcPr>
          <w:p w14:paraId="11D1AD91" w14:textId="77777777" w:rsidR="00213365" w:rsidRPr="00F81D7E" w:rsidRDefault="00213365" w:rsidP="00E95B22">
            <w:pPr>
              <w:pStyle w:val="TableContainer"/>
            </w:pPr>
            <w:r w:rsidRPr="00F81D7E">
              <w:t>$300 Per Unit</w:t>
            </w:r>
          </w:p>
        </w:tc>
        <w:tc>
          <w:tcPr>
            <w:tcW w:w="3060" w:type="dxa"/>
          </w:tcPr>
          <w:p w14:paraId="33FC6127" w14:textId="77777777" w:rsidR="00213365" w:rsidRPr="00F81D7E" w:rsidRDefault="00213365" w:rsidP="00E95B22">
            <w:pPr>
              <w:pStyle w:val="TableContainer"/>
            </w:pPr>
            <w:r w:rsidRPr="00F81D7E">
              <w:t>Per Occurrence</w:t>
            </w:r>
          </w:p>
        </w:tc>
      </w:tr>
      <w:tr w:rsidR="00213365" w:rsidRPr="00F81D7E" w14:paraId="284928A6" w14:textId="77777777" w:rsidTr="00E47F1B">
        <w:trPr>
          <w:trHeight w:val="144"/>
        </w:trPr>
        <w:tc>
          <w:tcPr>
            <w:tcW w:w="5040" w:type="dxa"/>
          </w:tcPr>
          <w:p w14:paraId="39FABD8E" w14:textId="77777777" w:rsidR="00213365" w:rsidRPr="00F81D7E" w:rsidRDefault="00213365" w:rsidP="00E95B22">
            <w:pPr>
              <w:pStyle w:val="TableContainer"/>
            </w:pPr>
            <w:r w:rsidRPr="00F81D7E">
              <w:t>Fee for Additional Required Mammography Review</w:t>
            </w:r>
          </w:p>
        </w:tc>
        <w:tc>
          <w:tcPr>
            <w:tcW w:w="2520" w:type="dxa"/>
          </w:tcPr>
          <w:p w14:paraId="6346CDB8" w14:textId="77777777" w:rsidR="00213365" w:rsidRPr="00F81D7E" w:rsidRDefault="00213365" w:rsidP="00E95B22">
            <w:pPr>
              <w:pStyle w:val="TableContainer"/>
            </w:pPr>
            <w:r w:rsidRPr="00F81D7E">
              <w:t>Based on Number of Clinical Images Reviewed and the Type of Review</w:t>
            </w:r>
          </w:p>
        </w:tc>
        <w:tc>
          <w:tcPr>
            <w:tcW w:w="3060" w:type="dxa"/>
          </w:tcPr>
          <w:p w14:paraId="2E4F0395" w14:textId="77777777" w:rsidR="00213365" w:rsidRPr="00F81D7E" w:rsidRDefault="00213365" w:rsidP="00E95B22">
            <w:pPr>
              <w:pStyle w:val="TableContainer"/>
            </w:pPr>
            <w:r w:rsidRPr="00F81D7E">
              <w:t>Per Occurrence</w:t>
            </w:r>
          </w:p>
        </w:tc>
      </w:tr>
      <w:tr w:rsidR="00213365" w:rsidRPr="00F81D7E" w14:paraId="106763B0"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19A920A7" w14:textId="77777777" w:rsidR="00213365" w:rsidRPr="00F81D7E" w:rsidRDefault="00213365" w:rsidP="00E95B22">
            <w:pPr>
              <w:pStyle w:val="TableContainer"/>
            </w:pPr>
            <w:r w:rsidRPr="00F81D7E">
              <w:t>Fee for Reinstatement of Mammography Machine</w:t>
            </w:r>
          </w:p>
        </w:tc>
        <w:tc>
          <w:tcPr>
            <w:tcW w:w="2520" w:type="dxa"/>
          </w:tcPr>
          <w:p w14:paraId="085670ED" w14:textId="77777777" w:rsidR="00213365" w:rsidRPr="00F81D7E" w:rsidRDefault="00213365" w:rsidP="00E95B22">
            <w:pPr>
              <w:pStyle w:val="TableContainer"/>
            </w:pPr>
            <w:r w:rsidRPr="00F81D7E">
              <w:t>$610</w:t>
            </w:r>
          </w:p>
        </w:tc>
        <w:tc>
          <w:tcPr>
            <w:tcW w:w="3060" w:type="dxa"/>
          </w:tcPr>
          <w:p w14:paraId="7736E7CC" w14:textId="77777777" w:rsidR="00213365" w:rsidRPr="00F81D7E" w:rsidRDefault="00213365" w:rsidP="00E95B22">
            <w:pPr>
              <w:pStyle w:val="TableContainer"/>
            </w:pPr>
            <w:r w:rsidRPr="00F81D7E">
              <w:t>Per Occurrence</w:t>
            </w:r>
          </w:p>
        </w:tc>
      </w:tr>
      <w:tr w:rsidR="00213365" w:rsidRPr="00F81D7E" w14:paraId="22A96505" w14:textId="77777777" w:rsidTr="00E47F1B">
        <w:trPr>
          <w:trHeight w:val="144"/>
        </w:trPr>
        <w:tc>
          <w:tcPr>
            <w:tcW w:w="5040" w:type="dxa"/>
          </w:tcPr>
          <w:p w14:paraId="69682409" w14:textId="77777777" w:rsidR="00213365" w:rsidRPr="00F81D7E" w:rsidRDefault="00213365" w:rsidP="00E95B22">
            <w:pPr>
              <w:pStyle w:val="TableContainer"/>
            </w:pPr>
            <w:r w:rsidRPr="00F81D7E">
              <w:t>Required Targeted Clinical Imaging Review Fee</w:t>
            </w:r>
          </w:p>
        </w:tc>
        <w:tc>
          <w:tcPr>
            <w:tcW w:w="2520" w:type="dxa"/>
          </w:tcPr>
          <w:p w14:paraId="5B3B69F3" w14:textId="77777777" w:rsidR="00213365" w:rsidRPr="00F81D7E" w:rsidRDefault="00213365" w:rsidP="00E95B22">
            <w:pPr>
              <w:pStyle w:val="TableContainer"/>
            </w:pPr>
            <w:r w:rsidRPr="00F81D7E">
              <w:t>Actual Expenses</w:t>
            </w:r>
          </w:p>
        </w:tc>
        <w:tc>
          <w:tcPr>
            <w:tcW w:w="3060" w:type="dxa"/>
          </w:tcPr>
          <w:p w14:paraId="115C72B6" w14:textId="77777777" w:rsidR="00213365" w:rsidRPr="00F81D7E" w:rsidRDefault="00213365" w:rsidP="00E95B22">
            <w:pPr>
              <w:pStyle w:val="TableContainer"/>
            </w:pPr>
            <w:r w:rsidRPr="00F81D7E">
              <w:t>Per Occurrence</w:t>
            </w:r>
          </w:p>
        </w:tc>
      </w:tr>
      <w:tr w:rsidR="00213365" w:rsidRPr="00F81D7E" w14:paraId="10A0C1C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57952D6F" w14:textId="77777777" w:rsidR="00213365" w:rsidRPr="00F81D7E" w:rsidRDefault="00213365" w:rsidP="00E95B22">
            <w:pPr>
              <w:pStyle w:val="TableContainer"/>
            </w:pPr>
            <w:r w:rsidRPr="00F81D7E">
              <w:t>Fee for the Review of Clinical Images for Dual Modality Mammography Machines</w:t>
            </w:r>
          </w:p>
        </w:tc>
        <w:tc>
          <w:tcPr>
            <w:tcW w:w="2520" w:type="dxa"/>
          </w:tcPr>
          <w:p w14:paraId="10FCD325" w14:textId="77777777" w:rsidR="00213365" w:rsidRPr="00F81D7E" w:rsidRDefault="00213365" w:rsidP="00E95B22">
            <w:pPr>
              <w:pStyle w:val="TableContainer"/>
            </w:pPr>
            <w:r w:rsidRPr="00F81D7E">
              <w:t>$330</w:t>
            </w:r>
          </w:p>
        </w:tc>
        <w:tc>
          <w:tcPr>
            <w:tcW w:w="3060" w:type="dxa"/>
          </w:tcPr>
          <w:p w14:paraId="4E3CE16C" w14:textId="77777777" w:rsidR="00213365" w:rsidRPr="00F81D7E" w:rsidRDefault="00213365" w:rsidP="00E95B22">
            <w:pPr>
              <w:pStyle w:val="TableContainer"/>
            </w:pPr>
            <w:r w:rsidRPr="00F81D7E">
              <w:t>Per Occurrence</w:t>
            </w:r>
          </w:p>
        </w:tc>
      </w:tr>
      <w:tr w:rsidR="00213365" w:rsidRPr="00F81D7E" w14:paraId="7D57CC2D" w14:textId="77777777" w:rsidTr="00E47F1B">
        <w:trPr>
          <w:trHeight w:val="144"/>
        </w:trPr>
        <w:tc>
          <w:tcPr>
            <w:tcW w:w="5040" w:type="dxa"/>
          </w:tcPr>
          <w:p w14:paraId="0237BFF3" w14:textId="77777777" w:rsidR="00213365" w:rsidRPr="00F81D7E" w:rsidRDefault="00213365" w:rsidP="00E95B22">
            <w:pPr>
              <w:pStyle w:val="TableContainer"/>
            </w:pPr>
            <w:r w:rsidRPr="00F81D7E">
              <w:t>On-site Visit For Three Denials of Accreditation</w:t>
            </w:r>
          </w:p>
        </w:tc>
        <w:tc>
          <w:tcPr>
            <w:tcW w:w="2520" w:type="dxa"/>
          </w:tcPr>
          <w:p w14:paraId="2FCB8506" w14:textId="77777777" w:rsidR="00213365" w:rsidRPr="00F81D7E" w:rsidRDefault="00213365" w:rsidP="00E95B22">
            <w:pPr>
              <w:pStyle w:val="TableContainer"/>
            </w:pPr>
            <w:r w:rsidRPr="00F81D7E">
              <w:t>Actual Expenses</w:t>
            </w:r>
          </w:p>
        </w:tc>
        <w:tc>
          <w:tcPr>
            <w:tcW w:w="3060" w:type="dxa"/>
          </w:tcPr>
          <w:p w14:paraId="2DBB166B" w14:textId="77777777" w:rsidR="00213365" w:rsidRPr="00F81D7E" w:rsidRDefault="00213365" w:rsidP="00E95B22">
            <w:pPr>
              <w:pStyle w:val="TableContainer"/>
            </w:pPr>
            <w:r w:rsidRPr="00F81D7E">
              <w:t>Per Occurrence</w:t>
            </w:r>
          </w:p>
        </w:tc>
      </w:tr>
    </w:tbl>
    <w:p w14:paraId="2C014397" w14:textId="7E5DD3BB" w:rsidR="00724CF0" w:rsidRDefault="008737AE" w:rsidP="006244C5">
      <w:pPr>
        <w:pStyle w:val="Heading2"/>
      </w:pPr>
      <w:r>
        <w:br w:type="page"/>
      </w:r>
      <w:bookmarkStart w:id="12" w:name="_Toc533815"/>
      <w:r w:rsidR="00724CF0">
        <w:lastRenderedPageBreak/>
        <w:t>Medical Device Distributor and Manufacturer</w:t>
      </w:r>
      <w:bookmarkEnd w:id="12"/>
    </w:p>
    <w:tbl>
      <w:tblPr>
        <w:tblStyle w:val="TableGrid"/>
        <w:tblW w:w="10656" w:type="dxa"/>
        <w:tblLayout w:type="fixed"/>
        <w:tblLook w:val="01E0" w:firstRow="1" w:lastRow="1" w:firstColumn="1" w:lastColumn="1" w:noHBand="0" w:noVBand="0"/>
      </w:tblPr>
      <w:tblGrid>
        <w:gridCol w:w="2528"/>
        <w:gridCol w:w="8128"/>
      </w:tblGrid>
      <w:tr w:rsidR="00724CF0" w:rsidRPr="00BB4D74" w14:paraId="6B072BFE" w14:textId="77777777" w:rsidTr="00306F8E">
        <w:tc>
          <w:tcPr>
            <w:tcW w:w="2448" w:type="dxa"/>
          </w:tcPr>
          <w:p w14:paraId="478ABB84" w14:textId="77777777" w:rsidR="00724CF0" w:rsidRPr="00BB4D74" w:rsidRDefault="00724CF0" w:rsidP="00E95B22">
            <w:pPr>
              <w:pStyle w:val="TableContainer"/>
            </w:pPr>
            <w:r w:rsidRPr="00BB4D74">
              <w:t>Date of Origin:</w:t>
            </w:r>
          </w:p>
        </w:tc>
        <w:tc>
          <w:tcPr>
            <w:tcW w:w="7871" w:type="dxa"/>
          </w:tcPr>
          <w:p w14:paraId="3048919E" w14:textId="77777777" w:rsidR="00724CF0" w:rsidRPr="00BB4D74" w:rsidRDefault="00724CF0" w:rsidP="00E95B22">
            <w:pPr>
              <w:pStyle w:val="TableContainer"/>
            </w:pPr>
            <w:r w:rsidRPr="00BB4D74">
              <w:t>1993 by S.B. 564, 73rd Leg., R.S.</w:t>
            </w:r>
          </w:p>
        </w:tc>
      </w:tr>
      <w:tr w:rsidR="00724CF0" w:rsidRPr="00BB4D74" w14:paraId="0D9D727E" w14:textId="77777777" w:rsidTr="00306F8E">
        <w:tc>
          <w:tcPr>
            <w:tcW w:w="2448" w:type="dxa"/>
          </w:tcPr>
          <w:p w14:paraId="0D2FA810" w14:textId="77777777" w:rsidR="00724CF0" w:rsidRPr="00BB4D74" w:rsidRDefault="00724CF0" w:rsidP="00E95B22">
            <w:pPr>
              <w:pStyle w:val="TableContainer"/>
            </w:pPr>
            <w:r w:rsidRPr="00BB4D74">
              <w:t>Statutory Authority:</w:t>
            </w:r>
          </w:p>
        </w:tc>
        <w:tc>
          <w:tcPr>
            <w:tcW w:w="7871" w:type="dxa"/>
          </w:tcPr>
          <w:p w14:paraId="784F19CB" w14:textId="3798EA6F" w:rsidR="00724CF0" w:rsidRPr="00BB4D74" w:rsidRDefault="00724CF0" w:rsidP="00E95B22">
            <w:pPr>
              <w:pStyle w:val="TableContainer"/>
            </w:pPr>
            <w:r w:rsidRPr="00BB4D74">
              <w:t>H&amp;SC §§ 12.0111, 431.276 (Fees)</w:t>
            </w:r>
          </w:p>
        </w:tc>
      </w:tr>
      <w:tr w:rsidR="00724CF0" w:rsidRPr="00BB4D74" w14:paraId="334BF525" w14:textId="77777777" w:rsidTr="00306F8E">
        <w:tc>
          <w:tcPr>
            <w:tcW w:w="2448" w:type="dxa"/>
          </w:tcPr>
          <w:p w14:paraId="6C3DF50E" w14:textId="77777777" w:rsidR="00724CF0" w:rsidRPr="00BB4D74" w:rsidRDefault="00724CF0" w:rsidP="00E95B22">
            <w:pPr>
              <w:pStyle w:val="TableContainer"/>
            </w:pPr>
            <w:r w:rsidRPr="00BB4D74">
              <w:t>Texas Administrative Code Reference:</w:t>
            </w:r>
          </w:p>
        </w:tc>
        <w:tc>
          <w:tcPr>
            <w:tcW w:w="7871" w:type="dxa"/>
          </w:tcPr>
          <w:p w14:paraId="1FEF1D83" w14:textId="00667F84" w:rsidR="00724CF0" w:rsidRPr="00BB4D74" w:rsidRDefault="00724CF0" w:rsidP="00E95B22">
            <w:pPr>
              <w:pStyle w:val="TableContainer"/>
            </w:pPr>
            <w:r w:rsidRPr="00BB4D74">
              <w:t>25 T.A.C. §§ 229.439 (Fees)</w:t>
            </w:r>
          </w:p>
        </w:tc>
      </w:tr>
      <w:tr w:rsidR="00724CF0" w:rsidRPr="00BB4D74" w14:paraId="67F95862" w14:textId="77777777" w:rsidTr="00306F8E">
        <w:tc>
          <w:tcPr>
            <w:tcW w:w="2448" w:type="dxa"/>
          </w:tcPr>
          <w:p w14:paraId="04085C05" w14:textId="77777777" w:rsidR="00724CF0" w:rsidRPr="00BB4D74" w:rsidRDefault="00724CF0" w:rsidP="00E95B22">
            <w:pPr>
              <w:pStyle w:val="TableContainer"/>
            </w:pPr>
            <w:r w:rsidRPr="00BB4D74">
              <w:t>Fee Set By:</w:t>
            </w:r>
          </w:p>
        </w:tc>
        <w:tc>
          <w:tcPr>
            <w:tcW w:w="7871" w:type="dxa"/>
          </w:tcPr>
          <w:p w14:paraId="4FBEDB8C" w14:textId="77777777" w:rsidR="00724CF0" w:rsidRPr="00BB4D74" w:rsidRDefault="00724CF0" w:rsidP="00E95B22">
            <w:pPr>
              <w:pStyle w:val="TableContainer"/>
            </w:pPr>
            <w:r w:rsidRPr="00BB4D74">
              <w:t>Rule</w:t>
            </w:r>
          </w:p>
        </w:tc>
      </w:tr>
      <w:tr w:rsidR="00724CF0" w:rsidRPr="00BB4D74" w14:paraId="5275B77A" w14:textId="77777777" w:rsidTr="00306F8E">
        <w:tc>
          <w:tcPr>
            <w:tcW w:w="2448" w:type="dxa"/>
          </w:tcPr>
          <w:p w14:paraId="63C08F3A" w14:textId="77777777" w:rsidR="00724CF0" w:rsidRPr="00BB4D74" w:rsidRDefault="00724CF0" w:rsidP="00E95B22">
            <w:pPr>
              <w:pStyle w:val="TableContainer"/>
            </w:pPr>
            <w:r w:rsidRPr="00BB4D74">
              <w:t>Fee Capped:</w:t>
            </w:r>
          </w:p>
        </w:tc>
        <w:tc>
          <w:tcPr>
            <w:tcW w:w="7871" w:type="dxa"/>
          </w:tcPr>
          <w:p w14:paraId="6D4385ED" w14:textId="77777777" w:rsidR="00724CF0" w:rsidRPr="00BB4D74" w:rsidRDefault="00724CF0" w:rsidP="00E95B22">
            <w:pPr>
              <w:pStyle w:val="TableContainer"/>
            </w:pPr>
            <w:r w:rsidRPr="00BB4D74">
              <w:t>No</w:t>
            </w:r>
          </w:p>
        </w:tc>
      </w:tr>
      <w:tr w:rsidR="00724CF0" w:rsidRPr="00BB4D74" w14:paraId="3937474B" w14:textId="77777777" w:rsidTr="00306F8E">
        <w:tc>
          <w:tcPr>
            <w:tcW w:w="2448" w:type="dxa"/>
          </w:tcPr>
          <w:p w14:paraId="090CB032" w14:textId="77777777" w:rsidR="00724CF0" w:rsidRPr="00BB4D74" w:rsidRDefault="00724CF0" w:rsidP="00E95B22">
            <w:pPr>
              <w:pStyle w:val="TableContainer"/>
            </w:pPr>
            <w:r w:rsidRPr="00BB4D74">
              <w:t>Description:</w:t>
            </w:r>
          </w:p>
        </w:tc>
        <w:tc>
          <w:tcPr>
            <w:tcW w:w="7871" w:type="dxa"/>
          </w:tcPr>
          <w:p w14:paraId="46D01EB8" w14:textId="424AD054" w:rsidR="00724CF0" w:rsidRPr="00BB4D74" w:rsidRDefault="00AB7BF8" w:rsidP="00E95B22">
            <w:pPr>
              <w:pStyle w:val="TableContainer"/>
            </w:pPr>
            <w:r w:rsidRPr="00AB7BF8">
              <w:t>A license for each place of business is required in order for a person to engage in the manufacture and the wholesale distribution and manufacturing of medical devices such as pacemakers, powered wheelchairs, or breast implants.</w:t>
            </w:r>
          </w:p>
        </w:tc>
      </w:tr>
      <w:tr w:rsidR="00724CF0" w:rsidRPr="00BB4D74" w14:paraId="11C7F233" w14:textId="77777777" w:rsidTr="00306F8E">
        <w:tc>
          <w:tcPr>
            <w:tcW w:w="2448" w:type="dxa"/>
          </w:tcPr>
          <w:p w14:paraId="18B6E8E8" w14:textId="77777777" w:rsidR="00724CF0" w:rsidRPr="00BB4D74" w:rsidRDefault="00724CF0" w:rsidP="00E95B22">
            <w:pPr>
              <w:pStyle w:val="TableContainer"/>
            </w:pPr>
            <w:r w:rsidRPr="00BB4D74">
              <w:t>Note:</w:t>
            </w:r>
          </w:p>
        </w:tc>
        <w:tc>
          <w:tcPr>
            <w:tcW w:w="7871" w:type="dxa"/>
          </w:tcPr>
          <w:p w14:paraId="3C11CBE5" w14:textId="77777777" w:rsidR="00724CF0" w:rsidRPr="00BB4D74" w:rsidRDefault="00724CF0" w:rsidP="00E95B22">
            <w:pPr>
              <w:pStyle w:val="TableContainer"/>
            </w:pPr>
            <w:r w:rsidRPr="00BB4D74">
              <w:t xml:space="preserve">Amended by: Acts 2015, 84th Leg., R.S., </w:t>
            </w:r>
            <w:proofErr w:type="gramStart"/>
            <w:r w:rsidRPr="00BB4D74">
              <w:t>Ch</w:t>
            </w:r>
            <w:proofErr w:type="gramEnd"/>
            <w:r w:rsidRPr="00BB4D74">
              <w:t>. 1 (S.B. 219), Sec. 3.1000, eff. April 2, 2015.</w:t>
            </w:r>
          </w:p>
        </w:tc>
      </w:tr>
      <w:tr w:rsidR="00724CF0" w:rsidRPr="00BB4D74" w14:paraId="0A0133DD" w14:textId="77777777" w:rsidTr="00306F8E">
        <w:tc>
          <w:tcPr>
            <w:tcW w:w="2448" w:type="dxa"/>
          </w:tcPr>
          <w:p w14:paraId="3EA3587B" w14:textId="77777777" w:rsidR="00724CF0" w:rsidRPr="00BB4D74" w:rsidRDefault="00724CF0" w:rsidP="00E95B22">
            <w:pPr>
              <w:pStyle w:val="TableContainer"/>
            </w:pPr>
            <w:r w:rsidRPr="00BB4D74">
              <w:t>Date Due:</w:t>
            </w:r>
          </w:p>
        </w:tc>
        <w:tc>
          <w:tcPr>
            <w:tcW w:w="7871" w:type="dxa"/>
          </w:tcPr>
          <w:p w14:paraId="1B864B3D" w14:textId="77777777" w:rsidR="00724CF0" w:rsidRPr="00BB4D74" w:rsidRDefault="00724CF0" w:rsidP="00E95B22">
            <w:pPr>
              <w:pStyle w:val="TableContainer"/>
            </w:pPr>
            <w:r w:rsidRPr="00BB4D74">
              <w:t>At time of application or biennial renewal.</w:t>
            </w:r>
          </w:p>
        </w:tc>
      </w:tr>
      <w:tr w:rsidR="00724CF0" w:rsidRPr="00BB4D74" w14:paraId="347D33F0" w14:textId="77777777" w:rsidTr="00306F8E">
        <w:tc>
          <w:tcPr>
            <w:tcW w:w="2448" w:type="dxa"/>
          </w:tcPr>
          <w:p w14:paraId="6B2F4A73" w14:textId="77777777" w:rsidR="00724CF0" w:rsidRPr="00BB4D74" w:rsidRDefault="00724CF0" w:rsidP="00E95B22">
            <w:pPr>
              <w:pStyle w:val="TableContainer"/>
            </w:pPr>
            <w:r w:rsidRPr="00BB4D74">
              <w:t>Deposited To:</w:t>
            </w:r>
          </w:p>
        </w:tc>
        <w:tc>
          <w:tcPr>
            <w:tcW w:w="7871" w:type="dxa"/>
          </w:tcPr>
          <w:p w14:paraId="1047FB37" w14:textId="3517FF2E" w:rsidR="00724CF0" w:rsidRPr="00BB4D74" w:rsidRDefault="00724CF0" w:rsidP="00E95B22">
            <w:pPr>
              <w:pStyle w:val="TableContainer"/>
            </w:pPr>
            <w:r w:rsidRPr="00BB4D74">
              <w:t>General Revenue Account – Medical Device Distributor and Manufacturer No. 5024, Revenue Code 355405. Exempt from loss of dedication (S.B. 1, 77th Leg. R.S.)</w:t>
            </w:r>
          </w:p>
        </w:tc>
      </w:tr>
    </w:tbl>
    <w:p w14:paraId="6CD7F54F" w14:textId="0E9FD22C" w:rsidR="00724CF0" w:rsidRPr="00A00270" w:rsidRDefault="00724CF0" w:rsidP="00BC3626">
      <w:pPr>
        <w:pStyle w:val="BodyTextafterheading"/>
      </w:pPr>
      <w:r>
        <w:rPr>
          <w:noProof/>
        </w:rPr>
        <w:drawing>
          <wp:anchor distT="0" distB="0" distL="114300" distR="114300" simplePos="0" relativeHeight="251681792" behindDoc="0" locked="0" layoutInCell="1" allowOverlap="1" wp14:anchorId="47561909" wp14:editId="3F7C2A83">
            <wp:simplePos x="0" y="0"/>
            <wp:positionH relativeFrom="column">
              <wp:align>center</wp:align>
            </wp:positionH>
            <wp:positionV relativeFrom="paragraph">
              <wp:posOffset>76642</wp:posOffset>
            </wp:positionV>
            <wp:extent cx="6089904" cy="2276856"/>
            <wp:effectExtent l="0" t="0" r="6350" b="9525"/>
            <wp:wrapTopAndBottom/>
            <wp:docPr id="17" name="Picture 17" descr="Graph showing revenue and costs for Medical Device Distributor and Manufacturer Licensure from FY2013 to FY2018. Full description of this graph is in the following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89904" cy="2276856"/>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656"/>
        <w:gridCol w:w="1404"/>
        <w:gridCol w:w="1404"/>
        <w:gridCol w:w="1404"/>
        <w:gridCol w:w="1404"/>
        <w:gridCol w:w="1404"/>
        <w:gridCol w:w="1404"/>
      </w:tblGrid>
      <w:tr w:rsidR="00724CF0" w:rsidRPr="00BB4D74" w14:paraId="6265EF4A" w14:textId="77777777" w:rsidTr="008E6AAC">
        <w:trPr>
          <w:cnfStyle w:val="100000000000" w:firstRow="1" w:lastRow="0" w:firstColumn="0" w:lastColumn="0" w:oddVBand="0" w:evenVBand="0" w:oddHBand="0" w:evenHBand="0" w:firstRowFirstColumn="0" w:firstRowLastColumn="0" w:lastRowFirstColumn="0" w:lastRowLastColumn="0"/>
          <w:trHeight w:val="310"/>
          <w:jc w:val="center"/>
        </w:trPr>
        <w:tc>
          <w:tcPr>
            <w:tcW w:w="1530" w:type="dxa"/>
          </w:tcPr>
          <w:p w14:paraId="33EABA9B" w14:textId="77777777" w:rsidR="00724CF0" w:rsidRPr="00BB4D74" w:rsidRDefault="00724CF0" w:rsidP="00E95B22">
            <w:pPr>
              <w:pStyle w:val="TableContainer"/>
            </w:pPr>
            <w:r w:rsidRPr="00BB4D74">
              <w:t>Fiscal Year</w:t>
            </w:r>
          </w:p>
        </w:tc>
        <w:tc>
          <w:tcPr>
            <w:tcW w:w="1296" w:type="dxa"/>
          </w:tcPr>
          <w:p w14:paraId="4F059D28" w14:textId="77777777" w:rsidR="00724CF0" w:rsidRPr="00BB4D74" w:rsidRDefault="00724CF0" w:rsidP="00E95B22">
            <w:pPr>
              <w:pStyle w:val="TableContainer"/>
            </w:pPr>
            <w:r w:rsidRPr="00BB4D74">
              <w:t>FY2013</w:t>
            </w:r>
          </w:p>
        </w:tc>
        <w:tc>
          <w:tcPr>
            <w:tcW w:w="1296" w:type="dxa"/>
          </w:tcPr>
          <w:p w14:paraId="256AE0FF" w14:textId="77777777" w:rsidR="00724CF0" w:rsidRPr="00BB4D74" w:rsidRDefault="00724CF0" w:rsidP="00E95B22">
            <w:pPr>
              <w:pStyle w:val="TableContainer"/>
            </w:pPr>
            <w:r w:rsidRPr="00BB4D74">
              <w:t>FY2014</w:t>
            </w:r>
          </w:p>
        </w:tc>
        <w:tc>
          <w:tcPr>
            <w:tcW w:w="1296" w:type="dxa"/>
          </w:tcPr>
          <w:p w14:paraId="10466BD5" w14:textId="77777777" w:rsidR="00724CF0" w:rsidRPr="00BB4D74" w:rsidRDefault="00724CF0" w:rsidP="00E95B22">
            <w:pPr>
              <w:pStyle w:val="TableContainer"/>
            </w:pPr>
            <w:r w:rsidRPr="00BB4D74">
              <w:t>FY2015</w:t>
            </w:r>
          </w:p>
        </w:tc>
        <w:tc>
          <w:tcPr>
            <w:tcW w:w="1296" w:type="dxa"/>
          </w:tcPr>
          <w:p w14:paraId="78A39202" w14:textId="77777777" w:rsidR="00724CF0" w:rsidRPr="00BB4D74" w:rsidRDefault="00724CF0" w:rsidP="00E95B22">
            <w:pPr>
              <w:pStyle w:val="TableContainer"/>
            </w:pPr>
            <w:r w:rsidRPr="00BB4D74">
              <w:t>FY2016</w:t>
            </w:r>
          </w:p>
        </w:tc>
        <w:tc>
          <w:tcPr>
            <w:tcW w:w="1296" w:type="dxa"/>
          </w:tcPr>
          <w:p w14:paraId="36254971" w14:textId="77777777" w:rsidR="00724CF0" w:rsidRPr="00BB4D74" w:rsidRDefault="00724CF0" w:rsidP="00E95B22">
            <w:pPr>
              <w:pStyle w:val="TableContainer"/>
            </w:pPr>
            <w:r w:rsidRPr="00BB4D74">
              <w:t>FY201</w:t>
            </w:r>
            <w:r>
              <w:t>7</w:t>
            </w:r>
          </w:p>
        </w:tc>
        <w:tc>
          <w:tcPr>
            <w:tcW w:w="1296" w:type="dxa"/>
          </w:tcPr>
          <w:p w14:paraId="4F7F517C" w14:textId="77777777" w:rsidR="00724CF0" w:rsidRPr="00BB4D74" w:rsidRDefault="00724CF0" w:rsidP="00E95B22">
            <w:pPr>
              <w:pStyle w:val="TableContainer"/>
            </w:pPr>
            <w:r w:rsidRPr="00BB4D74">
              <w:t>FY</w:t>
            </w:r>
            <w:r>
              <w:t>2018</w:t>
            </w:r>
          </w:p>
        </w:tc>
      </w:tr>
      <w:tr w:rsidR="00724CF0" w:rsidRPr="00BB4D74" w14:paraId="568913D3" w14:textId="77777777" w:rsidTr="008E6AAC">
        <w:trPr>
          <w:trHeight w:val="310"/>
          <w:jc w:val="center"/>
        </w:trPr>
        <w:tc>
          <w:tcPr>
            <w:tcW w:w="1530" w:type="dxa"/>
          </w:tcPr>
          <w:p w14:paraId="7B99E3A3" w14:textId="77777777" w:rsidR="00724CF0" w:rsidRPr="00BB4D74" w:rsidRDefault="00724CF0" w:rsidP="00E95B22">
            <w:pPr>
              <w:pStyle w:val="TableContainer"/>
            </w:pPr>
            <w:r w:rsidRPr="00BB4D74">
              <w:t>Revenue</w:t>
            </w:r>
          </w:p>
        </w:tc>
        <w:tc>
          <w:tcPr>
            <w:tcW w:w="1296" w:type="dxa"/>
          </w:tcPr>
          <w:p w14:paraId="59BEEAC9" w14:textId="77777777" w:rsidR="00724CF0" w:rsidRPr="00BB4D74" w:rsidRDefault="00724CF0" w:rsidP="00E95B22">
            <w:pPr>
              <w:pStyle w:val="TableContainer"/>
            </w:pPr>
            <w:r w:rsidRPr="00BB4D74">
              <w:t>$818,873</w:t>
            </w:r>
          </w:p>
        </w:tc>
        <w:tc>
          <w:tcPr>
            <w:tcW w:w="1296" w:type="dxa"/>
          </w:tcPr>
          <w:p w14:paraId="0C42038E" w14:textId="77777777" w:rsidR="00724CF0" w:rsidRPr="00BB4D74" w:rsidRDefault="00724CF0" w:rsidP="00E95B22">
            <w:pPr>
              <w:pStyle w:val="TableContainer"/>
            </w:pPr>
            <w:r w:rsidRPr="00BB4D74">
              <w:t>$764,307</w:t>
            </w:r>
          </w:p>
        </w:tc>
        <w:tc>
          <w:tcPr>
            <w:tcW w:w="1296" w:type="dxa"/>
          </w:tcPr>
          <w:p w14:paraId="5B8F0C97" w14:textId="77777777" w:rsidR="00724CF0" w:rsidRPr="00BB4D74" w:rsidRDefault="00724CF0" w:rsidP="00E95B22">
            <w:pPr>
              <w:pStyle w:val="TableContainer"/>
            </w:pPr>
            <w:r w:rsidRPr="00BB4D74">
              <w:t>$809,116</w:t>
            </w:r>
          </w:p>
        </w:tc>
        <w:tc>
          <w:tcPr>
            <w:tcW w:w="1296" w:type="dxa"/>
          </w:tcPr>
          <w:p w14:paraId="19E2EAEE" w14:textId="77777777" w:rsidR="00724CF0" w:rsidRPr="00BB4D74" w:rsidRDefault="00724CF0" w:rsidP="00E95B22">
            <w:pPr>
              <w:pStyle w:val="TableContainer"/>
            </w:pPr>
            <w:r w:rsidRPr="00BB4D74">
              <w:t>$764,694</w:t>
            </w:r>
          </w:p>
        </w:tc>
        <w:tc>
          <w:tcPr>
            <w:tcW w:w="1296" w:type="dxa"/>
          </w:tcPr>
          <w:p w14:paraId="315B596B" w14:textId="77777777" w:rsidR="00724CF0" w:rsidRPr="00BB4D74" w:rsidRDefault="00724CF0" w:rsidP="00E95B22">
            <w:pPr>
              <w:pStyle w:val="TableContainer"/>
            </w:pPr>
            <w:r w:rsidRPr="00BB4D74">
              <w:t>$891,421</w:t>
            </w:r>
          </w:p>
        </w:tc>
        <w:tc>
          <w:tcPr>
            <w:tcW w:w="1296" w:type="dxa"/>
          </w:tcPr>
          <w:p w14:paraId="1882371D" w14:textId="77777777" w:rsidR="00724CF0" w:rsidRPr="00BB4D74" w:rsidRDefault="00724CF0" w:rsidP="00E95B22">
            <w:pPr>
              <w:pStyle w:val="TableContainer"/>
            </w:pPr>
            <w:r w:rsidRPr="00521431">
              <w:t>$888,560</w:t>
            </w:r>
          </w:p>
        </w:tc>
      </w:tr>
      <w:tr w:rsidR="00724CF0" w:rsidRPr="00BB4D74" w14:paraId="79847E7F" w14:textId="77777777" w:rsidTr="008E6AAC">
        <w:trPr>
          <w:cnfStyle w:val="000000010000" w:firstRow="0" w:lastRow="0" w:firstColumn="0" w:lastColumn="0" w:oddVBand="0" w:evenVBand="0" w:oddHBand="0" w:evenHBand="1" w:firstRowFirstColumn="0" w:firstRowLastColumn="0" w:lastRowFirstColumn="0" w:lastRowLastColumn="0"/>
          <w:trHeight w:val="277"/>
          <w:jc w:val="center"/>
        </w:trPr>
        <w:tc>
          <w:tcPr>
            <w:tcW w:w="1530" w:type="dxa"/>
          </w:tcPr>
          <w:p w14:paraId="63CA59A5" w14:textId="77777777" w:rsidR="00724CF0" w:rsidRPr="00BB4D74" w:rsidRDefault="00724CF0" w:rsidP="00E95B22">
            <w:pPr>
              <w:pStyle w:val="TableContainer"/>
            </w:pPr>
            <w:r w:rsidRPr="00BB4D74">
              <w:t>Cost</w:t>
            </w:r>
          </w:p>
        </w:tc>
        <w:tc>
          <w:tcPr>
            <w:tcW w:w="1296" w:type="dxa"/>
          </w:tcPr>
          <w:p w14:paraId="64DE0088" w14:textId="77777777" w:rsidR="00724CF0" w:rsidRPr="00BB4D74" w:rsidRDefault="00724CF0" w:rsidP="00E95B22">
            <w:pPr>
              <w:pStyle w:val="TableContainer"/>
            </w:pPr>
            <w:r w:rsidRPr="00BB4D74">
              <w:t>$481,928</w:t>
            </w:r>
          </w:p>
        </w:tc>
        <w:tc>
          <w:tcPr>
            <w:tcW w:w="1296" w:type="dxa"/>
          </w:tcPr>
          <w:p w14:paraId="33C74955" w14:textId="77777777" w:rsidR="00724CF0" w:rsidRPr="00BB4D74" w:rsidRDefault="00724CF0" w:rsidP="00E95B22">
            <w:pPr>
              <w:pStyle w:val="TableContainer"/>
            </w:pPr>
            <w:r w:rsidRPr="00BB4D74">
              <w:t>$533,852</w:t>
            </w:r>
          </w:p>
        </w:tc>
        <w:tc>
          <w:tcPr>
            <w:tcW w:w="1296" w:type="dxa"/>
          </w:tcPr>
          <w:p w14:paraId="7F55193E" w14:textId="77777777" w:rsidR="00724CF0" w:rsidRPr="00BB4D74" w:rsidRDefault="00724CF0" w:rsidP="00E95B22">
            <w:pPr>
              <w:pStyle w:val="TableContainer"/>
            </w:pPr>
            <w:r w:rsidRPr="00BB4D74">
              <w:t>$572,744</w:t>
            </w:r>
          </w:p>
        </w:tc>
        <w:tc>
          <w:tcPr>
            <w:tcW w:w="1296" w:type="dxa"/>
          </w:tcPr>
          <w:p w14:paraId="7EB657C8" w14:textId="77777777" w:rsidR="00724CF0" w:rsidRPr="00BB4D74" w:rsidRDefault="00724CF0" w:rsidP="00E95B22">
            <w:pPr>
              <w:pStyle w:val="TableContainer"/>
            </w:pPr>
            <w:r w:rsidRPr="00BB4D74">
              <w:t>$522,784</w:t>
            </w:r>
          </w:p>
        </w:tc>
        <w:tc>
          <w:tcPr>
            <w:tcW w:w="1296" w:type="dxa"/>
          </w:tcPr>
          <w:p w14:paraId="34528207" w14:textId="77777777" w:rsidR="00724CF0" w:rsidRPr="00BB4D74" w:rsidRDefault="00724CF0" w:rsidP="00E95B22">
            <w:pPr>
              <w:pStyle w:val="TableContainer"/>
            </w:pPr>
            <w:r>
              <w:t>$</w:t>
            </w:r>
            <w:r w:rsidRPr="00801FC1">
              <w:t>803</w:t>
            </w:r>
            <w:r>
              <w:t>,</w:t>
            </w:r>
            <w:r w:rsidRPr="00801FC1">
              <w:t>291</w:t>
            </w:r>
          </w:p>
        </w:tc>
        <w:tc>
          <w:tcPr>
            <w:tcW w:w="1296" w:type="dxa"/>
          </w:tcPr>
          <w:p w14:paraId="5C530F72" w14:textId="77777777" w:rsidR="00724CF0" w:rsidRPr="00BB4D74" w:rsidRDefault="00724CF0" w:rsidP="00E95B22">
            <w:pPr>
              <w:pStyle w:val="TableContainer"/>
            </w:pPr>
            <w:r w:rsidRPr="0063550E">
              <w:t>$775,518</w:t>
            </w:r>
          </w:p>
        </w:tc>
      </w:tr>
      <w:tr w:rsidR="00724CF0" w:rsidRPr="00BB4D74" w14:paraId="3FB98B63" w14:textId="77777777" w:rsidTr="008E6AAC">
        <w:trPr>
          <w:trHeight w:val="342"/>
          <w:jc w:val="center"/>
        </w:trPr>
        <w:tc>
          <w:tcPr>
            <w:tcW w:w="1530" w:type="dxa"/>
          </w:tcPr>
          <w:p w14:paraId="6AF5D887" w14:textId="77777777" w:rsidR="00724CF0" w:rsidRPr="00BB4D74" w:rsidRDefault="00724CF0" w:rsidP="00E95B22">
            <w:pPr>
              <w:pStyle w:val="TableContainer"/>
            </w:pPr>
            <w:r w:rsidRPr="00BB4D74">
              <w:t>Percentage</w:t>
            </w:r>
          </w:p>
        </w:tc>
        <w:tc>
          <w:tcPr>
            <w:tcW w:w="1296" w:type="dxa"/>
          </w:tcPr>
          <w:p w14:paraId="74809FC3" w14:textId="77777777" w:rsidR="00724CF0" w:rsidRPr="00BB4D74" w:rsidRDefault="00724CF0" w:rsidP="00E95B22">
            <w:pPr>
              <w:pStyle w:val="TableContainer"/>
            </w:pPr>
            <w:r w:rsidRPr="00BB4D74">
              <w:t>100.00%</w:t>
            </w:r>
          </w:p>
        </w:tc>
        <w:tc>
          <w:tcPr>
            <w:tcW w:w="1296" w:type="dxa"/>
          </w:tcPr>
          <w:p w14:paraId="057DEB43" w14:textId="77777777" w:rsidR="00724CF0" w:rsidRPr="00BB4D74" w:rsidRDefault="00724CF0" w:rsidP="00E95B22">
            <w:pPr>
              <w:pStyle w:val="TableContainer"/>
            </w:pPr>
            <w:r w:rsidRPr="00BB4D74">
              <w:t>100.00%</w:t>
            </w:r>
          </w:p>
        </w:tc>
        <w:tc>
          <w:tcPr>
            <w:tcW w:w="1296" w:type="dxa"/>
          </w:tcPr>
          <w:p w14:paraId="4AB720B6" w14:textId="77777777" w:rsidR="00724CF0" w:rsidRPr="00BB4D74" w:rsidRDefault="00724CF0" w:rsidP="00E95B22">
            <w:pPr>
              <w:pStyle w:val="TableContainer"/>
            </w:pPr>
            <w:r w:rsidRPr="00BB4D74">
              <w:t>100.00%</w:t>
            </w:r>
          </w:p>
        </w:tc>
        <w:tc>
          <w:tcPr>
            <w:tcW w:w="1296" w:type="dxa"/>
          </w:tcPr>
          <w:p w14:paraId="6E6EC8DF" w14:textId="77777777" w:rsidR="00724CF0" w:rsidRPr="00BB4D74" w:rsidRDefault="00724CF0" w:rsidP="00E95B22">
            <w:pPr>
              <w:pStyle w:val="TableContainer"/>
            </w:pPr>
            <w:r w:rsidRPr="00BB4D74">
              <w:t>100.00%</w:t>
            </w:r>
          </w:p>
        </w:tc>
        <w:tc>
          <w:tcPr>
            <w:tcW w:w="1296" w:type="dxa"/>
          </w:tcPr>
          <w:p w14:paraId="2B1CFC4A" w14:textId="77777777" w:rsidR="00724CF0" w:rsidRPr="00BB4D74" w:rsidRDefault="00724CF0" w:rsidP="00E95B22">
            <w:pPr>
              <w:pStyle w:val="TableContainer"/>
            </w:pPr>
            <w:r w:rsidRPr="00BB4D74">
              <w:t>100.00%</w:t>
            </w:r>
          </w:p>
        </w:tc>
        <w:tc>
          <w:tcPr>
            <w:tcW w:w="1296" w:type="dxa"/>
          </w:tcPr>
          <w:p w14:paraId="12075E4E" w14:textId="77777777" w:rsidR="00724CF0" w:rsidRPr="00BB4D74" w:rsidRDefault="00724CF0" w:rsidP="00E95B22">
            <w:pPr>
              <w:pStyle w:val="TableContainer"/>
            </w:pPr>
            <w:r w:rsidRPr="00521431">
              <w:t>100.00%</w:t>
            </w:r>
          </w:p>
        </w:tc>
      </w:tr>
    </w:tbl>
    <w:p w14:paraId="4C251F85" w14:textId="77777777" w:rsidR="00724CF0" w:rsidRDefault="00724CF0" w:rsidP="0031580C">
      <w:pPr>
        <w:pStyle w:val="Note"/>
      </w:pPr>
      <w:r w:rsidRPr="00C52909">
        <w:t>*Revenue from FY201</w:t>
      </w:r>
      <w:r>
        <w:t>3</w:t>
      </w:r>
      <w:r w:rsidRPr="00C52909">
        <w:t>-FY2015 for Medical Device Distributor and Manufacturer was classified as General Revenue until FY2016 when revenue was collected under Fund 5024 and reclassified as Dedicated General Revenue.</w:t>
      </w:r>
    </w:p>
    <w:p w14:paraId="473700E4" w14:textId="77777777" w:rsidR="00724CF0" w:rsidRPr="00C52909" w:rsidRDefault="00724CF0" w:rsidP="0031580C">
      <w:pPr>
        <w:pStyle w:val="Note"/>
      </w:pPr>
      <w:r w:rsidRPr="000E50C5">
        <w:t>**</w:t>
      </w:r>
      <w:r>
        <w:t>Cost</w:t>
      </w:r>
      <w:r w:rsidRPr="000E50C5">
        <w:t xml:space="preserve"> for FY2017</w:t>
      </w:r>
      <w:r>
        <w:rPr>
          <w:b/>
          <w:bCs/>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t xml:space="preserve">cost </w:t>
      </w:r>
      <w:r w:rsidRPr="00AF2D98">
        <w:t>in</w:t>
      </w:r>
      <w:r w:rsidRPr="00AF2D98">
        <w:rPr>
          <w:spacing w:val="-5"/>
        </w:rPr>
        <w:t xml:space="preserve"> </w:t>
      </w:r>
      <w:r w:rsidRPr="00AF2D98">
        <w:t>the</w:t>
      </w:r>
      <w:r w:rsidRPr="00AF2D98">
        <w:rPr>
          <w:spacing w:val="-4"/>
        </w:rPr>
        <w:t xml:space="preserve"> </w:t>
      </w:r>
      <w:r w:rsidRPr="00AF2D98">
        <w:t>FY201</w:t>
      </w:r>
      <w:r>
        <w:t>7</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7A722C42" w14:textId="3AD131F6" w:rsidR="00724CF0" w:rsidRDefault="00724CF0" w:rsidP="009D3FCF">
      <w:pPr>
        <w:pStyle w:val="Heading3"/>
      </w:pPr>
      <w:r>
        <w:br w:type="page"/>
      </w:r>
      <w:r>
        <w:lastRenderedPageBreak/>
        <w:t>Detailed Fee Schedule</w:t>
      </w:r>
    </w:p>
    <w:p w14:paraId="41FD5B30" w14:textId="2FA01D6D" w:rsidR="00CA441F" w:rsidRDefault="00CA441F" w:rsidP="00E35EDF">
      <w:pPr>
        <w:pStyle w:val="Heading4"/>
      </w:pPr>
      <w:r w:rsidRPr="00F81D7E">
        <w:t>Medical Device Distributor and Manufacturer</w:t>
      </w:r>
    </w:p>
    <w:p w14:paraId="1972775F" w14:textId="575A36E6" w:rsidR="00AE6065" w:rsidRPr="00AE6065" w:rsidRDefault="00AE6065" w:rsidP="00E35EDF">
      <w:pPr>
        <w:pStyle w:val="Heading5"/>
      </w:pPr>
      <w:r w:rsidRPr="00F81D7E">
        <w:t xml:space="preserve">Device </w:t>
      </w:r>
      <w:r>
        <w:t>Distributor</w:t>
      </w:r>
      <w:r w:rsidRPr="00F81D7E">
        <w:t>s</w:t>
      </w:r>
    </w:p>
    <w:tbl>
      <w:tblPr>
        <w:tblStyle w:val="HHSTableforTextData2"/>
        <w:tblW w:w="10656" w:type="dxa"/>
        <w:tblInd w:w="0" w:type="dxa"/>
        <w:tblLayout w:type="fixed"/>
        <w:tblLook w:val="01E0" w:firstRow="1" w:lastRow="1" w:firstColumn="1" w:lastColumn="1" w:noHBand="0" w:noVBand="0"/>
      </w:tblPr>
      <w:tblGrid>
        <w:gridCol w:w="5054"/>
        <w:gridCol w:w="2527"/>
        <w:gridCol w:w="3075"/>
      </w:tblGrid>
      <w:tr w:rsidR="001424BD" w:rsidRPr="00F81D7E" w14:paraId="3D5048E3" w14:textId="77777777" w:rsidTr="00E47F1B">
        <w:trPr>
          <w:cnfStyle w:val="100000000000" w:firstRow="1" w:lastRow="0" w:firstColumn="0" w:lastColumn="0" w:oddVBand="0" w:evenVBand="0" w:oddHBand="0" w:evenHBand="0" w:firstRowFirstColumn="0" w:firstRowLastColumn="0" w:lastRowFirstColumn="0" w:lastRowLastColumn="0"/>
        </w:trPr>
        <w:tc>
          <w:tcPr>
            <w:tcW w:w="5040" w:type="dxa"/>
          </w:tcPr>
          <w:p w14:paraId="01CE356E" w14:textId="77777777" w:rsidR="001424BD" w:rsidRPr="00F81D7E" w:rsidRDefault="001424BD" w:rsidP="00E95B22">
            <w:pPr>
              <w:pStyle w:val="TableContainer"/>
            </w:pPr>
            <w:r w:rsidRPr="00F81D7E">
              <w:t>Type</w:t>
            </w:r>
          </w:p>
        </w:tc>
        <w:tc>
          <w:tcPr>
            <w:tcW w:w="2520" w:type="dxa"/>
          </w:tcPr>
          <w:p w14:paraId="5EE465A5" w14:textId="77777777" w:rsidR="001424BD" w:rsidRPr="00F81D7E" w:rsidRDefault="001424BD" w:rsidP="00E95B22">
            <w:pPr>
              <w:pStyle w:val="TableContainer"/>
            </w:pPr>
            <w:r w:rsidRPr="00F81D7E">
              <w:t>Amount</w:t>
            </w:r>
          </w:p>
        </w:tc>
        <w:tc>
          <w:tcPr>
            <w:tcW w:w="3067" w:type="dxa"/>
          </w:tcPr>
          <w:p w14:paraId="0A280B90" w14:textId="77777777" w:rsidR="001424BD" w:rsidRPr="00F81D7E" w:rsidRDefault="001424BD" w:rsidP="00E95B22">
            <w:pPr>
              <w:pStyle w:val="TableContainer"/>
            </w:pPr>
            <w:r w:rsidRPr="00F81D7E">
              <w:t>Period</w:t>
            </w:r>
          </w:p>
        </w:tc>
      </w:tr>
      <w:tr w:rsidR="001424BD" w:rsidRPr="00F81D7E" w14:paraId="67252777" w14:textId="77777777" w:rsidTr="00E47F1B">
        <w:trPr>
          <w:trHeight w:val="144"/>
        </w:trPr>
        <w:tc>
          <w:tcPr>
            <w:tcW w:w="5040" w:type="dxa"/>
          </w:tcPr>
          <w:p w14:paraId="4C09016F" w14:textId="77777777" w:rsidR="001424BD" w:rsidRPr="00F81D7E" w:rsidRDefault="001424BD" w:rsidP="00E95B22">
            <w:pPr>
              <w:pStyle w:val="TableContainer"/>
            </w:pPr>
            <w:r w:rsidRPr="00F81D7E">
              <w:t>Gross Annual Sales: $0 – $499,999.99</w:t>
            </w:r>
          </w:p>
        </w:tc>
        <w:tc>
          <w:tcPr>
            <w:tcW w:w="2520" w:type="dxa"/>
          </w:tcPr>
          <w:p w14:paraId="1088D86B" w14:textId="77777777" w:rsidR="001424BD" w:rsidRPr="00F81D7E" w:rsidRDefault="001424BD" w:rsidP="00E95B22">
            <w:pPr>
              <w:pStyle w:val="TableContainer"/>
            </w:pPr>
            <w:r w:rsidRPr="00F81D7E">
              <w:t>$480</w:t>
            </w:r>
          </w:p>
        </w:tc>
        <w:tc>
          <w:tcPr>
            <w:tcW w:w="3067" w:type="dxa"/>
          </w:tcPr>
          <w:p w14:paraId="6330EDF1" w14:textId="77777777" w:rsidR="001424BD" w:rsidRPr="00F81D7E" w:rsidRDefault="001424BD" w:rsidP="00E95B22">
            <w:pPr>
              <w:pStyle w:val="TableContainer"/>
            </w:pPr>
            <w:r w:rsidRPr="00F81D7E">
              <w:t>Two Years</w:t>
            </w:r>
          </w:p>
        </w:tc>
      </w:tr>
      <w:tr w:rsidR="001424BD" w:rsidRPr="00F81D7E" w14:paraId="35B610D8"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1767F62C" w14:textId="77777777" w:rsidR="001424BD" w:rsidRPr="00F81D7E" w:rsidRDefault="001424BD" w:rsidP="00E95B22">
            <w:pPr>
              <w:pStyle w:val="TableContainer"/>
            </w:pPr>
            <w:r w:rsidRPr="00F81D7E">
              <w:t>License Amendment Fee: $0 – $49,999.99</w:t>
            </w:r>
          </w:p>
        </w:tc>
        <w:tc>
          <w:tcPr>
            <w:tcW w:w="2520" w:type="dxa"/>
          </w:tcPr>
          <w:p w14:paraId="0A5BA5B8" w14:textId="77777777" w:rsidR="001424BD" w:rsidRPr="00F81D7E" w:rsidRDefault="001424BD" w:rsidP="00E95B22">
            <w:pPr>
              <w:pStyle w:val="TableContainer"/>
            </w:pPr>
            <w:r w:rsidRPr="00F81D7E">
              <w:t>$240</w:t>
            </w:r>
          </w:p>
        </w:tc>
        <w:tc>
          <w:tcPr>
            <w:tcW w:w="3067" w:type="dxa"/>
          </w:tcPr>
          <w:p w14:paraId="573209FD" w14:textId="77777777" w:rsidR="001424BD" w:rsidRPr="00F81D7E" w:rsidRDefault="001424BD" w:rsidP="00E95B22">
            <w:pPr>
              <w:pStyle w:val="TableContainer"/>
            </w:pPr>
            <w:r w:rsidRPr="00F81D7E">
              <w:t>Per Occurrence</w:t>
            </w:r>
          </w:p>
        </w:tc>
      </w:tr>
      <w:tr w:rsidR="001424BD" w:rsidRPr="00F81D7E" w14:paraId="02F348A8" w14:textId="77777777" w:rsidTr="00E47F1B">
        <w:trPr>
          <w:trHeight w:val="144"/>
        </w:trPr>
        <w:tc>
          <w:tcPr>
            <w:tcW w:w="5040" w:type="dxa"/>
          </w:tcPr>
          <w:p w14:paraId="24B0F175" w14:textId="77777777" w:rsidR="001424BD" w:rsidRPr="00F81D7E" w:rsidRDefault="001424BD" w:rsidP="00E95B22">
            <w:pPr>
              <w:pStyle w:val="TableContainer"/>
            </w:pPr>
            <w:r w:rsidRPr="00F81D7E">
              <w:t>Gross Annual Sales: $500,000 – $9,999,999.99</w:t>
            </w:r>
          </w:p>
        </w:tc>
        <w:tc>
          <w:tcPr>
            <w:tcW w:w="2520" w:type="dxa"/>
          </w:tcPr>
          <w:p w14:paraId="332BD7D1" w14:textId="77777777" w:rsidR="001424BD" w:rsidRPr="00F81D7E" w:rsidRDefault="001424BD" w:rsidP="00E95B22">
            <w:pPr>
              <w:pStyle w:val="TableContainer"/>
            </w:pPr>
            <w:r w:rsidRPr="00F81D7E">
              <w:t>$1,080</w:t>
            </w:r>
          </w:p>
        </w:tc>
        <w:tc>
          <w:tcPr>
            <w:tcW w:w="3067" w:type="dxa"/>
          </w:tcPr>
          <w:p w14:paraId="7B518F4C" w14:textId="77777777" w:rsidR="001424BD" w:rsidRPr="00F81D7E" w:rsidRDefault="001424BD" w:rsidP="00E95B22">
            <w:pPr>
              <w:pStyle w:val="TableContainer"/>
            </w:pPr>
            <w:r w:rsidRPr="00F81D7E">
              <w:t>Two Years</w:t>
            </w:r>
          </w:p>
        </w:tc>
      </w:tr>
      <w:tr w:rsidR="001424BD" w:rsidRPr="00F81D7E" w14:paraId="75F7596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4A36F3D4" w14:textId="77777777" w:rsidR="001424BD" w:rsidRPr="00F81D7E" w:rsidRDefault="001424BD" w:rsidP="00E95B22">
            <w:pPr>
              <w:pStyle w:val="TableContainer"/>
            </w:pPr>
            <w:r w:rsidRPr="00F81D7E">
              <w:t>License Amendment Fee: $500,000 –$9,999,999.99</w:t>
            </w:r>
          </w:p>
        </w:tc>
        <w:tc>
          <w:tcPr>
            <w:tcW w:w="2520" w:type="dxa"/>
          </w:tcPr>
          <w:p w14:paraId="3934D898" w14:textId="77777777" w:rsidR="001424BD" w:rsidRPr="00F81D7E" w:rsidRDefault="001424BD" w:rsidP="00E95B22">
            <w:pPr>
              <w:pStyle w:val="TableContainer"/>
              <w:rPr>
                <w:rFonts w:eastAsia="Arial" w:cs="Arial"/>
              </w:rPr>
            </w:pPr>
            <w:r w:rsidRPr="00F81D7E">
              <w:t>$540</w:t>
            </w:r>
          </w:p>
        </w:tc>
        <w:tc>
          <w:tcPr>
            <w:tcW w:w="3067" w:type="dxa"/>
          </w:tcPr>
          <w:p w14:paraId="5837F679" w14:textId="77777777" w:rsidR="001424BD" w:rsidRPr="00F81D7E" w:rsidRDefault="001424BD" w:rsidP="00E95B22">
            <w:pPr>
              <w:pStyle w:val="TableContainer"/>
              <w:rPr>
                <w:rFonts w:eastAsia="Arial" w:cs="Arial"/>
              </w:rPr>
            </w:pPr>
            <w:r w:rsidRPr="00F81D7E">
              <w:t>Per Occurrence</w:t>
            </w:r>
          </w:p>
        </w:tc>
      </w:tr>
      <w:tr w:rsidR="001424BD" w:rsidRPr="00F81D7E" w14:paraId="2740E889" w14:textId="77777777" w:rsidTr="00E47F1B">
        <w:trPr>
          <w:trHeight w:val="144"/>
        </w:trPr>
        <w:tc>
          <w:tcPr>
            <w:tcW w:w="5040" w:type="dxa"/>
          </w:tcPr>
          <w:p w14:paraId="2D2E596E" w14:textId="77777777" w:rsidR="001424BD" w:rsidRPr="00F81D7E" w:rsidRDefault="001424BD" w:rsidP="00E95B22">
            <w:pPr>
              <w:pStyle w:val="TableContainer"/>
              <w:rPr>
                <w:rFonts w:eastAsia="Arial" w:cs="Arial"/>
              </w:rPr>
            </w:pPr>
            <w:r w:rsidRPr="00F81D7E">
              <w:t>Gross Annual Sales: $10,000,000 or More</w:t>
            </w:r>
          </w:p>
        </w:tc>
        <w:tc>
          <w:tcPr>
            <w:tcW w:w="2520" w:type="dxa"/>
          </w:tcPr>
          <w:p w14:paraId="662998AA" w14:textId="77777777" w:rsidR="001424BD" w:rsidRPr="00F81D7E" w:rsidRDefault="001424BD" w:rsidP="00E95B22">
            <w:pPr>
              <w:pStyle w:val="TableContainer"/>
              <w:rPr>
                <w:rFonts w:eastAsia="Arial" w:cs="Arial"/>
              </w:rPr>
            </w:pPr>
            <w:r w:rsidRPr="00F81D7E">
              <w:t>$1,680</w:t>
            </w:r>
          </w:p>
        </w:tc>
        <w:tc>
          <w:tcPr>
            <w:tcW w:w="3067" w:type="dxa"/>
          </w:tcPr>
          <w:p w14:paraId="0107E74B" w14:textId="77777777" w:rsidR="001424BD" w:rsidRPr="00F81D7E" w:rsidRDefault="001424BD" w:rsidP="00E95B22">
            <w:pPr>
              <w:pStyle w:val="TableContainer"/>
              <w:rPr>
                <w:rFonts w:eastAsia="Arial" w:cs="Arial"/>
              </w:rPr>
            </w:pPr>
            <w:r w:rsidRPr="00F81D7E">
              <w:t>Two Years</w:t>
            </w:r>
          </w:p>
        </w:tc>
      </w:tr>
      <w:tr w:rsidR="001424BD" w:rsidRPr="00F81D7E" w14:paraId="3F387AA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0025A3C5" w14:textId="77777777" w:rsidR="001424BD" w:rsidRPr="00F81D7E" w:rsidRDefault="001424BD" w:rsidP="00E95B22">
            <w:pPr>
              <w:pStyle w:val="TableContainer"/>
              <w:rPr>
                <w:rFonts w:eastAsia="Arial" w:cs="Arial"/>
              </w:rPr>
            </w:pPr>
            <w:r w:rsidRPr="00F81D7E">
              <w:t>License Amendment Fee: $10,000,000 or More</w:t>
            </w:r>
          </w:p>
        </w:tc>
        <w:tc>
          <w:tcPr>
            <w:tcW w:w="2520" w:type="dxa"/>
          </w:tcPr>
          <w:p w14:paraId="3F086CEF" w14:textId="77777777" w:rsidR="001424BD" w:rsidRPr="00F81D7E" w:rsidRDefault="001424BD" w:rsidP="00E95B22">
            <w:pPr>
              <w:pStyle w:val="TableContainer"/>
              <w:rPr>
                <w:rFonts w:eastAsia="Arial" w:cs="Arial"/>
              </w:rPr>
            </w:pPr>
            <w:r w:rsidRPr="00F81D7E">
              <w:t>$840</w:t>
            </w:r>
          </w:p>
        </w:tc>
        <w:tc>
          <w:tcPr>
            <w:tcW w:w="3067" w:type="dxa"/>
          </w:tcPr>
          <w:p w14:paraId="7CF78865" w14:textId="77777777" w:rsidR="001424BD" w:rsidRPr="00F81D7E" w:rsidRDefault="001424BD" w:rsidP="00E95B22">
            <w:pPr>
              <w:pStyle w:val="TableContainer"/>
              <w:rPr>
                <w:rFonts w:eastAsia="Arial" w:cs="Arial"/>
              </w:rPr>
            </w:pPr>
            <w:r w:rsidRPr="00F81D7E">
              <w:t>Per Occurrence</w:t>
            </w:r>
          </w:p>
        </w:tc>
      </w:tr>
    </w:tbl>
    <w:p w14:paraId="726DD41A" w14:textId="2EBD7ED5" w:rsidR="00AE6065" w:rsidRDefault="00AE6065" w:rsidP="00E35EDF">
      <w:pPr>
        <w:pStyle w:val="Heading5"/>
      </w:pPr>
      <w:r w:rsidRPr="00F81D7E">
        <w:t>Device Manufacturers</w:t>
      </w:r>
    </w:p>
    <w:tbl>
      <w:tblPr>
        <w:tblStyle w:val="HHSTableforTextData2"/>
        <w:tblW w:w="10656" w:type="dxa"/>
        <w:tblInd w:w="0" w:type="dxa"/>
        <w:tblLayout w:type="fixed"/>
        <w:tblLook w:val="01E0" w:firstRow="1" w:lastRow="1" w:firstColumn="1" w:lastColumn="1" w:noHBand="0" w:noVBand="0"/>
      </w:tblPr>
      <w:tblGrid>
        <w:gridCol w:w="5054"/>
        <w:gridCol w:w="2527"/>
        <w:gridCol w:w="3075"/>
      </w:tblGrid>
      <w:tr w:rsidR="001424BD" w:rsidRPr="00F81D7E" w14:paraId="56D0628F" w14:textId="77777777" w:rsidTr="00E47F1B">
        <w:trPr>
          <w:cnfStyle w:val="100000000000" w:firstRow="1" w:lastRow="0" w:firstColumn="0" w:lastColumn="0" w:oddVBand="0" w:evenVBand="0" w:oddHBand="0" w:evenHBand="0" w:firstRowFirstColumn="0" w:firstRowLastColumn="0" w:lastRowFirstColumn="0" w:lastRowLastColumn="0"/>
        </w:trPr>
        <w:tc>
          <w:tcPr>
            <w:tcW w:w="5040" w:type="dxa"/>
          </w:tcPr>
          <w:p w14:paraId="594D08A3" w14:textId="77777777" w:rsidR="001424BD" w:rsidRPr="00F81D7E" w:rsidRDefault="001424BD" w:rsidP="00E95B22">
            <w:pPr>
              <w:pStyle w:val="TableContainer"/>
            </w:pPr>
            <w:r w:rsidRPr="00F81D7E">
              <w:t>Type</w:t>
            </w:r>
          </w:p>
        </w:tc>
        <w:tc>
          <w:tcPr>
            <w:tcW w:w="2520" w:type="dxa"/>
          </w:tcPr>
          <w:p w14:paraId="7B512D7A" w14:textId="77777777" w:rsidR="001424BD" w:rsidRPr="00F81D7E" w:rsidRDefault="001424BD" w:rsidP="00E95B22">
            <w:pPr>
              <w:pStyle w:val="TableContainer"/>
            </w:pPr>
            <w:r w:rsidRPr="00F81D7E">
              <w:t>Amount</w:t>
            </w:r>
          </w:p>
        </w:tc>
        <w:tc>
          <w:tcPr>
            <w:tcW w:w="3067" w:type="dxa"/>
          </w:tcPr>
          <w:p w14:paraId="6DFB253C" w14:textId="77777777" w:rsidR="001424BD" w:rsidRPr="00F81D7E" w:rsidRDefault="001424BD" w:rsidP="00E95B22">
            <w:pPr>
              <w:pStyle w:val="TableContainer"/>
            </w:pPr>
            <w:r w:rsidRPr="00F81D7E">
              <w:t>Period</w:t>
            </w:r>
          </w:p>
        </w:tc>
      </w:tr>
      <w:tr w:rsidR="001424BD" w:rsidRPr="00F81D7E" w14:paraId="54282CE7" w14:textId="77777777" w:rsidTr="00E47F1B">
        <w:trPr>
          <w:trHeight w:val="144"/>
        </w:trPr>
        <w:tc>
          <w:tcPr>
            <w:tcW w:w="5040" w:type="dxa"/>
          </w:tcPr>
          <w:p w14:paraId="1361FA38" w14:textId="77777777" w:rsidR="001424BD" w:rsidRPr="00F81D7E" w:rsidRDefault="001424BD" w:rsidP="00E95B22">
            <w:pPr>
              <w:pStyle w:val="TableContainer"/>
            </w:pPr>
            <w:r w:rsidRPr="00F81D7E">
              <w:t>Gross Annual Sales: $0 – $499,999.99</w:t>
            </w:r>
          </w:p>
        </w:tc>
        <w:tc>
          <w:tcPr>
            <w:tcW w:w="2520" w:type="dxa"/>
          </w:tcPr>
          <w:p w14:paraId="30C8E9E5" w14:textId="77777777" w:rsidR="001424BD" w:rsidRPr="00F81D7E" w:rsidRDefault="001424BD" w:rsidP="00E95B22">
            <w:pPr>
              <w:pStyle w:val="TableContainer"/>
              <w:rPr>
                <w:rFonts w:eastAsia="Arial" w:cs="Arial"/>
              </w:rPr>
            </w:pPr>
            <w:r w:rsidRPr="00F81D7E">
              <w:t>$480</w:t>
            </w:r>
          </w:p>
        </w:tc>
        <w:tc>
          <w:tcPr>
            <w:tcW w:w="3067" w:type="dxa"/>
          </w:tcPr>
          <w:p w14:paraId="742896A5" w14:textId="77777777" w:rsidR="001424BD" w:rsidRPr="00F81D7E" w:rsidRDefault="001424BD" w:rsidP="00E95B22">
            <w:pPr>
              <w:pStyle w:val="TableContainer"/>
              <w:rPr>
                <w:rFonts w:eastAsia="Arial" w:cs="Arial"/>
              </w:rPr>
            </w:pPr>
            <w:r w:rsidRPr="00F81D7E">
              <w:t>Two Years</w:t>
            </w:r>
          </w:p>
        </w:tc>
      </w:tr>
      <w:tr w:rsidR="001424BD" w:rsidRPr="00F81D7E" w14:paraId="78AEBEA9"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244F8897" w14:textId="77777777" w:rsidR="001424BD" w:rsidRPr="00F81D7E" w:rsidRDefault="001424BD" w:rsidP="00E95B22">
            <w:pPr>
              <w:pStyle w:val="TableContainer"/>
            </w:pPr>
            <w:r w:rsidRPr="00F81D7E">
              <w:t>License Amendment Fee: $0 – $499,999.99</w:t>
            </w:r>
          </w:p>
        </w:tc>
        <w:tc>
          <w:tcPr>
            <w:tcW w:w="2520" w:type="dxa"/>
          </w:tcPr>
          <w:p w14:paraId="1A37C733" w14:textId="77777777" w:rsidR="001424BD" w:rsidRPr="00F81D7E" w:rsidRDefault="001424BD" w:rsidP="00E95B22">
            <w:pPr>
              <w:pStyle w:val="TableContainer"/>
              <w:rPr>
                <w:rFonts w:eastAsia="Arial" w:cs="Arial"/>
              </w:rPr>
            </w:pPr>
            <w:r w:rsidRPr="00F81D7E">
              <w:t>$240</w:t>
            </w:r>
          </w:p>
        </w:tc>
        <w:tc>
          <w:tcPr>
            <w:tcW w:w="3067" w:type="dxa"/>
          </w:tcPr>
          <w:p w14:paraId="33EF26C2" w14:textId="77777777" w:rsidR="001424BD" w:rsidRPr="00F81D7E" w:rsidRDefault="001424BD" w:rsidP="00E95B22">
            <w:pPr>
              <w:pStyle w:val="TableContainer"/>
              <w:rPr>
                <w:rFonts w:eastAsia="Arial" w:cs="Arial"/>
              </w:rPr>
            </w:pPr>
            <w:r w:rsidRPr="00F81D7E">
              <w:t>Per Occurrence</w:t>
            </w:r>
          </w:p>
        </w:tc>
      </w:tr>
      <w:tr w:rsidR="001424BD" w:rsidRPr="00F81D7E" w14:paraId="032B1692" w14:textId="77777777" w:rsidTr="00E47F1B">
        <w:trPr>
          <w:trHeight w:val="144"/>
        </w:trPr>
        <w:tc>
          <w:tcPr>
            <w:tcW w:w="5040" w:type="dxa"/>
          </w:tcPr>
          <w:p w14:paraId="62D53F98" w14:textId="77777777" w:rsidR="001424BD" w:rsidRPr="00F81D7E" w:rsidRDefault="001424BD" w:rsidP="00E95B22">
            <w:pPr>
              <w:pStyle w:val="TableContainer"/>
            </w:pPr>
            <w:r w:rsidRPr="00F81D7E">
              <w:t>Gross Annual Sales: $500,000 – $9,999,999.99</w:t>
            </w:r>
          </w:p>
        </w:tc>
        <w:tc>
          <w:tcPr>
            <w:tcW w:w="2520" w:type="dxa"/>
          </w:tcPr>
          <w:p w14:paraId="29F5A122" w14:textId="77777777" w:rsidR="001424BD" w:rsidRPr="00F81D7E" w:rsidRDefault="001424BD" w:rsidP="00E95B22">
            <w:pPr>
              <w:pStyle w:val="TableContainer"/>
              <w:rPr>
                <w:rFonts w:eastAsia="Arial" w:cs="Arial"/>
              </w:rPr>
            </w:pPr>
            <w:r w:rsidRPr="00F81D7E">
              <w:t>$2,160</w:t>
            </w:r>
          </w:p>
        </w:tc>
        <w:tc>
          <w:tcPr>
            <w:tcW w:w="3067" w:type="dxa"/>
          </w:tcPr>
          <w:p w14:paraId="7F01CD3A" w14:textId="77777777" w:rsidR="001424BD" w:rsidRPr="00F81D7E" w:rsidRDefault="001424BD" w:rsidP="00E95B22">
            <w:pPr>
              <w:pStyle w:val="TableContainer"/>
              <w:rPr>
                <w:rFonts w:eastAsia="Arial" w:cs="Arial"/>
              </w:rPr>
            </w:pPr>
            <w:r w:rsidRPr="00F81D7E">
              <w:t>Two Years</w:t>
            </w:r>
          </w:p>
        </w:tc>
      </w:tr>
      <w:tr w:rsidR="001424BD" w:rsidRPr="00F81D7E" w14:paraId="5E53BFD9"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270D931E" w14:textId="77777777" w:rsidR="001424BD" w:rsidRPr="00F81D7E" w:rsidRDefault="001424BD" w:rsidP="00E95B22">
            <w:pPr>
              <w:pStyle w:val="TableContainer"/>
            </w:pPr>
            <w:r w:rsidRPr="00F81D7E">
              <w:t>License Amendment Fee: $500,000 –$9,999,999.99</w:t>
            </w:r>
          </w:p>
        </w:tc>
        <w:tc>
          <w:tcPr>
            <w:tcW w:w="2520" w:type="dxa"/>
          </w:tcPr>
          <w:p w14:paraId="4ED1A298" w14:textId="77777777" w:rsidR="001424BD" w:rsidRPr="00F81D7E" w:rsidRDefault="001424BD" w:rsidP="00E95B22">
            <w:pPr>
              <w:pStyle w:val="TableContainer"/>
              <w:rPr>
                <w:rFonts w:eastAsia="Arial" w:cs="Arial"/>
              </w:rPr>
            </w:pPr>
            <w:r w:rsidRPr="00F81D7E">
              <w:t>$1,080</w:t>
            </w:r>
          </w:p>
        </w:tc>
        <w:tc>
          <w:tcPr>
            <w:tcW w:w="3067" w:type="dxa"/>
          </w:tcPr>
          <w:p w14:paraId="44893219" w14:textId="77777777" w:rsidR="001424BD" w:rsidRPr="00F81D7E" w:rsidRDefault="001424BD" w:rsidP="00E95B22">
            <w:pPr>
              <w:pStyle w:val="TableContainer"/>
              <w:rPr>
                <w:rFonts w:eastAsia="Arial" w:cs="Arial"/>
              </w:rPr>
            </w:pPr>
            <w:r w:rsidRPr="00F81D7E">
              <w:t>Per Occurrence</w:t>
            </w:r>
          </w:p>
        </w:tc>
      </w:tr>
      <w:tr w:rsidR="001424BD" w:rsidRPr="00F81D7E" w14:paraId="04140254" w14:textId="77777777" w:rsidTr="00E47F1B">
        <w:trPr>
          <w:trHeight w:val="144"/>
        </w:trPr>
        <w:tc>
          <w:tcPr>
            <w:tcW w:w="5040" w:type="dxa"/>
          </w:tcPr>
          <w:p w14:paraId="4DF3CEB5" w14:textId="77777777" w:rsidR="001424BD" w:rsidRPr="00F81D7E" w:rsidRDefault="001424BD" w:rsidP="00E95B22">
            <w:pPr>
              <w:pStyle w:val="TableContainer"/>
              <w:rPr>
                <w:rFonts w:eastAsia="Arial" w:cs="Arial"/>
              </w:rPr>
            </w:pPr>
            <w:r w:rsidRPr="00F81D7E">
              <w:t>Gross Annual Sales: $10,000,000 or More</w:t>
            </w:r>
          </w:p>
        </w:tc>
        <w:tc>
          <w:tcPr>
            <w:tcW w:w="2520" w:type="dxa"/>
          </w:tcPr>
          <w:p w14:paraId="1D4DDEA8" w14:textId="77777777" w:rsidR="001424BD" w:rsidRPr="00F81D7E" w:rsidRDefault="001424BD" w:rsidP="00E95B22">
            <w:pPr>
              <w:pStyle w:val="TableContainer"/>
              <w:rPr>
                <w:rFonts w:eastAsia="Arial" w:cs="Arial"/>
              </w:rPr>
            </w:pPr>
            <w:r w:rsidRPr="00F81D7E">
              <w:t>$3,600</w:t>
            </w:r>
          </w:p>
        </w:tc>
        <w:tc>
          <w:tcPr>
            <w:tcW w:w="3067" w:type="dxa"/>
          </w:tcPr>
          <w:p w14:paraId="39E0E73E" w14:textId="77777777" w:rsidR="001424BD" w:rsidRPr="00F81D7E" w:rsidRDefault="001424BD" w:rsidP="00E95B22">
            <w:pPr>
              <w:pStyle w:val="TableContainer"/>
              <w:rPr>
                <w:rFonts w:eastAsia="Arial" w:cs="Arial"/>
              </w:rPr>
            </w:pPr>
            <w:r w:rsidRPr="00F81D7E">
              <w:t>Two Years</w:t>
            </w:r>
          </w:p>
        </w:tc>
      </w:tr>
      <w:tr w:rsidR="001424BD" w:rsidRPr="00F81D7E" w14:paraId="37EB006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0EAA0AF7" w14:textId="77777777" w:rsidR="001424BD" w:rsidRPr="00F81D7E" w:rsidRDefault="001424BD" w:rsidP="00E95B22">
            <w:pPr>
              <w:pStyle w:val="TableContainer"/>
              <w:rPr>
                <w:rFonts w:eastAsia="Arial" w:cs="Arial"/>
              </w:rPr>
            </w:pPr>
            <w:r w:rsidRPr="00F81D7E">
              <w:t>License Amendment Fee: $10,000,000 or More</w:t>
            </w:r>
          </w:p>
        </w:tc>
        <w:tc>
          <w:tcPr>
            <w:tcW w:w="2520" w:type="dxa"/>
          </w:tcPr>
          <w:p w14:paraId="2C734CEB" w14:textId="77777777" w:rsidR="001424BD" w:rsidRPr="00F81D7E" w:rsidRDefault="001424BD" w:rsidP="00E95B22">
            <w:pPr>
              <w:pStyle w:val="TableContainer"/>
              <w:rPr>
                <w:rFonts w:eastAsia="Arial" w:cs="Arial"/>
              </w:rPr>
            </w:pPr>
            <w:r w:rsidRPr="00F81D7E">
              <w:t>$1,800</w:t>
            </w:r>
          </w:p>
        </w:tc>
        <w:tc>
          <w:tcPr>
            <w:tcW w:w="3067" w:type="dxa"/>
          </w:tcPr>
          <w:p w14:paraId="57B0E26B" w14:textId="77777777" w:rsidR="001424BD" w:rsidRPr="00F81D7E" w:rsidRDefault="001424BD" w:rsidP="00E95B22">
            <w:pPr>
              <w:pStyle w:val="TableContainer"/>
              <w:rPr>
                <w:rFonts w:eastAsia="Arial" w:cs="Arial"/>
              </w:rPr>
            </w:pPr>
            <w:r w:rsidRPr="00F81D7E">
              <w:t>Per Occurrence</w:t>
            </w:r>
          </w:p>
        </w:tc>
      </w:tr>
    </w:tbl>
    <w:p w14:paraId="0CBE4EC7" w14:textId="7F70090E" w:rsidR="00AE6065" w:rsidRDefault="00AE6065" w:rsidP="00E35EDF">
      <w:pPr>
        <w:pStyle w:val="Heading5"/>
      </w:pPr>
      <w:r w:rsidRPr="00F81D7E">
        <w:rPr>
          <w:rFonts w:eastAsia="Arial"/>
        </w:rPr>
        <w:t>Combined Multiple Product Distributors – Food, Non-Prescription Drug and/or Devices</w:t>
      </w:r>
    </w:p>
    <w:tbl>
      <w:tblPr>
        <w:tblStyle w:val="HHSTableforTextData2"/>
        <w:tblW w:w="10656" w:type="dxa"/>
        <w:tblInd w:w="0" w:type="dxa"/>
        <w:tblLayout w:type="fixed"/>
        <w:tblLook w:val="01E0" w:firstRow="1" w:lastRow="1" w:firstColumn="1" w:lastColumn="1" w:noHBand="0" w:noVBand="0"/>
      </w:tblPr>
      <w:tblGrid>
        <w:gridCol w:w="5054"/>
        <w:gridCol w:w="2527"/>
        <w:gridCol w:w="3075"/>
      </w:tblGrid>
      <w:tr w:rsidR="001424BD" w:rsidRPr="00F81D7E" w14:paraId="061AADE4" w14:textId="77777777" w:rsidTr="00E47F1B">
        <w:trPr>
          <w:cnfStyle w:val="100000000000" w:firstRow="1" w:lastRow="0" w:firstColumn="0" w:lastColumn="0" w:oddVBand="0" w:evenVBand="0" w:oddHBand="0" w:evenHBand="0" w:firstRowFirstColumn="0" w:firstRowLastColumn="0" w:lastRowFirstColumn="0" w:lastRowLastColumn="0"/>
        </w:trPr>
        <w:tc>
          <w:tcPr>
            <w:tcW w:w="5040" w:type="dxa"/>
          </w:tcPr>
          <w:p w14:paraId="08D013D0" w14:textId="77777777" w:rsidR="001424BD" w:rsidRPr="00F81D7E" w:rsidRDefault="001424BD" w:rsidP="00E95B22">
            <w:pPr>
              <w:pStyle w:val="TableContainer"/>
              <w:rPr>
                <w:rFonts w:eastAsia="Arial" w:cs="Arial"/>
              </w:rPr>
            </w:pPr>
            <w:r w:rsidRPr="00F81D7E">
              <w:t>Type</w:t>
            </w:r>
          </w:p>
        </w:tc>
        <w:tc>
          <w:tcPr>
            <w:tcW w:w="2520" w:type="dxa"/>
          </w:tcPr>
          <w:p w14:paraId="3194D360" w14:textId="77777777" w:rsidR="001424BD" w:rsidRPr="00F81D7E" w:rsidRDefault="001424BD" w:rsidP="00E95B22">
            <w:pPr>
              <w:pStyle w:val="TableContainer"/>
              <w:rPr>
                <w:rFonts w:eastAsia="Arial" w:cs="Arial"/>
              </w:rPr>
            </w:pPr>
            <w:r w:rsidRPr="00F81D7E">
              <w:t>Amount</w:t>
            </w:r>
          </w:p>
        </w:tc>
        <w:tc>
          <w:tcPr>
            <w:tcW w:w="3067" w:type="dxa"/>
          </w:tcPr>
          <w:p w14:paraId="3A450D44" w14:textId="77777777" w:rsidR="001424BD" w:rsidRPr="00F81D7E" w:rsidRDefault="001424BD" w:rsidP="00E95B22">
            <w:pPr>
              <w:pStyle w:val="TableContainer"/>
              <w:rPr>
                <w:rFonts w:eastAsia="Arial" w:cs="Arial"/>
              </w:rPr>
            </w:pPr>
            <w:r w:rsidRPr="00F81D7E">
              <w:t>Period</w:t>
            </w:r>
          </w:p>
        </w:tc>
      </w:tr>
      <w:tr w:rsidR="001424BD" w:rsidRPr="00F81D7E" w14:paraId="23C59431" w14:textId="77777777" w:rsidTr="00E47F1B">
        <w:trPr>
          <w:trHeight w:val="144"/>
        </w:trPr>
        <w:tc>
          <w:tcPr>
            <w:tcW w:w="5040" w:type="dxa"/>
          </w:tcPr>
          <w:p w14:paraId="488DC28B" w14:textId="77777777" w:rsidR="001424BD" w:rsidRPr="00F81D7E" w:rsidRDefault="001424BD" w:rsidP="00E95B22">
            <w:pPr>
              <w:pStyle w:val="TableContainer"/>
            </w:pPr>
            <w:r w:rsidRPr="00F81D7E">
              <w:t>Gross Annual Sales: $0 – $199,999.99</w:t>
            </w:r>
          </w:p>
        </w:tc>
        <w:tc>
          <w:tcPr>
            <w:tcW w:w="2520" w:type="dxa"/>
          </w:tcPr>
          <w:p w14:paraId="016D299D" w14:textId="77777777" w:rsidR="001424BD" w:rsidRPr="00F81D7E" w:rsidRDefault="001424BD" w:rsidP="00E95B22">
            <w:pPr>
              <w:pStyle w:val="TableContainer"/>
              <w:rPr>
                <w:rFonts w:eastAsia="Arial" w:cs="Arial"/>
              </w:rPr>
            </w:pPr>
            <w:r w:rsidRPr="00F81D7E">
              <w:t>$520</w:t>
            </w:r>
          </w:p>
        </w:tc>
        <w:tc>
          <w:tcPr>
            <w:tcW w:w="3067" w:type="dxa"/>
          </w:tcPr>
          <w:p w14:paraId="2427BE8B" w14:textId="77777777" w:rsidR="001424BD" w:rsidRPr="00F81D7E" w:rsidRDefault="001424BD" w:rsidP="00E95B22">
            <w:pPr>
              <w:pStyle w:val="TableContainer"/>
              <w:rPr>
                <w:rFonts w:eastAsia="Arial" w:cs="Arial"/>
              </w:rPr>
            </w:pPr>
            <w:r w:rsidRPr="00F81D7E">
              <w:t>Two Years</w:t>
            </w:r>
          </w:p>
        </w:tc>
      </w:tr>
      <w:tr w:rsidR="001424BD" w:rsidRPr="00F81D7E" w14:paraId="40E8F1C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6DD2F064" w14:textId="77777777" w:rsidR="001424BD" w:rsidRPr="00F81D7E" w:rsidRDefault="001424BD" w:rsidP="00E95B22">
            <w:pPr>
              <w:pStyle w:val="TableContainer"/>
            </w:pPr>
            <w:r w:rsidRPr="00F81D7E">
              <w:t>License Amendment Fee: $0 – $199,999.99</w:t>
            </w:r>
          </w:p>
        </w:tc>
        <w:tc>
          <w:tcPr>
            <w:tcW w:w="2520" w:type="dxa"/>
          </w:tcPr>
          <w:p w14:paraId="505D2F4D" w14:textId="77777777" w:rsidR="001424BD" w:rsidRPr="00F81D7E" w:rsidRDefault="001424BD" w:rsidP="00E95B22">
            <w:pPr>
              <w:pStyle w:val="TableContainer"/>
              <w:rPr>
                <w:rFonts w:eastAsia="Arial" w:cs="Arial"/>
              </w:rPr>
            </w:pPr>
            <w:r w:rsidRPr="00F81D7E">
              <w:t>$260</w:t>
            </w:r>
          </w:p>
        </w:tc>
        <w:tc>
          <w:tcPr>
            <w:tcW w:w="3067" w:type="dxa"/>
          </w:tcPr>
          <w:p w14:paraId="0A82399D" w14:textId="77777777" w:rsidR="001424BD" w:rsidRPr="00F81D7E" w:rsidRDefault="001424BD" w:rsidP="00E95B22">
            <w:pPr>
              <w:pStyle w:val="TableContainer"/>
              <w:rPr>
                <w:rFonts w:eastAsia="Arial" w:cs="Arial"/>
              </w:rPr>
            </w:pPr>
            <w:r w:rsidRPr="00F81D7E">
              <w:t>Per Occurrence</w:t>
            </w:r>
          </w:p>
        </w:tc>
      </w:tr>
      <w:tr w:rsidR="001424BD" w:rsidRPr="00F81D7E" w14:paraId="0EF17C38" w14:textId="77777777" w:rsidTr="00E47F1B">
        <w:trPr>
          <w:trHeight w:val="144"/>
        </w:trPr>
        <w:tc>
          <w:tcPr>
            <w:tcW w:w="5040" w:type="dxa"/>
          </w:tcPr>
          <w:p w14:paraId="438F8262" w14:textId="77777777" w:rsidR="001424BD" w:rsidRPr="00F81D7E" w:rsidRDefault="001424BD" w:rsidP="00E95B22">
            <w:pPr>
              <w:pStyle w:val="TableContainer"/>
            </w:pPr>
            <w:r w:rsidRPr="00F81D7E">
              <w:t>Gross Annual Sales: $200,000 – $499,999.99</w:t>
            </w:r>
          </w:p>
        </w:tc>
        <w:tc>
          <w:tcPr>
            <w:tcW w:w="2520" w:type="dxa"/>
          </w:tcPr>
          <w:p w14:paraId="7389BA72" w14:textId="77777777" w:rsidR="001424BD" w:rsidRPr="00F81D7E" w:rsidRDefault="001424BD" w:rsidP="00E95B22">
            <w:pPr>
              <w:pStyle w:val="TableContainer"/>
              <w:rPr>
                <w:rFonts w:eastAsia="Arial" w:cs="Arial"/>
              </w:rPr>
            </w:pPr>
            <w:r w:rsidRPr="00F81D7E">
              <w:t>$780</w:t>
            </w:r>
          </w:p>
        </w:tc>
        <w:tc>
          <w:tcPr>
            <w:tcW w:w="3067" w:type="dxa"/>
          </w:tcPr>
          <w:p w14:paraId="1796CADF" w14:textId="77777777" w:rsidR="001424BD" w:rsidRPr="00F81D7E" w:rsidRDefault="001424BD" w:rsidP="00E95B22">
            <w:pPr>
              <w:pStyle w:val="TableContainer"/>
              <w:rPr>
                <w:rFonts w:eastAsia="Arial" w:cs="Arial"/>
              </w:rPr>
            </w:pPr>
            <w:r w:rsidRPr="00F81D7E">
              <w:t>Two Years</w:t>
            </w:r>
          </w:p>
        </w:tc>
      </w:tr>
      <w:tr w:rsidR="001424BD" w:rsidRPr="00F81D7E" w14:paraId="007CCF10"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61373474" w14:textId="77777777" w:rsidR="001424BD" w:rsidRPr="00F81D7E" w:rsidRDefault="001424BD" w:rsidP="00E95B22">
            <w:pPr>
              <w:pStyle w:val="TableContainer"/>
            </w:pPr>
            <w:r w:rsidRPr="00F81D7E">
              <w:t>License Amendment Fee: $200,000 – $499,999.99</w:t>
            </w:r>
          </w:p>
        </w:tc>
        <w:tc>
          <w:tcPr>
            <w:tcW w:w="2520" w:type="dxa"/>
          </w:tcPr>
          <w:p w14:paraId="1DE42441" w14:textId="77777777" w:rsidR="001424BD" w:rsidRPr="00F81D7E" w:rsidRDefault="001424BD" w:rsidP="00E95B22">
            <w:pPr>
              <w:pStyle w:val="TableContainer"/>
              <w:rPr>
                <w:rFonts w:eastAsia="Arial" w:cs="Arial"/>
              </w:rPr>
            </w:pPr>
            <w:r w:rsidRPr="00F81D7E">
              <w:t>$390</w:t>
            </w:r>
          </w:p>
        </w:tc>
        <w:tc>
          <w:tcPr>
            <w:tcW w:w="3067" w:type="dxa"/>
          </w:tcPr>
          <w:p w14:paraId="0A808BB8" w14:textId="77777777" w:rsidR="001424BD" w:rsidRPr="00F81D7E" w:rsidRDefault="001424BD" w:rsidP="00E95B22">
            <w:pPr>
              <w:pStyle w:val="TableContainer"/>
              <w:rPr>
                <w:rFonts w:eastAsia="Arial" w:cs="Arial"/>
              </w:rPr>
            </w:pPr>
            <w:r w:rsidRPr="00F81D7E">
              <w:t>Per Occurrence</w:t>
            </w:r>
          </w:p>
        </w:tc>
      </w:tr>
      <w:tr w:rsidR="001424BD" w:rsidRPr="00F81D7E" w14:paraId="0D861D2E" w14:textId="77777777" w:rsidTr="00E47F1B">
        <w:trPr>
          <w:trHeight w:val="144"/>
        </w:trPr>
        <w:tc>
          <w:tcPr>
            <w:tcW w:w="5040" w:type="dxa"/>
          </w:tcPr>
          <w:p w14:paraId="4F205BA6" w14:textId="77777777" w:rsidR="001424BD" w:rsidRPr="00F81D7E" w:rsidRDefault="001424BD" w:rsidP="00E95B22">
            <w:pPr>
              <w:pStyle w:val="TableContainer"/>
            </w:pPr>
            <w:r w:rsidRPr="00F81D7E">
              <w:t>Gross Annual Sales: $500,000 – $999,999.99</w:t>
            </w:r>
          </w:p>
        </w:tc>
        <w:tc>
          <w:tcPr>
            <w:tcW w:w="2520" w:type="dxa"/>
          </w:tcPr>
          <w:p w14:paraId="2768CA0C" w14:textId="77777777" w:rsidR="001424BD" w:rsidRPr="00F81D7E" w:rsidRDefault="001424BD" w:rsidP="00E95B22">
            <w:pPr>
              <w:pStyle w:val="TableContainer"/>
              <w:rPr>
                <w:rFonts w:eastAsia="Arial" w:cs="Arial"/>
              </w:rPr>
            </w:pPr>
            <w:r w:rsidRPr="00F81D7E">
              <w:t>$1,040</w:t>
            </w:r>
          </w:p>
        </w:tc>
        <w:tc>
          <w:tcPr>
            <w:tcW w:w="3067" w:type="dxa"/>
          </w:tcPr>
          <w:p w14:paraId="1C3A8ED4" w14:textId="77777777" w:rsidR="001424BD" w:rsidRPr="00F81D7E" w:rsidRDefault="001424BD" w:rsidP="00E95B22">
            <w:pPr>
              <w:pStyle w:val="TableContainer"/>
              <w:rPr>
                <w:rFonts w:eastAsia="Arial" w:cs="Arial"/>
              </w:rPr>
            </w:pPr>
            <w:r w:rsidRPr="00F81D7E">
              <w:t>Two Years</w:t>
            </w:r>
          </w:p>
        </w:tc>
      </w:tr>
      <w:tr w:rsidR="001424BD" w:rsidRPr="00F81D7E" w14:paraId="09518B36"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6D1A3018" w14:textId="77777777" w:rsidR="001424BD" w:rsidRPr="00F81D7E" w:rsidRDefault="001424BD" w:rsidP="00E95B22">
            <w:pPr>
              <w:pStyle w:val="TableContainer"/>
            </w:pPr>
            <w:r w:rsidRPr="00F81D7E">
              <w:t>License Amendment Fee: $500,000 – $999,999.99</w:t>
            </w:r>
          </w:p>
        </w:tc>
        <w:tc>
          <w:tcPr>
            <w:tcW w:w="2520" w:type="dxa"/>
          </w:tcPr>
          <w:p w14:paraId="20B40660" w14:textId="77777777" w:rsidR="001424BD" w:rsidRPr="00F81D7E" w:rsidRDefault="001424BD" w:rsidP="00E95B22">
            <w:pPr>
              <w:pStyle w:val="TableContainer"/>
              <w:rPr>
                <w:rFonts w:eastAsia="Arial" w:cs="Arial"/>
              </w:rPr>
            </w:pPr>
            <w:r w:rsidRPr="00F81D7E">
              <w:t>$520</w:t>
            </w:r>
          </w:p>
        </w:tc>
        <w:tc>
          <w:tcPr>
            <w:tcW w:w="3067" w:type="dxa"/>
          </w:tcPr>
          <w:p w14:paraId="0C8299C3" w14:textId="77777777" w:rsidR="001424BD" w:rsidRPr="00F81D7E" w:rsidRDefault="001424BD" w:rsidP="00E95B22">
            <w:pPr>
              <w:pStyle w:val="TableContainer"/>
              <w:rPr>
                <w:rFonts w:eastAsia="Arial" w:cs="Arial"/>
              </w:rPr>
            </w:pPr>
            <w:r w:rsidRPr="00F81D7E">
              <w:t>Per Occurrence</w:t>
            </w:r>
          </w:p>
        </w:tc>
      </w:tr>
      <w:tr w:rsidR="001424BD" w:rsidRPr="00F81D7E" w14:paraId="2390A8A5" w14:textId="77777777" w:rsidTr="00E47F1B">
        <w:trPr>
          <w:trHeight w:val="144"/>
        </w:trPr>
        <w:tc>
          <w:tcPr>
            <w:tcW w:w="5040" w:type="dxa"/>
          </w:tcPr>
          <w:p w14:paraId="18564108" w14:textId="77777777" w:rsidR="001424BD" w:rsidRPr="00F81D7E" w:rsidRDefault="001424BD" w:rsidP="00E95B22">
            <w:pPr>
              <w:pStyle w:val="TableContainer"/>
            </w:pPr>
            <w:r w:rsidRPr="00F81D7E">
              <w:t>Gross Annual Sales: $1,000,000 – $9,999,999.99</w:t>
            </w:r>
          </w:p>
        </w:tc>
        <w:tc>
          <w:tcPr>
            <w:tcW w:w="2520" w:type="dxa"/>
          </w:tcPr>
          <w:p w14:paraId="40097C0A" w14:textId="77777777" w:rsidR="001424BD" w:rsidRPr="00F81D7E" w:rsidRDefault="001424BD" w:rsidP="00E95B22">
            <w:pPr>
              <w:pStyle w:val="TableContainer"/>
              <w:rPr>
                <w:rFonts w:eastAsia="Arial" w:cs="Arial"/>
              </w:rPr>
            </w:pPr>
            <w:r w:rsidRPr="00F81D7E">
              <w:t>$1,300</w:t>
            </w:r>
          </w:p>
        </w:tc>
        <w:tc>
          <w:tcPr>
            <w:tcW w:w="3067" w:type="dxa"/>
          </w:tcPr>
          <w:p w14:paraId="5C758588" w14:textId="77777777" w:rsidR="001424BD" w:rsidRPr="00F81D7E" w:rsidRDefault="001424BD" w:rsidP="00E95B22">
            <w:pPr>
              <w:pStyle w:val="TableContainer"/>
              <w:rPr>
                <w:rFonts w:eastAsia="Arial" w:cs="Arial"/>
              </w:rPr>
            </w:pPr>
            <w:r w:rsidRPr="00F81D7E">
              <w:t>Two Years</w:t>
            </w:r>
          </w:p>
        </w:tc>
      </w:tr>
      <w:tr w:rsidR="001424BD" w:rsidRPr="00F81D7E" w14:paraId="72631CD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7FA28D8A" w14:textId="77777777" w:rsidR="001424BD" w:rsidRPr="00F81D7E" w:rsidRDefault="001424BD" w:rsidP="00E95B22">
            <w:pPr>
              <w:pStyle w:val="TableContainer"/>
            </w:pPr>
            <w:r w:rsidRPr="00F81D7E">
              <w:t>License Amendment Fee: $1,000,000 –$9,999,999.99</w:t>
            </w:r>
          </w:p>
        </w:tc>
        <w:tc>
          <w:tcPr>
            <w:tcW w:w="2520" w:type="dxa"/>
          </w:tcPr>
          <w:p w14:paraId="1A1CF1E7" w14:textId="77777777" w:rsidR="001424BD" w:rsidRPr="00F81D7E" w:rsidRDefault="001424BD" w:rsidP="00E95B22">
            <w:pPr>
              <w:pStyle w:val="TableContainer"/>
              <w:rPr>
                <w:rFonts w:eastAsia="Arial" w:cs="Arial"/>
              </w:rPr>
            </w:pPr>
            <w:r w:rsidRPr="00F81D7E">
              <w:t>$650</w:t>
            </w:r>
          </w:p>
        </w:tc>
        <w:tc>
          <w:tcPr>
            <w:tcW w:w="3067" w:type="dxa"/>
          </w:tcPr>
          <w:p w14:paraId="3142FFFB" w14:textId="77777777" w:rsidR="001424BD" w:rsidRPr="00F81D7E" w:rsidRDefault="001424BD" w:rsidP="00E95B22">
            <w:pPr>
              <w:pStyle w:val="TableContainer"/>
              <w:rPr>
                <w:rFonts w:eastAsia="Arial" w:cs="Arial"/>
              </w:rPr>
            </w:pPr>
            <w:r w:rsidRPr="00F81D7E">
              <w:t>Per Occurrence</w:t>
            </w:r>
          </w:p>
        </w:tc>
      </w:tr>
      <w:tr w:rsidR="001424BD" w:rsidRPr="00F81D7E" w14:paraId="7F796300" w14:textId="77777777" w:rsidTr="00E47F1B">
        <w:trPr>
          <w:trHeight w:val="144"/>
        </w:trPr>
        <w:tc>
          <w:tcPr>
            <w:tcW w:w="5040" w:type="dxa"/>
          </w:tcPr>
          <w:p w14:paraId="5F5764F0" w14:textId="77777777" w:rsidR="001424BD" w:rsidRPr="00F81D7E" w:rsidRDefault="001424BD" w:rsidP="00E95B22">
            <w:pPr>
              <w:pStyle w:val="TableContainer"/>
              <w:rPr>
                <w:rFonts w:eastAsia="Arial" w:cs="Arial"/>
              </w:rPr>
            </w:pPr>
            <w:r w:rsidRPr="00F81D7E">
              <w:t>Gross Annual Sales: $10,000,000 or More</w:t>
            </w:r>
          </w:p>
        </w:tc>
        <w:tc>
          <w:tcPr>
            <w:tcW w:w="2520" w:type="dxa"/>
          </w:tcPr>
          <w:p w14:paraId="36C8216E" w14:textId="77777777" w:rsidR="001424BD" w:rsidRPr="00F81D7E" w:rsidRDefault="001424BD" w:rsidP="00E95B22">
            <w:pPr>
              <w:pStyle w:val="TableContainer"/>
              <w:rPr>
                <w:rFonts w:eastAsia="Arial" w:cs="Arial"/>
              </w:rPr>
            </w:pPr>
            <w:r w:rsidRPr="00F81D7E">
              <w:t>$1,950</w:t>
            </w:r>
          </w:p>
        </w:tc>
        <w:tc>
          <w:tcPr>
            <w:tcW w:w="3067" w:type="dxa"/>
          </w:tcPr>
          <w:p w14:paraId="3254EF9F" w14:textId="77777777" w:rsidR="001424BD" w:rsidRPr="00F81D7E" w:rsidRDefault="001424BD" w:rsidP="00E95B22">
            <w:pPr>
              <w:pStyle w:val="TableContainer"/>
              <w:rPr>
                <w:rFonts w:eastAsia="Arial" w:cs="Arial"/>
              </w:rPr>
            </w:pPr>
            <w:r w:rsidRPr="00F81D7E">
              <w:t>Two Years</w:t>
            </w:r>
          </w:p>
        </w:tc>
      </w:tr>
      <w:tr w:rsidR="001424BD" w:rsidRPr="00F81D7E" w14:paraId="59C1797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6ED7F8B3" w14:textId="77777777" w:rsidR="001424BD" w:rsidRPr="00F81D7E" w:rsidRDefault="001424BD" w:rsidP="00E95B22">
            <w:pPr>
              <w:pStyle w:val="TableContainer"/>
              <w:rPr>
                <w:rFonts w:eastAsia="Arial" w:cs="Arial"/>
              </w:rPr>
            </w:pPr>
            <w:r w:rsidRPr="00F81D7E">
              <w:t>License Amendment Fee: $10,000,000 or More</w:t>
            </w:r>
          </w:p>
        </w:tc>
        <w:tc>
          <w:tcPr>
            <w:tcW w:w="2520" w:type="dxa"/>
          </w:tcPr>
          <w:p w14:paraId="6E6CD50C" w14:textId="77777777" w:rsidR="001424BD" w:rsidRPr="00F81D7E" w:rsidRDefault="001424BD" w:rsidP="00E95B22">
            <w:pPr>
              <w:pStyle w:val="TableContainer"/>
              <w:rPr>
                <w:rFonts w:eastAsia="Arial" w:cs="Arial"/>
              </w:rPr>
            </w:pPr>
            <w:r w:rsidRPr="00F81D7E">
              <w:t>$975</w:t>
            </w:r>
          </w:p>
        </w:tc>
        <w:tc>
          <w:tcPr>
            <w:tcW w:w="3067" w:type="dxa"/>
          </w:tcPr>
          <w:p w14:paraId="19A13D83" w14:textId="77777777" w:rsidR="001424BD" w:rsidRPr="00F81D7E" w:rsidRDefault="001424BD" w:rsidP="00E95B22">
            <w:pPr>
              <w:pStyle w:val="TableContainer"/>
              <w:rPr>
                <w:rFonts w:eastAsia="Arial" w:cs="Arial"/>
              </w:rPr>
            </w:pPr>
            <w:r w:rsidRPr="00F81D7E">
              <w:t>Per Occurrence</w:t>
            </w:r>
          </w:p>
        </w:tc>
      </w:tr>
    </w:tbl>
    <w:p w14:paraId="7E10D294" w14:textId="5A839145" w:rsidR="00AE6065" w:rsidRDefault="00AE6065" w:rsidP="00E35EDF">
      <w:pPr>
        <w:pStyle w:val="Heading5"/>
      </w:pPr>
      <w:r w:rsidRPr="00F81D7E">
        <w:lastRenderedPageBreak/>
        <w:t>Other Costs</w:t>
      </w:r>
    </w:p>
    <w:tbl>
      <w:tblPr>
        <w:tblStyle w:val="HHSTableforTextData2"/>
        <w:tblW w:w="10656" w:type="dxa"/>
        <w:tblInd w:w="0" w:type="dxa"/>
        <w:tblLayout w:type="fixed"/>
        <w:tblLook w:val="01E0" w:firstRow="1" w:lastRow="1" w:firstColumn="1" w:lastColumn="1" w:noHBand="0" w:noVBand="0"/>
      </w:tblPr>
      <w:tblGrid>
        <w:gridCol w:w="6321"/>
        <w:gridCol w:w="4335"/>
      </w:tblGrid>
      <w:tr w:rsidR="00AE6065" w:rsidRPr="00F81D7E" w14:paraId="728998DC" w14:textId="77777777" w:rsidTr="00E47F1B">
        <w:trPr>
          <w:cnfStyle w:val="100000000000" w:firstRow="1" w:lastRow="0" w:firstColumn="0" w:lastColumn="0" w:oddVBand="0" w:evenVBand="0" w:oddHBand="0" w:evenHBand="0" w:firstRowFirstColumn="0" w:firstRowLastColumn="0" w:lastRowFirstColumn="0" w:lastRowLastColumn="0"/>
        </w:trPr>
        <w:tc>
          <w:tcPr>
            <w:tcW w:w="6300" w:type="dxa"/>
          </w:tcPr>
          <w:p w14:paraId="22D283FA" w14:textId="77777777" w:rsidR="00AE6065" w:rsidRPr="00F81D7E" w:rsidRDefault="00AE6065" w:rsidP="00E95B22">
            <w:pPr>
              <w:pStyle w:val="TableContainer"/>
              <w:rPr>
                <w:rFonts w:eastAsia="Arial" w:cs="Arial"/>
              </w:rPr>
            </w:pPr>
            <w:r w:rsidRPr="00F81D7E">
              <w:t>Type</w:t>
            </w:r>
          </w:p>
        </w:tc>
        <w:tc>
          <w:tcPr>
            <w:tcW w:w="4320" w:type="dxa"/>
          </w:tcPr>
          <w:p w14:paraId="011DE292" w14:textId="77777777" w:rsidR="00AE6065" w:rsidRPr="00F81D7E" w:rsidRDefault="00AE6065" w:rsidP="00E95B22">
            <w:pPr>
              <w:pStyle w:val="TableContainer"/>
              <w:rPr>
                <w:rFonts w:eastAsia="Arial" w:cs="Arial"/>
              </w:rPr>
            </w:pPr>
            <w:r w:rsidRPr="00F81D7E">
              <w:t>Amount</w:t>
            </w:r>
          </w:p>
        </w:tc>
      </w:tr>
      <w:tr w:rsidR="00AE6065" w:rsidRPr="00F81D7E" w14:paraId="7297C588" w14:textId="77777777" w:rsidTr="00E47F1B">
        <w:trPr>
          <w:trHeight w:val="144"/>
        </w:trPr>
        <w:tc>
          <w:tcPr>
            <w:tcW w:w="6300" w:type="dxa"/>
          </w:tcPr>
          <w:p w14:paraId="23BA1501" w14:textId="77777777" w:rsidR="00AE6065" w:rsidRPr="00F81D7E" w:rsidRDefault="00AE6065" w:rsidP="00E95B22">
            <w:pPr>
              <w:pStyle w:val="TableContainer"/>
              <w:rPr>
                <w:rFonts w:eastAsia="Arial" w:cs="Arial"/>
              </w:rPr>
            </w:pPr>
            <w:r w:rsidRPr="00F81D7E">
              <w:t>Device Late Fee</w:t>
            </w:r>
          </w:p>
        </w:tc>
        <w:tc>
          <w:tcPr>
            <w:tcW w:w="4320" w:type="dxa"/>
          </w:tcPr>
          <w:p w14:paraId="34C487BA" w14:textId="77777777" w:rsidR="00AE6065" w:rsidRPr="00F81D7E" w:rsidRDefault="00AE6065" w:rsidP="00E95B22">
            <w:pPr>
              <w:pStyle w:val="TableContainer"/>
              <w:rPr>
                <w:rFonts w:eastAsia="Arial" w:cs="Arial"/>
              </w:rPr>
            </w:pPr>
            <w:r w:rsidRPr="00F81D7E">
              <w:t>$100</w:t>
            </w:r>
          </w:p>
        </w:tc>
      </w:tr>
    </w:tbl>
    <w:p w14:paraId="3D06E955" w14:textId="4EDF249F" w:rsidR="00213365" w:rsidRDefault="008737AE" w:rsidP="00BC506E">
      <w:pPr>
        <w:pStyle w:val="Heading2"/>
      </w:pPr>
      <w:r>
        <w:br w:type="page"/>
      </w:r>
      <w:bookmarkStart w:id="13" w:name="_Toc533816"/>
      <w:r w:rsidR="00213365">
        <w:lastRenderedPageBreak/>
        <w:t>Oyster Sales</w:t>
      </w:r>
      <w:bookmarkEnd w:id="13"/>
    </w:p>
    <w:tbl>
      <w:tblPr>
        <w:tblStyle w:val="TableGrid"/>
        <w:tblW w:w="10656" w:type="dxa"/>
        <w:tblLayout w:type="fixed"/>
        <w:tblLook w:val="01E0" w:firstRow="1" w:lastRow="1" w:firstColumn="1" w:lastColumn="1" w:noHBand="0" w:noVBand="0"/>
      </w:tblPr>
      <w:tblGrid>
        <w:gridCol w:w="2464"/>
        <w:gridCol w:w="8192"/>
      </w:tblGrid>
      <w:tr w:rsidR="00213365" w:rsidRPr="00CC4C39" w14:paraId="1CCB9521" w14:textId="77777777" w:rsidTr="00CD66A4">
        <w:tc>
          <w:tcPr>
            <w:tcW w:w="2448" w:type="dxa"/>
          </w:tcPr>
          <w:p w14:paraId="4D3240AA" w14:textId="77777777" w:rsidR="00213365" w:rsidRPr="00CC4C39" w:rsidRDefault="00213365" w:rsidP="00E95B22">
            <w:pPr>
              <w:pStyle w:val="TableContainer"/>
            </w:pPr>
            <w:r w:rsidRPr="00CC4C39">
              <w:t>Date of Origin:</w:t>
            </w:r>
          </w:p>
        </w:tc>
        <w:tc>
          <w:tcPr>
            <w:tcW w:w="8140" w:type="dxa"/>
          </w:tcPr>
          <w:p w14:paraId="1BE78AFC" w14:textId="77777777" w:rsidR="00213365" w:rsidRPr="00CC4C39" w:rsidRDefault="00213365" w:rsidP="00E95B22">
            <w:pPr>
              <w:pStyle w:val="TableContainer"/>
            </w:pPr>
            <w:r w:rsidRPr="00CC4C39">
              <w:t xml:space="preserve">1989 by H.B. 1821, 71st Leg., R.S. (Parks and Wildlife Code </w:t>
            </w:r>
            <w:proofErr w:type="spellStart"/>
            <w:r w:rsidRPr="00CC4C39">
              <w:t>ch.</w:t>
            </w:r>
            <w:proofErr w:type="spellEnd"/>
            <w:r w:rsidRPr="00CC4C39">
              <w:t xml:space="preserve"> 76). 1993 by SB 556, 73rd Leg., R.S. (Health and Safety Code </w:t>
            </w:r>
            <w:proofErr w:type="spellStart"/>
            <w:r w:rsidRPr="00CC4C39">
              <w:t>ch.</w:t>
            </w:r>
            <w:proofErr w:type="spellEnd"/>
            <w:r w:rsidRPr="00CC4C39">
              <w:t xml:space="preserve"> 436).</w:t>
            </w:r>
          </w:p>
        </w:tc>
      </w:tr>
      <w:tr w:rsidR="00213365" w:rsidRPr="00CC4C39" w14:paraId="32259E2D" w14:textId="77777777" w:rsidTr="00CD66A4">
        <w:tc>
          <w:tcPr>
            <w:tcW w:w="2448" w:type="dxa"/>
          </w:tcPr>
          <w:p w14:paraId="4924D394" w14:textId="77777777" w:rsidR="00213365" w:rsidRPr="00CC4C39" w:rsidRDefault="00213365" w:rsidP="00E95B22">
            <w:pPr>
              <w:pStyle w:val="TableContainer"/>
            </w:pPr>
            <w:r w:rsidRPr="00CC4C39">
              <w:t>Statutory Authority:</w:t>
            </w:r>
          </w:p>
        </w:tc>
        <w:tc>
          <w:tcPr>
            <w:tcW w:w="8140" w:type="dxa"/>
          </w:tcPr>
          <w:p w14:paraId="24D59E46" w14:textId="55355E12" w:rsidR="00213365" w:rsidRPr="00CC4C39" w:rsidRDefault="00213365" w:rsidP="00E95B22">
            <w:pPr>
              <w:pStyle w:val="TableContainer"/>
            </w:pPr>
            <w:r w:rsidRPr="00CC4C39">
              <w:t>H&amp;SC §§ 436.103 (Fees), 12.0111 (Licensing Fee)</w:t>
            </w:r>
          </w:p>
        </w:tc>
      </w:tr>
      <w:tr w:rsidR="00213365" w:rsidRPr="00CC4C39" w14:paraId="2FF0D1CD" w14:textId="77777777" w:rsidTr="00CD66A4">
        <w:tc>
          <w:tcPr>
            <w:tcW w:w="2448" w:type="dxa"/>
          </w:tcPr>
          <w:p w14:paraId="6831E768" w14:textId="77777777" w:rsidR="00213365" w:rsidRPr="00CC4C39" w:rsidRDefault="00213365" w:rsidP="00E95B22">
            <w:pPr>
              <w:pStyle w:val="TableContainer"/>
            </w:pPr>
            <w:r w:rsidRPr="00CC4C39">
              <w:t>Texas Administration Code Reference:</w:t>
            </w:r>
          </w:p>
        </w:tc>
        <w:tc>
          <w:tcPr>
            <w:tcW w:w="8140" w:type="dxa"/>
          </w:tcPr>
          <w:p w14:paraId="5D87706C" w14:textId="5106904F" w:rsidR="00213365" w:rsidRPr="00CC4C39" w:rsidRDefault="004D4A51" w:rsidP="00E95B22">
            <w:pPr>
              <w:pStyle w:val="TableContainer"/>
            </w:pPr>
            <w:r>
              <w:t>31 T.A.C. § 58.24</w:t>
            </w:r>
          </w:p>
        </w:tc>
      </w:tr>
      <w:tr w:rsidR="00213365" w:rsidRPr="00CC4C39" w14:paraId="058013E3" w14:textId="77777777" w:rsidTr="00CD66A4">
        <w:tc>
          <w:tcPr>
            <w:tcW w:w="2448" w:type="dxa"/>
          </w:tcPr>
          <w:p w14:paraId="44AD74E6" w14:textId="77777777" w:rsidR="00213365" w:rsidRPr="00CC4C39" w:rsidRDefault="00213365" w:rsidP="00E95B22">
            <w:pPr>
              <w:pStyle w:val="TableContainer"/>
            </w:pPr>
            <w:r w:rsidRPr="00CC4C39">
              <w:t>Fee Set By:</w:t>
            </w:r>
          </w:p>
        </w:tc>
        <w:tc>
          <w:tcPr>
            <w:tcW w:w="8140" w:type="dxa"/>
          </w:tcPr>
          <w:p w14:paraId="4D6A63B6" w14:textId="42154CAD" w:rsidR="00213365" w:rsidRPr="00CC4C39" w:rsidRDefault="0021047E" w:rsidP="00E95B22">
            <w:pPr>
              <w:pStyle w:val="TableContainer"/>
            </w:pPr>
            <w:r>
              <w:t>Statute</w:t>
            </w:r>
          </w:p>
        </w:tc>
      </w:tr>
      <w:tr w:rsidR="00213365" w:rsidRPr="00CC4C39" w14:paraId="64533E12" w14:textId="77777777" w:rsidTr="00CD66A4">
        <w:tc>
          <w:tcPr>
            <w:tcW w:w="2448" w:type="dxa"/>
          </w:tcPr>
          <w:p w14:paraId="1D87ABFB" w14:textId="77777777" w:rsidR="00213365" w:rsidRPr="00CC4C39" w:rsidRDefault="00213365" w:rsidP="00E95B22">
            <w:pPr>
              <w:pStyle w:val="TableContainer"/>
            </w:pPr>
            <w:r w:rsidRPr="00CC4C39">
              <w:t>Fee Capped:</w:t>
            </w:r>
          </w:p>
        </w:tc>
        <w:tc>
          <w:tcPr>
            <w:tcW w:w="8140" w:type="dxa"/>
          </w:tcPr>
          <w:p w14:paraId="78DD7EB7" w14:textId="77777777" w:rsidR="00213365" w:rsidRPr="00CC4C39" w:rsidRDefault="00213365" w:rsidP="00E95B22">
            <w:pPr>
              <w:pStyle w:val="TableContainer"/>
            </w:pPr>
            <w:r w:rsidRPr="00CC4C39">
              <w:t>Yes</w:t>
            </w:r>
          </w:p>
        </w:tc>
      </w:tr>
      <w:tr w:rsidR="00213365" w:rsidRPr="00CC4C39" w14:paraId="2938F9BB" w14:textId="77777777" w:rsidTr="00CD66A4">
        <w:tc>
          <w:tcPr>
            <w:tcW w:w="2448" w:type="dxa"/>
          </w:tcPr>
          <w:p w14:paraId="688121A9" w14:textId="77777777" w:rsidR="00213365" w:rsidRPr="00CC4C39" w:rsidRDefault="00213365" w:rsidP="00E95B22">
            <w:pPr>
              <w:pStyle w:val="TableContainer"/>
            </w:pPr>
            <w:r w:rsidRPr="00CC4C39">
              <w:t>Description:</w:t>
            </w:r>
          </w:p>
        </w:tc>
        <w:tc>
          <w:tcPr>
            <w:tcW w:w="8140" w:type="dxa"/>
          </w:tcPr>
          <w:p w14:paraId="3CF54A87" w14:textId="77777777" w:rsidR="00213365" w:rsidRPr="00CC4C39" w:rsidRDefault="00213365" w:rsidP="00E95B22">
            <w:pPr>
              <w:pStyle w:val="TableContainer"/>
            </w:pPr>
            <w:r w:rsidRPr="00CC4C39">
              <w:t>Fees collected for each barrel of oysters harvested, purchased, handled, or processed by a certified shellfish dealer.</w:t>
            </w:r>
          </w:p>
        </w:tc>
      </w:tr>
      <w:tr w:rsidR="00213365" w:rsidRPr="00CC4C39" w14:paraId="4B306AAD" w14:textId="77777777" w:rsidTr="00CD66A4">
        <w:tc>
          <w:tcPr>
            <w:tcW w:w="2448" w:type="dxa"/>
          </w:tcPr>
          <w:p w14:paraId="09D148DD" w14:textId="77777777" w:rsidR="00213365" w:rsidRPr="00CC4C39" w:rsidRDefault="00213365" w:rsidP="00E95B22">
            <w:pPr>
              <w:pStyle w:val="TableContainer"/>
            </w:pPr>
            <w:r w:rsidRPr="00CC4C39">
              <w:t>Note:</w:t>
            </w:r>
          </w:p>
        </w:tc>
        <w:tc>
          <w:tcPr>
            <w:tcW w:w="8140" w:type="dxa"/>
          </w:tcPr>
          <w:p w14:paraId="3CE4F62A" w14:textId="77777777" w:rsidR="00213365" w:rsidRPr="00CC4C39" w:rsidRDefault="00213365" w:rsidP="00E95B22">
            <w:pPr>
              <w:pStyle w:val="TableContainer"/>
            </w:pPr>
            <w:r w:rsidRPr="00CC4C39">
              <w:t>Amended by Acts 1999, 76th Leg. Ch. 1298, § 2.</w:t>
            </w:r>
          </w:p>
          <w:p w14:paraId="36C485B8" w14:textId="77777777" w:rsidR="00213365" w:rsidRPr="00CC4C39" w:rsidRDefault="00213365" w:rsidP="00E95B22">
            <w:pPr>
              <w:pStyle w:val="TableContainer"/>
            </w:pPr>
            <w:r w:rsidRPr="00CC4C39">
              <w:t>Amended by Acts 2013, 83rd Leg., R.S., Ch. 965 (H.B. 1903), Sec. 1.</w:t>
            </w:r>
          </w:p>
          <w:p w14:paraId="2C4AC33B" w14:textId="77777777" w:rsidR="00213365" w:rsidRPr="00CC4C39" w:rsidRDefault="00213365" w:rsidP="00E95B22">
            <w:pPr>
              <w:pStyle w:val="TableContainer"/>
            </w:pPr>
            <w:r w:rsidRPr="00CC4C39">
              <w:t>Amended by Acts 2015, 84th Leg., R.S., Ch. 1 (S.B. 219), Sec. 5.102, eff. April 2, 2015.</w:t>
            </w:r>
          </w:p>
        </w:tc>
      </w:tr>
      <w:tr w:rsidR="00213365" w:rsidRPr="00CC4C39" w14:paraId="3B88D4E0" w14:textId="77777777" w:rsidTr="00CD66A4">
        <w:tc>
          <w:tcPr>
            <w:tcW w:w="2448" w:type="dxa"/>
          </w:tcPr>
          <w:p w14:paraId="1B794A30" w14:textId="77777777" w:rsidR="00213365" w:rsidRPr="00CC4C39" w:rsidRDefault="00213365" w:rsidP="00E95B22">
            <w:pPr>
              <w:pStyle w:val="TableContainer"/>
            </w:pPr>
            <w:r w:rsidRPr="00CC4C39">
              <w:t>Date Due:</w:t>
            </w:r>
          </w:p>
        </w:tc>
        <w:tc>
          <w:tcPr>
            <w:tcW w:w="8140" w:type="dxa"/>
          </w:tcPr>
          <w:p w14:paraId="171FD707" w14:textId="77777777" w:rsidR="00213365" w:rsidRPr="00CC4C39" w:rsidRDefault="00213365" w:rsidP="00E95B22">
            <w:pPr>
              <w:pStyle w:val="TableContainer"/>
            </w:pPr>
            <w:r w:rsidRPr="00CC4C39">
              <w:t>To Office of the Comptroller not later than the 20th day of the month following the month in which the barrel of oysters was handled.</w:t>
            </w:r>
          </w:p>
        </w:tc>
      </w:tr>
      <w:tr w:rsidR="00213365" w:rsidRPr="00CC4C39" w14:paraId="1DA2BA13" w14:textId="77777777" w:rsidTr="00CD66A4">
        <w:tc>
          <w:tcPr>
            <w:tcW w:w="2448" w:type="dxa"/>
          </w:tcPr>
          <w:p w14:paraId="0B5B6B19" w14:textId="77777777" w:rsidR="00213365" w:rsidRPr="00CC4C39" w:rsidRDefault="00213365" w:rsidP="00E95B22">
            <w:pPr>
              <w:pStyle w:val="TableContainer"/>
            </w:pPr>
            <w:r w:rsidRPr="00CC4C39">
              <w:t>Deposited To:</w:t>
            </w:r>
          </w:p>
        </w:tc>
        <w:tc>
          <w:tcPr>
            <w:tcW w:w="8140" w:type="dxa"/>
          </w:tcPr>
          <w:p w14:paraId="4D2849C4" w14:textId="77777777" w:rsidR="00213365" w:rsidRPr="00CC4C39" w:rsidRDefault="00213365" w:rsidP="00E95B22">
            <w:pPr>
              <w:pStyle w:val="TableContainer"/>
            </w:pPr>
            <w:r w:rsidRPr="00CC4C39">
              <w:t>General Revenue Account – Oyster Sales No. 5022, Revenue Code 3436. Exempt from loss of dedication (S.B. 1,77th Leg. R.S.)</w:t>
            </w:r>
          </w:p>
        </w:tc>
      </w:tr>
    </w:tbl>
    <w:p w14:paraId="06C92487" w14:textId="77777777" w:rsidR="00213365" w:rsidRDefault="00213365" w:rsidP="00E35EDF">
      <w:pPr>
        <w:pStyle w:val="BodyText"/>
        <w:rPr>
          <w:noProof/>
        </w:rPr>
      </w:pPr>
      <w:r>
        <w:rPr>
          <w:noProof/>
        </w:rPr>
        <w:drawing>
          <wp:anchor distT="0" distB="0" distL="114300" distR="114300" simplePos="0" relativeHeight="251676672" behindDoc="0" locked="0" layoutInCell="1" allowOverlap="1" wp14:anchorId="5FC1408E" wp14:editId="13AEA959">
            <wp:simplePos x="0" y="0"/>
            <wp:positionH relativeFrom="column">
              <wp:align>center</wp:align>
            </wp:positionH>
            <wp:positionV relativeFrom="paragraph">
              <wp:posOffset>73025</wp:posOffset>
            </wp:positionV>
            <wp:extent cx="6080760" cy="2258568"/>
            <wp:effectExtent l="0" t="0" r="0" b="8890"/>
            <wp:wrapTopAndBottom/>
            <wp:docPr id="28" name="Picture 28" descr="Graph showing revenue and costs for Oyster Sales Licensing from FY2013 to FY2018. Full description of this graph is in the following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620"/>
        <w:gridCol w:w="1410"/>
        <w:gridCol w:w="1410"/>
        <w:gridCol w:w="1410"/>
        <w:gridCol w:w="1410"/>
        <w:gridCol w:w="1410"/>
        <w:gridCol w:w="1410"/>
      </w:tblGrid>
      <w:tr w:rsidR="00213365" w:rsidRPr="00CC4C39" w14:paraId="490995C2" w14:textId="77777777" w:rsidTr="008E6AAC">
        <w:trPr>
          <w:cnfStyle w:val="100000000000" w:firstRow="1" w:lastRow="0" w:firstColumn="0" w:lastColumn="0" w:oddVBand="0" w:evenVBand="0" w:oddHBand="0" w:evenHBand="0" w:firstRowFirstColumn="0" w:firstRowLastColumn="0" w:lastRowFirstColumn="0" w:lastRowLastColumn="0"/>
          <w:trHeight w:val="311"/>
          <w:jc w:val="center"/>
        </w:trPr>
        <w:tc>
          <w:tcPr>
            <w:tcW w:w="1490" w:type="dxa"/>
          </w:tcPr>
          <w:p w14:paraId="6D8AF64E" w14:textId="77777777" w:rsidR="00213365" w:rsidRPr="00CC4C39" w:rsidRDefault="00213365" w:rsidP="00E95B22">
            <w:pPr>
              <w:pStyle w:val="TableContainer"/>
            </w:pPr>
            <w:r w:rsidRPr="00CC4C39">
              <w:t>Fiscal Year</w:t>
            </w:r>
          </w:p>
        </w:tc>
        <w:tc>
          <w:tcPr>
            <w:tcW w:w="1296" w:type="dxa"/>
          </w:tcPr>
          <w:p w14:paraId="0717EF12" w14:textId="77777777" w:rsidR="00213365" w:rsidRPr="00CC4C39" w:rsidRDefault="00213365" w:rsidP="00E95B22">
            <w:pPr>
              <w:pStyle w:val="TableContainer"/>
            </w:pPr>
            <w:r w:rsidRPr="00415D45">
              <w:t>FY2013</w:t>
            </w:r>
          </w:p>
        </w:tc>
        <w:tc>
          <w:tcPr>
            <w:tcW w:w="1296" w:type="dxa"/>
          </w:tcPr>
          <w:p w14:paraId="3C3B4C32" w14:textId="77777777" w:rsidR="00213365" w:rsidRPr="00CC4C39" w:rsidRDefault="00213365" w:rsidP="00E95B22">
            <w:pPr>
              <w:pStyle w:val="TableContainer"/>
            </w:pPr>
            <w:r w:rsidRPr="00415D45">
              <w:t>FY2014</w:t>
            </w:r>
          </w:p>
        </w:tc>
        <w:tc>
          <w:tcPr>
            <w:tcW w:w="1296" w:type="dxa"/>
          </w:tcPr>
          <w:p w14:paraId="49E6FF04" w14:textId="77777777" w:rsidR="00213365" w:rsidRPr="00CC4C39" w:rsidRDefault="00213365" w:rsidP="00E95B22">
            <w:pPr>
              <w:pStyle w:val="TableContainer"/>
            </w:pPr>
            <w:r w:rsidRPr="00415D45">
              <w:t>FY2015</w:t>
            </w:r>
          </w:p>
        </w:tc>
        <w:tc>
          <w:tcPr>
            <w:tcW w:w="1296" w:type="dxa"/>
          </w:tcPr>
          <w:p w14:paraId="3DD22906" w14:textId="77777777" w:rsidR="00213365" w:rsidRPr="00CC4C39" w:rsidRDefault="00213365" w:rsidP="00E95B22">
            <w:pPr>
              <w:pStyle w:val="TableContainer"/>
            </w:pPr>
            <w:r w:rsidRPr="00415D45">
              <w:t>FY2016</w:t>
            </w:r>
          </w:p>
        </w:tc>
        <w:tc>
          <w:tcPr>
            <w:tcW w:w="1296" w:type="dxa"/>
          </w:tcPr>
          <w:p w14:paraId="427CAC96" w14:textId="77777777" w:rsidR="00213365" w:rsidRPr="00CC4C39" w:rsidRDefault="00213365" w:rsidP="00E95B22">
            <w:pPr>
              <w:pStyle w:val="TableContainer"/>
            </w:pPr>
            <w:r w:rsidRPr="00415D45">
              <w:t>FY2017</w:t>
            </w:r>
          </w:p>
        </w:tc>
        <w:tc>
          <w:tcPr>
            <w:tcW w:w="1296" w:type="dxa"/>
          </w:tcPr>
          <w:p w14:paraId="43F5D56D" w14:textId="77777777" w:rsidR="00213365" w:rsidRPr="00CC4C39" w:rsidRDefault="00213365" w:rsidP="00E95B22">
            <w:pPr>
              <w:pStyle w:val="TableContainer"/>
            </w:pPr>
            <w:r w:rsidRPr="00415D45">
              <w:t>FY2018</w:t>
            </w:r>
          </w:p>
        </w:tc>
      </w:tr>
      <w:tr w:rsidR="00213365" w:rsidRPr="00CC4C39" w14:paraId="7E3976E9" w14:textId="77777777" w:rsidTr="008E6AAC">
        <w:trPr>
          <w:trHeight w:val="311"/>
          <w:jc w:val="center"/>
        </w:trPr>
        <w:tc>
          <w:tcPr>
            <w:tcW w:w="1490" w:type="dxa"/>
          </w:tcPr>
          <w:p w14:paraId="0FC3012E" w14:textId="77777777" w:rsidR="00213365" w:rsidRPr="00CC4C39" w:rsidRDefault="00213365" w:rsidP="00E95B22">
            <w:pPr>
              <w:pStyle w:val="TableContainer"/>
            </w:pPr>
            <w:r w:rsidRPr="00CC4C39">
              <w:t>Revenue</w:t>
            </w:r>
          </w:p>
        </w:tc>
        <w:tc>
          <w:tcPr>
            <w:tcW w:w="1296" w:type="dxa"/>
          </w:tcPr>
          <w:p w14:paraId="4711030C" w14:textId="77777777" w:rsidR="00213365" w:rsidRPr="00CC4C39" w:rsidRDefault="00213365" w:rsidP="00E95B22">
            <w:pPr>
              <w:pStyle w:val="TableContainer"/>
            </w:pPr>
            <w:r w:rsidRPr="00CC4C39">
              <w:t>$353,745</w:t>
            </w:r>
          </w:p>
        </w:tc>
        <w:tc>
          <w:tcPr>
            <w:tcW w:w="1296" w:type="dxa"/>
          </w:tcPr>
          <w:p w14:paraId="72AECC2E" w14:textId="77777777" w:rsidR="00213365" w:rsidRPr="00CC4C39" w:rsidRDefault="00213365" w:rsidP="00E95B22">
            <w:pPr>
              <w:pStyle w:val="TableContainer"/>
            </w:pPr>
            <w:r w:rsidRPr="00CC4C39">
              <w:t>$239,266</w:t>
            </w:r>
          </w:p>
        </w:tc>
        <w:tc>
          <w:tcPr>
            <w:tcW w:w="1296" w:type="dxa"/>
          </w:tcPr>
          <w:p w14:paraId="36DC0556" w14:textId="77777777" w:rsidR="00213365" w:rsidRPr="00CC4C39" w:rsidRDefault="00213365" w:rsidP="00E95B22">
            <w:pPr>
              <w:pStyle w:val="TableContainer"/>
            </w:pPr>
            <w:r w:rsidRPr="00CC4C39">
              <w:t>$149,336</w:t>
            </w:r>
          </w:p>
        </w:tc>
        <w:tc>
          <w:tcPr>
            <w:tcW w:w="1296" w:type="dxa"/>
          </w:tcPr>
          <w:p w14:paraId="31C57B33" w14:textId="77777777" w:rsidR="00213365" w:rsidRPr="00CC4C39" w:rsidRDefault="00213365" w:rsidP="00E95B22">
            <w:pPr>
              <w:pStyle w:val="TableContainer"/>
            </w:pPr>
            <w:r w:rsidRPr="00CC4C39">
              <w:t>$105,216</w:t>
            </w:r>
          </w:p>
        </w:tc>
        <w:tc>
          <w:tcPr>
            <w:tcW w:w="1296" w:type="dxa"/>
          </w:tcPr>
          <w:p w14:paraId="00142DE5" w14:textId="77777777" w:rsidR="00213365" w:rsidRPr="00CC4C39" w:rsidRDefault="00213365" w:rsidP="00E95B22">
            <w:pPr>
              <w:pStyle w:val="TableContainer"/>
            </w:pPr>
            <w:r w:rsidRPr="00CC4C39">
              <w:t>$177,272</w:t>
            </w:r>
          </w:p>
        </w:tc>
        <w:tc>
          <w:tcPr>
            <w:tcW w:w="1296" w:type="dxa"/>
          </w:tcPr>
          <w:p w14:paraId="21315FEB" w14:textId="77777777" w:rsidR="00213365" w:rsidRPr="00CC4C39" w:rsidRDefault="00213365" w:rsidP="00E95B22">
            <w:pPr>
              <w:pStyle w:val="TableContainer"/>
            </w:pPr>
            <w:r w:rsidRPr="00262D70">
              <w:t>$200,765</w:t>
            </w:r>
          </w:p>
        </w:tc>
      </w:tr>
      <w:tr w:rsidR="00213365" w:rsidRPr="00CC4C39" w14:paraId="60D18280" w14:textId="77777777" w:rsidTr="008E6AAC">
        <w:trPr>
          <w:cnfStyle w:val="000000010000" w:firstRow="0" w:lastRow="0" w:firstColumn="0" w:lastColumn="0" w:oddVBand="0" w:evenVBand="0" w:oddHBand="0" w:evenHBand="1" w:firstRowFirstColumn="0" w:firstRowLastColumn="0" w:lastRowFirstColumn="0" w:lastRowLastColumn="0"/>
          <w:trHeight w:val="324"/>
          <w:jc w:val="center"/>
        </w:trPr>
        <w:tc>
          <w:tcPr>
            <w:tcW w:w="1490" w:type="dxa"/>
          </w:tcPr>
          <w:p w14:paraId="7D93CD7D" w14:textId="77777777" w:rsidR="00213365" w:rsidRPr="00CC4C39" w:rsidRDefault="00213365" w:rsidP="00E95B22">
            <w:pPr>
              <w:pStyle w:val="TableContainer"/>
            </w:pPr>
            <w:r w:rsidRPr="00CC4C39">
              <w:t>Cost</w:t>
            </w:r>
          </w:p>
        </w:tc>
        <w:tc>
          <w:tcPr>
            <w:tcW w:w="1296" w:type="dxa"/>
          </w:tcPr>
          <w:p w14:paraId="2A3F3690" w14:textId="77777777" w:rsidR="00213365" w:rsidRPr="00CC4C39" w:rsidRDefault="00213365" w:rsidP="00E95B22">
            <w:pPr>
              <w:pStyle w:val="TableContainer"/>
            </w:pPr>
            <w:r w:rsidRPr="00CC4C39">
              <w:t>$146,035</w:t>
            </w:r>
          </w:p>
        </w:tc>
        <w:tc>
          <w:tcPr>
            <w:tcW w:w="1296" w:type="dxa"/>
          </w:tcPr>
          <w:p w14:paraId="561CF96B" w14:textId="77777777" w:rsidR="00213365" w:rsidRPr="00CC4C39" w:rsidRDefault="00213365" w:rsidP="00E95B22">
            <w:pPr>
              <w:pStyle w:val="TableContainer"/>
            </w:pPr>
            <w:r w:rsidRPr="00CC4C39">
              <w:t>$150,674</w:t>
            </w:r>
          </w:p>
        </w:tc>
        <w:tc>
          <w:tcPr>
            <w:tcW w:w="1296" w:type="dxa"/>
          </w:tcPr>
          <w:p w14:paraId="3099662C" w14:textId="77777777" w:rsidR="00213365" w:rsidRPr="00CC4C39" w:rsidRDefault="00213365" w:rsidP="00E95B22">
            <w:pPr>
              <w:pStyle w:val="TableContainer"/>
            </w:pPr>
            <w:r w:rsidRPr="00CC4C39">
              <w:t>$158,096</w:t>
            </w:r>
          </w:p>
        </w:tc>
        <w:tc>
          <w:tcPr>
            <w:tcW w:w="1296" w:type="dxa"/>
          </w:tcPr>
          <w:p w14:paraId="07F179D5" w14:textId="77777777" w:rsidR="00213365" w:rsidRPr="00CC4C39" w:rsidRDefault="00213365" w:rsidP="00E95B22">
            <w:pPr>
              <w:pStyle w:val="TableContainer"/>
            </w:pPr>
            <w:r w:rsidRPr="00CC4C39">
              <w:t>$120,296</w:t>
            </w:r>
          </w:p>
        </w:tc>
        <w:tc>
          <w:tcPr>
            <w:tcW w:w="1296" w:type="dxa"/>
          </w:tcPr>
          <w:p w14:paraId="55DB9DAB" w14:textId="77777777" w:rsidR="00213365" w:rsidRPr="00CC4C39" w:rsidRDefault="00213365" w:rsidP="00E95B22">
            <w:pPr>
              <w:pStyle w:val="TableContainer"/>
            </w:pPr>
            <w:r w:rsidRPr="00CC4C39">
              <w:t>$206,312</w:t>
            </w:r>
          </w:p>
        </w:tc>
        <w:tc>
          <w:tcPr>
            <w:tcW w:w="1296" w:type="dxa"/>
          </w:tcPr>
          <w:p w14:paraId="653C9949" w14:textId="77777777" w:rsidR="00213365" w:rsidRPr="00CC4C39" w:rsidRDefault="00213365" w:rsidP="00E95B22">
            <w:pPr>
              <w:pStyle w:val="TableContainer"/>
            </w:pPr>
            <w:r w:rsidRPr="00262D70">
              <w:t>$95,922</w:t>
            </w:r>
          </w:p>
        </w:tc>
      </w:tr>
      <w:tr w:rsidR="00213365" w:rsidRPr="00CC4C39" w14:paraId="675A5C77" w14:textId="77777777" w:rsidTr="008E6AAC">
        <w:trPr>
          <w:trHeight w:val="311"/>
          <w:jc w:val="center"/>
        </w:trPr>
        <w:tc>
          <w:tcPr>
            <w:tcW w:w="1490" w:type="dxa"/>
          </w:tcPr>
          <w:p w14:paraId="60884170" w14:textId="77777777" w:rsidR="00213365" w:rsidRPr="00CC4C39" w:rsidRDefault="00213365" w:rsidP="00E95B22">
            <w:pPr>
              <w:pStyle w:val="TableContainer"/>
            </w:pPr>
            <w:r w:rsidRPr="00CC4C39">
              <w:t>Percentage</w:t>
            </w:r>
          </w:p>
        </w:tc>
        <w:tc>
          <w:tcPr>
            <w:tcW w:w="1296" w:type="dxa"/>
          </w:tcPr>
          <w:p w14:paraId="664356D4" w14:textId="77777777" w:rsidR="00213365" w:rsidRPr="00CC4C39" w:rsidRDefault="00213365" w:rsidP="00E95B22">
            <w:pPr>
              <w:pStyle w:val="TableContainer"/>
            </w:pPr>
            <w:r w:rsidRPr="00CC4C39">
              <w:t>100.00%</w:t>
            </w:r>
          </w:p>
        </w:tc>
        <w:tc>
          <w:tcPr>
            <w:tcW w:w="1296" w:type="dxa"/>
          </w:tcPr>
          <w:p w14:paraId="4066E77F" w14:textId="77777777" w:rsidR="00213365" w:rsidRPr="00CC4C39" w:rsidRDefault="00213365" w:rsidP="00E95B22">
            <w:pPr>
              <w:pStyle w:val="TableContainer"/>
            </w:pPr>
            <w:r w:rsidRPr="00CC4C39">
              <w:t>100.00%</w:t>
            </w:r>
          </w:p>
        </w:tc>
        <w:tc>
          <w:tcPr>
            <w:tcW w:w="1296" w:type="dxa"/>
          </w:tcPr>
          <w:p w14:paraId="46CBBCDE" w14:textId="77777777" w:rsidR="00213365" w:rsidRPr="00CC4C39" w:rsidRDefault="00213365" w:rsidP="00E95B22">
            <w:pPr>
              <w:pStyle w:val="TableContainer"/>
            </w:pPr>
            <w:r w:rsidRPr="00CC4C39">
              <w:t>94.46%</w:t>
            </w:r>
          </w:p>
        </w:tc>
        <w:tc>
          <w:tcPr>
            <w:tcW w:w="1296" w:type="dxa"/>
          </w:tcPr>
          <w:p w14:paraId="1119604D" w14:textId="77777777" w:rsidR="00213365" w:rsidRPr="00CC4C39" w:rsidRDefault="00213365" w:rsidP="00E95B22">
            <w:pPr>
              <w:pStyle w:val="TableContainer"/>
            </w:pPr>
            <w:r w:rsidRPr="00CC4C39">
              <w:t>87.46%</w:t>
            </w:r>
          </w:p>
        </w:tc>
        <w:tc>
          <w:tcPr>
            <w:tcW w:w="1296" w:type="dxa"/>
          </w:tcPr>
          <w:p w14:paraId="159020AC" w14:textId="77777777" w:rsidR="00213365" w:rsidRPr="00CC4C39" w:rsidRDefault="00213365" w:rsidP="00E95B22">
            <w:pPr>
              <w:pStyle w:val="TableContainer"/>
            </w:pPr>
            <w:r w:rsidRPr="00CC4C39">
              <w:t>85.92%</w:t>
            </w:r>
          </w:p>
        </w:tc>
        <w:tc>
          <w:tcPr>
            <w:tcW w:w="1296" w:type="dxa"/>
          </w:tcPr>
          <w:p w14:paraId="554230E3" w14:textId="77777777" w:rsidR="00213365" w:rsidRPr="00CC4C39" w:rsidRDefault="00213365" w:rsidP="00E95B22">
            <w:pPr>
              <w:pStyle w:val="TableContainer"/>
            </w:pPr>
            <w:r w:rsidRPr="00262D70">
              <w:t>100.00%</w:t>
            </w:r>
          </w:p>
        </w:tc>
      </w:tr>
    </w:tbl>
    <w:p w14:paraId="5AB97008" w14:textId="58B66C8D" w:rsidR="004901AF" w:rsidRDefault="00F111DE" w:rsidP="004901AF">
      <w:pPr>
        <w:pStyle w:val="Heading3"/>
      </w:pPr>
      <w:r>
        <w:br w:type="page"/>
      </w:r>
      <w:r w:rsidR="004901AF">
        <w:lastRenderedPageBreak/>
        <w:t>Detailed Fee Schedule</w:t>
      </w:r>
    </w:p>
    <w:p w14:paraId="6E40DA25" w14:textId="48FDC1B1" w:rsidR="00CA441F" w:rsidRPr="00CA441F" w:rsidRDefault="00CA441F" w:rsidP="00E35EDF">
      <w:pPr>
        <w:pStyle w:val="Heading4"/>
      </w:pPr>
      <w:r w:rsidRPr="00D44A96">
        <w:t>Oyster Sales</w:t>
      </w:r>
    </w:p>
    <w:tbl>
      <w:tblPr>
        <w:tblStyle w:val="HHSTableforTextData2"/>
        <w:tblW w:w="10656" w:type="dxa"/>
        <w:tblInd w:w="0" w:type="dxa"/>
        <w:tblLayout w:type="fixed"/>
        <w:tblLook w:val="01E0" w:firstRow="1" w:lastRow="1" w:firstColumn="1" w:lastColumn="1" w:noHBand="0" w:noVBand="0"/>
      </w:tblPr>
      <w:tblGrid>
        <w:gridCol w:w="6412"/>
        <w:gridCol w:w="4244"/>
      </w:tblGrid>
      <w:tr w:rsidR="004901AF" w:rsidRPr="00D44A96" w14:paraId="35B41452" w14:textId="77777777" w:rsidTr="00E47F1B">
        <w:trPr>
          <w:cnfStyle w:val="100000000000" w:firstRow="1" w:lastRow="0" w:firstColumn="0" w:lastColumn="0" w:oddVBand="0" w:evenVBand="0" w:oddHBand="0" w:evenHBand="0" w:firstRowFirstColumn="0" w:firstRowLastColumn="0" w:lastRowFirstColumn="0" w:lastRowLastColumn="0"/>
        </w:trPr>
        <w:tc>
          <w:tcPr>
            <w:tcW w:w="6390" w:type="dxa"/>
          </w:tcPr>
          <w:p w14:paraId="740A5335" w14:textId="77777777" w:rsidR="004901AF" w:rsidRPr="00D44A96" w:rsidRDefault="004901AF" w:rsidP="00E95B22">
            <w:pPr>
              <w:pStyle w:val="TableContainer"/>
            </w:pPr>
            <w:r w:rsidRPr="00D44A96">
              <w:t>Type</w:t>
            </w:r>
          </w:p>
        </w:tc>
        <w:tc>
          <w:tcPr>
            <w:tcW w:w="4230" w:type="dxa"/>
          </w:tcPr>
          <w:p w14:paraId="4B271742" w14:textId="77777777" w:rsidR="004901AF" w:rsidRPr="00D44A96" w:rsidRDefault="004901AF" w:rsidP="00E95B22">
            <w:pPr>
              <w:pStyle w:val="TableContainer"/>
            </w:pPr>
            <w:r w:rsidRPr="00D44A96">
              <w:t>Amount</w:t>
            </w:r>
          </w:p>
        </w:tc>
      </w:tr>
      <w:tr w:rsidR="004901AF" w:rsidRPr="00CC4C39" w14:paraId="10753385" w14:textId="77777777" w:rsidTr="00E47F1B">
        <w:trPr>
          <w:trHeight w:val="144"/>
        </w:trPr>
        <w:tc>
          <w:tcPr>
            <w:tcW w:w="6390" w:type="dxa"/>
          </w:tcPr>
          <w:p w14:paraId="587C635B" w14:textId="77777777" w:rsidR="004901AF" w:rsidRPr="00CC4C39" w:rsidRDefault="004901AF" w:rsidP="00E95B22">
            <w:pPr>
              <w:pStyle w:val="TableContainer"/>
            </w:pPr>
            <w:r w:rsidRPr="00CC4C39">
              <w:t>Per Barrel of Oysters Harvested, Purchased, Handled, or Processed</w:t>
            </w:r>
          </w:p>
        </w:tc>
        <w:tc>
          <w:tcPr>
            <w:tcW w:w="4230" w:type="dxa"/>
          </w:tcPr>
          <w:p w14:paraId="36FC8488" w14:textId="77777777" w:rsidR="004901AF" w:rsidRPr="00CC4C39" w:rsidRDefault="004901AF" w:rsidP="00E95B22">
            <w:pPr>
              <w:pStyle w:val="TableContainer"/>
            </w:pPr>
            <w:r w:rsidRPr="00CC4C39">
              <w:t>$1</w:t>
            </w:r>
          </w:p>
        </w:tc>
      </w:tr>
      <w:tr w:rsidR="004901AF" w:rsidRPr="00CC4C39" w14:paraId="564B3B8A"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6390" w:type="dxa"/>
          </w:tcPr>
          <w:p w14:paraId="7B462E2F" w14:textId="77777777" w:rsidR="004901AF" w:rsidRPr="00CC4C39" w:rsidRDefault="004901AF" w:rsidP="00E95B22">
            <w:pPr>
              <w:pStyle w:val="TableContainer"/>
            </w:pPr>
            <w:r w:rsidRPr="00CC4C39">
              <w:t xml:space="preserve">Weight Penalty Fee Per Container Exceeding 110 </w:t>
            </w:r>
            <w:proofErr w:type="spellStart"/>
            <w:r w:rsidRPr="00CC4C39">
              <w:t>lbs</w:t>
            </w:r>
            <w:proofErr w:type="spellEnd"/>
          </w:p>
        </w:tc>
        <w:tc>
          <w:tcPr>
            <w:tcW w:w="4230" w:type="dxa"/>
          </w:tcPr>
          <w:p w14:paraId="4E66BC1B" w14:textId="77777777" w:rsidR="004901AF" w:rsidRPr="00CC4C39" w:rsidRDefault="004901AF" w:rsidP="00E95B22">
            <w:pPr>
              <w:pStyle w:val="TableContainer"/>
            </w:pPr>
            <w:r w:rsidRPr="00CC4C39">
              <w:t>$5 Per Container</w:t>
            </w:r>
          </w:p>
        </w:tc>
      </w:tr>
      <w:tr w:rsidR="004901AF" w:rsidRPr="00CC4C39" w14:paraId="2B9A3E9C" w14:textId="77777777" w:rsidTr="00E47F1B">
        <w:trPr>
          <w:trHeight w:val="144"/>
        </w:trPr>
        <w:tc>
          <w:tcPr>
            <w:tcW w:w="6390" w:type="dxa"/>
          </w:tcPr>
          <w:p w14:paraId="1F37EDE8" w14:textId="77777777" w:rsidR="004901AF" w:rsidRPr="00CC4C39" w:rsidRDefault="004901AF" w:rsidP="00E95B22">
            <w:pPr>
              <w:pStyle w:val="TableContainer"/>
            </w:pPr>
            <w:r w:rsidRPr="00CC4C39">
              <w:t>Late Payment Penalty</w:t>
            </w:r>
          </w:p>
        </w:tc>
        <w:tc>
          <w:tcPr>
            <w:tcW w:w="4230" w:type="dxa"/>
          </w:tcPr>
          <w:p w14:paraId="3FAEAFC7" w14:textId="77777777" w:rsidR="004901AF" w:rsidRPr="00CC4C39" w:rsidRDefault="004901AF" w:rsidP="00E95B22">
            <w:pPr>
              <w:pStyle w:val="TableContainer"/>
            </w:pPr>
            <w:r w:rsidRPr="00CC4C39">
              <w:t>10% of Original Fee</w:t>
            </w:r>
          </w:p>
        </w:tc>
      </w:tr>
    </w:tbl>
    <w:p w14:paraId="3590F390" w14:textId="696F31F7" w:rsidR="00C43762" w:rsidRDefault="001C260E" w:rsidP="00C43762">
      <w:pPr>
        <w:pStyle w:val="Heading2"/>
      </w:pPr>
      <w:r>
        <w:br w:type="page"/>
      </w:r>
      <w:bookmarkStart w:id="14" w:name="_Toc533817"/>
      <w:r w:rsidR="00C43762">
        <w:lastRenderedPageBreak/>
        <w:t>Public Health Services</w:t>
      </w:r>
      <w:bookmarkEnd w:id="14"/>
    </w:p>
    <w:tbl>
      <w:tblPr>
        <w:tblStyle w:val="TableGrid"/>
        <w:tblW w:w="10656" w:type="dxa"/>
        <w:tblLayout w:type="fixed"/>
        <w:tblLook w:val="01E0" w:firstRow="1" w:lastRow="1" w:firstColumn="1" w:lastColumn="1" w:noHBand="0" w:noVBand="0"/>
      </w:tblPr>
      <w:tblGrid>
        <w:gridCol w:w="2515"/>
        <w:gridCol w:w="8141"/>
      </w:tblGrid>
      <w:tr w:rsidR="00C43762" w:rsidRPr="004A19F9" w14:paraId="7C875131" w14:textId="77777777" w:rsidTr="00796B8F">
        <w:tc>
          <w:tcPr>
            <w:tcW w:w="2448" w:type="dxa"/>
          </w:tcPr>
          <w:p w14:paraId="14DCAD23" w14:textId="77777777" w:rsidR="00C43762" w:rsidRPr="004A19F9" w:rsidRDefault="00C43762" w:rsidP="00E95B22">
            <w:pPr>
              <w:pStyle w:val="TableContainer"/>
            </w:pPr>
            <w:r w:rsidRPr="004A19F9">
              <w:t>Date of Origin:</w:t>
            </w:r>
          </w:p>
        </w:tc>
        <w:tc>
          <w:tcPr>
            <w:tcW w:w="7925" w:type="dxa"/>
          </w:tcPr>
          <w:p w14:paraId="70EAD8AD" w14:textId="77777777" w:rsidR="00C43762" w:rsidRPr="004A19F9" w:rsidRDefault="00C43762" w:rsidP="00E95B22">
            <w:pPr>
              <w:pStyle w:val="TableContainer"/>
            </w:pPr>
            <w:r w:rsidRPr="004A19F9">
              <w:t>1983 by S.B. 1047, 68th Leg., R.S.</w:t>
            </w:r>
          </w:p>
        </w:tc>
      </w:tr>
      <w:tr w:rsidR="00C43762" w:rsidRPr="004A19F9" w14:paraId="640C0AD9" w14:textId="77777777" w:rsidTr="00796B8F">
        <w:tc>
          <w:tcPr>
            <w:tcW w:w="2448" w:type="dxa"/>
          </w:tcPr>
          <w:p w14:paraId="6E42B7D0" w14:textId="77777777" w:rsidR="00C43762" w:rsidRPr="004A19F9" w:rsidRDefault="00C43762" w:rsidP="00E95B22">
            <w:pPr>
              <w:pStyle w:val="TableContainer"/>
            </w:pPr>
            <w:r w:rsidRPr="004A19F9">
              <w:t>Statutory Authority:</w:t>
            </w:r>
          </w:p>
        </w:tc>
        <w:tc>
          <w:tcPr>
            <w:tcW w:w="7925" w:type="dxa"/>
          </w:tcPr>
          <w:p w14:paraId="10929FE0" w14:textId="77777777" w:rsidR="00C43762" w:rsidRPr="004A19F9" w:rsidRDefault="00C43762" w:rsidP="00E95B22">
            <w:pPr>
              <w:pStyle w:val="TableContainer"/>
            </w:pPr>
            <w:r w:rsidRPr="004A19F9">
              <w:t>H&amp;SC §§ 12.0122, 12.031 – 12.039, 12.0127 (Fees).</w:t>
            </w:r>
          </w:p>
        </w:tc>
      </w:tr>
      <w:tr w:rsidR="00C43762" w:rsidRPr="004A19F9" w14:paraId="65263AF7" w14:textId="77777777" w:rsidTr="00796B8F">
        <w:tc>
          <w:tcPr>
            <w:tcW w:w="2448" w:type="dxa"/>
          </w:tcPr>
          <w:p w14:paraId="3D0902B2" w14:textId="77777777" w:rsidR="00C43762" w:rsidRPr="004A19F9" w:rsidRDefault="00C43762" w:rsidP="00E95B22">
            <w:pPr>
              <w:pStyle w:val="TableContainer"/>
            </w:pPr>
            <w:r w:rsidRPr="004A19F9">
              <w:t>Texas Administration Code Reference:</w:t>
            </w:r>
          </w:p>
        </w:tc>
        <w:tc>
          <w:tcPr>
            <w:tcW w:w="7925" w:type="dxa"/>
          </w:tcPr>
          <w:p w14:paraId="1DB934AB" w14:textId="77777777" w:rsidR="00C43762" w:rsidRPr="004A19F9" w:rsidRDefault="00C43762" w:rsidP="00E95B22">
            <w:pPr>
              <w:pStyle w:val="TableContainer"/>
            </w:pPr>
            <w:r w:rsidRPr="004A19F9">
              <w:t>25 T.A.C. §§ 13.2, 73.31, 73.41, 73.51, 73.54, 73.55 and 97.124.</w:t>
            </w:r>
          </w:p>
        </w:tc>
      </w:tr>
      <w:tr w:rsidR="00C43762" w:rsidRPr="004A19F9" w14:paraId="3EE0F2B7" w14:textId="77777777" w:rsidTr="00796B8F">
        <w:tc>
          <w:tcPr>
            <w:tcW w:w="2448" w:type="dxa"/>
          </w:tcPr>
          <w:p w14:paraId="06B11470" w14:textId="77777777" w:rsidR="00C43762" w:rsidRPr="004A19F9" w:rsidRDefault="00C43762" w:rsidP="00E95B22">
            <w:pPr>
              <w:pStyle w:val="TableContainer"/>
            </w:pPr>
            <w:r w:rsidRPr="004A19F9">
              <w:t>Fee Set By:</w:t>
            </w:r>
          </w:p>
        </w:tc>
        <w:tc>
          <w:tcPr>
            <w:tcW w:w="7925" w:type="dxa"/>
          </w:tcPr>
          <w:p w14:paraId="5269C615" w14:textId="77777777" w:rsidR="00C43762" w:rsidRPr="004A19F9" w:rsidRDefault="00C43762" w:rsidP="00E95B22">
            <w:pPr>
              <w:pStyle w:val="TableContainer"/>
            </w:pPr>
            <w:r w:rsidRPr="004A19F9">
              <w:t>Rule</w:t>
            </w:r>
          </w:p>
        </w:tc>
      </w:tr>
      <w:tr w:rsidR="00C43762" w:rsidRPr="004A19F9" w14:paraId="0ADD8D24" w14:textId="77777777" w:rsidTr="00796B8F">
        <w:tc>
          <w:tcPr>
            <w:tcW w:w="2448" w:type="dxa"/>
          </w:tcPr>
          <w:p w14:paraId="56CC1D36" w14:textId="77777777" w:rsidR="00C43762" w:rsidRPr="004A19F9" w:rsidRDefault="00C43762" w:rsidP="00E95B22">
            <w:pPr>
              <w:pStyle w:val="TableContainer"/>
            </w:pPr>
            <w:r w:rsidRPr="004A19F9">
              <w:t>Fee Capped:</w:t>
            </w:r>
          </w:p>
        </w:tc>
        <w:tc>
          <w:tcPr>
            <w:tcW w:w="7925" w:type="dxa"/>
          </w:tcPr>
          <w:p w14:paraId="6F898C70" w14:textId="03487025" w:rsidR="00C43762" w:rsidRPr="004A19F9" w:rsidRDefault="00596A6D" w:rsidP="00E95B22">
            <w:pPr>
              <w:pStyle w:val="TableContainer"/>
            </w:pPr>
            <w:r>
              <w:t>No</w:t>
            </w:r>
          </w:p>
        </w:tc>
      </w:tr>
      <w:tr w:rsidR="00C43762" w:rsidRPr="004A19F9" w14:paraId="144D17B6" w14:textId="77777777" w:rsidTr="00796B8F">
        <w:tc>
          <w:tcPr>
            <w:tcW w:w="2448" w:type="dxa"/>
          </w:tcPr>
          <w:p w14:paraId="707C59A5" w14:textId="77777777" w:rsidR="00C43762" w:rsidRPr="004A19F9" w:rsidRDefault="00C43762" w:rsidP="00E95B22">
            <w:pPr>
              <w:pStyle w:val="TableContainer"/>
            </w:pPr>
            <w:r w:rsidRPr="004A19F9">
              <w:t>Description:</w:t>
            </w:r>
          </w:p>
        </w:tc>
        <w:tc>
          <w:tcPr>
            <w:tcW w:w="7925" w:type="dxa"/>
          </w:tcPr>
          <w:p w14:paraId="6D87F84A" w14:textId="1BD79BDA" w:rsidR="00C43762" w:rsidRPr="004A19F9" w:rsidRDefault="00C43762" w:rsidP="00E95B22">
            <w:pPr>
              <w:pStyle w:val="TableContainer"/>
            </w:pPr>
            <w:r w:rsidRPr="004A19F9">
              <w:t>Fees charged to persons who receive public health services from the Department including, but not limited to, distribution and administration of vaccines and serums, the Rabies Control Act, and the Communicable Disease Prevention and Control Act</w:t>
            </w:r>
          </w:p>
        </w:tc>
      </w:tr>
      <w:tr w:rsidR="00C43762" w:rsidRPr="004A19F9" w14:paraId="48DF01CF" w14:textId="77777777" w:rsidTr="00796B8F">
        <w:tc>
          <w:tcPr>
            <w:tcW w:w="2448" w:type="dxa"/>
          </w:tcPr>
          <w:p w14:paraId="6C935916" w14:textId="77777777" w:rsidR="00C43762" w:rsidRPr="004A19F9" w:rsidRDefault="00C43762" w:rsidP="00E95B22">
            <w:pPr>
              <w:pStyle w:val="TableContainer"/>
            </w:pPr>
            <w:r w:rsidRPr="004A19F9">
              <w:t>Note:</w:t>
            </w:r>
          </w:p>
        </w:tc>
        <w:tc>
          <w:tcPr>
            <w:tcW w:w="7925" w:type="dxa"/>
          </w:tcPr>
          <w:p w14:paraId="6BCD9521" w14:textId="77777777" w:rsidR="00C43762" w:rsidRPr="004A19F9" w:rsidRDefault="00C43762" w:rsidP="00E95B22">
            <w:pPr>
              <w:pStyle w:val="TableContainer"/>
            </w:pPr>
            <w:r w:rsidRPr="004A19F9">
              <w:t xml:space="preserve">Amended by: Acts 2015, 84th Leg., R.S., </w:t>
            </w:r>
            <w:proofErr w:type="gramStart"/>
            <w:r w:rsidRPr="004A19F9">
              <w:t>Ch</w:t>
            </w:r>
            <w:proofErr w:type="gramEnd"/>
            <w:r w:rsidRPr="004A19F9">
              <w:t>. 1 (S.B. 219), Sec. 3.0014, eff. April 2, 2015.</w:t>
            </w:r>
          </w:p>
        </w:tc>
      </w:tr>
      <w:tr w:rsidR="00C43762" w:rsidRPr="004A19F9" w14:paraId="18079E69" w14:textId="77777777" w:rsidTr="00796B8F">
        <w:tc>
          <w:tcPr>
            <w:tcW w:w="2448" w:type="dxa"/>
          </w:tcPr>
          <w:p w14:paraId="2E552E8D" w14:textId="77777777" w:rsidR="00C43762" w:rsidRPr="004A19F9" w:rsidRDefault="00C43762" w:rsidP="00E95B22">
            <w:pPr>
              <w:pStyle w:val="TableContainer"/>
            </w:pPr>
            <w:r w:rsidRPr="004A19F9">
              <w:t>Date Due:</w:t>
            </w:r>
          </w:p>
        </w:tc>
        <w:tc>
          <w:tcPr>
            <w:tcW w:w="7925" w:type="dxa"/>
          </w:tcPr>
          <w:p w14:paraId="14E7B496" w14:textId="77777777" w:rsidR="00C43762" w:rsidRPr="004A19F9" w:rsidRDefault="00C43762" w:rsidP="00E95B22">
            <w:pPr>
              <w:pStyle w:val="TableContainer"/>
            </w:pPr>
            <w:r w:rsidRPr="004A19F9">
              <w:t>As determined by the rule.</w:t>
            </w:r>
          </w:p>
        </w:tc>
      </w:tr>
      <w:tr w:rsidR="00C43762" w:rsidRPr="004A19F9" w14:paraId="4B40D72D" w14:textId="77777777" w:rsidTr="00796B8F">
        <w:tc>
          <w:tcPr>
            <w:tcW w:w="2448" w:type="dxa"/>
          </w:tcPr>
          <w:p w14:paraId="7754D34B" w14:textId="77777777" w:rsidR="00C43762" w:rsidRPr="004A19F9" w:rsidRDefault="00C43762" w:rsidP="00E95B22">
            <w:pPr>
              <w:pStyle w:val="TableContainer"/>
            </w:pPr>
            <w:r w:rsidRPr="004A19F9">
              <w:t>Deposited To:</w:t>
            </w:r>
          </w:p>
        </w:tc>
        <w:tc>
          <w:tcPr>
            <w:tcW w:w="7925" w:type="dxa"/>
          </w:tcPr>
          <w:p w14:paraId="0C3AEA72" w14:textId="04D90FB6" w:rsidR="00C43762" w:rsidRPr="004A19F9" w:rsidRDefault="00C43762" w:rsidP="00E95B22">
            <w:pPr>
              <w:pStyle w:val="TableContainer"/>
            </w:pPr>
            <w:r w:rsidRPr="004A19F9">
              <w:t>General Revenue Account – Public Health Service Fee No. 0524, Revenue Codes: 3595</w:t>
            </w:r>
            <w:r>
              <w:t>, 3561, and</w:t>
            </w:r>
            <w:r w:rsidRPr="004A19F9">
              <w:t xml:space="preserve"> 3</w:t>
            </w:r>
            <w:r>
              <w:t>727</w:t>
            </w:r>
            <w:r w:rsidRPr="004A19F9">
              <w:t>.</w:t>
            </w:r>
            <w:r w:rsidR="00C940EB">
              <w:t xml:space="preserve"> </w:t>
            </w:r>
            <w:r w:rsidRPr="004A19F9">
              <w:t>Exempt from loss of dedication (§ 403.095 Government Code)</w:t>
            </w:r>
          </w:p>
        </w:tc>
      </w:tr>
    </w:tbl>
    <w:p w14:paraId="118BC94B" w14:textId="77777777" w:rsidR="00C43762" w:rsidRDefault="00C43762" w:rsidP="00E35EDF">
      <w:pPr>
        <w:pStyle w:val="BodyText"/>
      </w:pPr>
      <w:r>
        <w:rPr>
          <w:noProof/>
        </w:rPr>
        <w:drawing>
          <wp:anchor distT="0" distB="0" distL="114300" distR="114300" simplePos="0" relativeHeight="251677696" behindDoc="0" locked="0" layoutInCell="1" allowOverlap="1" wp14:anchorId="62031957" wp14:editId="39EF0A2E">
            <wp:simplePos x="0" y="0"/>
            <wp:positionH relativeFrom="column">
              <wp:align>center</wp:align>
            </wp:positionH>
            <wp:positionV relativeFrom="paragraph">
              <wp:posOffset>73025</wp:posOffset>
            </wp:positionV>
            <wp:extent cx="6080760" cy="2258568"/>
            <wp:effectExtent l="0" t="0" r="0" b="8890"/>
            <wp:wrapTopAndBottom/>
            <wp:docPr id="29" name="Picture 29" descr="Graph showing revenue and costs for Public Health Services Licensing from FY2013 to FY2018. Full description of this graph is in the following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72"/>
        <w:gridCol w:w="1418"/>
        <w:gridCol w:w="1418"/>
        <w:gridCol w:w="1418"/>
        <w:gridCol w:w="1418"/>
        <w:gridCol w:w="1418"/>
        <w:gridCol w:w="1418"/>
      </w:tblGrid>
      <w:tr w:rsidR="00C43762" w:rsidRPr="004A19F9" w14:paraId="0B749B58" w14:textId="77777777" w:rsidTr="00A85B62">
        <w:trPr>
          <w:cnfStyle w:val="100000000000" w:firstRow="1" w:lastRow="0" w:firstColumn="0" w:lastColumn="0" w:oddVBand="0" w:evenVBand="0" w:oddHBand="0" w:evenHBand="0" w:firstRowFirstColumn="0" w:firstRowLastColumn="0" w:lastRowFirstColumn="0" w:lastRowLastColumn="0"/>
          <w:trHeight w:val="314"/>
          <w:jc w:val="center"/>
        </w:trPr>
        <w:tc>
          <w:tcPr>
            <w:tcW w:w="1436" w:type="dxa"/>
          </w:tcPr>
          <w:p w14:paraId="3AB603F5" w14:textId="77777777" w:rsidR="00C43762" w:rsidRPr="004A19F9" w:rsidRDefault="00C43762" w:rsidP="00E95B22">
            <w:pPr>
              <w:pStyle w:val="TableContainer"/>
            </w:pPr>
            <w:r w:rsidRPr="004A19F9">
              <w:t>Fiscal Year</w:t>
            </w:r>
          </w:p>
        </w:tc>
        <w:tc>
          <w:tcPr>
            <w:tcW w:w="1296" w:type="dxa"/>
          </w:tcPr>
          <w:p w14:paraId="73C2B34E" w14:textId="77777777" w:rsidR="00C43762" w:rsidRPr="004A19F9" w:rsidRDefault="00C43762" w:rsidP="00E95B22">
            <w:pPr>
              <w:pStyle w:val="TableContainer"/>
            </w:pPr>
            <w:r w:rsidRPr="00415D45">
              <w:t>FY2013</w:t>
            </w:r>
          </w:p>
        </w:tc>
        <w:tc>
          <w:tcPr>
            <w:tcW w:w="1296" w:type="dxa"/>
          </w:tcPr>
          <w:p w14:paraId="0F65A75B" w14:textId="77777777" w:rsidR="00C43762" w:rsidRPr="004A19F9" w:rsidRDefault="00C43762" w:rsidP="00E95B22">
            <w:pPr>
              <w:pStyle w:val="TableContainer"/>
            </w:pPr>
            <w:r w:rsidRPr="00415D45">
              <w:t>FY2014</w:t>
            </w:r>
          </w:p>
        </w:tc>
        <w:tc>
          <w:tcPr>
            <w:tcW w:w="1296" w:type="dxa"/>
          </w:tcPr>
          <w:p w14:paraId="49D216D0" w14:textId="77777777" w:rsidR="00C43762" w:rsidRPr="004A19F9" w:rsidRDefault="00C43762" w:rsidP="00E95B22">
            <w:pPr>
              <w:pStyle w:val="TableContainer"/>
            </w:pPr>
            <w:r w:rsidRPr="00415D45">
              <w:t>FY2015</w:t>
            </w:r>
          </w:p>
        </w:tc>
        <w:tc>
          <w:tcPr>
            <w:tcW w:w="1296" w:type="dxa"/>
          </w:tcPr>
          <w:p w14:paraId="1BC211B7" w14:textId="77777777" w:rsidR="00C43762" w:rsidRPr="004A19F9" w:rsidRDefault="00C43762" w:rsidP="00E95B22">
            <w:pPr>
              <w:pStyle w:val="TableContainer"/>
            </w:pPr>
            <w:r w:rsidRPr="00415D45">
              <w:t>FY2016</w:t>
            </w:r>
          </w:p>
        </w:tc>
        <w:tc>
          <w:tcPr>
            <w:tcW w:w="1296" w:type="dxa"/>
          </w:tcPr>
          <w:p w14:paraId="7F2E5F63" w14:textId="77777777" w:rsidR="00C43762" w:rsidRPr="004A19F9" w:rsidRDefault="00C43762" w:rsidP="00E95B22">
            <w:pPr>
              <w:pStyle w:val="TableContainer"/>
            </w:pPr>
            <w:r w:rsidRPr="00415D45">
              <w:t>FY2017</w:t>
            </w:r>
          </w:p>
        </w:tc>
        <w:tc>
          <w:tcPr>
            <w:tcW w:w="1296" w:type="dxa"/>
          </w:tcPr>
          <w:p w14:paraId="310E44DD" w14:textId="77777777" w:rsidR="00C43762" w:rsidRPr="004A19F9" w:rsidRDefault="00C43762" w:rsidP="00E95B22">
            <w:pPr>
              <w:pStyle w:val="TableContainer"/>
            </w:pPr>
            <w:r w:rsidRPr="00415D45">
              <w:t>FY2018</w:t>
            </w:r>
          </w:p>
        </w:tc>
      </w:tr>
      <w:tr w:rsidR="00C43762" w:rsidRPr="004A19F9" w14:paraId="797FD1B4" w14:textId="77777777" w:rsidTr="00A85B62">
        <w:trPr>
          <w:trHeight w:val="314"/>
          <w:jc w:val="center"/>
        </w:trPr>
        <w:tc>
          <w:tcPr>
            <w:tcW w:w="1436" w:type="dxa"/>
          </w:tcPr>
          <w:p w14:paraId="13783645" w14:textId="77777777" w:rsidR="00C43762" w:rsidRPr="004A19F9" w:rsidRDefault="00C43762" w:rsidP="00E95B22">
            <w:pPr>
              <w:pStyle w:val="TableContainer"/>
            </w:pPr>
            <w:r w:rsidRPr="004A19F9">
              <w:t>Revenue</w:t>
            </w:r>
          </w:p>
        </w:tc>
        <w:tc>
          <w:tcPr>
            <w:tcW w:w="1296" w:type="dxa"/>
          </w:tcPr>
          <w:p w14:paraId="05C6AA7F" w14:textId="77777777" w:rsidR="00C43762" w:rsidRPr="004A19F9" w:rsidRDefault="00C43762" w:rsidP="00E95B22">
            <w:pPr>
              <w:pStyle w:val="TableContainer"/>
            </w:pPr>
            <w:r w:rsidRPr="004A19F9">
              <w:t>$14,119,156</w:t>
            </w:r>
          </w:p>
        </w:tc>
        <w:tc>
          <w:tcPr>
            <w:tcW w:w="1296" w:type="dxa"/>
          </w:tcPr>
          <w:p w14:paraId="31876ACF" w14:textId="77777777" w:rsidR="00C43762" w:rsidRPr="004A19F9" w:rsidRDefault="00C43762" w:rsidP="00E95B22">
            <w:pPr>
              <w:pStyle w:val="TableContainer"/>
            </w:pPr>
            <w:r w:rsidRPr="004A19F9">
              <w:t>$13,108,569</w:t>
            </w:r>
          </w:p>
        </w:tc>
        <w:tc>
          <w:tcPr>
            <w:tcW w:w="1296" w:type="dxa"/>
          </w:tcPr>
          <w:p w14:paraId="3319422B" w14:textId="77777777" w:rsidR="00C43762" w:rsidRPr="004A19F9" w:rsidRDefault="00C43762" w:rsidP="00E95B22">
            <w:pPr>
              <w:pStyle w:val="TableContainer"/>
            </w:pPr>
            <w:r w:rsidRPr="004A19F9">
              <w:t>$15,718,864</w:t>
            </w:r>
          </w:p>
        </w:tc>
        <w:tc>
          <w:tcPr>
            <w:tcW w:w="1296" w:type="dxa"/>
          </w:tcPr>
          <w:p w14:paraId="6B0C4396" w14:textId="77777777" w:rsidR="00C43762" w:rsidRPr="004A19F9" w:rsidRDefault="00C43762" w:rsidP="00E95B22">
            <w:pPr>
              <w:pStyle w:val="TableContainer"/>
            </w:pPr>
            <w:r w:rsidRPr="004A19F9">
              <w:t>$16,478,714</w:t>
            </w:r>
          </w:p>
        </w:tc>
        <w:tc>
          <w:tcPr>
            <w:tcW w:w="1296" w:type="dxa"/>
          </w:tcPr>
          <w:p w14:paraId="5089B4C6" w14:textId="77777777" w:rsidR="00C43762" w:rsidRPr="004A19F9" w:rsidRDefault="00C43762" w:rsidP="00E95B22">
            <w:pPr>
              <w:pStyle w:val="TableContainer"/>
            </w:pPr>
            <w:r w:rsidRPr="004A19F9">
              <w:t>$21,915,194</w:t>
            </w:r>
          </w:p>
        </w:tc>
        <w:tc>
          <w:tcPr>
            <w:tcW w:w="1296" w:type="dxa"/>
          </w:tcPr>
          <w:p w14:paraId="4DE8DD55" w14:textId="77777777" w:rsidR="00C43762" w:rsidRPr="004A19F9" w:rsidRDefault="00C43762" w:rsidP="00E95B22">
            <w:pPr>
              <w:pStyle w:val="TableContainer"/>
            </w:pPr>
            <w:r w:rsidRPr="008E5892">
              <w:t>$22,419,216</w:t>
            </w:r>
          </w:p>
        </w:tc>
      </w:tr>
      <w:tr w:rsidR="00C43762" w:rsidRPr="004A19F9" w14:paraId="7A6A9B1A" w14:textId="77777777" w:rsidTr="00A85B62">
        <w:trPr>
          <w:cnfStyle w:val="000000010000" w:firstRow="0" w:lastRow="0" w:firstColumn="0" w:lastColumn="0" w:oddVBand="0" w:evenVBand="0" w:oddHBand="0" w:evenHBand="1" w:firstRowFirstColumn="0" w:firstRowLastColumn="0" w:lastRowFirstColumn="0" w:lastRowLastColumn="0"/>
          <w:trHeight w:val="314"/>
          <w:jc w:val="center"/>
        </w:trPr>
        <w:tc>
          <w:tcPr>
            <w:tcW w:w="1436" w:type="dxa"/>
          </w:tcPr>
          <w:p w14:paraId="379CDFB3" w14:textId="77777777" w:rsidR="00C43762" w:rsidRPr="004A19F9" w:rsidRDefault="00C43762" w:rsidP="00E95B22">
            <w:pPr>
              <w:pStyle w:val="TableContainer"/>
            </w:pPr>
            <w:r w:rsidRPr="004A19F9">
              <w:t>Cost</w:t>
            </w:r>
          </w:p>
        </w:tc>
        <w:tc>
          <w:tcPr>
            <w:tcW w:w="1296" w:type="dxa"/>
          </w:tcPr>
          <w:p w14:paraId="183EB2DE" w14:textId="77777777" w:rsidR="00C43762" w:rsidRPr="004A19F9" w:rsidRDefault="00C43762" w:rsidP="00E95B22">
            <w:pPr>
              <w:pStyle w:val="TableContainer"/>
            </w:pPr>
            <w:r w:rsidRPr="004A19F9">
              <w:t>$13,619,279</w:t>
            </w:r>
          </w:p>
        </w:tc>
        <w:tc>
          <w:tcPr>
            <w:tcW w:w="1296" w:type="dxa"/>
          </w:tcPr>
          <w:p w14:paraId="3860A426" w14:textId="77777777" w:rsidR="00C43762" w:rsidRPr="004A19F9" w:rsidRDefault="00C43762" w:rsidP="00E95B22">
            <w:pPr>
              <w:pStyle w:val="TableContainer"/>
            </w:pPr>
            <w:r w:rsidRPr="004A19F9">
              <w:t>$12,635,722</w:t>
            </w:r>
          </w:p>
        </w:tc>
        <w:tc>
          <w:tcPr>
            <w:tcW w:w="1296" w:type="dxa"/>
          </w:tcPr>
          <w:p w14:paraId="6E8613CD" w14:textId="77777777" w:rsidR="00C43762" w:rsidRPr="004A19F9" w:rsidRDefault="00C43762" w:rsidP="00E95B22">
            <w:pPr>
              <w:pStyle w:val="TableContainer"/>
            </w:pPr>
            <w:r w:rsidRPr="004A19F9">
              <w:t>$14,081,656</w:t>
            </w:r>
          </w:p>
        </w:tc>
        <w:tc>
          <w:tcPr>
            <w:tcW w:w="1296" w:type="dxa"/>
          </w:tcPr>
          <w:p w14:paraId="28B2A30C" w14:textId="77777777" w:rsidR="00C43762" w:rsidRPr="004A19F9" w:rsidRDefault="00C43762" w:rsidP="00E95B22">
            <w:pPr>
              <w:pStyle w:val="TableContainer"/>
            </w:pPr>
            <w:r w:rsidRPr="004A19F9">
              <w:t>$13,534,134</w:t>
            </w:r>
          </w:p>
        </w:tc>
        <w:tc>
          <w:tcPr>
            <w:tcW w:w="1296" w:type="dxa"/>
          </w:tcPr>
          <w:p w14:paraId="6825DBB3" w14:textId="77777777" w:rsidR="00C43762" w:rsidRPr="004A19F9" w:rsidRDefault="00C43762" w:rsidP="00E95B22">
            <w:pPr>
              <w:pStyle w:val="TableContainer"/>
            </w:pPr>
            <w:r w:rsidRPr="004A19F9">
              <w:t>$14,905,520</w:t>
            </w:r>
          </w:p>
        </w:tc>
        <w:tc>
          <w:tcPr>
            <w:tcW w:w="1296" w:type="dxa"/>
          </w:tcPr>
          <w:p w14:paraId="0F6A41CA" w14:textId="77777777" w:rsidR="00C43762" w:rsidRPr="004A19F9" w:rsidRDefault="00C43762" w:rsidP="00E95B22">
            <w:pPr>
              <w:pStyle w:val="TableContainer"/>
            </w:pPr>
            <w:r w:rsidRPr="008E5892">
              <w:t>$21,731,403</w:t>
            </w:r>
          </w:p>
        </w:tc>
      </w:tr>
      <w:tr w:rsidR="00C43762" w:rsidRPr="004A19F9" w14:paraId="406A5981" w14:textId="77777777" w:rsidTr="00A85B62">
        <w:trPr>
          <w:trHeight w:val="314"/>
          <w:jc w:val="center"/>
        </w:trPr>
        <w:tc>
          <w:tcPr>
            <w:tcW w:w="1436" w:type="dxa"/>
          </w:tcPr>
          <w:p w14:paraId="66CD218A" w14:textId="77777777" w:rsidR="00C43762" w:rsidRPr="004A19F9" w:rsidRDefault="00C43762" w:rsidP="00E95B22">
            <w:pPr>
              <w:pStyle w:val="TableContainer"/>
            </w:pPr>
            <w:r w:rsidRPr="004A19F9">
              <w:t>Percentage</w:t>
            </w:r>
          </w:p>
        </w:tc>
        <w:tc>
          <w:tcPr>
            <w:tcW w:w="1296" w:type="dxa"/>
          </w:tcPr>
          <w:p w14:paraId="668C96F4" w14:textId="77777777" w:rsidR="00C43762" w:rsidRPr="004A19F9" w:rsidRDefault="00C43762" w:rsidP="00E95B22">
            <w:pPr>
              <w:pStyle w:val="TableContainer"/>
            </w:pPr>
            <w:r w:rsidRPr="004A19F9">
              <w:t>100.00%</w:t>
            </w:r>
          </w:p>
        </w:tc>
        <w:tc>
          <w:tcPr>
            <w:tcW w:w="1296" w:type="dxa"/>
          </w:tcPr>
          <w:p w14:paraId="3A87F717" w14:textId="77777777" w:rsidR="00C43762" w:rsidRPr="004A19F9" w:rsidRDefault="00C43762" w:rsidP="00E95B22">
            <w:pPr>
              <w:pStyle w:val="TableContainer"/>
            </w:pPr>
            <w:r w:rsidRPr="004A19F9">
              <w:t>100.00%</w:t>
            </w:r>
          </w:p>
        </w:tc>
        <w:tc>
          <w:tcPr>
            <w:tcW w:w="1296" w:type="dxa"/>
          </w:tcPr>
          <w:p w14:paraId="0D1F0F24" w14:textId="77777777" w:rsidR="00C43762" w:rsidRPr="004A19F9" w:rsidRDefault="00C43762" w:rsidP="00E95B22">
            <w:pPr>
              <w:pStyle w:val="TableContainer"/>
            </w:pPr>
            <w:r w:rsidRPr="004A19F9">
              <w:t>100.00%</w:t>
            </w:r>
          </w:p>
        </w:tc>
        <w:tc>
          <w:tcPr>
            <w:tcW w:w="1296" w:type="dxa"/>
          </w:tcPr>
          <w:p w14:paraId="7B948D20" w14:textId="77777777" w:rsidR="00C43762" w:rsidRPr="004A19F9" w:rsidRDefault="00C43762" w:rsidP="00E95B22">
            <w:pPr>
              <w:pStyle w:val="TableContainer"/>
            </w:pPr>
            <w:r w:rsidRPr="004A19F9">
              <w:t>100.00%</w:t>
            </w:r>
          </w:p>
        </w:tc>
        <w:tc>
          <w:tcPr>
            <w:tcW w:w="1296" w:type="dxa"/>
          </w:tcPr>
          <w:p w14:paraId="0CF6F58C" w14:textId="77777777" w:rsidR="00C43762" w:rsidRPr="004A19F9" w:rsidRDefault="00C43762" w:rsidP="00E95B22">
            <w:pPr>
              <w:pStyle w:val="TableContainer"/>
            </w:pPr>
            <w:r w:rsidRPr="004A19F9">
              <w:t>100.00%</w:t>
            </w:r>
          </w:p>
        </w:tc>
        <w:tc>
          <w:tcPr>
            <w:tcW w:w="1296" w:type="dxa"/>
          </w:tcPr>
          <w:p w14:paraId="7936A524" w14:textId="77777777" w:rsidR="00C43762" w:rsidRPr="004A19F9" w:rsidRDefault="00C43762" w:rsidP="00E95B22">
            <w:pPr>
              <w:pStyle w:val="TableContainer"/>
            </w:pPr>
            <w:r w:rsidRPr="008E5892">
              <w:t>100.00%</w:t>
            </w:r>
          </w:p>
        </w:tc>
      </w:tr>
    </w:tbl>
    <w:p w14:paraId="4AF8746B" w14:textId="1AE8AAC2" w:rsidR="00C43762" w:rsidRPr="007333D7" w:rsidRDefault="00B9054E" w:rsidP="0031580C">
      <w:pPr>
        <w:pStyle w:val="Note"/>
      </w:pPr>
      <w:r>
        <w:t>*</w:t>
      </w:r>
      <w:r w:rsidR="007333D7" w:rsidRPr="007333D7">
        <w:t>Appropriations from General Revenue Dedicated Account – Public Health Service Fee</w:t>
      </w:r>
      <w:r w:rsidR="007333D7">
        <w:rPr>
          <w:rFonts w:ascii="Verdana" w:hAnsi="Verdana"/>
          <w:szCs w:val="24"/>
        </w:rPr>
        <w:t xml:space="preserve"> </w:t>
      </w:r>
      <w:r w:rsidR="007333D7" w:rsidRPr="007333D7">
        <w:t>No. 0524 increased in FY</w:t>
      </w:r>
      <w:r w:rsidR="007333D7">
        <w:t>20</w:t>
      </w:r>
      <w:r w:rsidR="007333D7" w:rsidRPr="007333D7">
        <w:t>18</w:t>
      </w:r>
      <w:r>
        <w:t>.</w:t>
      </w:r>
    </w:p>
    <w:p w14:paraId="3E10C8B0" w14:textId="77777777" w:rsidR="007333D7" w:rsidRDefault="007333D7" w:rsidP="00E35EDF">
      <w:pPr>
        <w:pStyle w:val="BodyText"/>
        <w:sectPr w:rsidR="007333D7" w:rsidSect="00E63229">
          <w:headerReference w:type="default" r:id="rId29"/>
          <w:pgSz w:w="12240" w:h="15840" w:code="1"/>
          <w:pgMar w:top="2070" w:right="720" w:bottom="274" w:left="864" w:header="720" w:footer="306" w:gutter="0"/>
          <w:cols w:space="720"/>
        </w:sectPr>
      </w:pPr>
    </w:p>
    <w:p w14:paraId="3896FC72" w14:textId="77777777" w:rsidR="00C43762" w:rsidRDefault="00C43762" w:rsidP="00C43762">
      <w:pPr>
        <w:pStyle w:val="Heading3"/>
        <w:spacing w:after="0"/>
      </w:pPr>
      <w:r>
        <w:lastRenderedPageBreak/>
        <w:t>Detailed Fee Schedule</w:t>
      </w:r>
    </w:p>
    <w:p w14:paraId="093813F0" w14:textId="05E30A10" w:rsidR="00651E63" w:rsidRDefault="00651E63" w:rsidP="002B1CDE">
      <w:pPr>
        <w:pStyle w:val="Heading4"/>
      </w:pPr>
      <w:r>
        <w:t>Public Health Services</w:t>
      </w:r>
      <w:r w:rsidR="002B1CDE">
        <w:t xml:space="preserve"> </w:t>
      </w:r>
      <w:r w:rsidRPr="00EF42C8">
        <w:t>(All</w:t>
      </w:r>
      <w:r w:rsidRPr="00EF42C8">
        <w:rPr>
          <w:spacing w:val="-7"/>
        </w:rPr>
        <w:t xml:space="preserve"> </w:t>
      </w:r>
      <w:r w:rsidRPr="00EF42C8">
        <w:t>Fees</w:t>
      </w:r>
      <w:r w:rsidRPr="00EF42C8">
        <w:rPr>
          <w:spacing w:val="-6"/>
        </w:rPr>
        <w:t xml:space="preserve"> </w:t>
      </w:r>
      <w:r w:rsidRPr="00EF42C8">
        <w:t>Not</w:t>
      </w:r>
      <w:r w:rsidRPr="00EF42C8">
        <w:rPr>
          <w:spacing w:val="-6"/>
        </w:rPr>
        <w:t xml:space="preserve"> </w:t>
      </w:r>
      <w:r w:rsidRPr="00EF42C8">
        <w:t>to</w:t>
      </w:r>
      <w:r w:rsidRPr="00EF42C8">
        <w:rPr>
          <w:spacing w:val="-6"/>
        </w:rPr>
        <w:t xml:space="preserve"> </w:t>
      </w:r>
      <w:r w:rsidRPr="00EF42C8">
        <w:t>Exceed)</w:t>
      </w:r>
    </w:p>
    <w:p w14:paraId="7205AD29" w14:textId="32EA15C3" w:rsidR="002B1CDE" w:rsidRPr="002B1CDE" w:rsidRDefault="002B1CDE" w:rsidP="002B1CDE">
      <w:pPr>
        <w:pStyle w:val="Heading5"/>
      </w:pPr>
      <w:r>
        <w:t>Human Testing</w:t>
      </w:r>
    </w:p>
    <w:p w14:paraId="2C4D6C21" w14:textId="422DE918" w:rsidR="00651E63" w:rsidRDefault="002B1CDE" w:rsidP="002B1CDE">
      <w:pPr>
        <w:pStyle w:val="Heading6"/>
      </w:pPr>
      <w:r w:rsidRPr="00B4497C">
        <w:t>Biochemistry</w:t>
      </w:r>
      <w:r w:rsidRPr="00C8757E">
        <w:t xml:space="preserve"> </w:t>
      </w:r>
      <w:r w:rsidRPr="00B4497C">
        <w:t>and</w:t>
      </w:r>
      <w:r w:rsidRPr="00C8757E">
        <w:t xml:space="preserve"> </w:t>
      </w:r>
      <w:r w:rsidRPr="00B4497C">
        <w:t>Genetics</w:t>
      </w:r>
      <w:r w:rsidRPr="00C8757E">
        <w:t xml:space="preserve"> / </w:t>
      </w:r>
      <w:r w:rsidRPr="00B4497C">
        <w:t>Newborn</w:t>
      </w:r>
      <w:r w:rsidRPr="00C8757E">
        <w:t xml:space="preserve"> Screening:</w:t>
      </w:r>
    </w:p>
    <w:tbl>
      <w:tblPr>
        <w:tblStyle w:val="HHSTableforTextData2"/>
        <w:tblW w:w="10656" w:type="dxa"/>
        <w:tblInd w:w="0" w:type="dxa"/>
        <w:tblLayout w:type="fixed"/>
        <w:tblLook w:val="01E0" w:firstRow="1" w:lastRow="1" w:firstColumn="1" w:lastColumn="1" w:noHBand="0" w:noVBand="0"/>
      </w:tblPr>
      <w:tblGrid>
        <w:gridCol w:w="5248"/>
        <w:gridCol w:w="2021"/>
        <w:gridCol w:w="1654"/>
        <w:gridCol w:w="1733"/>
      </w:tblGrid>
      <w:tr w:rsidR="005C6B56" w:rsidRPr="00E514E1" w14:paraId="6043D03E" w14:textId="77777777" w:rsidTr="00E47F1B">
        <w:trPr>
          <w:cnfStyle w:val="100000000000" w:firstRow="1" w:lastRow="0" w:firstColumn="0" w:lastColumn="0" w:oddVBand="0" w:evenVBand="0" w:oddHBand="0" w:evenHBand="0" w:firstRowFirstColumn="0" w:firstRowLastColumn="0" w:lastRowFirstColumn="0" w:lastRowLastColumn="0"/>
        </w:trPr>
        <w:tc>
          <w:tcPr>
            <w:tcW w:w="5142" w:type="dxa"/>
          </w:tcPr>
          <w:p w14:paraId="03CB00DF" w14:textId="77777777" w:rsidR="005C6B56" w:rsidRPr="00E514E1" w:rsidRDefault="005C6B56" w:rsidP="00E95B22">
            <w:pPr>
              <w:pStyle w:val="TableContainer"/>
              <w:rPr>
                <w:rFonts w:eastAsia="Arial" w:cs="Arial"/>
              </w:rPr>
            </w:pPr>
            <w:r w:rsidRPr="00E514E1">
              <w:t>Procedure</w:t>
            </w:r>
            <w:r w:rsidRPr="00E514E1">
              <w:rPr>
                <w:spacing w:val="-14"/>
              </w:rPr>
              <w:t xml:space="preserve"> </w:t>
            </w:r>
            <w:r w:rsidRPr="00E514E1">
              <w:t>Name</w:t>
            </w:r>
          </w:p>
        </w:tc>
        <w:tc>
          <w:tcPr>
            <w:tcW w:w="1980" w:type="dxa"/>
          </w:tcPr>
          <w:p w14:paraId="1DED0E4E" w14:textId="77777777" w:rsidR="005C6B56" w:rsidRPr="00E514E1" w:rsidRDefault="005C6B56" w:rsidP="00E95B22">
            <w:pPr>
              <w:pStyle w:val="TableContainer"/>
              <w:rPr>
                <w:rFonts w:eastAsia="Arial" w:cs="Arial"/>
              </w:rPr>
            </w:pPr>
            <w:r w:rsidRPr="00E514E1">
              <w:t>Procedure</w:t>
            </w:r>
            <w:r w:rsidRPr="00E514E1">
              <w:rPr>
                <w:spacing w:val="-12"/>
              </w:rPr>
              <w:t xml:space="preserve"> </w:t>
            </w:r>
            <w:r w:rsidRPr="00E514E1">
              <w:t>No.</w:t>
            </w:r>
          </w:p>
        </w:tc>
        <w:tc>
          <w:tcPr>
            <w:tcW w:w="1620" w:type="dxa"/>
          </w:tcPr>
          <w:p w14:paraId="2A4A8F05" w14:textId="77777777" w:rsidR="005C6B56" w:rsidRPr="00E514E1" w:rsidRDefault="005C6B56" w:rsidP="00E95B22">
            <w:pPr>
              <w:pStyle w:val="TableContainer"/>
              <w:rPr>
                <w:rFonts w:eastAsia="Arial" w:cs="Arial"/>
              </w:rPr>
            </w:pPr>
            <w:r w:rsidRPr="00E514E1">
              <w:t>CPT</w:t>
            </w:r>
          </w:p>
        </w:tc>
        <w:tc>
          <w:tcPr>
            <w:tcW w:w="1698" w:type="dxa"/>
          </w:tcPr>
          <w:p w14:paraId="095D6DA4" w14:textId="77777777" w:rsidR="005C6B56" w:rsidRPr="00E514E1" w:rsidRDefault="005C6B56" w:rsidP="00E95B22">
            <w:pPr>
              <w:pStyle w:val="TableContainer"/>
              <w:rPr>
                <w:rFonts w:eastAsia="Arial" w:cs="Arial"/>
              </w:rPr>
            </w:pPr>
            <w:r w:rsidRPr="00E514E1">
              <w:t>Cost</w:t>
            </w:r>
          </w:p>
        </w:tc>
      </w:tr>
      <w:tr w:rsidR="005C6B56" w:rsidRPr="00E514E1" w14:paraId="7FF784B4" w14:textId="77777777" w:rsidTr="00E47F1B">
        <w:trPr>
          <w:trHeight w:val="144"/>
        </w:trPr>
        <w:tc>
          <w:tcPr>
            <w:tcW w:w="5142" w:type="dxa"/>
          </w:tcPr>
          <w:p w14:paraId="2498C60C" w14:textId="77777777" w:rsidR="005C6B56" w:rsidRPr="00E514E1" w:rsidRDefault="005C6B56" w:rsidP="00E95B22">
            <w:pPr>
              <w:pStyle w:val="TableContainer"/>
              <w:rPr>
                <w:rFonts w:eastAsia="Arial" w:cs="Arial"/>
              </w:rPr>
            </w:pPr>
            <w:r w:rsidRPr="00E514E1">
              <w:t>Hemoglobin</w:t>
            </w:r>
            <w:r w:rsidRPr="00E514E1">
              <w:rPr>
                <w:spacing w:val="-22"/>
              </w:rPr>
              <w:t xml:space="preserve"> </w:t>
            </w:r>
            <w:r w:rsidRPr="00E514E1">
              <w:t>Electrophoresis</w:t>
            </w:r>
          </w:p>
        </w:tc>
        <w:tc>
          <w:tcPr>
            <w:tcW w:w="1980" w:type="dxa"/>
          </w:tcPr>
          <w:p w14:paraId="13F286F0" w14:textId="77777777" w:rsidR="005C6B56" w:rsidRPr="00E514E1" w:rsidRDefault="005C6B56" w:rsidP="00E95B22">
            <w:pPr>
              <w:pStyle w:val="TableContainer"/>
              <w:rPr>
                <w:rFonts w:eastAsia="Arial" w:cs="Arial"/>
              </w:rPr>
            </w:pPr>
            <w:r w:rsidRPr="00E514E1">
              <w:t>BZZ0008A</w:t>
            </w:r>
          </w:p>
        </w:tc>
        <w:tc>
          <w:tcPr>
            <w:tcW w:w="1620" w:type="dxa"/>
          </w:tcPr>
          <w:p w14:paraId="5A2F7117" w14:textId="77777777" w:rsidR="005C6B56" w:rsidRPr="00E514E1" w:rsidRDefault="005C6B56" w:rsidP="00E95B22">
            <w:pPr>
              <w:pStyle w:val="TableContainer"/>
              <w:rPr>
                <w:rFonts w:eastAsia="Arial" w:cs="Arial"/>
              </w:rPr>
            </w:pPr>
            <w:r w:rsidRPr="00E514E1">
              <w:t>83020</w:t>
            </w:r>
            <w:r w:rsidRPr="00E514E1">
              <w:rPr>
                <w:spacing w:val="-6"/>
              </w:rPr>
              <w:t xml:space="preserve"> </w:t>
            </w:r>
            <w:r w:rsidRPr="00E514E1">
              <w:t>/</w:t>
            </w:r>
            <w:r w:rsidRPr="00E514E1">
              <w:rPr>
                <w:spacing w:val="-5"/>
              </w:rPr>
              <w:t xml:space="preserve"> </w:t>
            </w:r>
            <w:r w:rsidRPr="00E514E1">
              <w:t>83021</w:t>
            </w:r>
          </w:p>
        </w:tc>
        <w:tc>
          <w:tcPr>
            <w:tcW w:w="1698" w:type="dxa"/>
          </w:tcPr>
          <w:p w14:paraId="69125944" w14:textId="77777777" w:rsidR="005C6B56" w:rsidRPr="00E514E1" w:rsidRDefault="005C6B56" w:rsidP="00E95B22">
            <w:pPr>
              <w:pStyle w:val="TableContainer"/>
              <w:rPr>
                <w:rFonts w:eastAsia="Arial" w:cs="Arial"/>
              </w:rPr>
            </w:pPr>
            <w:r w:rsidRPr="00E514E1">
              <w:rPr>
                <w:w w:val="95"/>
              </w:rPr>
              <w:t>$3.98</w:t>
            </w:r>
          </w:p>
        </w:tc>
      </w:tr>
      <w:tr w:rsidR="005C6B56" w:rsidRPr="00E514E1" w14:paraId="07BDBEB1"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5AAE905" w14:textId="77777777" w:rsidR="005C6B56" w:rsidRPr="00E514E1" w:rsidRDefault="005C6B56" w:rsidP="00E95B22">
            <w:pPr>
              <w:pStyle w:val="TableContainer"/>
              <w:rPr>
                <w:rFonts w:eastAsia="Arial" w:cs="Arial"/>
              </w:rPr>
            </w:pPr>
            <w:r w:rsidRPr="00E514E1">
              <w:t>Newborn</w:t>
            </w:r>
            <w:r w:rsidRPr="00E514E1">
              <w:rPr>
                <w:spacing w:val="-6"/>
              </w:rPr>
              <w:t xml:space="preserve"> </w:t>
            </w:r>
            <w:r w:rsidRPr="00E514E1">
              <w:t>Screening</w:t>
            </w:r>
            <w:r w:rsidRPr="00E514E1">
              <w:rPr>
                <w:spacing w:val="-5"/>
              </w:rPr>
              <w:t xml:space="preserve"> </w:t>
            </w:r>
            <w:r w:rsidRPr="00E514E1">
              <w:t>Panel</w:t>
            </w:r>
            <w:r w:rsidRPr="00E514E1">
              <w:rPr>
                <w:spacing w:val="-6"/>
              </w:rPr>
              <w:t xml:space="preserve"> </w:t>
            </w:r>
            <w:r w:rsidRPr="00E514E1">
              <w:t>Test</w:t>
            </w:r>
            <w:r w:rsidRPr="00E514E1">
              <w:rPr>
                <w:spacing w:val="-5"/>
              </w:rPr>
              <w:t xml:space="preserve"> </w:t>
            </w:r>
            <w:r w:rsidRPr="00E514E1">
              <w:t>Kit</w:t>
            </w:r>
            <w:r w:rsidRPr="00E514E1">
              <w:rPr>
                <w:spacing w:val="-6"/>
              </w:rPr>
              <w:t xml:space="preserve"> </w:t>
            </w:r>
            <w:r w:rsidRPr="00E514E1">
              <w:t>(Private</w:t>
            </w:r>
            <w:r w:rsidRPr="00E514E1">
              <w:rPr>
                <w:spacing w:val="-5"/>
              </w:rPr>
              <w:t xml:space="preserve"> </w:t>
            </w:r>
            <w:r w:rsidRPr="00E514E1">
              <w:t>Pay)</w:t>
            </w:r>
            <w:r w:rsidRPr="00E514E1">
              <w:rPr>
                <w:spacing w:val="-6"/>
              </w:rPr>
              <w:t xml:space="preserve"> </w:t>
            </w:r>
            <w:r w:rsidRPr="00E514E1">
              <w:t>Fee</w:t>
            </w:r>
          </w:p>
        </w:tc>
        <w:tc>
          <w:tcPr>
            <w:tcW w:w="1980" w:type="dxa"/>
          </w:tcPr>
          <w:p w14:paraId="18BA59EF" w14:textId="77777777" w:rsidR="005C6B56" w:rsidRPr="00E514E1" w:rsidRDefault="005C6B56" w:rsidP="00E95B22">
            <w:pPr>
              <w:pStyle w:val="TableContainer"/>
              <w:rPr>
                <w:rFonts w:eastAsia="Arial" w:cs="Arial"/>
              </w:rPr>
            </w:pPr>
            <w:r w:rsidRPr="00E514E1">
              <w:t>N/A</w:t>
            </w:r>
          </w:p>
        </w:tc>
        <w:tc>
          <w:tcPr>
            <w:tcW w:w="1620" w:type="dxa"/>
          </w:tcPr>
          <w:p w14:paraId="4018D5A1" w14:textId="77777777" w:rsidR="005C6B56" w:rsidRPr="00E514E1" w:rsidRDefault="005C6B56" w:rsidP="00E95B22">
            <w:pPr>
              <w:pStyle w:val="TableContainer"/>
              <w:rPr>
                <w:rFonts w:eastAsia="Arial" w:cs="Arial"/>
              </w:rPr>
            </w:pPr>
            <w:r w:rsidRPr="00E514E1">
              <w:t>N/A</w:t>
            </w:r>
          </w:p>
        </w:tc>
        <w:tc>
          <w:tcPr>
            <w:tcW w:w="1698" w:type="dxa"/>
          </w:tcPr>
          <w:p w14:paraId="13C856FC" w14:textId="77777777" w:rsidR="005C6B56" w:rsidRPr="00E514E1" w:rsidRDefault="005C6B56" w:rsidP="00E95B22">
            <w:pPr>
              <w:pStyle w:val="TableContainer"/>
              <w:rPr>
                <w:rFonts w:eastAsia="Arial" w:cs="Arial"/>
              </w:rPr>
            </w:pPr>
            <w:r w:rsidRPr="00E514E1">
              <w:rPr>
                <w:w w:val="95"/>
              </w:rPr>
              <w:t>$55.24</w:t>
            </w:r>
          </w:p>
        </w:tc>
      </w:tr>
      <w:tr w:rsidR="005C6B56" w:rsidRPr="00E514E1" w14:paraId="6488AA7D" w14:textId="77777777" w:rsidTr="00E47F1B">
        <w:trPr>
          <w:trHeight w:val="144"/>
        </w:trPr>
        <w:tc>
          <w:tcPr>
            <w:tcW w:w="5142" w:type="dxa"/>
          </w:tcPr>
          <w:p w14:paraId="1549482C" w14:textId="77777777" w:rsidR="005C6B56" w:rsidRPr="00E514E1" w:rsidRDefault="005C6B56" w:rsidP="00E95B22">
            <w:pPr>
              <w:pStyle w:val="TableContainer"/>
              <w:rPr>
                <w:rFonts w:eastAsia="Arial" w:cs="Arial"/>
              </w:rPr>
            </w:pPr>
            <w:r w:rsidRPr="00E514E1">
              <w:t>Phenylalanine/Tyrosine</w:t>
            </w:r>
          </w:p>
        </w:tc>
        <w:tc>
          <w:tcPr>
            <w:tcW w:w="1980" w:type="dxa"/>
          </w:tcPr>
          <w:p w14:paraId="3762787B" w14:textId="77777777" w:rsidR="005C6B56" w:rsidRPr="00E514E1" w:rsidRDefault="005C6B56" w:rsidP="00E95B22">
            <w:pPr>
              <w:pStyle w:val="TableContainer"/>
              <w:rPr>
                <w:rFonts w:eastAsia="Arial" w:cs="Arial"/>
              </w:rPr>
            </w:pPr>
            <w:r w:rsidRPr="00E514E1">
              <w:t>BZZ0003A</w:t>
            </w:r>
          </w:p>
        </w:tc>
        <w:tc>
          <w:tcPr>
            <w:tcW w:w="1620" w:type="dxa"/>
          </w:tcPr>
          <w:p w14:paraId="57B4DEE0" w14:textId="77777777" w:rsidR="005C6B56" w:rsidRPr="00E514E1" w:rsidRDefault="005C6B56" w:rsidP="00E95B22">
            <w:pPr>
              <w:pStyle w:val="TableContainer"/>
              <w:rPr>
                <w:rFonts w:eastAsia="Arial" w:cs="Arial"/>
              </w:rPr>
            </w:pPr>
            <w:r w:rsidRPr="00E514E1">
              <w:t>83789</w:t>
            </w:r>
          </w:p>
        </w:tc>
        <w:tc>
          <w:tcPr>
            <w:tcW w:w="1698" w:type="dxa"/>
          </w:tcPr>
          <w:p w14:paraId="50D70932" w14:textId="77777777" w:rsidR="005C6B56" w:rsidRPr="00E514E1" w:rsidRDefault="005C6B56" w:rsidP="00E95B22">
            <w:pPr>
              <w:pStyle w:val="TableContainer"/>
              <w:rPr>
                <w:rFonts w:eastAsia="Arial" w:cs="Arial"/>
              </w:rPr>
            </w:pPr>
            <w:r w:rsidRPr="00E514E1">
              <w:rPr>
                <w:w w:val="95"/>
              </w:rPr>
              <w:t>$16.61</w:t>
            </w:r>
          </w:p>
        </w:tc>
      </w:tr>
    </w:tbl>
    <w:p w14:paraId="2ADA94C0" w14:textId="027A9095" w:rsidR="002B1CDE" w:rsidRDefault="002B1CDE" w:rsidP="002B1CDE">
      <w:pPr>
        <w:pStyle w:val="Heading6"/>
      </w:pPr>
      <w:r w:rsidRPr="00E514E1">
        <w:t>Biochemistry</w:t>
      </w:r>
      <w:r w:rsidRPr="00E514E1">
        <w:rPr>
          <w:spacing w:val="-5"/>
        </w:rPr>
        <w:t xml:space="preserve"> </w:t>
      </w:r>
      <w:r w:rsidRPr="00E514E1">
        <w:t>and</w:t>
      </w:r>
      <w:r w:rsidRPr="00E514E1">
        <w:rPr>
          <w:spacing w:val="-4"/>
        </w:rPr>
        <w:t xml:space="preserve"> </w:t>
      </w:r>
      <w:r w:rsidRPr="00E514E1">
        <w:t>Genetics</w:t>
      </w:r>
      <w:r w:rsidRPr="00E514E1">
        <w:rPr>
          <w:spacing w:val="-5"/>
        </w:rPr>
        <w:t xml:space="preserve"> </w:t>
      </w:r>
      <w:r w:rsidRPr="00E514E1">
        <w:t>/</w:t>
      </w:r>
      <w:r w:rsidRPr="00E514E1">
        <w:rPr>
          <w:spacing w:val="-4"/>
        </w:rPr>
        <w:t xml:space="preserve"> </w:t>
      </w:r>
      <w:r w:rsidRPr="00E514E1">
        <w:t>Newborn</w:t>
      </w:r>
      <w:r w:rsidRPr="00E514E1">
        <w:rPr>
          <w:spacing w:val="-3"/>
        </w:rPr>
        <w:t xml:space="preserve"> </w:t>
      </w:r>
      <w:r w:rsidRPr="00E514E1">
        <w:t>DNA</w:t>
      </w:r>
      <w:r w:rsidRPr="00E514E1">
        <w:rPr>
          <w:spacing w:val="-3"/>
        </w:rPr>
        <w:t xml:space="preserve"> </w:t>
      </w:r>
      <w:r w:rsidRPr="00E514E1">
        <w:t>Analysis:</w:t>
      </w:r>
    </w:p>
    <w:tbl>
      <w:tblPr>
        <w:tblStyle w:val="HHSTableforTextData2"/>
        <w:tblW w:w="10656" w:type="dxa"/>
        <w:tblInd w:w="0" w:type="dxa"/>
        <w:tblLayout w:type="fixed"/>
        <w:tblLook w:val="01E0" w:firstRow="1" w:lastRow="1" w:firstColumn="1" w:lastColumn="1" w:noHBand="0" w:noVBand="0"/>
      </w:tblPr>
      <w:tblGrid>
        <w:gridCol w:w="5248"/>
        <w:gridCol w:w="2021"/>
        <w:gridCol w:w="1654"/>
        <w:gridCol w:w="1733"/>
      </w:tblGrid>
      <w:tr w:rsidR="005C6B56" w:rsidRPr="00E514E1" w14:paraId="3D721292" w14:textId="77777777" w:rsidTr="00E47F1B">
        <w:trPr>
          <w:cnfStyle w:val="100000000000" w:firstRow="1" w:lastRow="0" w:firstColumn="0" w:lastColumn="0" w:oddVBand="0" w:evenVBand="0" w:oddHBand="0" w:evenHBand="0" w:firstRowFirstColumn="0" w:firstRowLastColumn="0" w:lastRowFirstColumn="0" w:lastRowLastColumn="0"/>
        </w:trPr>
        <w:tc>
          <w:tcPr>
            <w:tcW w:w="5142" w:type="dxa"/>
          </w:tcPr>
          <w:p w14:paraId="77128B03" w14:textId="77777777" w:rsidR="005C6B56" w:rsidRPr="00E514E1" w:rsidRDefault="005C6B56" w:rsidP="00E95B22">
            <w:pPr>
              <w:pStyle w:val="TableContainer"/>
            </w:pPr>
            <w:r w:rsidRPr="00E514E1">
              <w:t>Procedure</w:t>
            </w:r>
            <w:r w:rsidRPr="00E514E1">
              <w:rPr>
                <w:spacing w:val="-5"/>
              </w:rPr>
              <w:t xml:space="preserve"> </w:t>
            </w:r>
            <w:r w:rsidRPr="00E514E1">
              <w:t>Name</w:t>
            </w:r>
          </w:p>
        </w:tc>
        <w:tc>
          <w:tcPr>
            <w:tcW w:w="1980" w:type="dxa"/>
          </w:tcPr>
          <w:p w14:paraId="1D6BDA8B" w14:textId="77777777" w:rsidR="005C6B56" w:rsidRPr="00E514E1" w:rsidRDefault="005C6B56" w:rsidP="00E95B22">
            <w:pPr>
              <w:pStyle w:val="TableContainer"/>
            </w:pPr>
            <w:r w:rsidRPr="00E514E1">
              <w:t>Procedure</w:t>
            </w:r>
            <w:r w:rsidRPr="00E514E1">
              <w:rPr>
                <w:spacing w:val="-6"/>
              </w:rPr>
              <w:t xml:space="preserve"> </w:t>
            </w:r>
            <w:r w:rsidRPr="00E514E1">
              <w:t>No.</w:t>
            </w:r>
          </w:p>
        </w:tc>
        <w:tc>
          <w:tcPr>
            <w:tcW w:w="1620" w:type="dxa"/>
          </w:tcPr>
          <w:p w14:paraId="4DABC210" w14:textId="77777777" w:rsidR="005C6B56" w:rsidRPr="00E514E1" w:rsidRDefault="005C6B56" w:rsidP="00E95B22">
            <w:pPr>
              <w:pStyle w:val="TableContainer"/>
              <w:rPr>
                <w:spacing w:val="-1"/>
              </w:rPr>
            </w:pPr>
            <w:r w:rsidRPr="00E514E1">
              <w:t>CPT</w:t>
            </w:r>
          </w:p>
        </w:tc>
        <w:tc>
          <w:tcPr>
            <w:tcW w:w="1698" w:type="dxa"/>
          </w:tcPr>
          <w:p w14:paraId="5140C929" w14:textId="77777777" w:rsidR="005C6B56" w:rsidRPr="00E514E1" w:rsidRDefault="005C6B56" w:rsidP="00E95B22">
            <w:pPr>
              <w:pStyle w:val="TableContainer"/>
              <w:rPr>
                <w:w w:val="95"/>
              </w:rPr>
            </w:pPr>
            <w:r w:rsidRPr="00E514E1">
              <w:t>Cost</w:t>
            </w:r>
          </w:p>
        </w:tc>
      </w:tr>
      <w:tr w:rsidR="005C6B56" w:rsidRPr="00E514E1" w14:paraId="3F874507" w14:textId="77777777" w:rsidTr="00E47F1B">
        <w:trPr>
          <w:trHeight w:val="144"/>
        </w:trPr>
        <w:tc>
          <w:tcPr>
            <w:tcW w:w="5142" w:type="dxa"/>
          </w:tcPr>
          <w:p w14:paraId="5C3F3B5C" w14:textId="77777777" w:rsidR="005C6B56" w:rsidRPr="00E514E1" w:rsidRDefault="005C6B56" w:rsidP="00E95B22">
            <w:pPr>
              <w:pStyle w:val="TableContainer"/>
            </w:pPr>
            <w:r w:rsidRPr="00E514E1">
              <w:t>Cystic</w:t>
            </w:r>
            <w:r w:rsidRPr="00E514E1">
              <w:rPr>
                <w:spacing w:val="-2"/>
              </w:rPr>
              <w:t xml:space="preserve"> </w:t>
            </w:r>
            <w:r w:rsidRPr="00E514E1">
              <w:t>Fibrosis:</w:t>
            </w:r>
            <w:r w:rsidRPr="00E514E1">
              <w:rPr>
                <w:spacing w:val="1"/>
              </w:rPr>
              <w:t xml:space="preserve"> </w:t>
            </w:r>
            <w:r w:rsidRPr="00E514E1">
              <w:t>Common Mutation</w:t>
            </w:r>
            <w:r w:rsidRPr="00E514E1">
              <w:rPr>
                <w:spacing w:val="-2"/>
              </w:rPr>
              <w:t xml:space="preserve"> </w:t>
            </w:r>
            <w:r w:rsidRPr="00E514E1">
              <w:t>Panel</w:t>
            </w:r>
          </w:p>
        </w:tc>
        <w:tc>
          <w:tcPr>
            <w:tcW w:w="1980" w:type="dxa"/>
          </w:tcPr>
          <w:p w14:paraId="00D52DD7" w14:textId="77777777" w:rsidR="005C6B56" w:rsidRPr="00E514E1" w:rsidRDefault="005C6B56" w:rsidP="00E95B22">
            <w:pPr>
              <w:pStyle w:val="TableContainer"/>
            </w:pPr>
            <w:r w:rsidRPr="00E514E1">
              <w:t>BAR0125Z</w:t>
            </w:r>
          </w:p>
        </w:tc>
        <w:tc>
          <w:tcPr>
            <w:tcW w:w="1620" w:type="dxa"/>
          </w:tcPr>
          <w:p w14:paraId="0D4C366C" w14:textId="77777777" w:rsidR="005C6B56" w:rsidRPr="00E514E1" w:rsidRDefault="005C6B56" w:rsidP="00E95B22">
            <w:pPr>
              <w:pStyle w:val="TableContainer"/>
            </w:pPr>
            <w:r w:rsidRPr="00E514E1">
              <w:t>81220</w:t>
            </w:r>
          </w:p>
        </w:tc>
        <w:tc>
          <w:tcPr>
            <w:tcW w:w="1698" w:type="dxa"/>
          </w:tcPr>
          <w:p w14:paraId="3FD0923F" w14:textId="77777777" w:rsidR="005C6B56" w:rsidRPr="00E514E1" w:rsidRDefault="005C6B56" w:rsidP="00E95B22">
            <w:pPr>
              <w:pStyle w:val="TableContainer"/>
            </w:pPr>
            <w:r w:rsidRPr="00E514E1">
              <w:t>$175.19</w:t>
            </w:r>
          </w:p>
        </w:tc>
      </w:tr>
      <w:tr w:rsidR="005C6B56" w:rsidRPr="00E514E1" w14:paraId="1D49D09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370004C" w14:textId="77777777" w:rsidR="005C6B56" w:rsidRPr="00E514E1" w:rsidRDefault="005C6B56" w:rsidP="00E95B22">
            <w:pPr>
              <w:pStyle w:val="TableContainer"/>
            </w:pPr>
            <w:proofErr w:type="spellStart"/>
            <w:r w:rsidRPr="00E514E1">
              <w:t>Galactosemia</w:t>
            </w:r>
            <w:proofErr w:type="spellEnd"/>
            <w:r w:rsidRPr="00E514E1">
              <w:t>: Common Mutation</w:t>
            </w:r>
            <w:r w:rsidRPr="00E514E1">
              <w:rPr>
                <w:spacing w:val="-2"/>
              </w:rPr>
              <w:t xml:space="preserve"> </w:t>
            </w:r>
            <w:r w:rsidRPr="00E514E1">
              <w:t>Panel</w:t>
            </w:r>
          </w:p>
        </w:tc>
        <w:tc>
          <w:tcPr>
            <w:tcW w:w="1980" w:type="dxa"/>
          </w:tcPr>
          <w:p w14:paraId="3AC84CE2" w14:textId="77777777" w:rsidR="005C6B56" w:rsidRPr="00E514E1" w:rsidRDefault="005C6B56" w:rsidP="00E95B22">
            <w:pPr>
              <w:pStyle w:val="TableContainer"/>
            </w:pPr>
            <w:r w:rsidRPr="00E514E1">
              <w:t>BAE0056Z</w:t>
            </w:r>
          </w:p>
        </w:tc>
        <w:tc>
          <w:tcPr>
            <w:tcW w:w="1620" w:type="dxa"/>
          </w:tcPr>
          <w:p w14:paraId="313A5BCF" w14:textId="77777777" w:rsidR="005C6B56" w:rsidRPr="00E514E1" w:rsidRDefault="005C6B56" w:rsidP="00E95B22">
            <w:pPr>
              <w:pStyle w:val="TableContainer"/>
            </w:pPr>
            <w:r w:rsidRPr="00E514E1">
              <w:t>81401</w:t>
            </w:r>
          </w:p>
        </w:tc>
        <w:tc>
          <w:tcPr>
            <w:tcW w:w="1698" w:type="dxa"/>
          </w:tcPr>
          <w:p w14:paraId="26E0E8A5" w14:textId="77777777" w:rsidR="005C6B56" w:rsidRPr="00E514E1" w:rsidRDefault="005C6B56" w:rsidP="00E95B22">
            <w:pPr>
              <w:pStyle w:val="TableContainer"/>
            </w:pPr>
            <w:r w:rsidRPr="00E514E1">
              <w:t>$529.03</w:t>
            </w:r>
          </w:p>
        </w:tc>
      </w:tr>
      <w:tr w:rsidR="005C6B56" w:rsidRPr="00E514E1" w14:paraId="3E8E5C1A" w14:textId="77777777" w:rsidTr="00E47F1B">
        <w:trPr>
          <w:trHeight w:val="144"/>
        </w:trPr>
        <w:tc>
          <w:tcPr>
            <w:tcW w:w="5142" w:type="dxa"/>
          </w:tcPr>
          <w:p w14:paraId="33D50C99" w14:textId="77777777" w:rsidR="005C6B56" w:rsidRPr="00E514E1" w:rsidRDefault="005C6B56" w:rsidP="00E95B22">
            <w:pPr>
              <w:pStyle w:val="TableContainer"/>
            </w:pPr>
            <w:r w:rsidRPr="00E514E1">
              <w:t>Hemoglobin</w:t>
            </w:r>
            <w:r w:rsidRPr="00E514E1">
              <w:rPr>
                <w:spacing w:val="-2"/>
              </w:rPr>
              <w:t xml:space="preserve"> </w:t>
            </w:r>
            <w:r w:rsidRPr="00E514E1">
              <w:t>DNA Test: Beta-Globin Gene</w:t>
            </w:r>
            <w:r w:rsidRPr="00E514E1">
              <w:rPr>
                <w:spacing w:val="-2"/>
              </w:rPr>
              <w:t xml:space="preserve"> </w:t>
            </w:r>
            <w:r w:rsidRPr="00E514E1">
              <w:t>Sequencing</w:t>
            </w:r>
          </w:p>
        </w:tc>
        <w:tc>
          <w:tcPr>
            <w:tcW w:w="1980" w:type="dxa"/>
          </w:tcPr>
          <w:p w14:paraId="0F512333" w14:textId="77777777" w:rsidR="005C6B56" w:rsidRPr="00E514E1" w:rsidRDefault="005C6B56" w:rsidP="00E95B22">
            <w:pPr>
              <w:pStyle w:val="TableContainer"/>
            </w:pPr>
            <w:r w:rsidRPr="00E514E1">
              <w:t>BAN0114Z</w:t>
            </w:r>
          </w:p>
        </w:tc>
        <w:tc>
          <w:tcPr>
            <w:tcW w:w="1620" w:type="dxa"/>
          </w:tcPr>
          <w:p w14:paraId="36C0184C" w14:textId="77777777" w:rsidR="005C6B56" w:rsidRPr="00E514E1" w:rsidRDefault="005C6B56" w:rsidP="00E95B22">
            <w:pPr>
              <w:pStyle w:val="TableContainer"/>
            </w:pPr>
            <w:r w:rsidRPr="00E514E1">
              <w:t>81401</w:t>
            </w:r>
          </w:p>
        </w:tc>
        <w:tc>
          <w:tcPr>
            <w:tcW w:w="1698" w:type="dxa"/>
          </w:tcPr>
          <w:p w14:paraId="0270DB01" w14:textId="77777777" w:rsidR="005C6B56" w:rsidRPr="00E514E1" w:rsidRDefault="005C6B56" w:rsidP="00E95B22">
            <w:pPr>
              <w:pStyle w:val="TableContainer"/>
            </w:pPr>
            <w:r w:rsidRPr="00E514E1">
              <w:t>$1,054.24</w:t>
            </w:r>
          </w:p>
        </w:tc>
      </w:tr>
      <w:tr w:rsidR="005C6B56" w:rsidRPr="00E514E1" w14:paraId="727B7BF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67027C3" w14:textId="77777777" w:rsidR="005C6B56" w:rsidRPr="00E514E1" w:rsidRDefault="005C6B56" w:rsidP="00E95B22">
            <w:pPr>
              <w:pStyle w:val="TableContainer"/>
            </w:pPr>
            <w:r w:rsidRPr="00E514E1">
              <w:t>Hemoglobin</w:t>
            </w:r>
            <w:r w:rsidRPr="00E514E1">
              <w:rPr>
                <w:spacing w:val="-2"/>
              </w:rPr>
              <w:t xml:space="preserve"> </w:t>
            </w:r>
            <w:r w:rsidRPr="00E514E1">
              <w:t>DNA Test: Common Beta -</w:t>
            </w:r>
            <w:r w:rsidRPr="00E514E1">
              <w:rPr>
                <w:spacing w:val="-2"/>
              </w:rPr>
              <w:t xml:space="preserve"> </w:t>
            </w:r>
            <w:r w:rsidRPr="00E514E1">
              <w:t>Thalassemia Mutation</w:t>
            </w:r>
          </w:p>
        </w:tc>
        <w:tc>
          <w:tcPr>
            <w:tcW w:w="1980" w:type="dxa"/>
          </w:tcPr>
          <w:p w14:paraId="47B25E46" w14:textId="77777777" w:rsidR="005C6B56" w:rsidRPr="00E514E1" w:rsidRDefault="005C6B56" w:rsidP="00E95B22">
            <w:pPr>
              <w:pStyle w:val="TableContainer"/>
            </w:pPr>
            <w:r w:rsidRPr="00E514E1">
              <w:t>BAM0108Z</w:t>
            </w:r>
          </w:p>
        </w:tc>
        <w:tc>
          <w:tcPr>
            <w:tcW w:w="1620" w:type="dxa"/>
          </w:tcPr>
          <w:p w14:paraId="20D775C7" w14:textId="77777777" w:rsidR="005C6B56" w:rsidRPr="00E514E1" w:rsidRDefault="005C6B56" w:rsidP="00E95B22">
            <w:pPr>
              <w:pStyle w:val="TableContainer"/>
            </w:pPr>
            <w:r w:rsidRPr="00E514E1">
              <w:t>81401</w:t>
            </w:r>
          </w:p>
        </w:tc>
        <w:tc>
          <w:tcPr>
            <w:tcW w:w="1698" w:type="dxa"/>
          </w:tcPr>
          <w:p w14:paraId="04CE1EAD" w14:textId="77777777" w:rsidR="005C6B56" w:rsidRPr="00E514E1" w:rsidRDefault="005C6B56" w:rsidP="00E95B22">
            <w:pPr>
              <w:pStyle w:val="TableContainer"/>
            </w:pPr>
            <w:r w:rsidRPr="00E514E1">
              <w:t>$287.66</w:t>
            </w:r>
          </w:p>
        </w:tc>
      </w:tr>
      <w:tr w:rsidR="005C6B56" w:rsidRPr="00E514E1" w14:paraId="68A632C1" w14:textId="77777777" w:rsidTr="00E47F1B">
        <w:trPr>
          <w:trHeight w:val="144"/>
        </w:trPr>
        <w:tc>
          <w:tcPr>
            <w:tcW w:w="5142" w:type="dxa"/>
          </w:tcPr>
          <w:p w14:paraId="065041AD" w14:textId="77777777" w:rsidR="005C6B56" w:rsidRPr="00E514E1" w:rsidRDefault="005C6B56" w:rsidP="00E95B22">
            <w:pPr>
              <w:pStyle w:val="TableContainer"/>
            </w:pPr>
            <w:r w:rsidRPr="00E514E1">
              <w:t xml:space="preserve">Hemoglobin DNA Test: </w:t>
            </w:r>
            <w:proofErr w:type="spellStart"/>
            <w:r w:rsidRPr="00E514E1">
              <w:t>Hb</w:t>
            </w:r>
            <w:proofErr w:type="spellEnd"/>
            <w:r w:rsidRPr="00E514E1">
              <w:t>, S, C, E, D or O - Arab</w:t>
            </w:r>
          </w:p>
        </w:tc>
        <w:tc>
          <w:tcPr>
            <w:tcW w:w="1980" w:type="dxa"/>
          </w:tcPr>
          <w:p w14:paraId="4FF43621" w14:textId="77777777" w:rsidR="005C6B56" w:rsidRPr="00E514E1" w:rsidRDefault="005C6B56" w:rsidP="00E95B22">
            <w:pPr>
              <w:pStyle w:val="TableContainer"/>
            </w:pPr>
            <w:r w:rsidRPr="00E514E1">
              <w:t>BAH0080Z</w:t>
            </w:r>
          </w:p>
        </w:tc>
        <w:tc>
          <w:tcPr>
            <w:tcW w:w="1620" w:type="dxa"/>
          </w:tcPr>
          <w:p w14:paraId="66CD773D" w14:textId="77777777" w:rsidR="005C6B56" w:rsidRPr="00E514E1" w:rsidRDefault="005C6B56" w:rsidP="00E95B22">
            <w:pPr>
              <w:pStyle w:val="TableContainer"/>
            </w:pPr>
            <w:r w:rsidRPr="00E514E1">
              <w:t>81401</w:t>
            </w:r>
          </w:p>
        </w:tc>
        <w:tc>
          <w:tcPr>
            <w:tcW w:w="1698" w:type="dxa"/>
          </w:tcPr>
          <w:p w14:paraId="73644489" w14:textId="77777777" w:rsidR="005C6B56" w:rsidRPr="00E514E1" w:rsidRDefault="005C6B56" w:rsidP="00E95B22">
            <w:pPr>
              <w:pStyle w:val="TableContainer"/>
            </w:pPr>
            <w:r w:rsidRPr="00E514E1">
              <w:t>$255.72</w:t>
            </w:r>
          </w:p>
        </w:tc>
      </w:tr>
      <w:tr w:rsidR="005C6B56" w:rsidRPr="00E514E1" w14:paraId="06683109"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AF60109" w14:textId="5A602C18" w:rsidR="005C6B56" w:rsidRPr="00E514E1" w:rsidRDefault="005C6B56" w:rsidP="00E95B22">
            <w:pPr>
              <w:pStyle w:val="TableContainer"/>
            </w:pPr>
            <w:r w:rsidRPr="00E514E1">
              <w:t>Medium Chain Acyl-CoA Dehydrogenase</w:t>
            </w:r>
            <w:r w:rsidR="00F272A3" w:rsidRPr="00504A5C">
              <w:t xml:space="preserve"> </w:t>
            </w:r>
            <w:r w:rsidRPr="00E514E1">
              <w:t>Deficiency</w:t>
            </w:r>
            <w:r w:rsidRPr="00E514E1">
              <w:rPr>
                <w:spacing w:val="-2"/>
              </w:rPr>
              <w:t xml:space="preserve"> </w:t>
            </w:r>
            <w:r w:rsidRPr="00E514E1">
              <w:t>(MCAD) Mutation Panel</w:t>
            </w:r>
          </w:p>
        </w:tc>
        <w:tc>
          <w:tcPr>
            <w:tcW w:w="1980" w:type="dxa"/>
          </w:tcPr>
          <w:p w14:paraId="5A9297D3" w14:textId="77777777" w:rsidR="005C6B56" w:rsidRPr="00E514E1" w:rsidRDefault="005C6B56" w:rsidP="00E95B22">
            <w:pPr>
              <w:pStyle w:val="TableContainer"/>
            </w:pPr>
            <w:r w:rsidRPr="00E514E1">
              <w:t>BAT0139Z</w:t>
            </w:r>
          </w:p>
        </w:tc>
        <w:tc>
          <w:tcPr>
            <w:tcW w:w="1620" w:type="dxa"/>
          </w:tcPr>
          <w:p w14:paraId="44D76686" w14:textId="77777777" w:rsidR="005C6B56" w:rsidRPr="00E514E1" w:rsidRDefault="005C6B56" w:rsidP="00E95B22">
            <w:pPr>
              <w:pStyle w:val="TableContainer"/>
            </w:pPr>
            <w:r w:rsidRPr="00E514E1">
              <w:t>81401</w:t>
            </w:r>
          </w:p>
        </w:tc>
        <w:tc>
          <w:tcPr>
            <w:tcW w:w="1698" w:type="dxa"/>
          </w:tcPr>
          <w:p w14:paraId="1684F999" w14:textId="77777777" w:rsidR="005C6B56" w:rsidRPr="00E514E1" w:rsidRDefault="005C6B56" w:rsidP="00E95B22">
            <w:pPr>
              <w:pStyle w:val="TableContainer"/>
            </w:pPr>
            <w:r w:rsidRPr="00E514E1">
              <w:t>$374.95</w:t>
            </w:r>
          </w:p>
        </w:tc>
      </w:tr>
      <w:tr w:rsidR="005C6B56" w:rsidRPr="00E514E1" w14:paraId="58EB7B35" w14:textId="77777777" w:rsidTr="00E47F1B">
        <w:trPr>
          <w:trHeight w:val="144"/>
        </w:trPr>
        <w:tc>
          <w:tcPr>
            <w:tcW w:w="5142" w:type="dxa"/>
          </w:tcPr>
          <w:p w14:paraId="662DE090" w14:textId="77777777" w:rsidR="005C6B56" w:rsidRPr="00E514E1" w:rsidRDefault="005C6B56" w:rsidP="00E95B22">
            <w:pPr>
              <w:pStyle w:val="TableContainer"/>
            </w:pPr>
            <w:r w:rsidRPr="00E514E1">
              <w:t>VLCAD</w:t>
            </w:r>
            <w:r w:rsidRPr="00E514E1">
              <w:rPr>
                <w:spacing w:val="-2"/>
              </w:rPr>
              <w:t xml:space="preserve"> </w:t>
            </w:r>
            <w:r w:rsidRPr="00E514E1">
              <w:t>– Full Gene</w:t>
            </w:r>
            <w:r w:rsidRPr="00E514E1">
              <w:rPr>
                <w:spacing w:val="-2"/>
              </w:rPr>
              <w:t xml:space="preserve"> </w:t>
            </w:r>
            <w:r w:rsidRPr="00E514E1">
              <w:t>Sequencing</w:t>
            </w:r>
          </w:p>
        </w:tc>
        <w:tc>
          <w:tcPr>
            <w:tcW w:w="1980" w:type="dxa"/>
          </w:tcPr>
          <w:p w14:paraId="090CDA4B" w14:textId="77777777" w:rsidR="005C6B56" w:rsidRPr="00E514E1" w:rsidRDefault="005C6B56" w:rsidP="00E95B22">
            <w:pPr>
              <w:pStyle w:val="TableContainer"/>
            </w:pPr>
            <w:r w:rsidRPr="00E514E1">
              <w:t>BAU0145Z</w:t>
            </w:r>
          </w:p>
        </w:tc>
        <w:tc>
          <w:tcPr>
            <w:tcW w:w="1620" w:type="dxa"/>
          </w:tcPr>
          <w:p w14:paraId="4D1F2AE3" w14:textId="77777777" w:rsidR="005C6B56" w:rsidRPr="00E514E1" w:rsidRDefault="005C6B56" w:rsidP="00E95B22">
            <w:pPr>
              <w:pStyle w:val="TableContainer"/>
            </w:pPr>
            <w:r w:rsidRPr="00E514E1">
              <w:t>81406</w:t>
            </w:r>
          </w:p>
        </w:tc>
        <w:tc>
          <w:tcPr>
            <w:tcW w:w="1698" w:type="dxa"/>
          </w:tcPr>
          <w:p w14:paraId="3FBD36C8" w14:textId="77777777" w:rsidR="005C6B56" w:rsidRPr="00E514E1" w:rsidRDefault="005C6B56" w:rsidP="00E95B22">
            <w:pPr>
              <w:pStyle w:val="TableContainer"/>
            </w:pPr>
            <w:r w:rsidRPr="00E514E1">
              <w:t>$1,596.93</w:t>
            </w:r>
          </w:p>
        </w:tc>
      </w:tr>
    </w:tbl>
    <w:p w14:paraId="175CADED" w14:textId="5492B079" w:rsidR="002B1CDE" w:rsidRDefault="002B1CDE" w:rsidP="002B1CDE">
      <w:pPr>
        <w:pStyle w:val="Heading6"/>
      </w:pPr>
      <w:r w:rsidRPr="00E514E1">
        <w:t>Biochemistry</w:t>
      </w:r>
      <w:r w:rsidRPr="00E514E1">
        <w:rPr>
          <w:spacing w:val="-5"/>
        </w:rPr>
        <w:t xml:space="preserve"> </w:t>
      </w:r>
      <w:r w:rsidRPr="00E514E1">
        <w:t>and</w:t>
      </w:r>
      <w:r w:rsidRPr="00E514E1">
        <w:rPr>
          <w:spacing w:val="-3"/>
        </w:rPr>
        <w:t xml:space="preserve"> </w:t>
      </w:r>
      <w:r w:rsidRPr="00E514E1">
        <w:t>Genetics</w:t>
      </w:r>
      <w:r w:rsidRPr="00E514E1">
        <w:rPr>
          <w:spacing w:val="-4"/>
        </w:rPr>
        <w:t xml:space="preserve"> </w:t>
      </w:r>
      <w:r w:rsidRPr="00E514E1">
        <w:t>/</w:t>
      </w:r>
      <w:r w:rsidRPr="00E514E1">
        <w:rPr>
          <w:spacing w:val="-4"/>
        </w:rPr>
        <w:t xml:space="preserve"> </w:t>
      </w:r>
      <w:r w:rsidRPr="00E514E1">
        <w:t>Clinical</w:t>
      </w:r>
      <w:r w:rsidRPr="00E514E1">
        <w:rPr>
          <w:spacing w:val="-3"/>
        </w:rPr>
        <w:t xml:space="preserve"> </w:t>
      </w:r>
      <w:r w:rsidRPr="00E514E1">
        <w:t>Chemistry:</w:t>
      </w:r>
    </w:p>
    <w:tbl>
      <w:tblPr>
        <w:tblStyle w:val="HHSTableforTextData2"/>
        <w:tblW w:w="10656" w:type="dxa"/>
        <w:tblInd w:w="0" w:type="dxa"/>
        <w:tblLayout w:type="fixed"/>
        <w:tblLook w:val="01E0" w:firstRow="1" w:lastRow="1" w:firstColumn="1" w:lastColumn="1" w:noHBand="0" w:noVBand="0"/>
      </w:tblPr>
      <w:tblGrid>
        <w:gridCol w:w="5248"/>
        <w:gridCol w:w="2021"/>
        <w:gridCol w:w="1654"/>
        <w:gridCol w:w="1733"/>
      </w:tblGrid>
      <w:tr w:rsidR="005C6B56" w:rsidRPr="00E514E1" w14:paraId="67D046AF" w14:textId="77777777" w:rsidTr="00E47F1B">
        <w:trPr>
          <w:cnfStyle w:val="100000000000" w:firstRow="1" w:lastRow="0" w:firstColumn="0" w:lastColumn="0" w:oddVBand="0" w:evenVBand="0" w:oddHBand="0" w:evenHBand="0" w:firstRowFirstColumn="0" w:firstRowLastColumn="0" w:lastRowFirstColumn="0" w:lastRowLastColumn="0"/>
        </w:trPr>
        <w:tc>
          <w:tcPr>
            <w:tcW w:w="5142" w:type="dxa"/>
          </w:tcPr>
          <w:p w14:paraId="3DCD7D80" w14:textId="77777777" w:rsidR="005C6B56" w:rsidRPr="00E514E1" w:rsidRDefault="005C6B56" w:rsidP="00E95B22">
            <w:pPr>
              <w:pStyle w:val="TableContainer"/>
            </w:pPr>
            <w:r w:rsidRPr="00E514E1">
              <w:t>Procedure</w:t>
            </w:r>
            <w:r w:rsidRPr="00E514E1">
              <w:rPr>
                <w:spacing w:val="-5"/>
              </w:rPr>
              <w:t xml:space="preserve"> </w:t>
            </w:r>
            <w:r w:rsidRPr="00E514E1">
              <w:t>Name</w:t>
            </w:r>
          </w:p>
        </w:tc>
        <w:tc>
          <w:tcPr>
            <w:tcW w:w="1980" w:type="dxa"/>
          </w:tcPr>
          <w:p w14:paraId="0F547BD5" w14:textId="77777777" w:rsidR="005C6B56" w:rsidRPr="00E514E1" w:rsidRDefault="005C6B56" w:rsidP="00E95B22">
            <w:pPr>
              <w:pStyle w:val="TableContainer"/>
            </w:pPr>
            <w:r w:rsidRPr="00E514E1">
              <w:t>Procedure</w:t>
            </w:r>
            <w:r w:rsidRPr="00E514E1">
              <w:rPr>
                <w:spacing w:val="-6"/>
              </w:rPr>
              <w:t xml:space="preserve"> </w:t>
            </w:r>
            <w:r w:rsidRPr="00E514E1">
              <w:t>No.</w:t>
            </w:r>
          </w:p>
        </w:tc>
        <w:tc>
          <w:tcPr>
            <w:tcW w:w="1620" w:type="dxa"/>
          </w:tcPr>
          <w:p w14:paraId="371F562C" w14:textId="77777777" w:rsidR="005C6B56" w:rsidRPr="00E514E1" w:rsidRDefault="005C6B56" w:rsidP="00E95B22">
            <w:pPr>
              <w:pStyle w:val="TableContainer"/>
              <w:rPr>
                <w:spacing w:val="-1"/>
              </w:rPr>
            </w:pPr>
            <w:r w:rsidRPr="00E514E1">
              <w:t>CPT</w:t>
            </w:r>
          </w:p>
        </w:tc>
        <w:tc>
          <w:tcPr>
            <w:tcW w:w="1698" w:type="dxa"/>
          </w:tcPr>
          <w:p w14:paraId="4839ADE0" w14:textId="77777777" w:rsidR="005C6B56" w:rsidRPr="00E514E1" w:rsidRDefault="005C6B56" w:rsidP="00E95B22">
            <w:pPr>
              <w:pStyle w:val="TableContainer"/>
            </w:pPr>
            <w:r w:rsidRPr="00E514E1">
              <w:t>Cost</w:t>
            </w:r>
          </w:p>
        </w:tc>
      </w:tr>
      <w:tr w:rsidR="005C6B56" w:rsidRPr="00E514E1" w14:paraId="14D41FD7" w14:textId="77777777" w:rsidTr="00E47F1B">
        <w:trPr>
          <w:trHeight w:val="144"/>
        </w:trPr>
        <w:tc>
          <w:tcPr>
            <w:tcW w:w="5142" w:type="dxa"/>
          </w:tcPr>
          <w:p w14:paraId="3C349F63" w14:textId="77777777" w:rsidR="005C6B56" w:rsidRPr="00E514E1" w:rsidRDefault="005C6B56" w:rsidP="00E95B22">
            <w:pPr>
              <w:pStyle w:val="TableContainer"/>
            </w:pPr>
            <w:r w:rsidRPr="00E514E1">
              <w:t>Cholesterol</w:t>
            </w:r>
          </w:p>
        </w:tc>
        <w:tc>
          <w:tcPr>
            <w:tcW w:w="1980" w:type="dxa"/>
          </w:tcPr>
          <w:p w14:paraId="49D35D73" w14:textId="77777777" w:rsidR="005C6B56" w:rsidRPr="00E514E1" w:rsidRDefault="005C6B56" w:rsidP="00E95B22">
            <w:pPr>
              <w:pStyle w:val="TableContainer"/>
            </w:pPr>
            <w:r w:rsidRPr="00E514E1">
              <w:t>BZZ0015A</w:t>
            </w:r>
          </w:p>
        </w:tc>
        <w:tc>
          <w:tcPr>
            <w:tcW w:w="1620" w:type="dxa"/>
          </w:tcPr>
          <w:p w14:paraId="4CB4DF5D" w14:textId="77777777" w:rsidR="005C6B56" w:rsidRPr="00E514E1" w:rsidRDefault="005C6B56" w:rsidP="00E95B22">
            <w:pPr>
              <w:pStyle w:val="TableContainer"/>
            </w:pPr>
            <w:r w:rsidRPr="00E514E1">
              <w:t>82465</w:t>
            </w:r>
          </w:p>
        </w:tc>
        <w:tc>
          <w:tcPr>
            <w:tcW w:w="1698" w:type="dxa"/>
          </w:tcPr>
          <w:p w14:paraId="51E9E3C7" w14:textId="77777777" w:rsidR="005C6B56" w:rsidRPr="00E514E1" w:rsidRDefault="005C6B56" w:rsidP="00E95B22">
            <w:pPr>
              <w:pStyle w:val="TableContainer"/>
            </w:pPr>
            <w:r w:rsidRPr="00E514E1">
              <w:rPr>
                <w:w w:val="95"/>
              </w:rPr>
              <w:t>$5.18</w:t>
            </w:r>
          </w:p>
        </w:tc>
      </w:tr>
      <w:tr w:rsidR="005C6B56" w:rsidRPr="00E514E1" w14:paraId="0115F3AD"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8D626B7" w14:textId="77777777" w:rsidR="005C6B56" w:rsidRPr="00E514E1" w:rsidRDefault="005C6B56" w:rsidP="00E95B22">
            <w:pPr>
              <w:pStyle w:val="TableContainer"/>
            </w:pPr>
            <w:r w:rsidRPr="00E514E1">
              <w:t>Glucose</w:t>
            </w:r>
            <w:r w:rsidRPr="00E514E1">
              <w:rPr>
                <w:spacing w:val="-3"/>
              </w:rPr>
              <w:t xml:space="preserve"> </w:t>
            </w:r>
            <w:r w:rsidRPr="00E514E1">
              <w:t>Fasting</w:t>
            </w:r>
          </w:p>
        </w:tc>
        <w:tc>
          <w:tcPr>
            <w:tcW w:w="1980" w:type="dxa"/>
          </w:tcPr>
          <w:p w14:paraId="3A980961" w14:textId="77777777" w:rsidR="005C6B56" w:rsidRPr="00E514E1" w:rsidRDefault="005C6B56" w:rsidP="00E95B22">
            <w:pPr>
              <w:pStyle w:val="TableContainer"/>
            </w:pPr>
            <w:r w:rsidRPr="00E514E1">
              <w:t>BZZ0106A</w:t>
            </w:r>
          </w:p>
        </w:tc>
        <w:tc>
          <w:tcPr>
            <w:tcW w:w="1620" w:type="dxa"/>
          </w:tcPr>
          <w:p w14:paraId="75ACB257" w14:textId="77777777" w:rsidR="005C6B56" w:rsidRPr="00E514E1" w:rsidRDefault="005C6B56" w:rsidP="00E95B22">
            <w:pPr>
              <w:pStyle w:val="TableContainer"/>
            </w:pPr>
            <w:r w:rsidRPr="00E514E1">
              <w:t>82947</w:t>
            </w:r>
          </w:p>
        </w:tc>
        <w:tc>
          <w:tcPr>
            <w:tcW w:w="1698" w:type="dxa"/>
          </w:tcPr>
          <w:p w14:paraId="7D42A737" w14:textId="77777777" w:rsidR="005C6B56" w:rsidRPr="00E514E1" w:rsidRDefault="005C6B56" w:rsidP="00E95B22">
            <w:pPr>
              <w:pStyle w:val="TableContainer"/>
              <w:rPr>
                <w:w w:val="95"/>
              </w:rPr>
            </w:pPr>
            <w:r w:rsidRPr="00E514E1">
              <w:rPr>
                <w:w w:val="95"/>
              </w:rPr>
              <w:t>$4.30</w:t>
            </w:r>
          </w:p>
        </w:tc>
      </w:tr>
      <w:tr w:rsidR="005C6B56" w:rsidRPr="00E514E1" w14:paraId="6978110E" w14:textId="77777777" w:rsidTr="00E47F1B">
        <w:trPr>
          <w:trHeight w:val="144"/>
        </w:trPr>
        <w:tc>
          <w:tcPr>
            <w:tcW w:w="5142" w:type="dxa"/>
          </w:tcPr>
          <w:p w14:paraId="4231EFB7" w14:textId="77777777" w:rsidR="005C6B56" w:rsidRPr="00E514E1" w:rsidRDefault="005C6B56" w:rsidP="00E95B22">
            <w:pPr>
              <w:pStyle w:val="TableContainer"/>
            </w:pPr>
            <w:r w:rsidRPr="00E514E1">
              <w:t>Glucose Random</w:t>
            </w:r>
          </w:p>
        </w:tc>
        <w:tc>
          <w:tcPr>
            <w:tcW w:w="1980" w:type="dxa"/>
          </w:tcPr>
          <w:p w14:paraId="10C61E58" w14:textId="77777777" w:rsidR="005C6B56" w:rsidRPr="00E514E1" w:rsidRDefault="005C6B56" w:rsidP="00E95B22">
            <w:pPr>
              <w:pStyle w:val="TableContainer"/>
            </w:pPr>
            <w:r w:rsidRPr="00E514E1">
              <w:t>BZZ0107A</w:t>
            </w:r>
          </w:p>
        </w:tc>
        <w:tc>
          <w:tcPr>
            <w:tcW w:w="1620" w:type="dxa"/>
          </w:tcPr>
          <w:p w14:paraId="1B86D343" w14:textId="77777777" w:rsidR="005C6B56" w:rsidRPr="00E514E1" w:rsidRDefault="005C6B56" w:rsidP="00E95B22">
            <w:pPr>
              <w:pStyle w:val="TableContainer"/>
            </w:pPr>
            <w:r w:rsidRPr="00E514E1">
              <w:t>82947</w:t>
            </w:r>
          </w:p>
        </w:tc>
        <w:tc>
          <w:tcPr>
            <w:tcW w:w="1698" w:type="dxa"/>
          </w:tcPr>
          <w:p w14:paraId="1E637B26" w14:textId="77777777" w:rsidR="005C6B56" w:rsidRPr="00E514E1" w:rsidRDefault="005C6B56" w:rsidP="00E95B22">
            <w:pPr>
              <w:pStyle w:val="TableContainer"/>
              <w:rPr>
                <w:w w:val="95"/>
              </w:rPr>
            </w:pPr>
            <w:r w:rsidRPr="00E514E1">
              <w:rPr>
                <w:w w:val="95"/>
              </w:rPr>
              <w:t>$4.30</w:t>
            </w:r>
          </w:p>
        </w:tc>
      </w:tr>
      <w:tr w:rsidR="005C6B56" w:rsidRPr="00E514E1" w14:paraId="182E5EB0"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E334564" w14:textId="77777777" w:rsidR="005C6B56" w:rsidRPr="00E514E1" w:rsidRDefault="005C6B56" w:rsidP="00E95B22">
            <w:pPr>
              <w:pStyle w:val="TableContainer"/>
            </w:pPr>
            <w:r w:rsidRPr="00E514E1">
              <w:t>Hemoglobin</w:t>
            </w:r>
          </w:p>
        </w:tc>
        <w:tc>
          <w:tcPr>
            <w:tcW w:w="1980" w:type="dxa"/>
          </w:tcPr>
          <w:p w14:paraId="4FF9D81B" w14:textId="77777777" w:rsidR="005C6B56" w:rsidRPr="00E514E1" w:rsidRDefault="005C6B56" w:rsidP="00E95B22">
            <w:pPr>
              <w:pStyle w:val="TableContainer"/>
            </w:pPr>
            <w:r w:rsidRPr="00E514E1">
              <w:t>BZZ0024A</w:t>
            </w:r>
          </w:p>
        </w:tc>
        <w:tc>
          <w:tcPr>
            <w:tcW w:w="1620" w:type="dxa"/>
          </w:tcPr>
          <w:p w14:paraId="3EE4684A" w14:textId="77777777" w:rsidR="005C6B56" w:rsidRPr="00E514E1" w:rsidRDefault="005C6B56" w:rsidP="00E95B22">
            <w:pPr>
              <w:pStyle w:val="TableContainer"/>
            </w:pPr>
            <w:r w:rsidRPr="00E514E1">
              <w:t>85018</w:t>
            </w:r>
          </w:p>
        </w:tc>
        <w:tc>
          <w:tcPr>
            <w:tcW w:w="1698" w:type="dxa"/>
          </w:tcPr>
          <w:p w14:paraId="5B81A89C" w14:textId="77777777" w:rsidR="005C6B56" w:rsidRPr="00E514E1" w:rsidRDefault="005C6B56" w:rsidP="00E95B22">
            <w:pPr>
              <w:pStyle w:val="TableContainer"/>
              <w:rPr>
                <w:w w:val="95"/>
              </w:rPr>
            </w:pPr>
            <w:r w:rsidRPr="00E514E1">
              <w:rPr>
                <w:w w:val="95"/>
              </w:rPr>
              <w:t>$1.53</w:t>
            </w:r>
          </w:p>
        </w:tc>
      </w:tr>
      <w:tr w:rsidR="005C6B56" w:rsidRPr="00E514E1" w14:paraId="0744011C" w14:textId="77777777" w:rsidTr="00E47F1B">
        <w:trPr>
          <w:trHeight w:val="144"/>
        </w:trPr>
        <w:tc>
          <w:tcPr>
            <w:tcW w:w="5142" w:type="dxa"/>
          </w:tcPr>
          <w:p w14:paraId="45F33CA3" w14:textId="77777777" w:rsidR="005C6B56" w:rsidRPr="00E514E1" w:rsidRDefault="005C6B56" w:rsidP="00E95B22">
            <w:pPr>
              <w:pStyle w:val="TableContainer"/>
            </w:pPr>
            <w:r w:rsidRPr="00E514E1">
              <w:t>High Density</w:t>
            </w:r>
            <w:r w:rsidRPr="00E514E1">
              <w:rPr>
                <w:spacing w:val="-2"/>
              </w:rPr>
              <w:t xml:space="preserve"> </w:t>
            </w:r>
            <w:r w:rsidRPr="00E514E1">
              <w:t>Lipoprotein (HDL)</w:t>
            </w:r>
          </w:p>
        </w:tc>
        <w:tc>
          <w:tcPr>
            <w:tcW w:w="1980" w:type="dxa"/>
          </w:tcPr>
          <w:p w14:paraId="1F6A039F" w14:textId="77777777" w:rsidR="005C6B56" w:rsidRPr="00E514E1" w:rsidRDefault="005C6B56" w:rsidP="00E95B22">
            <w:pPr>
              <w:pStyle w:val="TableContainer"/>
            </w:pPr>
            <w:r w:rsidRPr="00E514E1">
              <w:t>BZZ0026A</w:t>
            </w:r>
          </w:p>
        </w:tc>
        <w:tc>
          <w:tcPr>
            <w:tcW w:w="1620" w:type="dxa"/>
          </w:tcPr>
          <w:p w14:paraId="4119AC66" w14:textId="77777777" w:rsidR="005C6B56" w:rsidRPr="00E514E1" w:rsidRDefault="005C6B56" w:rsidP="00E95B22">
            <w:pPr>
              <w:pStyle w:val="TableContainer"/>
            </w:pPr>
            <w:r w:rsidRPr="00E514E1">
              <w:t>83718</w:t>
            </w:r>
          </w:p>
        </w:tc>
        <w:tc>
          <w:tcPr>
            <w:tcW w:w="1698" w:type="dxa"/>
          </w:tcPr>
          <w:p w14:paraId="10F7A365" w14:textId="77777777" w:rsidR="005C6B56" w:rsidRPr="00E514E1" w:rsidRDefault="005C6B56" w:rsidP="00E95B22">
            <w:pPr>
              <w:pStyle w:val="TableContainer"/>
              <w:rPr>
                <w:w w:val="95"/>
              </w:rPr>
            </w:pPr>
            <w:r w:rsidRPr="00E514E1">
              <w:rPr>
                <w:w w:val="95"/>
              </w:rPr>
              <w:t>$6.02</w:t>
            </w:r>
          </w:p>
        </w:tc>
      </w:tr>
      <w:tr w:rsidR="005C6B56" w:rsidRPr="00E514E1" w14:paraId="66F1A606"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6EB311D" w14:textId="77777777" w:rsidR="005C6B56" w:rsidRPr="00E514E1" w:rsidRDefault="005C6B56" w:rsidP="00E95B22">
            <w:pPr>
              <w:pStyle w:val="TableContainer"/>
            </w:pPr>
            <w:r w:rsidRPr="00E514E1">
              <w:t>Lead</w:t>
            </w:r>
          </w:p>
        </w:tc>
        <w:tc>
          <w:tcPr>
            <w:tcW w:w="1980" w:type="dxa"/>
          </w:tcPr>
          <w:p w14:paraId="17C80A3E" w14:textId="77777777" w:rsidR="005C6B56" w:rsidRPr="00E514E1" w:rsidRDefault="005C6B56" w:rsidP="00E95B22">
            <w:pPr>
              <w:pStyle w:val="TableContainer"/>
            </w:pPr>
            <w:r w:rsidRPr="00E514E1">
              <w:t>BZZ0023A</w:t>
            </w:r>
          </w:p>
        </w:tc>
        <w:tc>
          <w:tcPr>
            <w:tcW w:w="1620" w:type="dxa"/>
          </w:tcPr>
          <w:p w14:paraId="703DA4CB" w14:textId="77777777" w:rsidR="005C6B56" w:rsidRPr="00E514E1" w:rsidRDefault="005C6B56" w:rsidP="00E95B22">
            <w:pPr>
              <w:pStyle w:val="TableContainer"/>
            </w:pPr>
            <w:r w:rsidRPr="00E514E1">
              <w:t>83655</w:t>
            </w:r>
          </w:p>
        </w:tc>
        <w:tc>
          <w:tcPr>
            <w:tcW w:w="1698" w:type="dxa"/>
          </w:tcPr>
          <w:p w14:paraId="07E7E966" w14:textId="77777777" w:rsidR="005C6B56" w:rsidRPr="00E514E1" w:rsidRDefault="005C6B56" w:rsidP="00E95B22">
            <w:pPr>
              <w:pStyle w:val="TableContainer"/>
              <w:rPr>
                <w:w w:val="95"/>
              </w:rPr>
            </w:pPr>
            <w:r w:rsidRPr="00E514E1">
              <w:rPr>
                <w:w w:val="95"/>
              </w:rPr>
              <w:t>$3.47</w:t>
            </w:r>
          </w:p>
        </w:tc>
      </w:tr>
      <w:tr w:rsidR="005C6B56" w:rsidRPr="00E514E1" w14:paraId="68160E4C" w14:textId="77777777" w:rsidTr="00E47F1B">
        <w:trPr>
          <w:trHeight w:val="144"/>
        </w:trPr>
        <w:tc>
          <w:tcPr>
            <w:tcW w:w="5142" w:type="dxa"/>
          </w:tcPr>
          <w:p w14:paraId="5F7B2851" w14:textId="2C004A5F" w:rsidR="005C6B56" w:rsidRPr="00E514E1" w:rsidRDefault="005C6B56" w:rsidP="00E95B22">
            <w:pPr>
              <w:pStyle w:val="TableContainer"/>
            </w:pPr>
            <w:r w:rsidRPr="00E514E1">
              <w:t>Lipid Panel (Includes Cholesterol, Triglycerides, High Density</w:t>
            </w:r>
            <w:r w:rsidR="00F272A3" w:rsidRPr="00504A5C">
              <w:t xml:space="preserve"> </w:t>
            </w:r>
            <w:r w:rsidRPr="00E514E1">
              <w:t>Lipoprotein (HDL), and Low-Density Lipoprotein (LDL)</w:t>
            </w:r>
          </w:p>
        </w:tc>
        <w:tc>
          <w:tcPr>
            <w:tcW w:w="1980" w:type="dxa"/>
          </w:tcPr>
          <w:p w14:paraId="12C69A19" w14:textId="77777777" w:rsidR="005C6B56" w:rsidRPr="00E514E1" w:rsidRDefault="005C6B56" w:rsidP="00E95B22">
            <w:pPr>
              <w:pStyle w:val="TableContainer"/>
            </w:pPr>
            <w:r w:rsidRPr="00E514E1">
              <w:t>BZZ0022A</w:t>
            </w:r>
          </w:p>
        </w:tc>
        <w:tc>
          <w:tcPr>
            <w:tcW w:w="1620" w:type="dxa"/>
          </w:tcPr>
          <w:p w14:paraId="68126F6C" w14:textId="77777777" w:rsidR="005C6B56" w:rsidRPr="00E514E1" w:rsidRDefault="005C6B56" w:rsidP="00E95B22">
            <w:pPr>
              <w:pStyle w:val="TableContainer"/>
            </w:pPr>
            <w:r w:rsidRPr="00E514E1">
              <w:t>80061</w:t>
            </w:r>
          </w:p>
        </w:tc>
        <w:tc>
          <w:tcPr>
            <w:tcW w:w="1698" w:type="dxa"/>
          </w:tcPr>
          <w:p w14:paraId="264960DF" w14:textId="77777777" w:rsidR="005C6B56" w:rsidRPr="00E514E1" w:rsidRDefault="005C6B56" w:rsidP="00E95B22">
            <w:pPr>
              <w:pStyle w:val="TableContainer"/>
              <w:rPr>
                <w:w w:val="95"/>
              </w:rPr>
            </w:pPr>
            <w:r w:rsidRPr="00E514E1">
              <w:t>$15.04</w:t>
            </w:r>
          </w:p>
        </w:tc>
      </w:tr>
      <w:tr w:rsidR="005C6B56" w:rsidRPr="00E514E1" w14:paraId="42DB8E5F"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12F57CC" w14:textId="77777777" w:rsidR="005C6B56" w:rsidRPr="00E514E1" w:rsidRDefault="005C6B56" w:rsidP="00E95B22">
            <w:pPr>
              <w:pStyle w:val="TableContainer"/>
            </w:pPr>
            <w:r w:rsidRPr="00E514E1">
              <w:t>Creatinine</w:t>
            </w:r>
          </w:p>
        </w:tc>
        <w:tc>
          <w:tcPr>
            <w:tcW w:w="1980" w:type="dxa"/>
          </w:tcPr>
          <w:p w14:paraId="0047ECF4" w14:textId="77777777" w:rsidR="005C6B56" w:rsidRPr="00E514E1" w:rsidRDefault="005C6B56" w:rsidP="00E95B22">
            <w:pPr>
              <w:pStyle w:val="TableContainer"/>
            </w:pPr>
            <w:r w:rsidRPr="00E514E1">
              <w:t>BZZ0033A</w:t>
            </w:r>
          </w:p>
        </w:tc>
        <w:tc>
          <w:tcPr>
            <w:tcW w:w="1620" w:type="dxa"/>
          </w:tcPr>
          <w:p w14:paraId="6259F6D3" w14:textId="77777777" w:rsidR="005C6B56" w:rsidRPr="00E514E1" w:rsidRDefault="005C6B56" w:rsidP="00E95B22">
            <w:pPr>
              <w:pStyle w:val="TableContainer"/>
            </w:pPr>
            <w:r w:rsidRPr="00E514E1">
              <w:t>82565</w:t>
            </w:r>
          </w:p>
        </w:tc>
        <w:tc>
          <w:tcPr>
            <w:tcW w:w="1698" w:type="dxa"/>
          </w:tcPr>
          <w:p w14:paraId="305EE09C" w14:textId="77777777" w:rsidR="005C6B56" w:rsidRPr="00E514E1" w:rsidRDefault="005C6B56" w:rsidP="00E95B22">
            <w:pPr>
              <w:pStyle w:val="TableContainer"/>
            </w:pPr>
            <w:r w:rsidRPr="00E514E1">
              <w:rPr>
                <w:w w:val="95"/>
              </w:rPr>
              <w:t>$1.30</w:t>
            </w:r>
          </w:p>
        </w:tc>
      </w:tr>
    </w:tbl>
    <w:p w14:paraId="7DFC7EA7" w14:textId="17A4BDFE" w:rsidR="002B1CDE" w:rsidRDefault="00D3195D" w:rsidP="00D3195D">
      <w:pPr>
        <w:pStyle w:val="Heading5"/>
      </w:pPr>
      <w:r w:rsidRPr="007414D4">
        <w:lastRenderedPageBreak/>
        <w:t>M</w:t>
      </w:r>
      <w:r>
        <w:t>icrobiology Human and Non-Human Testing</w:t>
      </w:r>
    </w:p>
    <w:p w14:paraId="5A93C36E" w14:textId="3C8B4482" w:rsidR="002B1CDE" w:rsidRDefault="00D3195D" w:rsidP="00D3195D">
      <w:pPr>
        <w:pStyle w:val="Heading6"/>
      </w:pPr>
      <w:r w:rsidRPr="00E514E1">
        <w:t>Microbiological</w:t>
      </w:r>
      <w:r w:rsidRPr="00E514E1">
        <w:rPr>
          <w:spacing w:val="-6"/>
        </w:rPr>
        <w:t xml:space="preserve"> </w:t>
      </w:r>
      <w:r w:rsidRPr="00E514E1">
        <w:t>Sciences</w:t>
      </w:r>
      <w:r w:rsidRPr="00E514E1">
        <w:rPr>
          <w:spacing w:val="-5"/>
        </w:rPr>
        <w:t xml:space="preserve"> </w:t>
      </w:r>
      <w:r w:rsidRPr="00E514E1">
        <w:t>/</w:t>
      </w:r>
      <w:r w:rsidRPr="00E514E1">
        <w:rPr>
          <w:spacing w:val="-5"/>
        </w:rPr>
        <w:t xml:space="preserve"> </w:t>
      </w:r>
      <w:r w:rsidRPr="00E514E1">
        <w:t>Serological</w:t>
      </w:r>
      <w:r w:rsidRPr="00E514E1">
        <w:rPr>
          <w:spacing w:val="-3"/>
        </w:rPr>
        <w:t xml:space="preserve"> </w:t>
      </w:r>
      <w:r w:rsidRPr="00E514E1">
        <w:rPr>
          <w:spacing w:val="-2"/>
        </w:rPr>
        <w:t>Analysis:</w:t>
      </w:r>
    </w:p>
    <w:p w14:paraId="71BD290D" w14:textId="19CE1067" w:rsidR="002B1CDE" w:rsidRDefault="00CA50DE" w:rsidP="0031580C">
      <w:pPr>
        <w:pStyle w:val="Note"/>
      </w:pPr>
      <w:r w:rsidRPr="007414D4">
        <w:t>NOTE:</w:t>
      </w:r>
      <w:r w:rsidR="00F272A3" w:rsidRPr="00504A5C">
        <w:t xml:space="preserve"> </w:t>
      </w:r>
      <w:r w:rsidRPr="007414D4">
        <w:t>Charges</w:t>
      </w:r>
      <w:r w:rsidRPr="007414D4">
        <w:rPr>
          <w:spacing w:val="-4"/>
        </w:rPr>
        <w:t xml:space="preserve"> </w:t>
      </w:r>
      <w:r w:rsidRPr="007414D4">
        <w:t>for</w:t>
      </w:r>
      <w:r w:rsidRPr="007414D4">
        <w:rPr>
          <w:spacing w:val="-6"/>
        </w:rPr>
        <w:t xml:space="preserve"> </w:t>
      </w:r>
      <w:r w:rsidRPr="007414D4">
        <w:t>Microbiological</w:t>
      </w:r>
      <w:r w:rsidRPr="007414D4">
        <w:rPr>
          <w:spacing w:val="-5"/>
        </w:rPr>
        <w:t xml:space="preserve"> </w:t>
      </w:r>
      <w:r w:rsidRPr="007414D4">
        <w:t>Sciences</w:t>
      </w:r>
      <w:r w:rsidRPr="007414D4">
        <w:rPr>
          <w:spacing w:val="-6"/>
        </w:rPr>
        <w:t xml:space="preserve"> </w:t>
      </w:r>
      <w:r w:rsidRPr="007414D4">
        <w:t>testing</w:t>
      </w:r>
      <w:r w:rsidRPr="007414D4">
        <w:rPr>
          <w:spacing w:val="-6"/>
        </w:rPr>
        <w:t xml:space="preserve"> </w:t>
      </w:r>
      <w:r w:rsidRPr="007414D4">
        <w:t>will</w:t>
      </w:r>
      <w:r w:rsidRPr="007414D4">
        <w:rPr>
          <w:spacing w:val="-6"/>
        </w:rPr>
        <w:t xml:space="preserve"> </w:t>
      </w:r>
      <w:r w:rsidRPr="007414D4">
        <w:t>be</w:t>
      </w:r>
      <w:r w:rsidRPr="007414D4">
        <w:rPr>
          <w:spacing w:val="-6"/>
        </w:rPr>
        <w:t xml:space="preserve"> </w:t>
      </w:r>
      <w:r w:rsidRPr="007414D4">
        <w:t>based</w:t>
      </w:r>
      <w:r w:rsidRPr="007414D4">
        <w:rPr>
          <w:spacing w:val="-6"/>
        </w:rPr>
        <w:t xml:space="preserve"> </w:t>
      </w:r>
      <w:r w:rsidRPr="007414D4">
        <w:t>upon</w:t>
      </w:r>
      <w:r w:rsidRPr="007414D4">
        <w:rPr>
          <w:spacing w:val="-5"/>
        </w:rPr>
        <w:t xml:space="preserve"> </w:t>
      </w:r>
      <w:r w:rsidRPr="007414D4">
        <w:t>the</w:t>
      </w:r>
      <w:r w:rsidRPr="007414D4">
        <w:rPr>
          <w:spacing w:val="-6"/>
        </w:rPr>
        <w:t xml:space="preserve"> </w:t>
      </w:r>
      <w:r w:rsidRPr="007414D4">
        <w:t>actual</w:t>
      </w:r>
      <w:r w:rsidRPr="007414D4">
        <w:rPr>
          <w:spacing w:val="-6"/>
        </w:rPr>
        <w:t xml:space="preserve"> </w:t>
      </w:r>
      <w:r w:rsidRPr="007414D4">
        <w:t>testing</w:t>
      </w:r>
      <w:r w:rsidRPr="007414D4">
        <w:rPr>
          <w:spacing w:val="-4"/>
        </w:rPr>
        <w:t xml:space="preserve"> </w:t>
      </w:r>
      <w:r w:rsidRPr="007414D4">
        <w:t>performed</w:t>
      </w:r>
      <w:r w:rsidRPr="007414D4">
        <w:rPr>
          <w:spacing w:val="-5"/>
        </w:rPr>
        <w:t xml:space="preserve"> </w:t>
      </w:r>
      <w:r w:rsidRPr="007414D4">
        <w:t>as</w:t>
      </w:r>
      <w:r w:rsidRPr="007414D4">
        <w:rPr>
          <w:spacing w:val="-6"/>
        </w:rPr>
        <w:t xml:space="preserve"> </w:t>
      </w:r>
      <w:r w:rsidRPr="007414D4">
        <w:t>determined</w:t>
      </w:r>
      <w:r w:rsidRPr="007414D4">
        <w:rPr>
          <w:spacing w:val="-6"/>
        </w:rPr>
        <w:t xml:space="preserve"> </w:t>
      </w:r>
      <w:r w:rsidRPr="007414D4">
        <w:rPr>
          <w:spacing w:val="1"/>
        </w:rPr>
        <w:t>by</w:t>
      </w:r>
      <w:r w:rsidRPr="007414D4">
        <w:rPr>
          <w:spacing w:val="-8"/>
        </w:rPr>
        <w:t xml:space="preserve"> </w:t>
      </w:r>
      <w:r w:rsidRPr="007414D4">
        <w:t>suspect organisms,</w:t>
      </w:r>
      <w:r w:rsidRPr="007414D4">
        <w:rPr>
          <w:spacing w:val="-7"/>
        </w:rPr>
        <w:t xml:space="preserve"> </w:t>
      </w:r>
      <w:r w:rsidRPr="007414D4">
        <w:t>specimen</w:t>
      </w:r>
      <w:r w:rsidRPr="007414D4">
        <w:rPr>
          <w:spacing w:val="-6"/>
        </w:rPr>
        <w:t xml:space="preserve"> </w:t>
      </w:r>
      <w:r w:rsidRPr="007414D4">
        <w:t>type,</w:t>
      </w:r>
      <w:r w:rsidRPr="007414D4">
        <w:rPr>
          <w:spacing w:val="-8"/>
        </w:rPr>
        <w:t xml:space="preserve"> </w:t>
      </w:r>
      <w:r w:rsidRPr="007414D4">
        <w:t>and</w:t>
      </w:r>
      <w:r w:rsidRPr="007414D4">
        <w:rPr>
          <w:spacing w:val="-7"/>
        </w:rPr>
        <w:t xml:space="preserve"> </w:t>
      </w:r>
      <w:r w:rsidRPr="007414D4">
        <w:t>clinical</w:t>
      </w:r>
      <w:r w:rsidRPr="007414D4">
        <w:rPr>
          <w:spacing w:val="-5"/>
        </w:rPr>
        <w:t xml:space="preserve"> </w:t>
      </w:r>
      <w:r w:rsidRPr="007414D4">
        <w:t>history</w:t>
      </w:r>
      <w:r w:rsidRPr="007414D4">
        <w:rPr>
          <w:spacing w:val="-9"/>
        </w:rPr>
        <w:t xml:space="preserve"> </w:t>
      </w:r>
      <w:r w:rsidRPr="007414D4">
        <w:t>provided.</w:t>
      </w:r>
    </w:p>
    <w:tbl>
      <w:tblPr>
        <w:tblStyle w:val="HHSTableforTextData2"/>
        <w:tblW w:w="10656" w:type="dxa"/>
        <w:tblInd w:w="0" w:type="dxa"/>
        <w:tblLayout w:type="fixed"/>
        <w:tblLook w:val="01E0" w:firstRow="1" w:lastRow="1" w:firstColumn="1" w:lastColumn="1" w:noHBand="0" w:noVBand="0"/>
      </w:tblPr>
      <w:tblGrid>
        <w:gridCol w:w="5248"/>
        <w:gridCol w:w="2021"/>
        <w:gridCol w:w="1654"/>
        <w:gridCol w:w="1733"/>
      </w:tblGrid>
      <w:tr w:rsidR="005C6B56" w:rsidRPr="00E514E1" w14:paraId="136894C9" w14:textId="77777777" w:rsidTr="00E47F1B">
        <w:trPr>
          <w:cnfStyle w:val="100000000000" w:firstRow="1" w:lastRow="0" w:firstColumn="0" w:lastColumn="0" w:oddVBand="0" w:evenVBand="0" w:oddHBand="0" w:evenHBand="0" w:firstRowFirstColumn="0" w:firstRowLastColumn="0" w:lastRowFirstColumn="0" w:lastRowLastColumn="0"/>
        </w:trPr>
        <w:tc>
          <w:tcPr>
            <w:tcW w:w="5142" w:type="dxa"/>
          </w:tcPr>
          <w:p w14:paraId="589B320F" w14:textId="77777777" w:rsidR="005C6B56" w:rsidRPr="00E514E1" w:rsidRDefault="005C6B56" w:rsidP="00E95B22">
            <w:pPr>
              <w:pStyle w:val="TableContainer"/>
            </w:pPr>
            <w:r w:rsidRPr="00E514E1">
              <w:t>Procedure</w:t>
            </w:r>
            <w:r w:rsidRPr="00E514E1">
              <w:rPr>
                <w:spacing w:val="-5"/>
              </w:rPr>
              <w:t xml:space="preserve"> </w:t>
            </w:r>
            <w:r w:rsidRPr="00E514E1">
              <w:t>Name</w:t>
            </w:r>
          </w:p>
        </w:tc>
        <w:tc>
          <w:tcPr>
            <w:tcW w:w="1980" w:type="dxa"/>
          </w:tcPr>
          <w:p w14:paraId="54DC4C6E" w14:textId="77777777" w:rsidR="005C6B56" w:rsidRPr="00E514E1" w:rsidRDefault="005C6B56" w:rsidP="00E95B22">
            <w:pPr>
              <w:pStyle w:val="TableContainer"/>
            </w:pPr>
            <w:r w:rsidRPr="00E514E1">
              <w:t>Procedure</w:t>
            </w:r>
            <w:r w:rsidRPr="00E514E1">
              <w:rPr>
                <w:spacing w:val="-6"/>
              </w:rPr>
              <w:t xml:space="preserve"> </w:t>
            </w:r>
            <w:r w:rsidRPr="00E514E1">
              <w:t>No.</w:t>
            </w:r>
          </w:p>
        </w:tc>
        <w:tc>
          <w:tcPr>
            <w:tcW w:w="1620" w:type="dxa"/>
          </w:tcPr>
          <w:p w14:paraId="226CEFC7" w14:textId="77777777" w:rsidR="005C6B56" w:rsidRPr="00E514E1" w:rsidRDefault="005C6B56" w:rsidP="00E95B22">
            <w:pPr>
              <w:pStyle w:val="TableContainer"/>
              <w:rPr>
                <w:spacing w:val="-1"/>
              </w:rPr>
            </w:pPr>
            <w:r w:rsidRPr="00E514E1">
              <w:t>CPT</w:t>
            </w:r>
          </w:p>
        </w:tc>
        <w:tc>
          <w:tcPr>
            <w:tcW w:w="1698" w:type="dxa"/>
          </w:tcPr>
          <w:p w14:paraId="48377AA3" w14:textId="77777777" w:rsidR="005C6B56" w:rsidRPr="00E514E1" w:rsidRDefault="005C6B56" w:rsidP="00E95B22">
            <w:pPr>
              <w:pStyle w:val="TableContainer"/>
              <w:rPr>
                <w:w w:val="95"/>
              </w:rPr>
            </w:pPr>
            <w:r w:rsidRPr="00E514E1">
              <w:t>Cost</w:t>
            </w:r>
          </w:p>
        </w:tc>
      </w:tr>
      <w:tr w:rsidR="005C6B56" w:rsidRPr="00E514E1" w14:paraId="1C57094D" w14:textId="77777777" w:rsidTr="00E47F1B">
        <w:trPr>
          <w:trHeight w:val="144"/>
        </w:trPr>
        <w:tc>
          <w:tcPr>
            <w:tcW w:w="5142" w:type="dxa"/>
          </w:tcPr>
          <w:p w14:paraId="2E20A721" w14:textId="77777777" w:rsidR="005C6B56" w:rsidRPr="00E514E1" w:rsidRDefault="005C6B56" w:rsidP="00E95B22">
            <w:pPr>
              <w:pStyle w:val="TableContainer"/>
            </w:pPr>
            <w:r w:rsidRPr="00E514E1">
              <w:t>Brucella</w:t>
            </w:r>
            <w:r w:rsidRPr="00E514E1">
              <w:rPr>
                <w:spacing w:val="-4"/>
              </w:rPr>
              <w:t xml:space="preserve"> </w:t>
            </w:r>
            <w:r w:rsidRPr="00E514E1">
              <w:t>IgG</w:t>
            </w:r>
          </w:p>
        </w:tc>
        <w:tc>
          <w:tcPr>
            <w:tcW w:w="1980" w:type="dxa"/>
          </w:tcPr>
          <w:p w14:paraId="35B87B19" w14:textId="77777777" w:rsidR="005C6B56" w:rsidRPr="00E514E1" w:rsidRDefault="005C6B56" w:rsidP="00E95B22">
            <w:pPr>
              <w:pStyle w:val="TableContainer"/>
            </w:pPr>
            <w:r w:rsidRPr="00E514E1">
              <w:t>MZZ0135A</w:t>
            </w:r>
          </w:p>
        </w:tc>
        <w:tc>
          <w:tcPr>
            <w:tcW w:w="1620" w:type="dxa"/>
          </w:tcPr>
          <w:p w14:paraId="01574D52" w14:textId="77777777" w:rsidR="005C6B56" w:rsidRPr="00E514E1" w:rsidRDefault="005C6B56" w:rsidP="00E95B22">
            <w:pPr>
              <w:pStyle w:val="TableContainer"/>
            </w:pPr>
            <w:r w:rsidRPr="00E514E1">
              <w:t>86622</w:t>
            </w:r>
          </w:p>
        </w:tc>
        <w:tc>
          <w:tcPr>
            <w:tcW w:w="1698" w:type="dxa"/>
          </w:tcPr>
          <w:p w14:paraId="0D3DF119" w14:textId="77777777" w:rsidR="005C6B56" w:rsidRPr="00E514E1" w:rsidRDefault="005C6B56" w:rsidP="00E95B22">
            <w:pPr>
              <w:pStyle w:val="TableContainer"/>
            </w:pPr>
            <w:r w:rsidRPr="00E514E1">
              <w:t>$44.10</w:t>
            </w:r>
          </w:p>
        </w:tc>
      </w:tr>
      <w:tr w:rsidR="005C6B56" w:rsidRPr="00E514E1" w14:paraId="7447E263"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20C9D4F" w14:textId="77777777" w:rsidR="005C6B56" w:rsidRPr="00E514E1" w:rsidRDefault="005C6B56" w:rsidP="00E95B22">
            <w:pPr>
              <w:pStyle w:val="TableContainer"/>
            </w:pPr>
            <w:r w:rsidRPr="00E514E1">
              <w:t>Chagas,</w:t>
            </w:r>
            <w:r w:rsidRPr="00E514E1">
              <w:rPr>
                <w:spacing w:val="-3"/>
              </w:rPr>
              <w:t xml:space="preserve"> </w:t>
            </w:r>
            <w:r w:rsidRPr="00E514E1">
              <w:t>IgG</w:t>
            </w:r>
          </w:p>
        </w:tc>
        <w:tc>
          <w:tcPr>
            <w:tcW w:w="1980" w:type="dxa"/>
          </w:tcPr>
          <w:p w14:paraId="48FBC916" w14:textId="77777777" w:rsidR="005C6B56" w:rsidRPr="00E514E1" w:rsidRDefault="005C6B56" w:rsidP="00E95B22">
            <w:pPr>
              <w:pStyle w:val="TableContainer"/>
            </w:pPr>
            <w:r w:rsidRPr="00E514E1">
              <w:t>MPS0010A</w:t>
            </w:r>
          </w:p>
        </w:tc>
        <w:tc>
          <w:tcPr>
            <w:tcW w:w="1620" w:type="dxa"/>
          </w:tcPr>
          <w:p w14:paraId="7E5E2A01" w14:textId="77777777" w:rsidR="005C6B56" w:rsidRPr="00E514E1" w:rsidRDefault="005C6B56" w:rsidP="00E95B22">
            <w:pPr>
              <w:pStyle w:val="TableContainer"/>
            </w:pPr>
            <w:r w:rsidRPr="00E514E1">
              <w:t>86753</w:t>
            </w:r>
          </w:p>
        </w:tc>
        <w:tc>
          <w:tcPr>
            <w:tcW w:w="1698" w:type="dxa"/>
          </w:tcPr>
          <w:p w14:paraId="7D7E6078" w14:textId="77777777" w:rsidR="005C6B56" w:rsidRPr="00E514E1" w:rsidRDefault="005C6B56" w:rsidP="00E95B22">
            <w:pPr>
              <w:pStyle w:val="TableContainer"/>
            </w:pPr>
            <w:r w:rsidRPr="00E514E1">
              <w:t>$27.68</w:t>
            </w:r>
          </w:p>
        </w:tc>
      </w:tr>
      <w:tr w:rsidR="005C6B56" w:rsidRPr="00E514E1" w14:paraId="67086833" w14:textId="77777777" w:rsidTr="00E47F1B">
        <w:trPr>
          <w:trHeight w:val="144"/>
        </w:trPr>
        <w:tc>
          <w:tcPr>
            <w:tcW w:w="5142" w:type="dxa"/>
          </w:tcPr>
          <w:p w14:paraId="04C4E77B" w14:textId="77777777" w:rsidR="005C6B56" w:rsidRPr="00E514E1" w:rsidRDefault="005C6B56" w:rsidP="00E95B22">
            <w:pPr>
              <w:pStyle w:val="TableContainer"/>
            </w:pPr>
            <w:r w:rsidRPr="00E514E1">
              <w:t>Chikungunya,</w:t>
            </w:r>
            <w:r w:rsidRPr="00E514E1">
              <w:rPr>
                <w:spacing w:val="-2"/>
              </w:rPr>
              <w:t xml:space="preserve"> </w:t>
            </w:r>
            <w:r w:rsidRPr="00E514E1">
              <w:t>IgM</w:t>
            </w:r>
          </w:p>
        </w:tc>
        <w:tc>
          <w:tcPr>
            <w:tcW w:w="1980" w:type="dxa"/>
          </w:tcPr>
          <w:p w14:paraId="10F1025F" w14:textId="77777777" w:rsidR="005C6B56" w:rsidRPr="00E514E1" w:rsidRDefault="005C6B56" w:rsidP="00E95B22">
            <w:pPr>
              <w:pStyle w:val="TableContainer"/>
            </w:pPr>
            <w:r w:rsidRPr="00E514E1">
              <w:t>MAM0087A</w:t>
            </w:r>
          </w:p>
        </w:tc>
        <w:tc>
          <w:tcPr>
            <w:tcW w:w="1620" w:type="dxa"/>
          </w:tcPr>
          <w:p w14:paraId="08F4C231" w14:textId="77777777" w:rsidR="005C6B56" w:rsidRPr="00E514E1" w:rsidRDefault="005C6B56" w:rsidP="00E95B22">
            <w:pPr>
              <w:pStyle w:val="TableContainer"/>
            </w:pPr>
            <w:r w:rsidRPr="00E514E1">
              <w:t>86790</w:t>
            </w:r>
          </w:p>
        </w:tc>
        <w:tc>
          <w:tcPr>
            <w:tcW w:w="1698" w:type="dxa"/>
          </w:tcPr>
          <w:p w14:paraId="30CA96D0" w14:textId="77777777" w:rsidR="005C6B56" w:rsidRPr="00E514E1" w:rsidRDefault="005C6B56" w:rsidP="00E95B22">
            <w:pPr>
              <w:pStyle w:val="TableContainer"/>
            </w:pPr>
            <w:r w:rsidRPr="00E514E1">
              <w:t>$74.72</w:t>
            </w:r>
          </w:p>
        </w:tc>
      </w:tr>
      <w:tr w:rsidR="005C6B56" w:rsidRPr="00E514E1" w14:paraId="4EBE605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8926709" w14:textId="77777777" w:rsidR="005C6B56" w:rsidRPr="00E514E1" w:rsidRDefault="005C6B56" w:rsidP="00E95B22">
            <w:pPr>
              <w:pStyle w:val="TableContainer"/>
            </w:pPr>
            <w:r w:rsidRPr="00E514E1">
              <w:t>Dengue,</w:t>
            </w:r>
            <w:r w:rsidRPr="00E514E1">
              <w:rPr>
                <w:spacing w:val="-3"/>
              </w:rPr>
              <w:t xml:space="preserve"> </w:t>
            </w:r>
            <w:r w:rsidRPr="00E514E1">
              <w:t>IgM</w:t>
            </w:r>
            <w:r w:rsidRPr="00E514E1">
              <w:rPr>
                <w:spacing w:val="-3"/>
              </w:rPr>
              <w:t xml:space="preserve"> </w:t>
            </w:r>
            <w:r w:rsidRPr="00E514E1">
              <w:t>EIA</w:t>
            </w:r>
          </w:p>
        </w:tc>
        <w:tc>
          <w:tcPr>
            <w:tcW w:w="1980" w:type="dxa"/>
          </w:tcPr>
          <w:p w14:paraId="33879D6F" w14:textId="77777777" w:rsidR="005C6B56" w:rsidRPr="00E514E1" w:rsidRDefault="005C6B56" w:rsidP="00E95B22">
            <w:pPr>
              <w:pStyle w:val="TableContainer"/>
            </w:pPr>
            <w:r w:rsidRPr="00E514E1">
              <w:t>MAM0086A</w:t>
            </w:r>
          </w:p>
        </w:tc>
        <w:tc>
          <w:tcPr>
            <w:tcW w:w="1620" w:type="dxa"/>
          </w:tcPr>
          <w:p w14:paraId="74AF8B01" w14:textId="77777777" w:rsidR="005C6B56" w:rsidRPr="00E514E1" w:rsidRDefault="005C6B56" w:rsidP="00E95B22">
            <w:pPr>
              <w:pStyle w:val="TableContainer"/>
            </w:pPr>
            <w:r w:rsidRPr="00E514E1">
              <w:t>86790</w:t>
            </w:r>
          </w:p>
        </w:tc>
        <w:tc>
          <w:tcPr>
            <w:tcW w:w="1698" w:type="dxa"/>
          </w:tcPr>
          <w:p w14:paraId="0D74A3D8" w14:textId="77777777" w:rsidR="005C6B56" w:rsidRPr="00E514E1" w:rsidRDefault="005C6B56" w:rsidP="00E95B22">
            <w:pPr>
              <w:pStyle w:val="TableContainer"/>
            </w:pPr>
            <w:r w:rsidRPr="00E514E1">
              <w:t>$58.11</w:t>
            </w:r>
          </w:p>
        </w:tc>
      </w:tr>
      <w:tr w:rsidR="005C6B56" w:rsidRPr="00E514E1" w14:paraId="274112EF" w14:textId="77777777" w:rsidTr="00E47F1B">
        <w:trPr>
          <w:trHeight w:val="144"/>
        </w:trPr>
        <w:tc>
          <w:tcPr>
            <w:tcW w:w="5142" w:type="dxa"/>
          </w:tcPr>
          <w:p w14:paraId="39FD4846" w14:textId="77777777" w:rsidR="005C6B56" w:rsidRPr="00E514E1" w:rsidRDefault="005C6B56" w:rsidP="00E95B22">
            <w:pPr>
              <w:pStyle w:val="TableContainer"/>
            </w:pPr>
            <w:r w:rsidRPr="00E514E1">
              <w:t>Emerging</w:t>
            </w:r>
            <w:r w:rsidRPr="00E514E1">
              <w:rPr>
                <w:spacing w:val="-3"/>
              </w:rPr>
              <w:t xml:space="preserve"> </w:t>
            </w:r>
            <w:r w:rsidRPr="00E514E1">
              <w:t>Disease,</w:t>
            </w:r>
            <w:r w:rsidRPr="00E514E1">
              <w:rPr>
                <w:spacing w:val="-3"/>
              </w:rPr>
              <w:t xml:space="preserve"> </w:t>
            </w:r>
            <w:r w:rsidRPr="00E514E1">
              <w:t>IgM</w:t>
            </w:r>
          </w:p>
        </w:tc>
        <w:tc>
          <w:tcPr>
            <w:tcW w:w="1980" w:type="dxa"/>
          </w:tcPr>
          <w:p w14:paraId="44CA6EA2" w14:textId="77777777" w:rsidR="005C6B56" w:rsidRPr="00E514E1" w:rsidRDefault="005C6B56" w:rsidP="00E95B22">
            <w:pPr>
              <w:pStyle w:val="TableContainer"/>
            </w:pPr>
            <w:r w:rsidRPr="00E514E1">
              <w:t>MAM0088A</w:t>
            </w:r>
          </w:p>
        </w:tc>
        <w:tc>
          <w:tcPr>
            <w:tcW w:w="1620" w:type="dxa"/>
          </w:tcPr>
          <w:p w14:paraId="25032873" w14:textId="77777777" w:rsidR="005C6B56" w:rsidRPr="00E514E1" w:rsidRDefault="005C6B56" w:rsidP="00E95B22">
            <w:pPr>
              <w:pStyle w:val="TableContainer"/>
            </w:pPr>
            <w:r w:rsidRPr="00E514E1">
              <w:t>86790</w:t>
            </w:r>
          </w:p>
        </w:tc>
        <w:tc>
          <w:tcPr>
            <w:tcW w:w="1698" w:type="dxa"/>
          </w:tcPr>
          <w:p w14:paraId="05339754" w14:textId="77777777" w:rsidR="005C6B56" w:rsidRPr="00E514E1" w:rsidRDefault="005C6B56" w:rsidP="00E95B22">
            <w:pPr>
              <w:pStyle w:val="TableContainer"/>
            </w:pPr>
            <w:r w:rsidRPr="00E514E1">
              <w:t>$74.72</w:t>
            </w:r>
          </w:p>
        </w:tc>
      </w:tr>
      <w:tr w:rsidR="005C6B56" w:rsidRPr="00E514E1" w14:paraId="06379F93"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680351E" w14:textId="77777777" w:rsidR="005C6B56" w:rsidRPr="00E514E1" w:rsidRDefault="005C6B56" w:rsidP="00E95B22">
            <w:pPr>
              <w:pStyle w:val="TableContainer"/>
            </w:pPr>
            <w:proofErr w:type="spellStart"/>
            <w:r w:rsidRPr="00E514E1">
              <w:t>Zika</w:t>
            </w:r>
            <w:proofErr w:type="spellEnd"/>
            <w:r w:rsidRPr="00E514E1">
              <w:rPr>
                <w:spacing w:val="-3"/>
              </w:rPr>
              <w:t xml:space="preserve"> </w:t>
            </w:r>
            <w:r w:rsidRPr="00E514E1">
              <w:t>Virus</w:t>
            </w:r>
            <w:r w:rsidRPr="00E514E1">
              <w:rPr>
                <w:spacing w:val="-2"/>
              </w:rPr>
              <w:t xml:space="preserve"> </w:t>
            </w:r>
            <w:r w:rsidRPr="00E514E1">
              <w:t>IgM</w:t>
            </w:r>
          </w:p>
        </w:tc>
        <w:tc>
          <w:tcPr>
            <w:tcW w:w="1980" w:type="dxa"/>
          </w:tcPr>
          <w:p w14:paraId="7F826EA6" w14:textId="77777777" w:rsidR="005C6B56" w:rsidRPr="00E514E1" w:rsidRDefault="005C6B56" w:rsidP="00E95B22">
            <w:pPr>
              <w:pStyle w:val="TableContainer"/>
            </w:pPr>
            <w:r w:rsidRPr="00E514E1">
              <w:t>MAM0089A</w:t>
            </w:r>
          </w:p>
        </w:tc>
        <w:tc>
          <w:tcPr>
            <w:tcW w:w="1620" w:type="dxa"/>
          </w:tcPr>
          <w:p w14:paraId="49DBE3B2" w14:textId="77777777" w:rsidR="005C6B56" w:rsidRPr="00E514E1" w:rsidRDefault="005C6B56" w:rsidP="00E95B22">
            <w:pPr>
              <w:pStyle w:val="TableContainer"/>
            </w:pPr>
            <w:r w:rsidRPr="00E514E1">
              <w:t>86790</w:t>
            </w:r>
          </w:p>
        </w:tc>
        <w:tc>
          <w:tcPr>
            <w:tcW w:w="1698" w:type="dxa"/>
          </w:tcPr>
          <w:p w14:paraId="13BAF437" w14:textId="77777777" w:rsidR="005C6B56" w:rsidRPr="00E514E1" w:rsidRDefault="005C6B56" w:rsidP="00E95B22">
            <w:pPr>
              <w:pStyle w:val="TableContainer"/>
            </w:pPr>
            <w:r w:rsidRPr="00E514E1">
              <w:t>$74.72</w:t>
            </w:r>
          </w:p>
        </w:tc>
      </w:tr>
      <w:tr w:rsidR="005C6B56" w:rsidRPr="00E514E1" w14:paraId="690686B0" w14:textId="77777777" w:rsidTr="00E47F1B">
        <w:trPr>
          <w:trHeight w:val="144"/>
        </w:trPr>
        <w:tc>
          <w:tcPr>
            <w:tcW w:w="5142" w:type="dxa"/>
          </w:tcPr>
          <w:p w14:paraId="1EF189B8" w14:textId="77777777" w:rsidR="005C6B56" w:rsidRPr="00E514E1" w:rsidRDefault="005C6B56" w:rsidP="00E95B22">
            <w:pPr>
              <w:pStyle w:val="TableContainer"/>
            </w:pPr>
            <w:proofErr w:type="spellStart"/>
            <w:r w:rsidRPr="00E514E1">
              <w:t>Francisella</w:t>
            </w:r>
            <w:proofErr w:type="spellEnd"/>
            <w:r w:rsidRPr="00E514E1">
              <w:t>,</w:t>
            </w:r>
            <w:r w:rsidRPr="00E514E1">
              <w:rPr>
                <w:spacing w:val="-4"/>
              </w:rPr>
              <w:t xml:space="preserve"> </w:t>
            </w:r>
            <w:r w:rsidRPr="00E514E1">
              <w:t>IgG</w:t>
            </w:r>
          </w:p>
        </w:tc>
        <w:tc>
          <w:tcPr>
            <w:tcW w:w="1980" w:type="dxa"/>
          </w:tcPr>
          <w:p w14:paraId="333D1DFA" w14:textId="77777777" w:rsidR="005C6B56" w:rsidRPr="00E514E1" w:rsidRDefault="005C6B56" w:rsidP="00E95B22">
            <w:pPr>
              <w:pStyle w:val="TableContainer"/>
            </w:pPr>
            <w:r w:rsidRPr="00E514E1">
              <w:t>MZZ0336A</w:t>
            </w:r>
          </w:p>
        </w:tc>
        <w:tc>
          <w:tcPr>
            <w:tcW w:w="1620" w:type="dxa"/>
          </w:tcPr>
          <w:p w14:paraId="4AB3DA42" w14:textId="77777777" w:rsidR="005C6B56" w:rsidRPr="00E514E1" w:rsidRDefault="005C6B56" w:rsidP="00E95B22">
            <w:pPr>
              <w:pStyle w:val="TableContainer"/>
            </w:pPr>
            <w:r w:rsidRPr="00E514E1">
              <w:t>86668</w:t>
            </w:r>
          </w:p>
        </w:tc>
        <w:tc>
          <w:tcPr>
            <w:tcW w:w="1698" w:type="dxa"/>
          </w:tcPr>
          <w:p w14:paraId="70C8F907" w14:textId="77777777" w:rsidR="005C6B56" w:rsidRPr="00E514E1" w:rsidRDefault="005C6B56" w:rsidP="00E95B22">
            <w:pPr>
              <w:pStyle w:val="TableContainer"/>
            </w:pPr>
            <w:r w:rsidRPr="00E514E1">
              <w:t>$61.15</w:t>
            </w:r>
          </w:p>
        </w:tc>
      </w:tr>
      <w:tr w:rsidR="005C6B56" w:rsidRPr="00E514E1" w14:paraId="3F7A6E06"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A6A0599" w14:textId="77777777" w:rsidR="005C6B56" w:rsidRPr="00E514E1" w:rsidRDefault="005C6B56" w:rsidP="00E95B22">
            <w:pPr>
              <w:pStyle w:val="TableContainer"/>
            </w:pPr>
            <w:r w:rsidRPr="00E514E1">
              <w:t>Gonorrhea/Chlamydia</w:t>
            </w:r>
            <w:r w:rsidRPr="00E514E1">
              <w:rPr>
                <w:spacing w:val="-3"/>
              </w:rPr>
              <w:t xml:space="preserve"> </w:t>
            </w:r>
            <w:r w:rsidRPr="00E514E1">
              <w:t>(GC/CT), Amplified</w:t>
            </w:r>
            <w:r w:rsidRPr="00E514E1">
              <w:rPr>
                <w:spacing w:val="-3"/>
              </w:rPr>
              <w:t xml:space="preserve"> </w:t>
            </w:r>
            <w:r w:rsidRPr="00E514E1">
              <w:t>RNA</w:t>
            </w:r>
            <w:r w:rsidRPr="00E514E1">
              <w:rPr>
                <w:spacing w:val="-2"/>
              </w:rPr>
              <w:t xml:space="preserve"> </w:t>
            </w:r>
            <w:r w:rsidRPr="00E514E1">
              <w:t>probe</w:t>
            </w:r>
          </w:p>
        </w:tc>
        <w:tc>
          <w:tcPr>
            <w:tcW w:w="1980" w:type="dxa"/>
          </w:tcPr>
          <w:p w14:paraId="10659B7F" w14:textId="77777777" w:rsidR="005C6B56" w:rsidRPr="00E514E1" w:rsidRDefault="005C6B56" w:rsidP="00E95B22">
            <w:pPr>
              <w:pStyle w:val="TableContainer"/>
            </w:pPr>
            <w:r w:rsidRPr="00E514E1">
              <w:t>MBB0191A</w:t>
            </w:r>
          </w:p>
        </w:tc>
        <w:tc>
          <w:tcPr>
            <w:tcW w:w="1620" w:type="dxa"/>
          </w:tcPr>
          <w:p w14:paraId="250B139B" w14:textId="77777777" w:rsidR="005C6B56" w:rsidRPr="00E514E1" w:rsidRDefault="005C6B56" w:rsidP="00E95B22">
            <w:pPr>
              <w:pStyle w:val="TableContainer"/>
            </w:pPr>
            <w:r w:rsidRPr="00E514E1">
              <w:t>87491, 87591</w:t>
            </w:r>
          </w:p>
        </w:tc>
        <w:tc>
          <w:tcPr>
            <w:tcW w:w="1698" w:type="dxa"/>
          </w:tcPr>
          <w:p w14:paraId="34FBEB30" w14:textId="77777777" w:rsidR="005C6B56" w:rsidRPr="00E514E1" w:rsidRDefault="005C6B56" w:rsidP="00E95B22">
            <w:pPr>
              <w:pStyle w:val="TableContainer"/>
            </w:pPr>
            <w:r w:rsidRPr="00E514E1">
              <w:t>$20.28</w:t>
            </w:r>
          </w:p>
        </w:tc>
      </w:tr>
      <w:tr w:rsidR="005C6B56" w:rsidRPr="00E514E1" w14:paraId="6EF78E0E" w14:textId="77777777" w:rsidTr="00E47F1B">
        <w:trPr>
          <w:trHeight w:val="144"/>
        </w:trPr>
        <w:tc>
          <w:tcPr>
            <w:tcW w:w="5142" w:type="dxa"/>
          </w:tcPr>
          <w:p w14:paraId="56DBB0FF" w14:textId="77777777" w:rsidR="005C6B56" w:rsidRPr="00E514E1" w:rsidRDefault="005C6B56" w:rsidP="00E95B22">
            <w:pPr>
              <w:pStyle w:val="TableContainer"/>
            </w:pPr>
            <w:r w:rsidRPr="00E514E1">
              <w:t>Hantavirus</w:t>
            </w:r>
            <w:r w:rsidRPr="00E514E1">
              <w:rPr>
                <w:spacing w:val="-7"/>
              </w:rPr>
              <w:t xml:space="preserve"> </w:t>
            </w:r>
            <w:r w:rsidRPr="00E514E1">
              <w:t>IgG/IgM</w:t>
            </w:r>
          </w:p>
        </w:tc>
        <w:tc>
          <w:tcPr>
            <w:tcW w:w="1980" w:type="dxa"/>
          </w:tcPr>
          <w:p w14:paraId="45221827" w14:textId="77777777" w:rsidR="005C6B56" w:rsidRPr="00E514E1" w:rsidRDefault="005C6B56" w:rsidP="00E95B22">
            <w:pPr>
              <w:pStyle w:val="TableContainer"/>
            </w:pPr>
            <w:r w:rsidRPr="00E514E1">
              <w:t>MBC0198A</w:t>
            </w:r>
          </w:p>
        </w:tc>
        <w:tc>
          <w:tcPr>
            <w:tcW w:w="1620" w:type="dxa"/>
          </w:tcPr>
          <w:p w14:paraId="48057120" w14:textId="77777777" w:rsidR="005C6B56" w:rsidRPr="00E514E1" w:rsidRDefault="005C6B56" w:rsidP="00E95B22">
            <w:pPr>
              <w:pStyle w:val="TableContainer"/>
            </w:pPr>
            <w:r w:rsidRPr="00E514E1">
              <w:t>86790</w:t>
            </w:r>
          </w:p>
        </w:tc>
        <w:tc>
          <w:tcPr>
            <w:tcW w:w="1698" w:type="dxa"/>
          </w:tcPr>
          <w:p w14:paraId="13D1B41E" w14:textId="77777777" w:rsidR="005C6B56" w:rsidRPr="00E514E1" w:rsidRDefault="005C6B56" w:rsidP="00E95B22">
            <w:pPr>
              <w:pStyle w:val="TableContainer"/>
            </w:pPr>
            <w:r w:rsidRPr="00E514E1">
              <w:t>$362.05</w:t>
            </w:r>
          </w:p>
        </w:tc>
      </w:tr>
      <w:tr w:rsidR="005C6B56" w:rsidRPr="00E514E1" w14:paraId="1F360515"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A11A0E7" w14:textId="77777777" w:rsidR="005C6B56" w:rsidRPr="00E514E1" w:rsidRDefault="005C6B56" w:rsidP="00E95B22">
            <w:pPr>
              <w:pStyle w:val="TableContainer"/>
            </w:pPr>
            <w:r w:rsidRPr="00E514E1">
              <w:t>Hepatitis</w:t>
            </w:r>
            <w:r w:rsidRPr="00E514E1">
              <w:rPr>
                <w:spacing w:val="-4"/>
              </w:rPr>
              <w:t xml:space="preserve"> </w:t>
            </w:r>
            <w:r w:rsidRPr="00E514E1">
              <w:t>A,</w:t>
            </w:r>
            <w:r w:rsidRPr="00E514E1">
              <w:rPr>
                <w:spacing w:val="-2"/>
              </w:rPr>
              <w:t xml:space="preserve"> </w:t>
            </w:r>
            <w:r w:rsidRPr="00E514E1">
              <w:t>IgM</w:t>
            </w:r>
          </w:p>
        </w:tc>
        <w:tc>
          <w:tcPr>
            <w:tcW w:w="1980" w:type="dxa"/>
          </w:tcPr>
          <w:p w14:paraId="01569477" w14:textId="77777777" w:rsidR="005C6B56" w:rsidRPr="00E514E1" w:rsidRDefault="005C6B56" w:rsidP="00E95B22">
            <w:pPr>
              <w:pStyle w:val="TableContainer"/>
            </w:pPr>
            <w:r w:rsidRPr="00E514E1">
              <w:t>MBD0201A</w:t>
            </w:r>
          </w:p>
        </w:tc>
        <w:tc>
          <w:tcPr>
            <w:tcW w:w="1620" w:type="dxa"/>
          </w:tcPr>
          <w:p w14:paraId="718A44D6" w14:textId="77777777" w:rsidR="005C6B56" w:rsidRPr="00E514E1" w:rsidRDefault="005C6B56" w:rsidP="00E95B22">
            <w:pPr>
              <w:pStyle w:val="TableContainer"/>
            </w:pPr>
            <w:r w:rsidRPr="00E514E1">
              <w:t>86709</w:t>
            </w:r>
          </w:p>
        </w:tc>
        <w:tc>
          <w:tcPr>
            <w:tcW w:w="1698" w:type="dxa"/>
          </w:tcPr>
          <w:p w14:paraId="607FBB01" w14:textId="77777777" w:rsidR="005C6B56" w:rsidRPr="00E514E1" w:rsidRDefault="005C6B56" w:rsidP="00E95B22">
            <w:pPr>
              <w:pStyle w:val="TableContainer"/>
            </w:pPr>
            <w:r w:rsidRPr="00E514E1">
              <w:t>$44.04</w:t>
            </w:r>
          </w:p>
        </w:tc>
      </w:tr>
      <w:tr w:rsidR="005C6B56" w:rsidRPr="00E514E1" w14:paraId="2A3A32AA" w14:textId="77777777" w:rsidTr="00E47F1B">
        <w:trPr>
          <w:trHeight w:val="144"/>
        </w:trPr>
        <w:tc>
          <w:tcPr>
            <w:tcW w:w="5142" w:type="dxa"/>
          </w:tcPr>
          <w:p w14:paraId="766DC9CC" w14:textId="77777777" w:rsidR="005C6B56" w:rsidRPr="00E514E1" w:rsidRDefault="005C6B56" w:rsidP="00E95B22">
            <w:pPr>
              <w:pStyle w:val="TableContainer"/>
            </w:pPr>
            <w:r w:rsidRPr="00E514E1">
              <w:t>Hepatitis</w:t>
            </w:r>
            <w:r w:rsidRPr="00E514E1">
              <w:rPr>
                <w:spacing w:val="-3"/>
              </w:rPr>
              <w:t xml:space="preserve"> </w:t>
            </w:r>
            <w:r w:rsidRPr="00E514E1">
              <w:t>A,</w:t>
            </w:r>
            <w:r w:rsidRPr="00E514E1">
              <w:rPr>
                <w:spacing w:val="-3"/>
              </w:rPr>
              <w:t xml:space="preserve"> </w:t>
            </w:r>
            <w:r w:rsidRPr="00E514E1">
              <w:t>Total</w:t>
            </w:r>
          </w:p>
        </w:tc>
        <w:tc>
          <w:tcPr>
            <w:tcW w:w="1980" w:type="dxa"/>
          </w:tcPr>
          <w:p w14:paraId="6CE388C6" w14:textId="77777777" w:rsidR="005C6B56" w:rsidRPr="00E514E1" w:rsidRDefault="005C6B56" w:rsidP="00E95B22">
            <w:pPr>
              <w:pStyle w:val="TableContainer"/>
            </w:pPr>
            <w:r w:rsidRPr="00E514E1">
              <w:t>MBE0203A</w:t>
            </w:r>
          </w:p>
        </w:tc>
        <w:tc>
          <w:tcPr>
            <w:tcW w:w="1620" w:type="dxa"/>
          </w:tcPr>
          <w:p w14:paraId="700302E5" w14:textId="77777777" w:rsidR="005C6B56" w:rsidRPr="00E514E1" w:rsidRDefault="005C6B56" w:rsidP="00E95B22">
            <w:pPr>
              <w:pStyle w:val="TableContainer"/>
            </w:pPr>
            <w:r w:rsidRPr="00E514E1">
              <w:t>86708</w:t>
            </w:r>
          </w:p>
        </w:tc>
        <w:tc>
          <w:tcPr>
            <w:tcW w:w="1698" w:type="dxa"/>
          </w:tcPr>
          <w:p w14:paraId="3E930BD8" w14:textId="77777777" w:rsidR="005C6B56" w:rsidRPr="00E514E1" w:rsidRDefault="005C6B56" w:rsidP="00E95B22">
            <w:pPr>
              <w:pStyle w:val="TableContainer"/>
            </w:pPr>
            <w:r w:rsidRPr="00E514E1">
              <w:t>$34.45</w:t>
            </w:r>
          </w:p>
        </w:tc>
      </w:tr>
      <w:tr w:rsidR="005C6B56" w:rsidRPr="00E514E1" w14:paraId="53CCF8F1"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5B66B64" w14:textId="77777777" w:rsidR="005C6B56" w:rsidRPr="00E514E1" w:rsidRDefault="005C6B56" w:rsidP="00E95B22">
            <w:pPr>
              <w:pStyle w:val="TableContainer"/>
            </w:pPr>
            <w:r w:rsidRPr="00E514E1">
              <w:t>Hepatitis</w:t>
            </w:r>
            <w:r w:rsidRPr="00E514E1">
              <w:rPr>
                <w:spacing w:val="-2"/>
              </w:rPr>
              <w:t xml:space="preserve"> </w:t>
            </w:r>
            <w:r w:rsidRPr="00E514E1">
              <w:t>B Core</w:t>
            </w:r>
            <w:r w:rsidRPr="00E514E1">
              <w:rPr>
                <w:spacing w:val="-2"/>
              </w:rPr>
              <w:t xml:space="preserve"> </w:t>
            </w:r>
            <w:r w:rsidRPr="00E514E1">
              <w:t>Antibody</w:t>
            </w:r>
          </w:p>
        </w:tc>
        <w:tc>
          <w:tcPr>
            <w:tcW w:w="1980" w:type="dxa"/>
          </w:tcPr>
          <w:p w14:paraId="1242A7AF" w14:textId="77777777" w:rsidR="005C6B56" w:rsidRPr="00E514E1" w:rsidRDefault="005C6B56" w:rsidP="00E95B22">
            <w:pPr>
              <w:pStyle w:val="TableContainer"/>
            </w:pPr>
            <w:r w:rsidRPr="00E514E1">
              <w:t>MBF0205A</w:t>
            </w:r>
          </w:p>
        </w:tc>
        <w:tc>
          <w:tcPr>
            <w:tcW w:w="1620" w:type="dxa"/>
          </w:tcPr>
          <w:p w14:paraId="22279B93" w14:textId="77777777" w:rsidR="005C6B56" w:rsidRPr="00E514E1" w:rsidRDefault="005C6B56" w:rsidP="00E95B22">
            <w:pPr>
              <w:pStyle w:val="TableContainer"/>
            </w:pPr>
            <w:r w:rsidRPr="00E514E1">
              <w:t>86704</w:t>
            </w:r>
          </w:p>
        </w:tc>
        <w:tc>
          <w:tcPr>
            <w:tcW w:w="1698" w:type="dxa"/>
          </w:tcPr>
          <w:p w14:paraId="64881650" w14:textId="77777777" w:rsidR="005C6B56" w:rsidRPr="00E514E1" w:rsidRDefault="005C6B56" w:rsidP="00E95B22">
            <w:pPr>
              <w:pStyle w:val="TableContainer"/>
            </w:pPr>
            <w:r w:rsidRPr="00E514E1">
              <w:t>$36.06</w:t>
            </w:r>
          </w:p>
        </w:tc>
      </w:tr>
      <w:tr w:rsidR="005C6B56" w:rsidRPr="00E514E1" w14:paraId="1F093CA5" w14:textId="77777777" w:rsidTr="00E47F1B">
        <w:trPr>
          <w:trHeight w:val="144"/>
        </w:trPr>
        <w:tc>
          <w:tcPr>
            <w:tcW w:w="5142" w:type="dxa"/>
          </w:tcPr>
          <w:p w14:paraId="79771562" w14:textId="77777777" w:rsidR="005C6B56" w:rsidRPr="00E514E1" w:rsidRDefault="005C6B56" w:rsidP="00E95B22">
            <w:pPr>
              <w:pStyle w:val="TableContainer"/>
            </w:pPr>
            <w:r w:rsidRPr="00E514E1">
              <w:t>Hepatitis</w:t>
            </w:r>
            <w:r w:rsidRPr="00E514E1">
              <w:rPr>
                <w:spacing w:val="-3"/>
              </w:rPr>
              <w:t xml:space="preserve"> </w:t>
            </w:r>
            <w:r w:rsidRPr="00E514E1">
              <w:t>B Core</w:t>
            </w:r>
            <w:r w:rsidRPr="00E514E1">
              <w:rPr>
                <w:spacing w:val="-2"/>
              </w:rPr>
              <w:t xml:space="preserve"> </w:t>
            </w:r>
            <w:r w:rsidRPr="00E514E1">
              <w:t>IgM Antibody</w:t>
            </w:r>
          </w:p>
        </w:tc>
        <w:tc>
          <w:tcPr>
            <w:tcW w:w="1980" w:type="dxa"/>
          </w:tcPr>
          <w:p w14:paraId="687C36A7" w14:textId="77777777" w:rsidR="005C6B56" w:rsidRPr="00E514E1" w:rsidRDefault="005C6B56" w:rsidP="00E95B22">
            <w:pPr>
              <w:pStyle w:val="TableContainer"/>
            </w:pPr>
            <w:r w:rsidRPr="00E514E1">
              <w:t>MZZ0214A</w:t>
            </w:r>
          </w:p>
        </w:tc>
        <w:tc>
          <w:tcPr>
            <w:tcW w:w="1620" w:type="dxa"/>
          </w:tcPr>
          <w:p w14:paraId="00498DCC" w14:textId="77777777" w:rsidR="005C6B56" w:rsidRPr="00E514E1" w:rsidRDefault="005C6B56" w:rsidP="00E95B22">
            <w:pPr>
              <w:pStyle w:val="TableContainer"/>
            </w:pPr>
            <w:r w:rsidRPr="00E514E1">
              <w:t>86705</w:t>
            </w:r>
          </w:p>
        </w:tc>
        <w:tc>
          <w:tcPr>
            <w:tcW w:w="1698" w:type="dxa"/>
          </w:tcPr>
          <w:p w14:paraId="20D17885" w14:textId="77777777" w:rsidR="005C6B56" w:rsidRPr="00E514E1" w:rsidRDefault="005C6B56" w:rsidP="00E95B22">
            <w:pPr>
              <w:pStyle w:val="TableContainer"/>
            </w:pPr>
            <w:r w:rsidRPr="00E514E1">
              <w:t>$44.75</w:t>
            </w:r>
          </w:p>
        </w:tc>
      </w:tr>
      <w:tr w:rsidR="005C6B56" w:rsidRPr="00E514E1" w14:paraId="6A26BF0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0683BE4" w14:textId="77777777" w:rsidR="005C6B56" w:rsidRPr="00E514E1" w:rsidRDefault="005C6B56" w:rsidP="00E95B22">
            <w:pPr>
              <w:pStyle w:val="TableContainer"/>
            </w:pPr>
            <w:r w:rsidRPr="00E514E1">
              <w:t>Hepatitis</w:t>
            </w:r>
            <w:r w:rsidRPr="00E514E1">
              <w:rPr>
                <w:spacing w:val="-2"/>
              </w:rPr>
              <w:t xml:space="preserve"> </w:t>
            </w:r>
            <w:r w:rsidRPr="00E514E1">
              <w:t>B Surface Antibody</w:t>
            </w:r>
            <w:r w:rsidRPr="00E514E1">
              <w:rPr>
                <w:spacing w:val="-2"/>
              </w:rPr>
              <w:t xml:space="preserve"> </w:t>
            </w:r>
            <w:r w:rsidRPr="00E514E1">
              <w:t>(Ab)</w:t>
            </w:r>
          </w:p>
        </w:tc>
        <w:tc>
          <w:tcPr>
            <w:tcW w:w="1980" w:type="dxa"/>
          </w:tcPr>
          <w:p w14:paraId="79CE6B46" w14:textId="77777777" w:rsidR="005C6B56" w:rsidRPr="00E514E1" w:rsidRDefault="005C6B56" w:rsidP="00E95B22">
            <w:pPr>
              <w:pStyle w:val="TableContainer"/>
            </w:pPr>
            <w:r w:rsidRPr="00E514E1">
              <w:t>MBJ0211A</w:t>
            </w:r>
          </w:p>
        </w:tc>
        <w:tc>
          <w:tcPr>
            <w:tcW w:w="1620" w:type="dxa"/>
          </w:tcPr>
          <w:p w14:paraId="7EF64746" w14:textId="77777777" w:rsidR="005C6B56" w:rsidRPr="00E514E1" w:rsidRDefault="005C6B56" w:rsidP="00E95B22">
            <w:pPr>
              <w:pStyle w:val="TableContainer"/>
            </w:pPr>
            <w:r w:rsidRPr="00E514E1">
              <w:t>86706</w:t>
            </w:r>
          </w:p>
        </w:tc>
        <w:tc>
          <w:tcPr>
            <w:tcW w:w="1698" w:type="dxa"/>
          </w:tcPr>
          <w:p w14:paraId="49194988" w14:textId="77777777" w:rsidR="005C6B56" w:rsidRPr="00E514E1" w:rsidRDefault="005C6B56" w:rsidP="00E95B22">
            <w:pPr>
              <w:pStyle w:val="TableContainer"/>
            </w:pPr>
            <w:r w:rsidRPr="00E514E1">
              <w:t>$28.34</w:t>
            </w:r>
          </w:p>
        </w:tc>
      </w:tr>
      <w:tr w:rsidR="005C6B56" w:rsidRPr="00E514E1" w14:paraId="2A1E6EB8" w14:textId="77777777" w:rsidTr="00E47F1B">
        <w:trPr>
          <w:trHeight w:val="144"/>
        </w:trPr>
        <w:tc>
          <w:tcPr>
            <w:tcW w:w="5142" w:type="dxa"/>
          </w:tcPr>
          <w:p w14:paraId="6B7C04A0" w14:textId="77777777" w:rsidR="005C6B56" w:rsidRPr="00E514E1" w:rsidRDefault="005C6B56" w:rsidP="00E95B22">
            <w:pPr>
              <w:pStyle w:val="TableContainer"/>
            </w:pPr>
            <w:r w:rsidRPr="00E514E1">
              <w:t>Hepatitis</w:t>
            </w:r>
            <w:r w:rsidRPr="00E514E1">
              <w:rPr>
                <w:spacing w:val="-2"/>
              </w:rPr>
              <w:t xml:space="preserve"> </w:t>
            </w:r>
            <w:r w:rsidRPr="00E514E1">
              <w:t>B Surface Antigen (Ag)</w:t>
            </w:r>
          </w:p>
        </w:tc>
        <w:tc>
          <w:tcPr>
            <w:tcW w:w="1980" w:type="dxa"/>
          </w:tcPr>
          <w:p w14:paraId="0FCA6317" w14:textId="77777777" w:rsidR="005C6B56" w:rsidRPr="00E514E1" w:rsidRDefault="005C6B56" w:rsidP="00E95B22">
            <w:pPr>
              <w:pStyle w:val="TableContainer"/>
            </w:pPr>
            <w:r w:rsidRPr="00E514E1">
              <w:t>MBK0213A</w:t>
            </w:r>
          </w:p>
        </w:tc>
        <w:tc>
          <w:tcPr>
            <w:tcW w:w="1620" w:type="dxa"/>
          </w:tcPr>
          <w:p w14:paraId="624831A9" w14:textId="77777777" w:rsidR="005C6B56" w:rsidRPr="00E514E1" w:rsidRDefault="005C6B56" w:rsidP="00E95B22">
            <w:pPr>
              <w:pStyle w:val="TableContainer"/>
            </w:pPr>
            <w:r w:rsidRPr="00E514E1">
              <w:t>87340</w:t>
            </w:r>
          </w:p>
        </w:tc>
        <w:tc>
          <w:tcPr>
            <w:tcW w:w="1698" w:type="dxa"/>
          </w:tcPr>
          <w:p w14:paraId="06A6051A" w14:textId="77777777" w:rsidR="005C6B56" w:rsidRPr="00E514E1" w:rsidRDefault="005C6B56" w:rsidP="00E95B22">
            <w:pPr>
              <w:pStyle w:val="TableContainer"/>
            </w:pPr>
            <w:r w:rsidRPr="00E514E1">
              <w:t>$18.47</w:t>
            </w:r>
          </w:p>
        </w:tc>
      </w:tr>
      <w:tr w:rsidR="005C6B56" w:rsidRPr="00E514E1" w14:paraId="238C7865"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C8A4C21" w14:textId="77777777" w:rsidR="005C6B56" w:rsidRPr="00E514E1" w:rsidRDefault="005C6B56" w:rsidP="00E95B22">
            <w:pPr>
              <w:pStyle w:val="TableContainer"/>
            </w:pPr>
            <w:r w:rsidRPr="00E514E1">
              <w:t>Hepatitis C (HCV)</w:t>
            </w:r>
          </w:p>
        </w:tc>
        <w:tc>
          <w:tcPr>
            <w:tcW w:w="1980" w:type="dxa"/>
          </w:tcPr>
          <w:p w14:paraId="10976C2D" w14:textId="77777777" w:rsidR="005C6B56" w:rsidRPr="00E514E1" w:rsidRDefault="005C6B56" w:rsidP="00E95B22">
            <w:pPr>
              <w:pStyle w:val="TableContainer"/>
            </w:pPr>
            <w:r w:rsidRPr="00E514E1">
              <w:t>MBL0217A</w:t>
            </w:r>
          </w:p>
        </w:tc>
        <w:tc>
          <w:tcPr>
            <w:tcW w:w="1620" w:type="dxa"/>
          </w:tcPr>
          <w:p w14:paraId="1C1DBA44" w14:textId="77777777" w:rsidR="005C6B56" w:rsidRPr="00E514E1" w:rsidRDefault="005C6B56" w:rsidP="00E95B22">
            <w:pPr>
              <w:pStyle w:val="TableContainer"/>
            </w:pPr>
            <w:r w:rsidRPr="00E514E1">
              <w:t>86803</w:t>
            </w:r>
          </w:p>
        </w:tc>
        <w:tc>
          <w:tcPr>
            <w:tcW w:w="1698" w:type="dxa"/>
          </w:tcPr>
          <w:p w14:paraId="3B7F73DB" w14:textId="77777777" w:rsidR="005C6B56" w:rsidRPr="00E514E1" w:rsidRDefault="005C6B56" w:rsidP="00E95B22">
            <w:pPr>
              <w:pStyle w:val="TableContainer"/>
            </w:pPr>
            <w:r w:rsidRPr="00E514E1">
              <w:t>$25.68</w:t>
            </w:r>
          </w:p>
        </w:tc>
      </w:tr>
      <w:tr w:rsidR="005C6B56" w:rsidRPr="00E514E1" w14:paraId="31ADADF3" w14:textId="77777777" w:rsidTr="00E47F1B">
        <w:trPr>
          <w:trHeight w:val="144"/>
        </w:trPr>
        <w:tc>
          <w:tcPr>
            <w:tcW w:w="5142" w:type="dxa"/>
          </w:tcPr>
          <w:p w14:paraId="5EF37A61" w14:textId="77777777" w:rsidR="005C6B56" w:rsidRPr="00E514E1" w:rsidRDefault="005C6B56" w:rsidP="00E95B22">
            <w:pPr>
              <w:pStyle w:val="TableContainer"/>
            </w:pPr>
            <w:r w:rsidRPr="00E514E1">
              <w:t>HIV</w:t>
            </w:r>
            <w:r w:rsidRPr="00E514E1">
              <w:rPr>
                <w:spacing w:val="-3"/>
              </w:rPr>
              <w:t xml:space="preserve"> </w:t>
            </w:r>
            <w:r w:rsidRPr="00E514E1">
              <w:t>Combo</w:t>
            </w:r>
            <w:r w:rsidRPr="00E514E1">
              <w:rPr>
                <w:spacing w:val="-3"/>
              </w:rPr>
              <w:t xml:space="preserve"> </w:t>
            </w:r>
            <w:r w:rsidRPr="00E514E1">
              <w:t>Ag/Ab</w:t>
            </w:r>
          </w:p>
        </w:tc>
        <w:tc>
          <w:tcPr>
            <w:tcW w:w="1980" w:type="dxa"/>
          </w:tcPr>
          <w:p w14:paraId="3DAAC437" w14:textId="77777777" w:rsidR="005C6B56" w:rsidRPr="00E514E1" w:rsidRDefault="005C6B56" w:rsidP="00E95B22">
            <w:pPr>
              <w:pStyle w:val="TableContainer"/>
            </w:pPr>
            <w:r w:rsidRPr="00E514E1">
              <w:t>MBP0229A</w:t>
            </w:r>
          </w:p>
        </w:tc>
        <w:tc>
          <w:tcPr>
            <w:tcW w:w="1620" w:type="dxa"/>
          </w:tcPr>
          <w:p w14:paraId="5B3637D0" w14:textId="77777777" w:rsidR="005C6B56" w:rsidRPr="00E514E1" w:rsidRDefault="005C6B56" w:rsidP="00E95B22">
            <w:pPr>
              <w:pStyle w:val="TableContainer"/>
            </w:pPr>
            <w:r w:rsidRPr="00E514E1">
              <w:t>87389</w:t>
            </w:r>
          </w:p>
        </w:tc>
        <w:tc>
          <w:tcPr>
            <w:tcW w:w="1698" w:type="dxa"/>
          </w:tcPr>
          <w:p w14:paraId="4A080B7E" w14:textId="77777777" w:rsidR="005C6B56" w:rsidRPr="00E514E1" w:rsidRDefault="005C6B56" w:rsidP="00E95B22">
            <w:pPr>
              <w:pStyle w:val="TableContainer"/>
            </w:pPr>
            <w:r w:rsidRPr="00E514E1">
              <w:rPr>
                <w:w w:val="95"/>
              </w:rPr>
              <w:t>$7.90</w:t>
            </w:r>
          </w:p>
        </w:tc>
      </w:tr>
      <w:tr w:rsidR="005C6B56" w:rsidRPr="00E514E1" w14:paraId="5870D92A"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EF7208F" w14:textId="77777777" w:rsidR="005C6B56" w:rsidRPr="00E514E1" w:rsidRDefault="005C6B56" w:rsidP="00E95B22">
            <w:pPr>
              <w:pStyle w:val="TableContainer"/>
            </w:pPr>
            <w:r w:rsidRPr="00E514E1">
              <w:t>HIV</w:t>
            </w:r>
            <w:r w:rsidRPr="00E514E1">
              <w:rPr>
                <w:spacing w:val="-2"/>
              </w:rPr>
              <w:t xml:space="preserve"> </w:t>
            </w:r>
            <w:r w:rsidRPr="00E514E1">
              <w:t>Serum</w:t>
            </w:r>
            <w:r w:rsidRPr="00E514E1">
              <w:rPr>
                <w:spacing w:val="-2"/>
              </w:rPr>
              <w:t xml:space="preserve"> </w:t>
            </w:r>
            <w:r w:rsidRPr="00E514E1">
              <w:t>Confirmation</w:t>
            </w:r>
            <w:r w:rsidRPr="00E514E1">
              <w:rPr>
                <w:spacing w:val="-3"/>
              </w:rPr>
              <w:t xml:space="preserve"> </w:t>
            </w:r>
            <w:r w:rsidRPr="00E514E1">
              <w:t>Test</w:t>
            </w:r>
          </w:p>
        </w:tc>
        <w:tc>
          <w:tcPr>
            <w:tcW w:w="1980" w:type="dxa"/>
          </w:tcPr>
          <w:p w14:paraId="19A913A0" w14:textId="77777777" w:rsidR="005C6B56" w:rsidRPr="00E514E1" w:rsidRDefault="005C6B56" w:rsidP="00E95B22">
            <w:pPr>
              <w:pStyle w:val="TableContainer"/>
            </w:pPr>
            <w:r w:rsidRPr="00E514E1">
              <w:t>MBP0231A</w:t>
            </w:r>
          </w:p>
        </w:tc>
        <w:tc>
          <w:tcPr>
            <w:tcW w:w="1620" w:type="dxa"/>
          </w:tcPr>
          <w:p w14:paraId="06629667" w14:textId="77777777" w:rsidR="005C6B56" w:rsidRPr="00E514E1" w:rsidRDefault="005C6B56" w:rsidP="00E95B22">
            <w:pPr>
              <w:pStyle w:val="TableContainer"/>
            </w:pPr>
            <w:r w:rsidRPr="00E514E1">
              <w:t>86701, 86702</w:t>
            </w:r>
          </w:p>
        </w:tc>
        <w:tc>
          <w:tcPr>
            <w:tcW w:w="1698" w:type="dxa"/>
          </w:tcPr>
          <w:p w14:paraId="0F30A684" w14:textId="77777777" w:rsidR="005C6B56" w:rsidRPr="00E514E1" w:rsidRDefault="005C6B56" w:rsidP="00E95B22">
            <w:pPr>
              <w:pStyle w:val="TableContainer"/>
              <w:rPr>
                <w:w w:val="95"/>
              </w:rPr>
            </w:pPr>
            <w:r w:rsidRPr="00E514E1">
              <w:t>$83.74</w:t>
            </w:r>
          </w:p>
        </w:tc>
      </w:tr>
      <w:tr w:rsidR="005C6B56" w:rsidRPr="00E514E1" w14:paraId="3AA363F5" w14:textId="77777777" w:rsidTr="00E47F1B">
        <w:trPr>
          <w:trHeight w:val="144"/>
        </w:trPr>
        <w:tc>
          <w:tcPr>
            <w:tcW w:w="5142" w:type="dxa"/>
          </w:tcPr>
          <w:p w14:paraId="7C47F779" w14:textId="77777777" w:rsidR="005C6B56" w:rsidRPr="00E514E1" w:rsidRDefault="005C6B56" w:rsidP="00E95B22">
            <w:pPr>
              <w:pStyle w:val="TableContainer"/>
            </w:pPr>
            <w:r w:rsidRPr="00E514E1">
              <w:t>Measles,</w:t>
            </w:r>
            <w:r w:rsidRPr="00E514E1">
              <w:rPr>
                <w:spacing w:val="-5"/>
              </w:rPr>
              <w:t xml:space="preserve"> </w:t>
            </w:r>
            <w:r w:rsidRPr="00E514E1">
              <w:t>IgG</w:t>
            </w:r>
          </w:p>
        </w:tc>
        <w:tc>
          <w:tcPr>
            <w:tcW w:w="1980" w:type="dxa"/>
          </w:tcPr>
          <w:p w14:paraId="6FEDC747" w14:textId="77777777" w:rsidR="005C6B56" w:rsidRPr="00E514E1" w:rsidRDefault="005C6B56" w:rsidP="00E95B22">
            <w:pPr>
              <w:pStyle w:val="TableContainer"/>
            </w:pPr>
            <w:r w:rsidRPr="00E514E1">
              <w:t>MCW0330A</w:t>
            </w:r>
          </w:p>
        </w:tc>
        <w:tc>
          <w:tcPr>
            <w:tcW w:w="1620" w:type="dxa"/>
          </w:tcPr>
          <w:p w14:paraId="1002E568" w14:textId="77777777" w:rsidR="005C6B56" w:rsidRPr="00E514E1" w:rsidRDefault="005C6B56" w:rsidP="00E95B22">
            <w:pPr>
              <w:pStyle w:val="TableContainer"/>
            </w:pPr>
            <w:r w:rsidRPr="00E514E1">
              <w:t>86765</w:t>
            </w:r>
          </w:p>
        </w:tc>
        <w:tc>
          <w:tcPr>
            <w:tcW w:w="1698" w:type="dxa"/>
          </w:tcPr>
          <w:p w14:paraId="5A278EF0" w14:textId="77777777" w:rsidR="005C6B56" w:rsidRPr="00E514E1" w:rsidRDefault="005C6B56" w:rsidP="00E95B22">
            <w:pPr>
              <w:pStyle w:val="TableContainer"/>
            </w:pPr>
            <w:r w:rsidRPr="00E514E1">
              <w:t>$21.35</w:t>
            </w:r>
          </w:p>
        </w:tc>
      </w:tr>
      <w:tr w:rsidR="005C6B56" w:rsidRPr="00E514E1" w14:paraId="5BACC35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93E6E85" w14:textId="77777777" w:rsidR="005C6B56" w:rsidRPr="00E514E1" w:rsidRDefault="005C6B56" w:rsidP="00E95B22">
            <w:pPr>
              <w:pStyle w:val="TableContainer"/>
            </w:pPr>
            <w:r w:rsidRPr="00E514E1">
              <w:t>Measles,</w:t>
            </w:r>
            <w:r w:rsidRPr="00E514E1">
              <w:rPr>
                <w:spacing w:val="-5"/>
              </w:rPr>
              <w:t xml:space="preserve"> </w:t>
            </w:r>
            <w:r w:rsidRPr="00E514E1">
              <w:t>IgM</w:t>
            </w:r>
          </w:p>
        </w:tc>
        <w:tc>
          <w:tcPr>
            <w:tcW w:w="1980" w:type="dxa"/>
          </w:tcPr>
          <w:p w14:paraId="5B22A6DA" w14:textId="77777777" w:rsidR="005C6B56" w:rsidRPr="00E514E1" w:rsidRDefault="005C6B56" w:rsidP="00E95B22">
            <w:pPr>
              <w:pStyle w:val="TableContainer"/>
            </w:pPr>
            <w:r w:rsidRPr="00E514E1">
              <w:t>MCW0328A</w:t>
            </w:r>
          </w:p>
        </w:tc>
        <w:tc>
          <w:tcPr>
            <w:tcW w:w="1620" w:type="dxa"/>
          </w:tcPr>
          <w:p w14:paraId="5B67DE6C" w14:textId="77777777" w:rsidR="005C6B56" w:rsidRPr="00E514E1" w:rsidRDefault="005C6B56" w:rsidP="00E95B22">
            <w:pPr>
              <w:pStyle w:val="TableContainer"/>
            </w:pPr>
            <w:r w:rsidRPr="00E514E1">
              <w:t>86765</w:t>
            </w:r>
          </w:p>
        </w:tc>
        <w:tc>
          <w:tcPr>
            <w:tcW w:w="1698" w:type="dxa"/>
          </w:tcPr>
          <w:p w14:paraId="3ACCBE49" w14:textId="77777777" w:rsidR="005C6B56" w:rsidRPr="00E514E1" w:rsidRDefault="005C6B56" w:rsidP="00E95B22">
            <w:pPr>
              <w:pStyle w:val="TableContainer"/>
            </w:pPr>
            <w:r w:rsidRPr="00E514E1">
              <w:t>$85.60</w:t>
            </w:r>
          </w:p>
        </w:tc>
      </w:tr>
      <w:tr w:rsidR="005C6B56" w:rsidRPr="00E514E1" w14:paraId="6A62F087" w14:textId="77777777" w:rsidTr="00E47F1B">
        <w:trPr>
          <w:trHeight w:val="144"/>
        </w:trPr>
        <w:tc>
          <w:tcPr>
            <w:tcW w:w="5142" w:type="dxa"/>
          </w:tcPr>
          <w:p w14:paraId="0DCE019A" w14:textId="77777777" w:rsidR="005C6B56" w:rsidRPr="00E514E1" w:rsidRDefault="005C6B56" w:rsidP="00E95B22">
            <w:pPr>
              <w:pStyle w:val="TableContainer"/>
            </w:pPr>
            <w:r w:rsidRPr="00E514E1">
              <w:t>Mumps,</w:t>
            </w:r>
            <w:r w:rsidRPr="00E514E1">
              <w:rPr>
                <w:spacing w:val="-3"/>
              </w:rPr>
              <w:t xml:space="preserve"> </w:t>
            </w:r>
            <w:r w:rsidRPr="00E514E1">
              <w:t>IgG</w:t>
            </w:r>
          </w:p>
        </w:tc>
        <w:tc>
          <w:tcPr>
            <w:tcW w:w="1980" w:type="dxa"/>
          </w:tcPr>
          <w:p w14:paraId="33201822" w14:textId="77777777" w:rsidR="005C6B56" w:rsidRPr="00E514E1" w:rsidRDefault="005C6B56" w:rsidP="00E95B22">
            <w:pPr>
              <w:pStyle w:val="TableContainer"/>
            </w:pPr>
            <w:r w:rsidRPr="00E514E1">
              <w:t>MCC0276A</w:t>
            </w:r>
          </w:p>
        </w:tc>
        <w:tc>
          <w:tcPr>
            <w:tcW w:w="1620" w:type="dxa"/>
          </w:tcPr>
          <w:p w14:paraId="714AAA1D" w14:textId="77777777" w:rsidR="005C6B56" w:rsidRPr="00E514E1" w:rsidRDefault="005C6B56" w:rsidP="00E95B22">
            <w:pPr>
              <w:pStyle w:val="TableContainer"/>
            </w:pPr>
            <w:r w:rsidRPr="00E514E1">
              <w:t>86735</w:t>
            </w:r>
          </w:p>
        </w:tc>
        <w:tc>
          <w:tcPr>
            <w:tcW w:w="1698" w:type="dxa"/>
          </w:tcPr>
          <w:p w14:paraId="586D0B9A" w14:textId="77777777" w:rsidR="005C6B56" w:rsidRPr="00E514E1" w:rsidRDefault="005C6B56" w:rsidP="00E95B22">
            <w:pPr>
              <w:pStyle w:val="TableContainer"/>
            </w:pPr>
            <w:r w:rsidRPr="00E514E1">
              <w:t>$22.62</w:t>
            </w:r>
          </w:p>
        </w:tc>
      </w:tr>
      <w:tr w:rsidR="005C6B56" w:rsidRPr="00E514E1" w14:paraId="0CB24274"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0B26639" w14:textId="77777777" w:rsidR="005C6B56" w:rsidRPr="00E514E1" w:rsidRDefault="005C6B56" w:rsidP="00E95B22">
            <w:pPr>
              <w:pStyle w:val="TableContainer"/>
            </w:pPr>
            <w:r w:rsidRPr="00E514E1">
              <w:t>Q-Fever,</w:t>
            </w:r>
            <w:r w:rsidRPr="00E514E1">
              <w:rPr>
                <w:spacing w:val="-9"/>
              </w:rPr>
              <w:t xml:space="preserve"> </w:t>
            </w:r>
            <w:r w:rsidRPr="00E514E1">
              <w:t>IgG</w:t>
            </w:r>
          </w:p>
        </w:tc>
        <w:tc>
          <w:tcPr>
            <w:tcW w:w="1980" w:type="dxa"/>
          </w:tcPr>
          <w:p w14:paraId="07088A3A" w14:textId="77777777" w:rsidR="005C6B56" w:rsidRPr="00E514E1" w:rsidRDefault="005C6B56" w:rsidP="00E95B22">
            <w:pPr>
              <w:pStyle w:val="TableContainer"/>
            </w:pPr>
            <w:r w:rsidRPr="00E514E1">
              <w:t>MCL0292A</w:t>
            </w:r>
          </w:p>
        </w:tc>
        <w:tc>
          <w:tcPr>
            <w:tcW w:w="1620" w:type="dxa"/>
          </w:tcPr>
          <w:p w14:paraId="6DAB8DBD" w14:textId="77777777" w:rsidR="005C6B56" w:rsidRPr="00E514E1" w:rsidRDefault="005C6B56" w:rsidP="00E95B22">
            <w:pPr>
              <w:pStyle w:val="TableContainer"/>
            </w:pPr>
            <w:r w:rsidRPr="00E514E1">
              <w:t>86638</w:t>
            </w:r>
          </w:p>
        </w:tc>
        <w:tc>
          <w:tcPr>
            <w:tcW w:w="1698" w:type="dxa"/>
          </w:tcPr>
          <w:p w14:paraId="69696E1D" w14:textId="77777777" w:rsidR="005C6B56" w:rsidRPr="00E514E1" w:rsidRDefault="005C6B56" w:rsidP="00E95B22">
            <w:pPr>
              <w:pStyle w:val="TableContainer"/>
            </w:pPr>
            <w:r w:rsidRPr="00E514E1">
              <w:t>$85.61</w:t>
            </w:r>
          </w:p>
        </w:tc>
      </w:tr>
      <w:tr w:rsidR="005C6B56" w:rsidRPr="00E514E1" w14:paraId="3034C953" w14:textId="77777777" w:rsidTr="00E47F1B">
        <w:trPr>
          <w:trHeight w:val="144"/>
        </w:trPr>
        <w:tc>
          <w:tcPr>
            <w:tcW w:w="5142" w:type="dxa"/>
          </w:tcPr>
          <w:p w14:paraId="2DAC0F8B" w14:textId="77777777" w:rsidR="005C6B56" w:rsidRPr="00E514E1" w:rsidRDefault="005C6B56" w:rsidP="00E95B22">
            <w:pPr>
              <w:pStyle w:val="TableContainer"/>
            </w:pPr>
            <w:proofErr w:type="spellStart"/>
            <w:r w:rsidRPr="00E514E1">
              <w:t>QuantiFERON</w:t>
            </w:r>
            <w:proofErr w:type="spellEnd"/>
            <w:r w:rsidRPr="00E514E1">
              <w:t xml:space="preserve"> -TB Serology</w:t>
            </w:r>
          </w:p>
        </w:tc>
        <w:tc>
          <w:tcPr>
            <w:tcW w:w="1980" w:type="dxa"/>
          </w:tcPr>
          <w:p w14:paraId="3CDD1233" w14:textId="77777777" w:rsidR="005C6B56" w:rsidRPr="00E514E1" w:rsidRDefault="005C6B56" w:rsidP="00E95B22">
            <w:pPr>
              <w:pStyle w:val="TableContainer"/>
            </w:pPr>
            <w:r w:rsidRPr="00E514E1">
              <w:t>MZZ0468A</w:t>
            </w:r>
          </w:p>
        </w:tc>
        <w:tc>
          <w:tcPr>
            <w:tcW w:w="1620" w:type="dxa"/>
          </w:tcPr>
          <w:p w14:paraId="08100C0B" w14:textId="77777777" w:rsidR="005C6B56" w:rsidRPr="00E514E1" w:rsidRDefault="005C6B56" w:rsidP="00E95B22">
            <w:pPr>
              <w:pStyle w:val="TableContainer"/>
            </w:pPr>
            <w:r w:rsidRPr="00E514E1">
              <w:t>86480</w:t>
            </w:r>
          </w:p>
        </w:tc>
        <w:tc>
          <w:tcPr>
            <w:tcW w:w="1698" w:type="dxa"/>
          </w:tcPr>
          <w:p w14:paraId="6AAAA97B" w14:textId="77777777" w:rsidR="005C6B56" w:rsidRPr="00E514E1" w:rsidRDefault="005C6B56" w:rsidP="00E95B22">
            <w:pPr>
              <w:pStyle w:val="TableContainer"/>
            </w:pPr>
            <w:r w:rsidRPr="00E514E1">
              <w:t>$53.66</w:t>
            </w:r>
          </w:p>
        </w:tc>
      </w:tr>
      <w:tr w:rsidR="005C6B56" w:rsidRPr="00E514E1" w14:paraId="10D8D839"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41C2F5E" w14:textId="77777777" w:rsidR="005C6B56" w:rsidRPr="00E514E1" w:rsidRDefault="005C6B56" w:rsidP="00E95B22">
            <w:pPr>
              <w:pStyle w:val="TableContainer"/>
            </w:pPr>
            <w:r w:rsidRPr="00E514E1">
              <w:t>Rocky</w:t>
            </w:r>
            <w:r w:rsidRPr="00E514E1">
              <w:rPr>
                <w:spacing w:val="-4"/>
              </w:rPr>
              <w:t xml:space="preserve"> </w:t>
            </w:r>
            <w:r w:rsidRPr="00E514E1">
              <w:t>Mountain</w:t>
            </w:r>
            <w:r w:rsidRPr="00E514E1">
              <w:rPr>
                <w:spacing w:val="-2"/>
              </w:rPr>
              <w:t xml:space="preserve"> </w:t>
            </w:r>
            <w:r w:rsidRPr="00E514E1">
              <w:t>Spotted Fever,</w:t>
            </w:r>
            <w:r w:rsidRPr="00E514E1">
              <w:rPr>
                <w:spacing w:val="-2"/>
              </w:rPr>
              <w:t xml:space="preserve"> </w:t>
            </w:r>
            <w:r w:rsidRPr="00E514E1">
              <w:t>IgG</w:t>
            </w:r>
          </w:p>
        </w:tc>
        <w:tc>
          <w:tcPr>
            <w:tcW w:w="1980" w:type="dxa"/>
          </w:tcPr>
          <w:p w14:paraId="78522E85" w14:textId="77777777" w:rsidR="005C6B56" w:rsidRPr="00E514E1" w:rsidRDefault="005C6B56" w:rsidP="00E95B22">
            <w:pPr>
              <w:pStyle w:val="TableContainer"/>
            </w:pPr>
            <w:r w:rsidRPr="00E514E1">
              <w:t>MCR0317A</w:t>
            </w:r>
          </w:p>
        </w:tc>
        <w:tc>
          <w:tcPr>
            <w:tcW w:w="1620" w:type="dxa"/>
          </w:tcPr>
          <w:p w14:paraId="03CF8A73" w14:textId="77777777" w:rsidR="005C6B56" w:rsidRPr="00E514E1" w:rsidRDefault="005C6B56" w:rsidP="00E95B22">
            <w:pPr>
              <w:pStyle w:val="TableContainer"/>
            </w:pPr>
            <w:r w:rsidRPr="00E514E1">
              <w:t>86757</w:t>
            </w:r>
          </w:p>
        </w:tc>
        <w:tc>
          <w:tcPr>
            <w:tcW w:w="1698" w:type="dxa"/>
          </w:tcPr>
          <w:p w14:paraId="4BFF0111" w14:textId="77777777" w:rsidR="005C6B56" w:rsidRPr="00E514E1" w:rsidRDefault="005C6B56" w:rsidP="00E95B22">
            <w:pPr>
              <w:pStyle w:val="TableContainer"/>
            </w:pPr>
            <w:r w:rsidRPr="00E514E1">
              <w:t>$42.93</w:t>
            </w:r>
          </w:p>
        </w:tc>
      </w:tr>
      <w:tr w:rsidR="005C6B56" w:rsidRPr="00E514E1" w14:paraId="3F03663B" w14:textId="77777777" w:rsidTr="00E47F1B">
        <w:trPr>
          <w:trHeight w:val="144"/>
        </w:trPr>
        <w:tc>
          <w:tcPr>
            <w:tcW w:w="5142" w:type="dxa"/>
          </w:tcPr>
          <w:p w14:paraId="69EBBD86" w14:textId="77777777" w:rsidR="005C6B56" w:rsidRPr="00E514E1" w:rsidRDefault="005C6B56" w:rsidP="00E95B22">
            <w:pPr>
              <w:pStyle w:val="TableContainer"/>
            </w:pPr>
            <w:r w:rsidRPr="00E514E1">
              <w:t>Rubella IgM (German Measles)</w:t>
            </w:r>
          </w:p>
        </w:tc>
        <w:tc>
          <w:tcPr>
            <w:tcW w:w="1980" w:type="dxa"/>
          </w:tcPr>
          <w:p w14:paraId="13D2AE13" w14:textId="77777777" w:rsidR="005C6B56" w:rsidRPr="00E514E1" w:rsidRDefault="005C6B56" w:rsidP="00E95B22">
            <w:pPr>
              <w:pStyle w:val="TableContainer"/>
            </w:pPr>
            <w:r w:rsidRPr="00E514E1">
              <w:t>MCT0320A</w:t>
            </w:r>
          </w:p>
        </w:tc>
        <w:tc>
          <w:tcPr>
            <w:tcW w:w="1620" w:type="dxa"/>
          </w:tcPr>
          <w:p w14:paraId="146CD410" w14:textId="77777777" w:rsidR="005C6B56" w:rsidRPr="00E514E1" w:rsidRDefault="005C6B56" w:rsidP="00E95B22">
            <w:pPr>
              <w:pStyle w:val="TableContainer"/>
            </w:pPr>
            <w:r w:rsidRPr="00E514E1">
              <w:t>86762</w:t>
            </w:r>
          </w:p>
        </w:tc>
        <w:tc>
          <w:tcPr>
            <w:tcW w:w="1698" w:type="dxa"/>
          </w:tcPr>
          <w:p w14:paraId="2E103664" w14:textId="77777777" w:rsidR="005C6B56" w:rsidRPr="00E514E1" w:rsidRDefault="005C6B56" w:rsidP="00E95B22">
            <w:pPr>
              <w:pStyle w:val="TableContainer"/>
            </w:pPr>
            <w:r w:rsidRPr="00E514E1">
              <w:t>$24.77</w:t>
            </w:r>
          </w:p>
        </w:tc>
      </w:tr>
      <w:tr w:rsidR="005C6B56" w:rsidRPr="00E514E1" w14:paraId="0483446F"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075BF5A" w14:textId="77777777" w:rsidR="005C6B56" w:rsidRPr="00E514E1" w:rsidRDefault="005C6B56" w:rsidP="00E95B22">
            <w:pPr>
              <w:pStyle w:val="TableContainer"/>
            </w:pPr>
            <w:r w:rsidRPr="00E514E1">
              <w:t>Rubella Screen</w:t>
            </w:r>
            <w:r w:rsidRPr="00E514E1">
              <w:rPr>
                <w:spacing w:val="-2"/>
              </w:rPr>
              <w:t xml:space="preserve"> </w:t>
            </w:r>
            <w:r w:rsidRPr="00E514E1">
              <w:t>IgG (German Measles)</w:t>
            </w:r>
          </w:p>
        </w:tc>
        <w:tc>
          <w:tcPr>
            <w:tcW w:w="1980" w:type="dxa"/>
          </w:tcPr>
          <w:p w14:paraId="403A91F9" w14:textId="77777777" w:rsidR="005C6B56" w:rsidRPr="00E514E1" w:rsidRDefault="005C6B56" w:rsidP="00E95B22">
            <w:pPr>
              <w:pStyle w:val="TableContainer"/>
            </w:pPr>
            <w:r w:rsidRPr="00E514E1">
              <w:t>MCU0322A</w:t>
            </w:r>
          </w:p>
        </w:tc>
        <w:tc>
          <w:tcPr>
            <w:tcW w:w="1620" w:type="dxa"/>
          </w:tcPr>
          <w:p w14:paraId="21FED2BB" w14:textId="77777777" w:rsidR="005C6B56" w:rsidRPr="00E514E1" w:rsidRDefault="005C6B56" w:rsidP="00E95B22">
            <w:pPr>
              <w:pStyle w:val="TableContainer"/>
            </w:pPr>
            <w:r w:rsidRPr="00E514E1">
              <w:t>86762</w:t>
            </w:r>
          </w:p>
        </w:tc>
        <w:tc>
          <w:tcPr>
            <w:tcW w:w="1698" w:type="dxa"/>
          </w:tcPr>
          <w:p w14:paraId="47E703A2" w14:textId="77777777" w:rsidR="005C6B56" w:rsidRPr="00E514E1" w:rsidRDefault="005C6B56" w:rsidP="00E95B22">
            <w:pPr>
              <w:pStyle w:val="TableContainer"/>
            </w:pPr>
            <w:r w:rsidRPr="00E514E1">
              <w:t>$22.33</w:t>
            </w:r>
          </w:p>
        </w:tc>
      </w:tr>
      <w:tr w:rsidR="005C6B56" w:rsidRPr="00E514E1" w14:paraId="46F8ADB4" w14:textId="77777777" w:rsidTr="00E47F1B">
        <w:trPr>
          <w:trHeight w:val="144"/>
        </w:trPr>
        <w:tc>
          <w:tcPr>
            <w:tcW w:w="5142" w:type="dxa"/>
          </w:tcPr>
          <w:p w14:paraId="3AE4FCFD" w14:textId="77777777" w:rsidR="005C6B56" w:rsidRPr="00E514E1" w:rsidRDefault="005C6B56" w:rsidP="00E95B22">
            <w:pPr>
              <w:pStyle w:val="TableContainer"/>
            </w:pPr>
            <w:r w:rsidRPr="00E514E1">
              <w:t>Schistosoma</w:t>
            </w:r>
            <w:r w:rsidRPr="00E514E1">
              <w:rPr>
                <w:spacing w:val="-5"/>
              </w:rPr>
              <w:t xml:space="preserve"> </w:t>
            </w:r>
            <w:r w:rsidRPr="00E514E1">
              <w:t>(EIA)</w:t>
            </w:r>
          </w:p>
        </w:tc>
        <w:tc>
          <w:tcPr>
            <w:tcW w:w="1980" w:type="dxa"/>
          </w:tcPr>
          <w:p w14:paraId="7DCA4541" w14:textId="77777777" w:rsidR="005C6B56" w:rsidRPr="00E514E1" w:rsidRDefault="005C6B56" w:rsidP="00E95B22">
            <w:pPr>
              <w:pStyle w:val="TableContainer"/>
            </w:pPr>
            <w:r w:rsidRPr="00E514E1">
              <w:t>MPS0010A</w:t>
            </w:r>
          </w:p>
        </w:tc>
        <w:tc>
          <w:tcPr>
            <w:tcW w:w="1620" w:type="dxa"/>
          </w:tcPr>
          <w:p w14:paraId="53CFDC87" w14:textId="77777777" w:rsidR="005C6B56" w:rsidRPr="00E514E1" w:rsidRDefault="005C6B56" w:rsidP="00E95B22">
            <w:pPr>
              <w:pStyle w:val="TableContainer"/>
            </w:pPr>
            <w:r w:rsidRPr="00E514E1">
              <w:t>86682</w:t>
            </w:r>
          </w:p>
        </w:tc>
        <w:tc>
          <w:tcPr>
            <w:tcW w:w="1698" w:type="dxa"/>
          </w:tcPr>
          <w:p w14:paraId="684C0214" w14:textId="77777777" w:rsidR="005C6B56" w:rsidRPr="00E514E1" w:rsidRDefault="005C6B56" w:rsidP="00E95B22">
            <w:pPr>
              <w:pStyle w:val="TableContainer"/>
            </w:pPr>
            <w:r w:rsidRPr="00E514E1">
              <w:t>$10.30</w:t>
            </w:r>
          </w:p>
        </w:tc>
      </w:tr>
      <w:tr w:rsidR="005C6B56" w:rsidRPr="00E514E1" w14:paraId="5AACC0CA"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D2CB692" w14:textId="77777777" w:rsidR="005C6B56" w:rsidRPr="00E514E1" w:rsidRDefault="005C6B56" w:rsidP="00E95B22">
            <w:pPr>
              <w:pStyle w:val="TableContainer"/>
            </w:pPr>
            <w:r w:rsidRPr="00E514E1">
              <w:t>St.</w:t>
            </w:r>
            <w:r w:rsidRPr="00E514E1">
              <w:rPr>
                <w:spacing w:val="-3"/>
              </w:rPr>
              <w:t xml:space="preserve"> </w:t>
            </w:r>
            <w:r w:rsidRPr="00E514E1">
              <w:t>Louis</w:t>
            </w:r>
            <w:r w:rsidRPr="00E514E1">
              <w:rPr>
                <w:spacing w:val="-3"/>
              </w:rPr>
              <w:t xml:space="preserve"> </w:t>
            </w:r>
            <w:r w:rsidRPr="00E514E1">
              <w:t>Encephalitis</w:t>
            </w:r>
            <w:r w:rsidRPr="00E514E1">
              <w:rPr>
                <w:spacing w:val="-2"/>
              </w:rPr>
              <w:t xml:space="preserve"> </w:t>
            </w:r>
            <w:r w:rsidRPr="00E514E1">
              <w:t>(SLE),</w:t>
            </w:r>
            <w:r w:rsidRPr="00E514E1">
              <w:rPr>
                <w:spacing w:val="-3"/>
              </w:rPr>
              <w:t xml:space="preserve"> </w:t>
            </w:r>
            <w:r w:rsidRPr="00E514E1">
              <w:t>IgM</w:t>
            </w:r>
            <w:r w:rsidRPr="00E514E1">
              <w:rPr>
                <w:spacing w:val="-3"/>
              </w:rPr>
              <w:t xml:space="preserve"> </w:t>
            </w:r>
            <w:r w:rsidRPr="00E514E1">
              <w:t>EIA</w:t>
            </w:r>
          </w:p>
        </w:tc>
        <w:tc>
          <w:tcPr>
            <w:tcW w:w="1980" w:type="dxa"/>
          </w:tcPr>
          <w:p w14:paraId="4764D342" w14:textId="77777777" w:rsidR="005C6B56" w:rsidRPr="00E514E1" w:rsidRDefault="005C6B56" w:rsidP="00E95B22">
            <w:pPr>
              <w:pStyle w:val="TableContainer"/>
            </w:pPr>
            <w:r w:rsidRPr="00E514E1">
              <w:t>MAM0460A</w:t>
            </w:r>
          </w:p>
        </w:tc>
        <w:tc>
          <w:tcPr>
            <w:tcW w:w="1620" w:type="dxa"/>
          </w:tcPr>
          <w:p w14:paraId="02096B1D" w14:textId="77777777" w:rsidR="005C6B56" w:rsidRPr="00E514E1" w:rsidRDefault="005C6B56" w:rsidP="00E95B22">
            <w:pPr>
              <w:pStyle w:val="TableContainer"/>
            </w:pPr>
            <w:r w:rsidRPr="00E514E1">
              <w:t>86653</w:t>
            </w:r>
          </w:p>
        </w:tc>
        <w:tc>
          <w:tcPr>
            <w:tcW w:w="1698" w:type="dxa"/>
          </w:tcPr>
          <w:p w14:paraId="3E5EECBC" w14:textId="77777777" w:rsidR="005C6B56" w:rsidRPr="00E514E1" w:rsidRDefault="005C6B56" w:rsidP="00E95B22">
            <w:pPr>
              <w:pStyle w:val="TableContainer"/>
            </w:pPr>
            <w:r w:rsidRPr="00E514E1">
              <w:t>$107.84</w:t>
            </w:r>
          </w:p>
        </w:tc>
      </w:tr>
      <w:tr w:rsidR="005C6B56" w:rsidRPr="00E514E1" w14:paraId="6058F55F" w14:textId="77777777" w:rsidTr="00E47F1B">
        <w:trPr>
          <w:trHeight w:val="144"/>
        </w:trPr>
        <w:tc>
          <w:tcPr>
            <w:tcW w:w="5142" w:type="dxa"/>
          </w:tcPr>
          <w:p w14:paraId="306CE3B8" w14:textId="77777777" w:rsidR="005C6B56" w:rsidRPr="00E514E1" w:rsidRDefault="005C6B56" w:rsidP="00E95B22">
            <w:pPr>
              <w:pStyle w:val="TableContainer"/>
            </w:pPr>
            <w:proofErr w:type="spellStart"/>
            <w:r w:rsidRPr="00E514E1">
              <w:t>Strongyloides</w:t>
            </w:r>
            <w:proofErr w:type="spellEnd"/>
            <w:r w:rsidRPr="00E514E1">
              <w:rPr>
                <w:spacing w:val="-5"/>
              </w:rPr>
              <w:t xml:space="preserve"> </w:t>
            </w:r>
            <w:r w:rsidRPr="00E514E1">
              <w:t>(EIA)</w:t>
            </w:r>
          </w:p>
        </w:tc>
        <w:tc>
          <w:tcPr>
            <w:tcW w:w="1980" w:type="dxa"/>
          </w:tcPr>
          <w:p w14:paraId="5C68D79E" w14:textId="77777777" w:rsidR="005C6B56" w:rsidRPr="00E514E1" w:rsidRDefault="005C6B56" w:rsidP="00E95B22">
            <w:pPr>
              <w:pStyle w:val="TableContainer"/>
            </w:pPr>
            <w:r w:rsidRPr="00E514E1">
              <w:t>MPS0002A</w:t>
            </w:r>
          </w:p>
        </w:tc>
        <w:tc>
          <w:tcPr>
            <w:tcW w:w="1620" w:type="dxa"/>
          </w:tcPr>
          <w:p w14:paraId="3D24B711" w14:textId="77777777" w:rsidR="005C6B56" w:rsidRPr="00E514E1" w:rsidRDefault="005C6B56" w:rsidP="00E95B22">
            <w:pPr>
              <w:pStyle w:val="TableContainer"/>
            </w:pPr>
            <w:r w:rsidRPr="00E514E1">
              <w:t>86682</w:t>
            </w:r>
          </w:p>
        </w:tc>
        <w:tc>
          <w:tcPr>
            <w:tcW w:w="1698" w:type="dxa"/>
          </w:tcPr>
          <w:p w14:paraId="448FEBE1" w14:textId="77777777" w:rsidR="005C6B56" w:rsidRPr="00E514E1" w:rsidRDefault="005C6B56" w:rsidP="00E95B22">
            <w:pPr>
              <w:pStyle w:val="TableContainer"/>
            </w:pPr>
            <w:r w:rsidRPr="00E514E1">
              <w:t>$16.89</w:t>
            </w:r>
          </w:p>
        </w:tc>
      </w:tr>
      <w:tr w:rsidR="005C6B56" w:rsidRPr="00E514E1" w14:paraId="12881809"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FCA2729" w14:textId="77777777" w:rsidR="005C6B56" w:rsidRPr="00E514E1" w:rsidRDefault="005C6B56" w:rsidP="00E95B22">
            <w:pPr>
              <w:pStyle w:val="TableContainer"/>
            </w:pPr>
            <w:r w:rsidRPr="00E514E1">
              <w:t>Syphilis</w:t>
            </w:r>
            <w:r w:rsidRPr="00E514E1">
              <w:rPr>
                <w:spacing w:val="-2"/>
              </w:rPr>
              <w:t xml:space="preserve"> </w:t>
            </w:r>
            <w:r w:rsidRPr="00E514E1">
              <w:t>Confirmation</w:t>
            </w:r>
            <w:r w:rsidRPr="00E514E1">
              <w:rPr>
                <w:spacing w:val="-2"/>
              </w:rPr>
              <w:t xml:space="preserve"> </w:t>
            </w:r>
            <w:r w:rsidRPr="00E514E1">
              <w:t>Particle Agglutination</w:t>
            </w:r>
            <w:r w:rsidRPr="00E514E1">
              <w:rPr>
                <w:spacing w:val="-2"/>
              </w:rPr>
              <w:t xml:space="preserve"> </w:t>
            </w:r>
            <w:r w:rsidRPr="00E514E1">
              <w:t>(TP-PA)</w:t>
            </w:r>
          </w:p>
        </w:tc>
        <w:tc>
          <w:tcPr>
            <w:tcW w:w="1980" w:type="dxa"/>
          </w:tcPr>
          <w:p w14:paraId="194D2E15" w14:textId="77777777" w:rsidR="005C6B56" w:rsidRPr="00E514E1" w:rsidRDefault="005C6B56" w:rsidP="00E95B22">
            <w:pPr>
              <w:pStyle w:val="TableContainer"/>
            </w:pPr>
            <w:r w:rsidRPr="00E514E1">
              <w:t>MCS0318A</w:t>
            </w:r>
          </w:p>
        </w:tc>
        <w:tc>
          <w:tcPr>
            <w:tcW w:w="1620" w:type="dxa"/>
          </w:tcPr>
          <w:p w14:paraId="40ED9B78" w14:textId="77777777" w:rsidR="005C6B56" w:rsidRPr="00E514E1" w:rsidRDefault="005C6B56" w:rsidP="00E95B22">
            <w:pPr>
              <w:pStyle w:val="TableContainer"/>
            </w:pPr>
            <w:r w:rsidRPr="00E514E1">
              <w:t>86780</w:t>
            </w:r>
          </w:p>
        </w:tc>
        <w:tc>
          <w:tcPr>
            <w:tcW w:w="1698" w:type="dxa"/>
          </w:tcPr>
          <w:p w14:paraId="76721B23" w14:textId="77777777" w:rsidR="005C6B56" w:rsidRPr="00E514E1" w:rsidRDefault="005C6B56" w:rsidP="00E95B22">
            <w:pPr>
              <w:pStyle w:val="TableContainer"/>
            </w:pPr>
            <w:r w:rsidRPr="00E514E1">
              <w:t>$27.02</w:t>
            </w:r>
          </w:p>
        </w:tc>
      </w:tr>
      <w:tr w:rsidR="005C6B56" w:rsidRPr="00E514E1" w14:paraId="4B75428B" w14:textId="77777777" w:rsidTr="00E47F1B">
        <w:trPr>
          <w:trHeight w:val="144"/>
        </w:trPr>
        <w:tc>
          <w:tcPr>
            <w:tcW w:w="5142" w:type="dxa"/>
          </w:tcPr>
          <w:p w14:paraId="0A0ED0BD" w14:textId="77777777" w:rsidR="005C6B56" w:rsidRPr="00E514E1" w:rsidRDefault="005C6B56" w:rsidP="00E95B22">
            <w:pPr>
              <w:pStyle w:val="TableContainer"/>
            </w:pPr>
            <w:r w:rsidRPr="00E514E1">
              <w:t>Syphilis Rapid</w:t>
            </w:r>
            <w:r w:rsidRPr="00E514E1">
              <w:rPr>
                <w:spacing w:val="1"/>
              </w:rPr>
              <w:t xml:space="preserve"> </w:t>
            </w:r>
            <w:r w:rsidRPr="00E514E1">
              <w:t>Plasma Regain</w:t>
            </w:r>
            <w:r w:rsidRPr="00E514E1">
              <w:rPr>
                <w:spacing w:val="1"/>
              </w:rPr>
              <w:t xml:space="preserve"> </w:t>
            </w:r>
            <w:r w:rsidRPr="00E514E1">
              <w:t>(RPR) – Qualitative</w:t>
            </w:r>
          </w:p>
        </w:tc>
        <w:tc>
          <w:tcPr>
            <w:tcW w:w="1980" w:type="dxa"/>
          </w:tcPr>
          <w:p w14:paraId="756A905D" w14:textId="77777777" w:rsidR="005C6B56" w:rsidRPr="00E514E1" w:rsidRDefault="005C6B56" w:rsidP="00E95B22">
            <w:pPr>
              <w:pStyle w:val="TableContainer"/>
            </w:pPr>
            <w:r w:rsidRPr="00E514E1">
              <w:t>MBY0264A</w:t>
            </w:r>
          </w:p>
        </w:tc>
        <w:tc>
          <w:tcPr>
            <w:tcW w:w="1620" w:type="dxa"/>
          </w:tcPr>
          <w:p w14:paraId="14313859" w14:textId="77777777" w:rsidR="005C6B56" w:rsidRPr="00E514E1" w:rsidRDefault="005C6B56" w:rsidP="00E95B22">
            <w:pPr>
              <w:pStyle w:val="TableContainer"/>
            </w:pPr>
            <w:r w:rsidRPr="00E514E1">
              <w:t>86592</w:t>
            </w:r>
          </w:p>
        </w:tc>
        <w:tc>
          <w:tcPr>
            <w:tcW w:w="1698" w:type="dxa"/>
          </w:tcPr>
          <w:p w14:paraId="3F4B6BD9" w14:textId="77777777" w:rsidR="005C6B56" w:rsidRPr="00E514E1" w:rsidRDefault="005C6B56" w:rsidP="00E95B22">
            <w:pPr>
              <w:pStyle w:val="TableContainer"/>
            </w:pPr>
            <w:r w:rsidRPr="00E514E1">
              <w:rPr>
                <w:w w:val="95"/>
              </w:rPr>
              <w:t>$2.89</w:t>
            </w:r>
          </w:p>
        </w:tc>
      </w:tr>
      <w:tr w:rsidR="005C6B56" w:rsidRPr="00E514E1" w14:paraId="279C44F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C8698BF" w14:textId="77777777" w:rsidR="005C6B56" w:rsidRPr="00E514E1" w:rsidRDefault="005C6B56" w:rsidP="00E95B22">
            <w:pPr>
              <w:pStyle w:val="TableContainer"/>
            </w:pPr>
            <w:r w:rsidRPr="00E514E1">
              <w:t>Syphilis Rapid</w:t>
            </w:r>
            <w:r w:rsidRPr="00E514E1">
              <w:rPr>
                <w:spacing w:val="1"/>
              </w:rPr>
              <w:t xml:space="preserve"> </w:t>
            </w:r>
            <w:r w:rsidRPr="00E514E1">
              <w:t>Plasma Regain</w:t>
            </w:r>
            <w:r w:rsidRPr="00E514E1">
              <w:rPr>
                <w:spacing w:val="1"/>
              </w:rPr>
              <w:t xml:space="preserve"> </w:t>
            </w:r>
            <w:r w:rsidRPr="00E514E1">
              <w:t>(RPR) – Quantitative</w:t>
            </w:r>
          </w:p>
        </w:tc>
        <w:tc>
          <w:tcPr>
            <w:tcW w:w="1980" w:type="dxa"/>
          </w:tcPr>
          <w:p w14:paraId="029ED7D1" w14:textId="77777777" w:rsidR="005C6B56" w:rsidRPr="00E514E1" w:rsidRDefault="005C6B56" w:rsidP="00E95B22">
            <w:pPr>
              <w:pStyle w:val="TableContainer"/>
            </w:pPr>
            <w:r w:rsidRPr="00E514E1">
              <w:t>MBN0224A</w:t>
            </w:r>
          </w:p>
        </w:tc>
        <w:tc>
          <w:tcPr>
            <w:tcW w:w="1620" w:type="dxa"/>
          </w:tcPr>
          <w:p w14:paraId="22CA2D4B" w14:textId="77777777" w:rsidR="005C6B56" w:rsidRPr="00E514E1" w:rsidRDefault="005C6B56" w:rsidP="00E95B22">
            <w:pPr>
              <w:pStyle w:val="TableContainer"/>
            </w:pPr>
            <w:r w:rsidRPr="00E514E1">
              <w:t>86593</w:t>
            </w:r>
          </w:p>
        </w:tc>
        <w:tc>
          <w:tcPr>
            <w:tcW w:w="1698" w:type="dxa"/>
          </w:tcPr>
          <w:p w14:paraId="41384AD9" w14:textId="77777777" w:rsidR="005C6B56" w:rsidRPr="00E514E1" w:rsidRDefault="005C6B56" w:rsidP="00E95B22">
            <w:pPr>
              <w:pStyle w:val="TableContainer"/>
              <w:rPr>
                <w:w w:val="95"/>
              </w:rPr>
            </w:pPr>
            <w:r w:rsidRPr="00E514E1">
              <w:t>$12.88</w:t>
            </w:r>
          </w:p>
        </w:tc>
      </w:tr>
      <w:tr w:rsidR="005C6B56" w:rsidRPr="00E514E1" w14:paraId="0831E9C8" w14:textId="77777777" w:rsidTr="00E47F1B">
        <w:trPr>
          <w:trHeight w:val="144"/>
        </w:trPr>
        <w:tc>
          <w:tcPr>
            <w:tcW w:w="5142" w:type="dxa"/>
          </w:tcPr>
          <w:p w14:paraId="310DB0C9" w14:textId="77777777" w:rsidR="005C6B56" w:rsidRPr="00E514E1" w:rsidRDefault="005C6B56" w:rsidP="00E95B22">
            <w:pPr>
              <w:pStyle w:val="TableContainer"/>
              <w:rPr>
                <w:rFonts w:eastAsia="Arial" w:cs="Arial"/>
              </w:rPr>
            </w:pPr>
            <w:r w:rsidRPr="00E514E1">
              <w:t>Syphilis</w:t>
            </w:r>
            <w:r w:rsidRPr="00E514E1">
              <w:rPr>
                <w:spacing w:val="-3"/>
              </w:rPr>
              <w:t xml:space="preserve"> </w:t>
            </w:r>
            <w:r w:rsidRPr="00E514E1">
              <w:t>Screen,</w:t>
            </w:r>
            <w:r w:rsidRPr="00E514E1">
              <w:rPr>
                <w:spacing w:val="-2"/>
              </w:rPr>
              <w:t xml:space="preserve"> </w:t>
            </w:r>
            <w:r w:rsidRPr="00E514E1">
              <w:t>IgG</w:t>
            </w:r>
          </w:p>
        </w:tc>
        <w:tc>
          <w:tcPr>
            <w:tcW w:w="1980" w:type="dxa"/>
          </w:tcPr>
          <w:p w14:paraId="7543E3B0" w14:textId="77777777" w:rsidR="005C6B56" w:rsidRPr="00E514E1" w:rsidRDefault="005C6B56" w:rsidP="00E95B22">
            <w:pPr>
              <w:pStyle w:val="TableContainer"/>
            </w:pPr>
            <w:r w:rsidRPr="00E514E1">
              <w:t>MBN0222A</w:t>
            </w:r>
          </w:p>
        </w:tc>
        <w:tc>
          <w:tcPr>
            <w:tcW w:w="1620" w:type="dxa"/>
          </w:tcPr>
          <w:p w14:paraId="4882BA84" w14:textId="77777777" w:rsidR="005C6B56" w:rsidRPr="00E514E1" w:rsidRDefault="005C6B56" w:rsidP="00E95B22">
            <w:pPr>
              <w:pStyle w:val="TableContainer"/>
            </w:pPr>
            <w:r w:rsidRPr="00E514E1">
              <w:t>86780</w:t>
            </w:r>
          </w:p>
        </w:tc>
        <w:tc>
          <w:tcPr>
            <w:tcW w:w="1698" w:type="dxa"/>
          </w:tcPr>
          <w:p w14:paraId="5A3A433A" w14:textId="77777777" w:rsidR="005C6B56" w:rsidRPr="00E514E1" w:rsidRDefault="005C6B56" w:rsidP="00E95B22">
            <w:pPr>
              <w:pStyle w:val="TableContainer"/>
            </w:pPr>
            <w:r w:rsidRPr="00E514E1">
              <w:rPr>
                <w:w w:val="95"/>
              </w:rPr>
              <w:t>$7.57</w:t>
            </w:r>
          </w:p>
        </w:tc>
      </w:tr>
      <w:tr w:rsidR="005C6B56" w:rsidRPr="00E514E1" w14:paraId="59505A9D"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DE24BBC" w14:textId="77777777" w:rsidR="005C6B56" w:rsidRPr="00E514E1" w:rsidRDefault="005C6B56" w:rsidP="00E95B22">
            <w:pPr>
              <w:pStyle w:val="TableContainer"/>
            </w:pPr>
            <w:r w:rsidRPr="00E514E1">
              <w:lastRenderedPageBreak/>
              <w:t>Typhus</w:t>
            </w:r>
            <w:r w:rsidRPr="00E514E1">
              <w:rPr>
                <w:spacing w:val="-5"/>
              </w:rPr>
              <w:t xml:space="preserve"> </w:t>
            </w:r>
            <w:r w:rsidRPr="00E514E1">
              <w:t>Fever,</w:t>
            </w:r>
            <w:r w:rsidRPr="00E514E1">
              <w:rPr>
                <w:spacing w:val="-4"/>
              </w:rPr>
              <w:t xml:space="preserve"> </w:t>
            </w:r>
            <w:r w:rsidRPr="00E514E1">
              <w:t>IgG</w:t>
            </w:r>
          </w:p>
        </w:tc>
        <w:tc>
          <w:tcPr>
            <w:tcW w:w="1980" w:type="dxa"/>
          </w:tcPr>
          <w:p w14:paraId="6D806055" w14:textId="77777777" w:rsidR="005C6B56" w:rsidRPr="00E514E1" w:rsidRDefault="005C6B56" w:rsidP="00E95B22">
            <w:pPr>
              <w:pStyle w:val="TableContainer"/>
            </w:pPr>
            <w:r w:rsidRPr="00E514E1">
              <w:t>MCR0318A</w:t>
            </w:r>
          </w:p>
        </w:tc>
        <w:tc>
          <w:tcPr>
            <w:tcW w:w="1620" w:type="dxa"/>
          </w:tcPr>
          <w:p w14:paraId="70FC9297" w14:textId="77777777" w:rsidR="005C6B56" w:rsidRPr="00E514E1" w:rsidRDefault="005C6B56" w:rsidP="00E95B22">
            <w:pPr>
              <w:pStyle w:val="TableContainer"/>
            </w:pPr>
            <w:r w:rsidRPr="00E514E1">
              <w:t>86757</w:t>
            </w:r>
          </w:p>
        </w:tc>
        <w:tc>
          <w:tcPr>
            <w:tcW w:w="1698" w:type="dxa"/>
          </w:tcPr>
          <w:p w14:paraId="2490927C" w14:textId="77777777" w:rsidR="005C6B56" w:rsidRPr="00E514E1" w:rsidRDefault="005C6B56" w:rsidP="00E95B22">
            <w:pPr>
              <w:pStyle w:val="TableContainer"/>
              <w:rPr>
                <w:w w:val="95"/>
              </w:rPr>
            </w:pPr>
            <w:r w:rsidRPr="00E514E1">
              <w:t>$42.93</w:t>
            </w:r>
          </w:p>
        </w:tc>
      </w:tr>
      <w:tr w:rsidR="005C6B56" w:rsidRPr="00E514E1" w14:paraId="1FD446B8" w14:textId="77777777" w:rsidTr="00E47F1B">
        <w:trPr>
          <w:trHeight w:val="144"/>
        </w:trPr>
        <w:tc>
          <w:tcPr>
            <w:tcW w:w="5142" w:type="dxa"/>
          </w:tcPr>
          <w:p w14:paraId="7AB12262" w14:textId="77777777" w:rsidR="005C6B56" w:rsidRPr="00E514E1" w:rsidRDefault="005C6B56" w:rsidP="00E95B22">
            <w:pPr>
              <w:pStyle w:val="TableContainer"/>
            </w:pPr>
            <w:r w:rsidRPr="00E514E1">
              <w:t>West</w:t>
            </w:r>
            <w:r w:rsidRPr="00E514E1">
              <w:rPr>
                <w:spacing w:val="-3"/>
              </w:rPr>
              <w:t xml:space="preserve"> </w:t>
            </w:r>
            <w:r w:rsidRPr="00E514E1">
              <w:t>Nile</w:t>
            </w:r>
            <w:r w:rsidRPr="00E514E1">
              <w:rPr>
                <w:spacing w:val="-2"/>
              </w:rPr>
              <w:t xml:space="preserve"> </w:t>
            </w:r>
            <w:r w:rsidRPr="00E514E1">
              <w:t>Virus</w:t>
            </w:r>
            <w:r w:rsidRPr="00E514E1">
              <w:rPr>
                <w:spacing w:val="-2"/>
              </w:rPr>
              <w:t xml:space="preserve"> </w:t>
            </w:r>
            <w:r w:rsidRPr="00E514E1">
              <w:t>(WN),</w:t>
            </w:r>
            <w:r w:rsidRPr="00E514E1">
              <w:rPr>
                <w:spacing w:val="-3"/>
              </w:rPr>
              <w:t xml:space="preserve"> </w:t>
            </w:r>
            <w:r w:rsidRPr="00E514E1">
              <w:t>IgG</w:t>
            </w:r>
            <w:r w:rsidRPr="00E514E1">
              <w:rPr>
                <w:spacing w:val="-3"/>
              </w:rPr>
              <w:t xml:space="preserve"> </w:t>
            </w:r>
            <w:r w:rsidRPr="00E514E1">
              <w:t>EIA</w:t>
            </w:r>
          </w:p>
        </w:tc>
        <w:tc>
          <w:tcPr>
            <w:tcW w:w="1980" w:type="dxa"/>
          </w:tcPr>
          <w:p w14:paraId="7880F246" w14:textId="77777777" w:rsidR="005C6B56" w:rsidRPr="00E514E1" w:rsidRDefault="005C6B56" w:rsidP="00E95B22">
            <w:pPr>
              <w:pStyle w:val="TableContainer"/>
            </w:pPr>
            <w:r w:rsidRPr="00E514E1">
              <w:t>MZZ0082A</w:t>
            </w:r>
          </w:p>
        </w:tc>
        <w:tc>
          <w:tcPr>
            <w:tcW w:w="1620" w:type="dxa"/>
          </w:tcPr>
          <w:p w14:paraId="05DB5E32" w14:textId="77777777" w:rsidR="005C6B56" w:rsidRPr="00E514E1" w:rsidRDefault="005C6B56" w:rsidP="00E95B22">
            <w:pPr>
              <w:pStyle w:val="TableContainer"/>
            </w:pPr>
            <w:r w:rsidRPr="00E514E1">
              <w:t>86788</w:t>
            </w:r>
          </w:p>
        </w:tc>
        <w:tc>
          <w:tcPr>
            <w:tcW w:w="1698" w:type="dxa"/>
          </w:tcPr>
          <w:p w14:paraId="4BB953E5" w14:textId="77777777" w:rsidR="005C6B56" w:rsidRPr="00E514E1" w:rsidRDefault="005C6B56" w:rsidP="00E95B22">
            <w:pPr>
              <w:pStyle w:val="TableContainer"/>
            </w:pPr>
            <w:r w:rsidRPr="00E514E1">
              <w:t>$107.84</w:t>
            </w:r>
          </w:p>
        </w:tc>
      </w:tr>
      <w:tr w:rsidR="005C6B56" w:rsidRPr="00E514E1" w14:paraId="56484F8A"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DA9C21C" w14:textId="77777777" w:rsidR="005C6B56" w:rsidRPr="00E514E1" w:rsidRDefault="005C6B56" w:rsidP="00E95B22">
            <w:pPr>
              <w:pStyle w:val="TableContainer"/>
            </w:pPr>
            <w:r w:rsidRPr="00E514E1">
              <w:t xml:space="preserve">Yersinia </w:t>
            </w:r>
            <w:proofErr w:type="spellStart"/>
            <w:r w:rsidRPr="00E514E1">
              <w:t>Pestis</w:t>
            </w:r>
            <w:proofErr w:type="spellEnd"/>
            <w:r w:rsidRPr="00E514E1">
              <w:rPr>
                <w:spacing w:val="1"/>
              </w:rPr>
              <w:t xml:space="preserve"> </w:t>
            </w:r>
            <w:r w:rsidRPr="00E514E1">
              <w:t>(Plague) Serum</w:t>
            </w:r>
          </w:p>
        </w:tc>
        <w:tc>
          <w:tcPr>
            <w:tcW w:w="1980" w:type="dxa"/>
          </w:tcPr>
          <w:p w14:paraId="648867AA" w14:textId="77777777" w:rsidR="005C6B56" w:rsidRPr="00E514E1" w:rsidRDefault="005C6B56" w:rsidP="00E95B22">
            <w:pPr>
              <w:pStyle w:val="TableContainer"/>
            </w:pPr>
            <w:r w:rsidRPr="00E514E1">
              <w:t>MCG0282A</w:t>
            </w:r>
          </w:p>
        </w:tc>
        <w:tc>
          <w:tcPr>
            <w:tcW w:w="1620" w:type="dxa"/>
          </w:tcPr>
          <w:p w14:paraId="5FFDC723" w14:textId="77777777" w:rsidR="005C6B56" w:rsidRPr="00E514E1" w:rsidRDefault="005C6B56" w:rsidP="00E95B22">
            <w:pPr>
              <w:pStyle w:val="TableContainer"/>
            </w:pPr>
            <w:r w:rsidRPr="00E514E1">
              <w:t>86793</w:t>
            </w:r>
          </w:p>
        </w:tc>
        <w:tc>
          <w:tcPr>
            <w:tcW w:w="1698" w:type="dxa"/>
          </w:tcPr>
          <w:p w14:paraId="25CD7683" w14:textId="77777777" w:rsidR="005C6B56" w:rsidRPr="00E514E1" w:rsidRDefault="005C6B56" w:rsidP="00E95B22">
            <w:pPr>
              <w:pStyle w:val="TableContainer"/>
            </w:pPr>
            <w:r w:rsidRPr="00E514E1">
              <w:t>$237.18</w:t>
            </w:r>
          </w:p>
        </w:tc>
      </w:tr>
    </w:tbl>
    <w:p w14:paraId="45D00DA3" w14:textId="465C2A73" w:rsidR="00D3195D" w:rsidRDefault="005C6B56" w:rsidP="005C6B56">
      <w:pPr>
        <w:pStyle w:val="Heading6"/>
      </w:pPr>
      <w:r w:rsidRPr="00E514E1">
        <w:t>Microbiological</w:t>
      </w:r>
      <w:r w:rsidRPr="00E514E1">
        <w:rPr>
          <w:spacing w:val="-8"/>
        </w:rPr>
        <w:t xml:space="preserve"> </w:t>
      </w:r>
      <w:r w:rsidRPr="00E514E1">
        <w:t>Sciences</w:t>
      </w:r>
      <w:r w:rsidRPr="00E514E1">
        <w:rPr>
          <w:spacing w:val="-7"/>
        </w:rPr>
        <w:t xml:space="preserve"> </w:t>
      </w:r>
      <w:r w:rsidRPr="00E514E1">
        <w:t>/</w:t>
      </w:r>
      <w:r w:rsidR="005550D1">
        <w:t xml:space="preserve"> </w:t>
      </w:r>
      <w:r w:rsidRPr="00E514E1">
        <w:t>Molecular</w:t>
      </w:r>
      <w:r w:rsidRPr="00E514E1">
        <w:rPr>
          <w:spacing w:val="-7"/>
        </w:rPr>
        <w:t xml:space="preserve"> </w:t>
      </w:r>
      <w:r w:rsidRPr="00E514E1">
        <w:t>Biology:</w:t>
      </w:r>
    </w:p>
    <w:p w14:paraId="108AF537" w14:textId="1A6CD94B" w:rsidR="007B7AE8" w:rsidRPr="007B7AE8" w:rsidRDefault="00E14C4E" w:rsidP="0031580C">
      <w:pPr>
        <w:pStyle w:val="Note"/>
      </w:pPr>
      <w:r w:rsidRPr="00E14C4E">
        <w:t>NOTE: Charges for Microbiological Sciences testing will be based upon the actual testing performed as determined by suspect organisms, specimen type, and clinical history provided.</w:t>
      </w:r>
    </w:p>
    <w:tbl>
      <w:tblPr>
        <w:tblStyle w:val="HHSTableforTextData2"/>
        <w:tblW w:w="10656" w:type="dxa"/>
        <w:tblInd w:w="0" w:type="dxa"/>
        <w:tblLayout w:type="fixed"/>
        <w:tblLook w:val="01E0" w:firstRow="1" w:lastRow="1" w:firstColumn="1" w:lastColumn="1" w:noHBand="0" w:noVBand="0"/>
      </w:tblPr>
      <w:tblGrid>
        <w:gridCol w:w="5248"/>
        <w:gridCol w:w="2021"/>
        <w:gridCol w:w="1654"/>
        <w:gridCol w:w="1733"/>
      </w:tblGrid>
      <w:tr w:rsidR="001A5675" w:rsidRPr="00E514E1" w14:paraId="0669A9AE" w14:textId="77777777" w:rsidTr="00E47F1B">
        <w:trPr>
          <w:cnfStyle w:val="100000000000" w:firstRow="1" w:lastRow="0" w:firstColumn="0" w:lastColumn="0" w:oddVBand="0" w:evenVBand="0" w:oddHBand="0" w:evenHBand="0" w:firstRowFirstColumn="0" w:firstRowLastColumn="0" w:lastRowFirstColumn="0" w:lastRowLastColumn="0"/>
        </w:trPr>
        <w:tc>
          <w:tcPr>
            <w:tcW w:w="5142" w:type="dxa"/>
          </w:tcPr>
          <w:p w14:paraId="0EEE8552" w14:textId="77777777" w:rsidR="001A5675" w:rsidRPr="00E514E1" w:rsidRDefault="001A5675" w:rsidP="00E95B22">
            <w:pPr>
              <w:pStyle w:val="TableContainer"/>
            </w:pPr>
            <w:r w:rsidRPr="00E514E1">
              <w:t>Procedure</w:t>
            </w:r>
            <w:r w:rsidRPr="00E514E1">
              <w:rPr>
                <w:spacing w:val="-5"/>
              </w:rPr>
              <w:t xml:space="preserve"> </w:t>
            </w:r>
            <w:r w:rsidRPr="00E514E1">
              <w:t>Name</w:t>
            </w:r>
          </w:p>
        </w:tc>
        <w:tc>
          <w:tcPr>
            <w:tcW w:w="1980" w:type="dxa"/>
          </w:tcPr>
          <w:p w14:paraId="6F7D4AE4" w14:textId="77777777" w:rsidR="001A5675" w:rsidRPr="00E514E1" w:rsidRDefault="001A5675" w:rsidP="00E95B22">
            <w:pPr>
              <w:pStyle w:val="TableContainer"/>
            </w:pPr>
            <w:r w:rsidRPr="00E514E1">
              <w:t>Procedure</w:t>
            </w:r>
            <w:r w:rsidRPr="00E514E1">
              <w:rPr>
                <w:spacing w:val="-6"/>
              </w:rPr>
              <w:t xml:space="preserve"> </w:t>
            </w:r>
            <w:r w:rsidRPr="00E514E1">
              <w:t>No.</w:t>
            </w:r>
          </w:p>
        </w:tc>
        <w:tc>
          <w:tcPr>
            <w:tcW w:w="1620" w:type="dxa"/>
          </w:tcPr>
          <w:p w14:paraId="34AEFE32" w14:textId="77777777" w:rsidR="001A5675" w:rsidRPr="00E514E1" w:rsidRDefault="001A5675" w:rsidP="00E95B22">
            <w:pPr>
              <w:pStyle w:val="TableContainer"/>
              <w:rPr>
                <w:spacing w:val="-1"/>
              </w:rPr>
            </w:pPr>
            <w:r w:rsidRPr="00E514E1">
              <w:t>CPT</w:t>
            </w:r>
          </w:p>
        </w:tc>
        <w:tc>
          <w:tcPr>
            <w:tcW w:w="1698" w:type="dxa"/>
          </w:tcPr>
          <w:p w14:paraId="385A9743" w14:textId="77777777" w:rsidR="001A5675" w:rsidRPr="00E514E1" w:rsidRDefault="001A5675" w:rsidP="00E95B22">
            <w:pPr>
              <w:pStyle w:val="TableContainer"/>
              <w:rPr>
                <w:w w:val="95"/>
              </w:rPr>
            </w:pPr>
            <w:r w:rsidRPr="00E514E1">
              <w:t>Cost</w:t>
            </w:r>
          </w:p>
        </w:tc>
      </w:tr>
      <w:tr w:rsidR="001A5675" w:rsidRPr="00E514E1" w14:paraId="2770D343" w14:textId="77777777" w:rsidTr="00E47F1B">
        <w:trPr>
          <w:trHeight w:val="144"/>
        </w:trPr>
        <w:tc>
          <w:tcPr>
            <w:tcW w:w="5142" w:type="dxa"/>
          </w:tcPr>
          <w:p w14:paraId="510F7BBF" w14:textId="77777777" w:rsidR="001A5675" w:rsidRPr="00E514E1" w:rsidRDefault="001A5675" w:rsidP="00E95B22">
            <w:pPr>
              <w:pStyle w:val="TableContainer"/>
            </w:pPr>
            <w:r w:rsidRPr="00E514E1">
              <w:t>Arbovirus Polymerase Chain Reaction (PCR)</w:t>
            </w:r>
            <w:r w:rsidRPr="00E514E1">
              <w:rPr>
                <w:spacing w:val="27"/>
              </w:rPr>
              <w:t xml:space="preserve"> </w:t>
            </w:r>
            <w:r w:rsidRPr="00E514E1">
              <w:t>Eastern</w:t>
            </w:r>
            <w:r w:rsidRPr="00E514E1">
              <w:rPr>
                <w:spacing w:val="-2"/>
              </w:rPr>
              <w:t xml:space="preserve"> </w:t>
            </w:r>
            <w:r w:rsidRPr="00E514E1">
              <w:t>Equine Encephalitis (EEE) Mosquitoes</w:t>
            </w:r>
          </w:p>
        </w:tc>
        <w:tc>
          <w:tcPr>
            <w:tcW w:w="1980" w:type="dxa"/>
          </w:tcPr>
          <w:p w14:paraId="5A0B3F4D" w14:textId="77777777" w:rsidR="001A5675" w:rsidRPr="00E514E1" w:rsidRDefault="001A5675" w:rsidP="00E95B22">
            <w:pPr>
              <w:pStyle w:val="TableContainer"/>
            </w:pPr>
            <w:r w:rsidRPr="00E514E1">
              <w:t>MMB1026A</w:t>
            </w:r>
          </w:p>
        </w:tc>
        <w:tc>
          <w:tcPr>
            <w:tcW w:w="1620" w:type="dxa"/>
          </w:tcPr>
          <w:p w14:paraId="7C8862E8" w14:textId="77777777" w:rsidR="001A5675" w:rsidRPr="00E514E1" w:rsidRDefault="001A5675" w:rsidP="00E95B22">
            <w:pPr>
              <w:pStyle w:val="TableContainer"/>
            </w:pPr>
            <w:r>
              <w:t>N/A</w:t>
            </w:r>
          </w:p>
        </w:tc>
        <w:tc>
          <w:tcPr>
            <w:tcW w:w="1698" w:type="dxa"/>
          </w:tcPr>
          <w:p w14:paraId="17475ABD" w14:textId="77777777" w:rsidR="001A5675" w:rsidRPr="00E514E1" w:rsidRDefault="001A5675" w:rsidP="00E95B22">
            <w:pPr>
              <w:pStyle w:val="TableContainer"/>
            </w:pPr>
            <w:r w:rsidRPr="00E514E1">
              <w:t>$60.39</w:t>
            </w:r>
          </w:p>
        </w:tc>
      </w:tr>
      <w:tr w:rsidR="001A5675" w:rsidRPr="00E514E1" w14:paraId="510BE66A"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4F82B94" w14:textId="77777777" w:rsidR="001A5675" w:rsidRPr="00E514E1" w:rsidRDefault="001A5675" w:rsidP="00E95B22">
            <w:pPr>
              <w:pStyle w:val="TableContainer"/>
            </w:pPr>
            <w:r w:rsidRPr="00E514E1">
              <w:t>Arbovirus Polymerase Chain Reaction (PCR) St. Louis</w:t>
            </w:r>
            <w:r w:rsidRPr="00E514E1">
              <w:rPr>
                <w:spacing w:val="28"/>
              </w:rPr>
              <w:t xml:space="preserve"> </w:t>
            </w:r>
            <w:r w:rsidRPr="00E514E1">
              <w:t>Encephalitis (SLE) Mosquitoes</w:t>
            </w:r>
          </w:p>
        </w:tc>
        <w:tc>
          <w:tcPr>
            <w:tcW w:w="1980" w:type="dxa"/>
          </w:tcPr>
          <w:p w14:paraId="2FAC9B71" w14:textId="77777777" w:rsidR="001A5675" w:rsidRPr="00E514E1" w:rsidRDefault="001A5675" w:rsidP="00E95B22">
            <w:pPr>
              <w:pStyle w:val="TableContainer"/>
            </w:pPr>
            <w:r w:rsidRPr="00E514E1">
              <w:t>MMB1022A</w:t>
            </w:r>
          </w:p>
        </w:tc>
        <w:tc>
          <w:tcPr>
            <w:tcW w:w="1620" w:type="dxa"/>
          </w:tcPr>
          <w:p w14:paraId="0BD40D41" w14:textId="77777777" w:rsidR="001A5675" w:rsidRPr="00E514E1" w:rsidRDefault="001A5675" w:rsidP="00E95B22">
            <w:pPr>
              <w:pStyle w:val="TableContainer"/>
            </w:pPr>
            <w:r>
              <w:t>N/A</w:t>
            </w:r>
          </w:p>
        </w:tc>
        <w:tc>
          <w:tcPr>
            <w:tcW w:w="1698" w:type="dxa"/>
          </w:tcPr>
          <w:p w14:paraId="610D29DD" w14:textId="77777777" w:rsidR="001A5675" w:rsidRPr="00E514E1" w:rsidRDefault="001A5675" w:rsidP="00E95B22">
            <w:pPr>
              <w:pStyle w:val="TableContainer"/>
            </w:pPr>
            <w:r w:rsidRPr="00E514E1">
              <w:t>$60.18</w:t>
            </w:r>
          </w:p>
        </w:tc>
      </w:tr>
      <w:tr w:rsidR="001A5675" w:rsidRPr="00E514E1" w14:paraId="19039408" w14:textId="77777777" w:rsidTr="00E47F1B">
        <w:trPr>
          <w:trHeight w:val="144"/>
        </w:trPr>
        <w:tc>
          <w:tcPr>
            <w:tcW w:w="5142" w:type="dxa"/>
          </w:tcPr>
          <w:p w14:paraId="50935642" w14:textId="77777777" w:rsidR="001A5675" w:rsidRPr="00E514E1" w:rsidRDefault="001A5675" w:rsidP="00E95B22">
            <w:pPr>
              <w:pStyle w:val="TableContainer"/>
            </w:pPr>
            <w:r w:rsidRPr="00E514E1">
              <w:t>Arbovirus Polymerase Chain Reaction (PCR)</w:t>
            </w:r>
            <w:r w:rsidRPr="00E514E1">
              <w:rPr>
                <w:spacing w:val="27"/>
              </w:rPr>
              <w:t xml:space="preserve"> </w:t>
            </w:r>
            <w:r w:rsidRPr="00E514E1">
              <w:t>Western</w:t>
            </w:r>
            <w:r w:rsidRPr="00E514E1">
              <w:rPr>
                <w:spacing w:val="-2"/>
              </w:rPr>
              <w:t xml:space="preserve"> </w:t>
            </w:r>
            <w:r w:rsidRPr="00E514E1">
              <w:t>Equine</w:t>
            </w:r>
            <w:r w:rsidRPr="00E514E1">
              <w:rPr>
                <w:spacing w:val="-3"/>
              </w:rPr>
              <w:t xml:space="preserve"> </w:t>
            </w:r>
            <w:r w:rsidRPr="00E514E1">
              <w:t>Encephalitis (WEE) Mosquitoes</w:t>
            </w:r>
          </w:p>
        </w:tc>
        <w:tc>
          <w:tcPr>
            <w:tcW w:w="1980" w:type="dxa"/>
          </w:tcPr>
          <w:p w14:paraId="3F611571" w14:textId="77777777" w:rsidR="001A5675" w:rsidRPr="00E514E1" w:rsidRDefault="001A5675" w:rsidP="00E95B22">
            <w:pPr>
              <w:pStyle w:val="TableContainer"/>
            </w:pPr>
            <w:r w:rsidRPr="00E514E1">
              <w:t>MMB1020A</w:t>
            </w:r>
          </w:p>
        </w:tc>
        <w:tc>
          <w:tcPr>
            <w:tcW w:w="1620" w:type="dxa"/>
          </w:tcPr>
          <w:p w14:paraId="0A80665F" w14:textId="77777777" w:rsidR="001A5675" w:rsidRPr="00E514E1" w:rsidRDefault="001A5675" w:rsidP="00E95B22">
            <w:pPr>
              <w:pStyle w:val="TableContainer"/>
            </w:pPr>
            <w:r>
              <w:t>N/A</w:t>
            </w:r>
          </w:p>
        </w:tc>
        <w:tc>
          <w:tcPr>
            <w:tcW w:w="1698" w:type="dxa"/>
          </w:tcPr>
          <w:p w14:paraId="7AE40793" w14:textId="77777777" w:rsidR="001A5675" w:rsidRPr="00E514E1" w:rsidRDefault="001A5675" w:rsidP="00E95B22">
            <w:pPr>
              <w:pStyle w:val="TableContainer"/>
            </w:pPr>
            <w:r w:rsidRPr="00E514E1">
              <w:t>$60.41</w:t>
            </w:r>
          </w:p>
        </w:tc>
      </w:tr>
      <w:tr w:rsidR="001A5675" w:rsidRPr="00E514E1" w14:paraId="12872877"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952B3AD" w14:textId="77777777" w:rsidR="001A5675" w:rsidRPr="00E514E1" w:rsidRDefault="001A5675" w:rsidP="00E95B22">
            <w:pPr>
              <w:pStyle w:val="TableContainer"/>
            </w:pPr>
            <w:r w:rsidRPr="00E514E1">
              <w:t>Arbovirus Polymerase Chain Reaction (PCR)</w:t>
            </w:r>
            <w:r w:rsidRPr="00E514E1">
              <w:rPr>
                <w:spacing w:val="27"/>
              </w:rPr>
              <w:t xml:space="preserve"> </w:t>
            </w:r>
            <w:r w:rsidRPr="00E514E1">
              <w:t>West</w:t>
            </w:r>
            <w:r w:rsidRPr="00E514E1">
              <w:rPr>
                <w:spacing w:val="-2"/>
              </w:rPr>
              <w:t xml:space="preserve"> </w:t>
            </w:r>
            <w:r w:rsidRPr="00E514E1">
              <w:t>Nile Virus (WNV) Mosquitoes</w:t>
            </w:r>
          </w:p>
        </w:tc>
        <w:tc>
          <w:tcPr>
            <w:tcW w:w="1980" w:type="dxa"/>
          </w:tcPr>
          <w:p w14:paraId="34C3B33D" w14:textId="77777777" w:rsidR="001A5675" w:rsidRPr="00E514E1" w:rsidRDefault="001A5675" w:rsidP="00E95B22">
            <w:pPr>
              <w:pStyle w:val="TableContainer"/>
            </w:pPr>
            <w:r w:rsidRPr="00E514E1">
              <w:t>MMB1040A</w:t>
            </w:r>
          </w:p>
        </w:tc>
        <w:tc>
          <w:tcPr>
            <w:tcW w:w="1620" w:type="dxa"/>
          </w:tcPr>
          <w:p w14:paraId="52BFF843" w14:textId="77777777" w:rsidR="001A5675" w:rsidRPr="00E514E1" w:rsidRDefault="001A5675" w:rsidP="00E95B22">
            <w:pPr>
              <w:pStyle w:val="TableContainer"/>
            </w:pPr>
            <w:r>
              <w:t>N/A</w:t>
            </w:r>
          </w:p>
        </w:tc>
        <w:tc>
          <w:tcPr>
            <w:tcW w:w="1698" w:type="dxa"/>
          </w:tcPr>
          <w:p w14:paraId="29A3F8A9" w14:textId="77777777" w:rsidR="001A5675" w:rsidRPr="00E514E1" w:rsidRDefault="001A5675" w:rsidP="00E95B22">
            <w:pPr>
              <w:pStyle w:val="TableContainer"/>
            </w:pPr>
            <w:r w:rsidRPr="00E514E1">
              <w:t>$57.87</w:t>
            </w:r>
          </w:p>
        </w:tc>
      </w:tr>
      <w:tr w:rsidR="001A5675" w:rsidRPr="00E514E1" w14:paraId="0CD2C17B" w14:textId="77777777" w:rsidTr="00E47F1B">
        <w:trPr>
          <w:trHeight w:val="144"/>
        </w:trPr>
        <w:tc>
          <w:tcPr>
            <w:tcW w:w="5142" w:type="dxa"/>
          </w:tcPr>
          <w:p w14:paraId="66281221" w14:textId="77777777" w:rsidR="001A5675" w:rsidRPr="00E514E1" w:rsidRDefault="001A5675" w:rsidP="00E95B22">
            <w:pPr>
              <w:pStyle w:val="TableContainer"/>
            </w:pPr>
            <w:r w:rsidRPr="00E514E1">
              <w:t>Arbovirus Polymerase Chain Reaction (PCR)</w:t>
            </w:r>
            <w:r w:rsidRPr="00E514E1">
              <w:rPr>
                <w:spacing w:val="27"/>
              </w:rPr>
              <w:t xml:space="preserve"> </w:t>
            </w:r>
            <w:r w:rsidRPr="00E514E1">
              <w:t>Eastern</w:t>
            </w:r>
            <w:r w:rsidRPr="00E514E1">
              <w:rPr>
                <w:spacing w:val="-2"/>
              </w:rPr>
              <w:t xml:space="preserve"> </w:t>
            </w:r>
            <w:r w:rsidRPr="00E514E1">
              <w:t>Equine</w:t>
            </w:r>
            <w:r w:rsidRPr="00E514E1">
              <w:rPr>
                <w:spacing w:val="-2"/>
              </w:rPr>
              <w:t xml:space="preserve"> </w:t>
            </w:r>
            <w:r w:rsidRPr="00E514E1">
              <w:t>Encephalitis (EEE)</w:t>
            </w:r>
          </w:p>
        </w:tc>
        <w:tc>
          <w:tcPr>
            <w:tcW w:w="1980" w:type="dxa"/>
          </w:tcPr>
          <w:p w14:paraId="2A4C5EF8" w14:textId="77777777" w:rsidR="001A5675" w:rsidRPr="00E514E1" w:rsidRDefault="001A5675" w:rsidP="00E95B22">
            <w:pPr>
              <w:pStyle w:val="TableContainer"/>
            </w:pPr>
            <w:r w:rsidRPr="00E514E1">
              <w:t>MMB0026A</w:t>
            </w:r>
          </w:p>
        </w:tc>
        <w:tc>
          <w:tcPr>
            <w:tcW w:w="1620" w:type="dxa"/>
          </w:tcPr>
          <w:p w14:paraId="4EE427E9" w14:textId="77777777" w:rsidR="001A5675" w:rsidRPr="00E514E1" w:rsidRDefault="001A5675" w:rsidP="00E95B22">
            <w:pPr>
              <w:pStyle w:val="TableContainer"/>
            </w:pPr>
            <w:r>
              <w:t>N/A</w:t>
            </w:r>
          </w:p>
        </w:tc>
        <w:tc>
          <w:tcPr>
            <w:tcW w:w="1698" w:type="dxa"/>
          </w:tcPr>
          <w:p w14:paraId="21DBEAFD" w14:textId="77777777" w:rsidR="001A5675" w:rsidRPr="00E514E1" w:rsidRDefault="001A5675" w:rsidP="00E95B22">
            <w:pPr>
              <w:pStyle w:val="TableContainer"/>
            </w:pPr>
            <w:r w:rsidRPr="00E514E1">
              <w:t>$60.39</w:t>
            </w:r>
          </w:p>
        </w:tc>
      </w:tr>
      <w:tr w:rsidR="001A5675" w:rsidRPr="00E514E1" w14:paraId="0F712218"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C554FCC" w14:textId="77777777" w:rsidR="001A5675" w:rsidRPr="00E514E1" w:rsidRDefault="001A5675" w:rsidP="00E95B22">
            <w:pPr>
              <w:pStyle w:val="TableContainer"/>
            </w:pPr>
            <w:r w:rsidRPr="00E514E1">
              <w:t>Arbovirus Polymerase Chain Reaction (PCR)</w:t>
            </w:r>
            <w:r w:rsidRPr="00E514E1">
              <w:rPr>
                <w:spacing w:val="27"/>
              </w:rPr>
              <w:t xml:space="preserve"> </w:t>
            </w:r>
            <w:r w:rsidRPr="00E514E1">
              <w:t>St. Louis Encephalitis (SLE)</w:t>
            </w:r>
          </w:p>
        </w:tc>
        <w:tc>
          <w:tcPr>
            <w:tcW w:w="1980" w:type="dxa"/>
          </w:tcPr>
          <w:p w14:paraId="3FE2FCDB" w14:textId="77777777" w:rsidR="001A5675" w:rsidRPr="00E514E1" w:rsidRDefault="001A5675" w:rsidP="00E95B22">
            <w:pPr>
              <w:pStyle w:val="TableContainer"/>
            </w:pPr>
            <w:r w:rsidRPr="00E514E1">
              <w:t>MMB0022A</w:t>
            </w:r>
          </w:p>
        </w:tc>
        <w:tc>
          <w:tcPr>
            <w:tcW w:w="1620" w:type="dxa"/>
          </w:tcPr>
          <w:p w14:paraId="020B3CCC" w14:textId="77777777" w:rsidR="001A5675" w:rsidRPr="00E514E1" w:rsidRDefault="001A5675" w:rsidP="00E95B22">
            <w:pPr>
              <w:pStyle w:val="TableContainer"/>
            </w:pPr>
            <w:r>
              <w:t>N/A</w:t>
            </w:r>
          </w:p>
        </w:tc>
        <w:tc>
          <w:tcPr>
            <w:tcW w:w="1698" w:type="dxa"/>
          </w:tcPr>
          <w:p w14:paraId="04280C6B" w14:textId="77777777" w:rsidR="001A5675" w:rsidRPr="00E514E1" w:rsidRDefault="001A5675" w:rsidP="00E95B22">
            <w:pPr>
              <w:pStyle w:val="TableContainer"/>
            </w:pPr>
            <w:r w:rsidRPr="00E514E1">
              <w:t>$60.18</w:t>
            </w:r>
          </w:p>
        </w:tc>
      </w:tr>
      <w:tr w:rsidR="001A5675" w:rsidRPr="00E514E1" w14:paraId="064592FD" w14:textId="77777777" w:rsidTr="00E47F1B">
        <w:trPr>
          <w:trHeight w:val="144"/>
        </w:trPr>
        <w:tc>
          <w:tcPr>
            <w:tcW w:w="5142" w:type="dxa"/>
          </w:tcPr>
          <w:p w14:paraId="0235A630" w14:textId="77777777" w:rsidR="001A5675" w:rsidRPr="00E514E1" w:rsidRDefault="001A5675" w:rsidP="00E95B22">
            <w:pPr>
              <w:pStyle w:val="TableContainer"/>
            </w:pPr>
            <w:r w:rsidRPr="00E514E1">
              <w:t>Arbovirus Polymerase Chain Reaction (PCR)</w:t>
            </w:r>
            <w:r w:rsidRPr="00E514E1">
              <w:rPr>
                <w:spacing w:val="27"/>
              </w:rPr>
              <w:t xml:space="preserve"> </w:t>
            </w:r>
            <w:r w:rsidRPr="00E514E1">
              <w:t>Western</w:t>
            </w:r>
            <w:r w:rsidRPr="00E514E1">
              <w:rPr>
                <w:spacing w:val="-3"/>
              </w:rPr>
              <w:t xml:space="preserve"> </w:t>
            </w:r>
            <w:r w:rsidRPr="00E514E1">
              <w:t>Equine</w:t>
            </w:r>
            <w:r w:rsidRPr="00E514E1">
              <w:rPr>
                <w:spacing w:val="-3"/>
              </w:rPr>
              <w:t xml:space="preserve"> </w:t>
            </w:r>
            <w:r w:rsidRPr="00E514E1">
              <w:t>Encephalitis (WEE)</w:t>
            </w:r>
          </w:p>
        </w:tc>
        <w:tc>
          <w:tcPr>
            <w:tcW w:w="1980" w:type="dxa"/>
          </w:tcPr>
          <w:p w14:paraId="5F3541DC" w14:textId="77777777" w:rsidR="001A5675" w:rsidRPr="00E514E1" w:rsidRDefault="001A5675" w:rsidP="00E95B22">
            <w:pPr>
              <w:pStyle w:val="TableContainer"/>
            </w:pPr>
            <w:r w:rsidRPr="00E514E1">
              <w:t>MMB0020A</w:t>
            </w:r>
          </w:p>
        </w:tc>
        <w:tc>
          <w:tcPr>
            <w:tcW w:w="1620" w:type="dxa"/>
          </w:tcPr>
          <w:p w14:paraId="192C82E2" w14:textId="77777777" w:rsidR="001A5675" w:rsidRPr="00E514E1" w:rsidRDefault="001A5675" w:rsidP="00E95B22">
            <w:pPr>
              <w:pStyle w:val="TableContainer"/>
            </w:pPr>
            <w:r>
              <w:t>N/A</w:t>
            </w:r>
          </w:p>
        </w:tc>
        <w:tc>
          <w:tcPr>
            <w:tcW w:w="1698" w:type="dxa"/>
          </w:tcPr>
          <w:p w14:paraId="5BA5E4C0" w14:textId="77777777" w:rsidR="001A5675" w:rsidRPr="00E514E1" w:rsidRDefault="001A5675" w:rsidP="00E95B22">
            <w:pPr>
              <w:pStyle w:val="TableContainer"/>
            </w:pPr>
            <w:r w:rsidRPr="00E514E1">
              <w:t>$60.41</w:t>
            </w:r>
          </w:p>
        </w:tc>
      </w:tr>
      <w:tr w:rsidR="001A5675" w:rsidRPr="00E514E1" w14:paraId="138C5DC0"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624A357" w14:textId="77777777" w:rsidR="001A5675" w:rsidRPr="00E514E1" w:rsidRDefault="001A5675" w:rsidP="00E95B22">
            <w:pPr>
              <w:pStyle w:val="TableContainer"/>
            </w:pPr>
            <w:r w:rsidRPr="00E514E1">
              <w:t>Polymerase Chain Reaction (PCR) West Nile Virus</w:t>
            </w:r>
          </w:p>
        </w:tc>
        <w:tc>
          <w:tcPr>
            <w:tcW w:w="1980" w:type="dxa"/>
          </w:tcPr>
          <w:p w14:paraId="369B199F" w14:textId="77777777" w:rsidR="001A5675" w:rsidRPr="00E514E1" w:rsidRDefault="001A5675" w:rsidP="00E95B22">
            <w:pPr>
              <w:pStyle w:val="TableContainer"/>
            </w:pPr>
            <w:r w:rsidRPr="00E514E1">
              <w:t>MMB0040A</w:t>
            </w:r>
          </w:p>
        </w:tc>
        <w:tc>
          <w:tcPr>
            <w:tcW w:w="1620" w:type="dxa"/>
          </w:tcPr>
          <w:p w14:paraId="7732BA81" w14:textId="77777777" w:rsidR="001A5675" w:rsidRPr="00E514E1" w:rsidRDefault="001A5675" w:rsidP="00E95B22">
            <w:pPr>
              <w:pStyle w:val="TableContainer"/>
            </w:pPr>
            <w:r>
              <w:t>N/A</w:t>
            </w:r>
          </w:p>
        </w:tc>
        <w:tc>
          <w:tcPr>
            <w:tcW w:w="1698" w:type="dxa"/>
          </w:tcPr>
          <w:p w14:paraId="7029ED95" w14:textId="77777777" w:rsidR="001A5675" w:rsidRPr="00E514E1" w:rsidRDefault="001A5675" w:rsidP="00E95B22">
            <w:pPr>
              <w:pStyle w:val="TableContainer"/>
            </w:pPr>
            <w:r w:rsidRPr="00E514E1">
              <w:t>$57.87</w:t>
            </w:r>
          </w:p>
        </w:tc>
      </w:tr>
      <w:tr w:rsidR="001A5675" w:rsidRPr="00E514E1" w14:paraId="2EFAF366" w14:textId="77777777" w:rsidTr="00E47F1B">
        <w:trPr>
          <w:trHeight w:val="144"/>
        </w:trPr>
        <w:tc>
          <w:tcPr>
            <w:tcW w:w="5142" w:type="dxa"/>
          </w:tcPr>
          <w:p w14:paraId="0AF54287" w14:textId="77777777" w:rsidR="001A5675" w:rsidRPr="00E514E1" w:rsidRDefault="001A5675" w:rsidP="00E95B22">
            <w:pPr>
              <w:pStyle w:val="TableContainer"/>
            </w:pPr>
            <w:r w:rsidRPr="00E514E1">
              <w:t>Bordetella</w:t>
            </w:r>
            <w:r w:rsidRPr="00E514E1">
              <w:rPr>
                <w:spacing w:val="-2"/>
              </w:rPr>
              <w:t xml:space="preserve"> </w:t>
            </w:r>
            <w:r w:rsidRPr="00E514E1">
              <w:t>Pertussis,</w:t>
            </w:r>
            <w:r w:rsidRPr="00E514E1">
              <w:rPr>
                <w:spacing w:val="-2"/>
              </w:rPr>
              <w:t xml:space="preserve"> </w:t>
            </w:r>
            <w:proofErr w:type="spellStart"/>
            <w:r w:rsidRPr="00E514E1">
              <w:t>Parapertussis</w:t>
            </w:r>
            <w:proofErr w:type="spellEnd"/>
            <w:r w:rsidRPr="00E514E1">
              <w:t>, and</w:t>
            </w:r>
            <w:r w:rsidRPr="00E514E1">
              <w:rPr>
                <w:spacing w:val="-2"/>
              </w:rPr>
              <w:t xml:space="preserve"> </w:t>
            </w:r>
            <w:r w:rsidRPr="00E514E1">
              <w:t xml:space="preserve">Bordetella </w:t>
            </w:r>
            <w:proofErr w:type="spellStart"/>
            <w:r w:rsidRPr="00E514E1">
              <w:t>Holmesii</w:t>
            </w:r>
            <w:proofErr w:type="spellEnd"/>
            <w:r w:rsidRPr="00E514E1">
              <w:rPr>
                <w:spacing w:val="30"/>
              </w:rPr>
              <w:t xml:space="preserve"> </w:t>
            </w:r>
            <w:r w:rsidRPr="00E514E1">
              <w:t>Polymerase Chain Reaction (PCR)</w:t>
            </w:r>
          </w:p>
        </w:tc>
        <w:tc>
          <w:tcPr>
            <w:tcW w:w="1980" w:type="dxa"/>
          </w:tcPr>
          <w:p w14:paraId="7E05FC39" w14:textId="77777777" w:rsidR="001A5675" w:rsidRPr="00E514E1" w:rsidRDefault="001A5675" w:rsidP="00E95B22">
            <w:pPr>
              <w:pStyle w:val="TableContainer"/>
            </w:pPr>
            <w:r w:rsidRPr="00E514E1">
              <w:t>MZZ0377A</w:t>
            </w:r>
          </w:p>
        </w:tc>
        <w:tc>
          <w:tcPr>
            <w:tcW w:w="1620" w:type="dxa"/>
          </w:tcPr>
          <w:p w14:paraId="46AA05FA" w14:textId="77777777" w:rsidR="001A5675" w:rsidRPr="00E514E1" w:rsidRDefault="001A5675" w:rsidP="00E95B22">
            <w:pPr>
              <w:pStyle w:val="TableContainer"/>
            </w:pPr>
            <w:r w:rsidRPr="00E514E1">
              <w:t>87798</w:t>
            </w:r>
          </w:p>
        </w:tc>
        <w:tc>
          <w:tcPr>
            <w:tcW w:w="1698" w:type="dxa"/>
          </w:tcPr>
          <w:p w14:paraId="03B4179F" w14:textId="77777777" w:rsidR="001A5675" w:rsidRPr="00E514E1" w:rsidRDefault="001A5675" w:rsidP="00E95B22">
            <w:pPr>
              <w:pStyle w:val="TableContainer"/>
            </w:pPr>
            <w:r w:rsidRPr="00E514E1">
              <w:t>$213.79</w:t>
            </w:r>
          </w:p>
        </w:tc>
      </w:tr>
      <w:tr w:rsidR="001A5675" w:rsidRPr="00E514E1" w14:paraId="7C40E0D5"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C585237" w14:textId="77777777" w:rsidR="001A5675" w:rsidRPr="00E514E1" w:rsidRDefault="001A5675" w:rsidP="00E95B22">
            <w:pPr>
              <w:pStyle w:val="TableContainer"/>
            </w:pPr>
            <w:r w:rsidRPr="00E514E1">
              <w:t>Bacteriology</w:t>
            </w:r>
            <w:r w:rsidRPr="00E514E1">
              <w:rPr>
                <w:spacing w:val="-3"/>
              </w:rPr>
              <w:t xml:space="preserve"> </w:t>
            </w:r>
            <w:r w:rsidRPr="00E514E1">
              <w:t>Pulsed</w:t>
            </w:r>
            <w:r w:rsidRPr="00E514E1">
              <w:rPr>
                <w:spacing w:val="-2"/>
              </w:rPr>
              <w:t xml:space="preserve"> </w:t>
            </w:r>
            <w:r w:rsidRPr="00E514E1">
              <w:t>Field Gel Electrophoresis (PFGE)</w:t>
            </w:r>
          </w:p>
        </w:tc>
        <w:tc>
          <w:tcPr>
            <w:tcW w:w="1980" w:type="dxa"/>
          </w:tcPr>
          <w:p w14:paraId="1356F0BC" w14:textId="77777777" w:rsidR="001A5675" w:rsidRPr="00E514E1" w:rsidRDefault="001A5675" w:rsidP="00E95B22">
            <w:pPr>
              <w:pStyle w:val="TableContainer"/>
            </w:pPr>
            <w:r w:rsidRPr="00E514E1">
              <w:t>MCA0266A</w:t>
            </w:r>
          </w:p>
        </w:tc>
        <w:tc>
          <w:tcPr>
            <w:tcW w:w="1620" w:type="dxa"/>
          </w:tcPr>
          <w:p w14:paraId="095E0D61" w14:textId="77777777" w:rsidR="001A5675" w:rsidRPr="00E514E1" w:rsidRDefault="001A5675" w:rsidP="00E95B22">
            <w:pPr>
              <w:pStyle w:val="TableContainer"/>
            </w:pPr>
            <w:r w:rsidRPr="00E514E1">
              <w:t>87152</w:t>
            </w:r>
          </w:p>
        </w:tc>
        <w:tc>
          <w:tcPr>
            <w:tcW w:w="1698" w:type="dxa"/>
          </w:tcPr>
          <w:p w14:paraId="7833F4BD" w14:textId="77777777" w:rsidR="001A5675" w:rsidRPr="00E514E1" w:rsidRDefault="001A5675" w:rsidP="00E95B22">
            <w:pPr>
              <w:pStyle w:val="TableContainer"/>
            </w:pPr>
            <w:r w:rsidRPr="00E514E1">
              <w:t>$112.67</w:t>
            </w:r>
          </w:p>
        </w:tc>
      </w:tr>
      <w:tr w:rsidR="001A5675" w:rsidRPr="00E514E1" w14:paraId="667D1CC1" w14:textId="77777777" w:rsidTr="00E47F1B">
        <w:trPr>
          <w:trHeight w:val="144"/>
        </w:trPr>
        <w:tc>
          <w:tcPr>
            <w:tcW w:w="5142" w:type="dxa"/>
          </w:tcPr>
          <w:p w14:paraId="5FFE340D" w14:textId="77777777" w:rsidR="001A5675" w:rsidRPr="00E514E1" w:rsidRDefault="001A5675" w:rsidP="00E95B22">
            <w:pPr>
              <w:pStyle w:val="TableContainer"/>
            </w:pPr>
            <w:r w:rsidRPr="00E514E1">
              <w:t>Malaria Polymerase Chain Reaction (PCR)</w:t>
            </w:r>
          </w:p>
        </w:tc>
        <w:tc>
          <w:tcPr>
            <w:tcW w:w="1980" w:type="dxa"/>
          </w:tcPr>
          <w:p w14:paraId="361FCD7C" w14:textId="77777777" w:rsidR="001A5675" w:rsidRPr="00E514E1" w:rsidRDefault="001A5675" w:rsidP="00E95B22">
            <w:pPr>
              <w:pStyle w:val="TableContainer"/>
            </w:pPr>
            <w:r w:rsidRPr="00E514E1">
              <w:t>MMB0030A</w:t>
            </w:r>
          </w:p>
        </w:tc>
        <w:tc>
          <w:tcPr>
            <w:tcW w:w="1620" w:type="dxa"/>
          </w:tcPr>
          <w:p w14:paraId="7D1AE410" w14:textId="77777777" w:rsidR="001A5675" w:rsidRPr="00E514E1" w:rsidRDefault="001A5675" w:rsidP="00E95B22">
            <w:pPr>
              <w:pStyle w:val="TableContainer"/>
            </w:pPr>
            <w:r w:rsidRPr="00E514E1">
              <w:t>87798</w:t>
            </w:r>
          </w:p>
        </w:tc>
        <w:tc>
          <w:tcPr>
            <w:tcW w:w="1698" w:type="dxa"/>
          </w:tcPr>
          <w:p w14:paraId="0BAC27BC" w14:textId="77777777" w:rsidR="001A5675" w:rsidRPr="00E514E1" w:rsidRDefault="001A5675" w:rsidP="00E95B22">
            <w:pPr>
              <w:pStyle w:val="TableContainer"/>
            </w:pPr>
            <w:r w:rsidRPr="00E514E1">
              <w:t>$141.79</w:t>
            </w:r>
          </w:p>
        </w:tc>
      </w:tr>
      <w:tr w:rsidR="001A5675" w:rsidRPr="00E514E1" w14:paraId="0B7B0FDC"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8C50090" w14:textId="7A9FF839" w:rsidR="001A5675" w:rsidRPr="00E514E1" w:rsidRDefault="001A5675" w:rsidP="00E95B22">
            <w:pPr>
              <w:pStyle w:val="TableContainer"/>
            </w:pPr>
            <w:r w:rsidRPr="00E514E1">
              <w:t>Norovirus (Norwalk-Like Virus) Polymerase Chain Reaction</w:t>
            </w:r>
            <w:r w:rsidR="00F272A3" w:rsidRPr="00504A5C">
              <w:t xml:space="preserve"> </w:t>
            </w:r>
            <w:r w:rsidRPr="00E514E1">
              <w:t>(PCR)</w:t>
            </w:r>
          </w:p>
        </w:tc>
        <w:tc>
          <w:tcPr>
            <w:tcW w:w="1980" w:type="dxa"/>
          </w:tcPr>
          <w:p w14:paraId="68B37617" w14:textId="77777777" w:rsidR="001A5675" w:rsidRPr="00E514E1" w:rsidRDefault="001A5675" w:rsidP="00E95B22">
            <w:pPr>
              <w:pStyle w:val="TableContainer"/>
            </w:pPr>
            <w:r w:rsidRPr="00E514E1">
              <w:t>MZZ0450A</w:t>
            </w:r>
          </w:p>
        </w:tc>
        <w:tc>
          <w:tcPr>
            <w:tcW w:w="1620" w:type="dxa"/>
          </w:tcPr>
          <w:p w14:paraId="47C65222" w14:textId="77777777" w:rsidR="001A5675" w:rsidRPr="00E514E1" w:rsidRDefault="001A5675" w:rsidP="00E95B22">
            <w:pPr>
              <w:pStyle w:val="TableContainer"/>
            </w:pPr>
            <w:r w:rsidRPr="00E514E1">
              <w:t>87798</w:t>
            </w:r>
          </w:p>
        </w:tc>
        <w:tc>
          <w:tcPr>
            <w:tcW w:w="1698" w:type="dxa"/>
          </w:tcPr>
          <w:p w14:paraId="1E49ACE8" w14:textId="77777777" w:rsidR="001A5675" w:rsidRPr="00E514E1" w:rsidRDefault="001A5675" w:rsidP="00E95B22">
            <w:pPr>
              <w:pStyle w:val="TableContainer"/>
            </w:pPr>
            <w:r w:rsidRPr="00E514E1">
              <w:t>$162.96</w:t>
            </w:r>
          </w:p>
        </w:tc>
      </w:tr>
      <w:tr w:rsidR="001A5675" w:rsidRPr="00E514E1" w14:paraId="46DA19AC" w14:textId="77777777" w:rsidTr="00E47F1B">
        <w:trPr>
          <w:trHeight w:val="144"/>
        </w:trPr>
        <w:tc>
          <w:tcPr>
            <w:tcW w:w="5142" w:type="dxa"/>
          </w:tcPr>
          <w:p w14:paraId="0B1C1AA8" w14:textId="77777777" w:rsidR="001A5675" w:rsidRPr="00E514E1" w:rsidRDefault="001A5675" w:rsidP="00E95B22">
            <w:pPr>
              <w:pStyle w:val="TableContainer"/>
            </w:pPr>
            <w:r w:rsidRPr="00E514E1">
              <w:t>Salmonella Serotyping</w:t>
            </w:r>
          </w:p>
        </w:tc>
        <w:tc>
          <w:tcPr>
            <w:tcW w:w="1980" w:type="dxa"/>
          </w:tcPr>
          <w:p w14:paraId="50374731" w14:textId="77777777" w:rsidR="001A5675" w:rsidRPr="00E514E1" w:rsidRDefault="001A5675" w:rsidP="00E95B22">
            <w:pPr>
              <w:pStyle w:val="TableContainer"/>
            </w:pPr>
            <w:r w:rsidRPr="00E514E1">
              <w:t>MAA0005A</w:t>
            </w:r>
          </w:p>
        </w:tc>
        <w:tc>
          <w:tcPr>
            <w:tcW w:w="1620" w:type="dxa"/>
          </w:tcPr>
          <w:p w14:paraId="73B30A6C" w14:textId="77777777" w:rsidR="001A5675" w:rsidRPr="00E514E1" w:rsidRDefault="001A5675" w:rsidP="00E95B22">
            <w:pPr>
              <w:pStyle w:val="TableContainer"/>
            </w:pPr>
            <w:r w:rsidRPr="00E514E1">
              <w:t>87077</w:t>
            </w:r>
          </w:p>
        </w:tc>
        <w:tc>
          <w:tcPr>
            <w:tcW w:w="1698" w:type="dxa"/>
          </w:tcPr>
          <w:p w14:paraId="36A3D974" w14:textId="77777777" w:rsidR="001A5675" w:rsidRPr="00E514E1" w:rsidRDefault="001A5675" w:rsidP="00E95B22">
            <w:pPr>
              <w:pStyle w:val="TableContainer"/>
            </w:pPr>
            <w:r w:rsidRPr="00E514E1">
              <w:t>$86.63</w:t>
            </w:r>
          </w:p>
        </w:tc>
      </w:tr>
      <w:tr w:rsidR="001A5675" w:rsidRPr="00E514E1" w14:paraId="2DA65286"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817AFDB" w14:textId="0FBA649A" w:rsidR="001A5675" w:rsidRPr="00E514E1" w:rsidRDefault="001A5675" w:rsidP="00E95B22">
            <w:pPr>
              <w:pStyle w:val="TableContainer"/>
            </w:pPr>
            <w:r w:rsidRPr="00E514E1">
              <w:t>Shiga Toxin Producing E. Coli</w:t>
            </w:r>
            <w:r w:rsidRPr="00E514E1">
              <w:rPr>
                <w:spacing w:val="1"/>
              </w:rPr>
              <w:t xml:space="preserve"> </w:t>
            </w:r>
            <w:r w:rsidRPr="00E514E1">
              <w:t>Polymerase</w:t>
            </w:r>
            <w:r w:rsidRPr="00E514E1">
              <w:rPr>
                <w:spacing w:val="-2"/>
              </w:rPr>
              <w:t xml:space="preserve"> </w:t>
            </w:r>
            <w:r w:rsidRPr="00E514E1">
              <w:t>Chain Reaction</w:t>
            </w:r>
            <w:r w:rsidR="00F272A3" w:rsidRPr="00504A5C">
              <w:t xml:space="preserve"> </w:t>
            </w:r>
            <w:r w:rsidRPr="00E514E1">
              <w:t>(PCR)</w:t>
            </w:r>
          </w:p>
        </w:tc>
        <w:tc>
          <w:tcPr>
            <w:tcW w:w="1980" w:type="dxa"/>
          </w:tcPr>
          <w:p w14:paraId="7FC22C43" w14:textId="77777777" w:rsidR="001A5675" w:rsidRPr="00E514E1" w:rsidRDefault="001A5675" w:rsidP="00E95B22">
            <w:pPr>
              <w:pStyle w:val="TableContainer"/>
            </w:pPr>
            <w:r w:rsidRPr="00E514E1">
              <w:t>MMB0004A</w:t>
            </w:r>
          </w:p>
        </w:tc>
        <w:tc>
          <w:tcPr>
            <w:tcW w:w="1620" w:type="dxa"/>
          </w:tcPr>
          <w:p w14:paraId="57290006" w14:textId="77777777" w:rsidR="001A5675" w:rsidRPr="00E514E1" w:rsidRDefault="001A5675" w:rsidP="00E95B22">
            <w:pPr>
              <w:pStyle w:val="TableContainer"/>
            </w:pPr>
            <w:r w:rsidRPr="00E514E1">
              <w:t>87150</w:t>
            </w:r>
          </w:p>
        </w:tc>
        <w:tc>
          <w:tcPr>
            <w:tcW w:w="1698" w:type="dxa"/>
          </w:tcPr>
          <w:p w14:paraId="5AF2BF6B" w14:textId="77777777" w:rsidR="001A5675" w:rsidRPr="00E514E1" w:rsidRDefault="001A5675" w:rsidP="00E95B22">
            <w:pPr>
              <w:pStyle w:val="TableContainer"/>
            </w:pPr>
            <w:r w:rsidRPr="00E514E1">
              <w:t>$117.90</w:t>
            </w:r>
          </w:p>
        </w:tc>
      </w:tr>
      <w:tr w:rsidR="001A5675" w:rsidRPr="00E514E1" w14:paraId="2F7ED780" w14:textId="77777777" w:rsidTr="00E47F1B">
        <w:trPr>
          <w:trHeight w:val="144"/>
        </w:trPr>
        <w:tc>
          <w:tcPr>
            <w:tcW w:w="5142" w:type="dxa"/>
          </w:tcPr>
          <w:p w14:paraId="60B8B2AC" w14:textId="77777777" w:rsidR="001A5675" w:rsidRPr="00E514E1" w:rsidRDefault="001A5675" w:rsidP="00E95B22">
            <w:pPr>
              <w:pStyle w:val="TableContainer"/>
            </w:pPr>
            <w:proofErr w:type="spellStart"/>
            <w:r w:rsidRPr="00E514E1">
              <w:t>Shigella</w:t>
            </w:r>
            <w:proofErr w:type="spellEnd"/>
            <w:r w:rsidRPr="00E514E1">
              <w:t xml:space="preserve"> Serotyping</w:t>
            </w:r>
          </w:p>
        </w:tc>
        <w:tc>
          <w:tcPr>
            <w:tcW w:w="1980" w:type="dxa"/>
          </w:tcPr>
          <w:p w14:paraId="28AB6214" w14:textId="77777777" w:rsidR="001A5675" w:rsidRPr="00E514E1" w:rsidRDefault="001A5675" w:rsidP="00E95B22">
            <w:pPr>
              <w:pStyle w:val="TableContainer"/>
            </w:pPr>
            <w:r w:rsidRPr="00E514E1">
              <w:t>MAA0004A</w:t>
            </w:r>
          </w:p>
        </w:tc>
        <w:tc>
          <w:tcPr>
            <w:tcW w:w="1620" w:type="dxa"/>
          </w:tcPr>
          <w:p w14:paraId="51DE5AD4" w14:textId="77777777" w:rsidR="001A5675" w:rsidRPr="00E514E1" w:rsidRDefault="001A5675" w:rsidP="00E95B22">
            <w:pPr>
              <w:pStyle w:val="TableContainer"/>
            </w:pPr>
            <w:r w:rsidRPr="00E514E1">
              <w:t>87077</w:t>
            </w:r>
          </w:p>
        </w:tc>
        <w:tc>
          <w:tcPr>
            <w:tcW w:w="1698" w:type="dxa"/>
          </w:tcPr>
          <w:p w14:paraId="5A4F4E61" w14:textId="77777777" w:rsidR="001A5675" w:rsidRPr="00E514E1" w:rsidRDefault="001A5675" w:rsidP="00E95B22">
            <w:pPr>
              <w:pStyle w:val="TableContainer"/>
            </w:pPr>
            <w:r w:rsidRPr="00E514E1">
              <w:t>$120.38</w:t>
            </w:r>
          </w:p>
        </w:tc>
      </w:tr>
      <w:tr w:rsidR="001A5675" w:rsidRPr="00E514E1" w14:paraId="175E189D"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01E116F" w14:textId="77777777" w:rsidR="001A5675" w:rsidRPr="00E514E1" w:rsidRDefault="001A5675" w:rsidP="00E95B22">
            <w:pPr>
              <w:pStyle w:val="TableContainer"/>
            </w:pPr>
            <w:proofErr w:type="spellStart"/>
            <w:r w:rsidRPr="00E514E1">
              <w:t>Rotovirus</w:t>
            </w:r>
            <w:proofErr w:type="spellEnd"/>
            <w:r w:rsidRPr="00E514E1">
              <w:t xml:space="preserve"> Polymerase Chain Reaction (PCR)</w:t>
            </w:r>
          </w:p>
        </w:tc>
        <w:tc>
          <w:tcPr>
            <w:tcW w:w="1980" w:type="dxa"/>
          </w:tcPr>
          <w:p w14:paraId="0C8F9131" w14:textId="77777777" w:rsidR="001A5675" w:rsidRPr="00E514E1" w:rsidRDefault="001A5675" w:rsidP="00E95B22">
            <w:pPr>
              <w:pStyle w:val="TableContainer"/>
            </w:pPr>
            <w:r w:rsidRPr="00E514E1">
              <w:t>MMB0002A</w:t>
            </w:r>
          </w:p>
        </w:tc>
        <w:tc>
          <w:tcPr>
            <w:tcW w:w="1620" w:type="dxa"/>
          </w:tcPr>
          <w:p w14:paraId="7AC1AB50" w14:textId="77777777" w:rsidR="001A5675" w:rsidRPr="00E514E1" w:rsidRDefault="001A5675" w:rsidP="00E95B22">
            <w:pPr>
              <w:pStyle w:val="TableContainer"/>
            </w:pPr>
            <w:r w:rsidRPr="00E514E1">
              <w:t>87798</w:t>
            </w:r>
          </w:p>
        </w:tc>
        <w:tc>
          <w:tcPr>
            <w:tcW w:w="1698" w:type="dxa"/>
          </w:tcPr>
          <w:p w14:paraId="72D603D6" w14:textId="77777777" w:rsidR="001A5675" w:rsidRPr="00E514E1" w:rsidRDefault="001A5675" w:rsidP="00E95B22">
            <w:pPr>
              <w:pStyle w:val="TableContainer"/>
            </w:pPr>
            <w:r w:rsidRPr="00E514E1">
              <w:t>$55.75</w:t>
            </w:r>
          </w:p>
        </w:tc>
      </w:tr>
    </w:tbl>
    <w:p w14:paraId="644B2D90" w14:textId="12AB0BA8" w:rsidR="008E03BA" w:rsidRDefault="008E03BA" w:rsidP="008E03BA">
      <w:pPr>
        <w:pStyle w:val="Heading6"/>
      </w:pPr>
      <w:r w:rsidRPr="00E514E1">
        <w:t>Microbiological</w:t>
      </w:r>
      <w:r w:rsidRPr="00E514E1">
        <w:rPr>
          <w:spacing w:val="-7"/>
        </w:rPr>
        <w:t xml:space="preserve"> </w:t>
      </w:r>
      <w:r w:rsidRPr="00E514E1">
        <w:t>Sciences</w:t>
      </w:r>
      <w:r w:rsidRPr="00E514E1">
        <w:rPr>
          <w:spacing w:val="-7"/>
        </w:rPr>
        <w:t xml:space="preserve"> </w:t>
      </w:r>
      <w:r w:rsidRPr="00E514E1">
        <w:t>/</w:t>
      </w:r>
      <w:r w:rsidRPr="00E514E1">
        <w:rPr>
          <w:spacing w:val="-6"/>
        </w:rPr>
        <w:t xml:space="preserve"> </w:t>
      </w:r>
      <w:r w:rsidRPr="00E514E1">
        <w:t>Mycobacteriology/</w:t>
      </w:r>
      <w:r w:rsidRPr="00E514E1">
        <w:rPr>
          <w:spacing w:val="-7"/>
        </w:rPr>
        <w:t xml:space="preserve"> </w:t>
      </w:r>
      <w:r w:rsidRPr="00E514E1">
        <w:t>Mycology:</w:t>
      </w:r>
    </w:p>
    <w:p w14:paraId="276D30A7" w14:textId="7AE6AD40" w:rsidR="00C82923" w:rsidRPr="00C82923" w:rsidRDefault="00C82923" w:rsidP="0031580C">
      <w:pPr>
        <w:pStyle w:val="Note"/>
      </w:pPr>
      <w:r w:rsidRPr="00C82923">
        <w:t>NOTE: Charges for Microbiological Sciences testing will be based upon the actual testing performed as determined by suspect organisms, specimen type, and clinical history provided</w:t>
      </w:r>
      <w:r w:rsidR="00FC1979">
        <w:t>.</w:t>
      </w:r>
    </w:p>
    <w:tbl>
      <w:tblPr>
        <w:tblStyle w:val="HHSTableforTextData2"/>
        <w:tblW w:w="10656" w:type="dxa"/>
        <w:tblInd w:w="0" w:type="dxa"/>
        <w:tblLayout w:type="fixed"/>
        <w:tblLook w:val="01E0" w:firstRow="1" w:lastRow="1" w:firstColumn="1" w:lastColumn="1" w:noHBand="0" w:noVBand="0"/>
      </w:tblPr>
      <w:tblGrid>
        <w:gridCol w:w="5248"/>
        <w:gridCol w:w="2021"/>
        <w:gridCol w:w="1654"/>
        <w:gridCol w:w="1733"/>
      </w:tblGrid>
      <w:tr w:rsidR="001A5675" w:rsidRPr="00E514E1" w14:paraId="2148D23D" w14:textId="77777777" w:rsidTr="00E47F1B">
        <w:trPr>
          <w:cnfStyle w:val="100000000000" w:firstRow="1" w:lastRow="0" w:firstColumn="0" w:lastColumn="0" w:oddVBand="0" w:evenVBand="0" w:oddHBand="0" w:evenHBand="0" w:firstRowFirstColumn="0" w:firstRowLastColumn="0" w:lastRowFirstColumn="0" w:lastRowLastColumn="0"/>
        </w:trPr>
        <w:tc>
          <w:tcPr>
            <w:tcW w:w="5142" w:type="dxa"/>
          </w:tcPr>
          <w:p w14:paraId="0041F28B" w14:textId="77777777" w:rsidR="001A5675" w:rsidRPr="00E514E1" w:rsidRDefault="001A5675" w:rsidP="00186130">
            <w:pPr>
              <w:pStyle w:val="TableContainer"/>
            </w:pPr>
            <w:r w:rsidRPr="00E514E1">
              <w:t>Procedure</w:t>
            </w:r>
            <w:r w:rsidRPr="00E514E1">
              <w:rPr>
                <w:spacing w:val="-5"/>
              </w:rPr>
              <w:t xml:space="preserve"> </w:t>
            </w:r>
            <w:r w:rsidRPr="00E514E1">
              <w:t>Name</w:t>
            </w:r>
          </w:p>
        </w:tc>
        <w:tc>
          <w:tcPr>
            <w:tcW w:w="1980" w:type="dxa"/>
          </w:tcPr>
          <w:p w14:paraId="7D02654E" w14:textId="77777777" w:rsidR="001A5675" w:rsidRPr="00E514E1" w:rsidRDefault="001A5675" w:rsidP="00186130">
            <w:pPr>
              <w:pStyle w:val="TableContainer"/>
            </w:pPr>
            <w:r w:rsidRPr="00E514E1">
              <w:t>Procedure</w:t>
            </w:r>
            <w:r w:rsidRPr="00E514E1">
              <w:rPr>
                <w:spacing w:val="-6"/>
              </w:rPr>
              <w:t xml:space="preserve"> </w:t>
            </w:r>
            <w:r w:rsidRPr="00E514E1">
              <w:t>No.</w:t>
            </w:r>
          </w:p>
        </w:tc>
        <w:tc>
          <w:tcPr>
            <w:tcW w:w="1620" w:type="dxa"/>
          </w:tcPr>
          <w:p w14:paraId="5FF564FC" w14:textId="77777777" w:rsidR="001A5675" w:rsidRPr="00E514E1" w:rsidRDefault="001A5675" w:rsidP="00186130">
            <w:pPr>
              <w:pStyle w:val="TableContainer"/>
              <w:rPr>
                <w:spacing w:val="-1"/>
              </w:rPr>
            </w:pPr>
            <w:r w:rsidRPr="00E514E1">
              <w:t>CPT</w:t>
            </w:r>
          </w:p>
        </w:tc>
        <w:tc>
          <w:tcPr>
            <w:tcW w:w="1698" w:type="dxa"/>
          </w:tcPr>
          <w:p w14:paraId="64300551" w14:textId="77777777" w:rsidR="001A5675" w:rsidRPr="00E514E1" w:rsidRDefault="001A5675" w:rsidP="00186130">
            <w:pPr>
              <w:pStyle w:val="TableContainer"/>
            </w:pPr>
            <w:r w:rsidRPr="00E514E1">
              <w:t>Cost</w:t>
            </w:r>
          </w:p>
        </w:tc>
      </w:tr>
      <w:tr w:rsidR="001A5675" w:rsidRPr="00E514E1" w14:paraId="1C132C4C" w14:textId="77777777" w:rsidTr="00E47F1B">
        <w:trPr>
          <w:trHeight w:val="144"/>
        </w:trPr>
        <w:tc>
          <w:tcPr>
            <w:tcW w:w="5142" w:type="dxa"/>
          </w:tcPr>
          <w:p w14:paraId="01B63186" w14:textId="77777777" w:rsidR="001A5675" w:rsidRPr="00E514E1" w:rsidRDefault="001A5675" w:rsidP="00186130">
            <w:pPr>
              <w:pStyle w:val="TableContainer"/>
            </w:pPr>
            <w:r w:rsidRPr="00E514E1">
              <w:t>Acid</w:t>
            </w:r>
            <w:r w:rsidRPr="00E514E1">
              <w:rPr>
                <w:spacing w:val="-3"/>
              </w:rPr>
              <w:t xml:space="preserve"> </w:t>
            </w:r>
            <w:r w:rsidRPr="00E514E1">
              <w:t>Fast</w:t>
            </w:r>
            <w:r w:rsidRPr="00E514E1">
              <w:rPr>
                <w:spacing w:val="-2"/>
              </w:rPr>
              <w:t xml:space="preserve"> </w:t>
            </w:r>
            <w:r w:rsidRPr="00E514E1">
              <w:t>Bacilli</w:t>
            </w:r>
            <w:r w:rsidRPr="00E514E1">
              <w:rPr>
                <w:spacing w:val="-2"/>
              </w:rPr>
              <w:t xml:space="preserve"> </w:t>
            </w:r>
            <w:r w:rsidRPr="00E514E1">
              <w:t>(AFB)</w:t>
            </w:r>
            <w:r w:rsidRPr="00E514E1">
              <w:rPr>
                <w:spacing w:val="-2"/>
              </w:rPr>
              <w:t xml:space="preserve"> </w:t>
            </w:r>
            <w:r w:rsidRPr="00E514E1">
              <w:t>Culture</w:t>
            </w:r>
          </w:p>
        </w:tc>
        <w:tc>
          <w:tcPr>
            <w:tcW w:w="1980" w:type="dxa"/>
          </w:tcPr>
          <w:p w14:paraId="4596A078" w14:textId="77777777" w:rsidR="001A5675" w:rsidRPr="00E514E1" w:rsidRDefault="001A5675" w:rsidP="00186130">
            <w:pPr>
              <w:pStyle w:val="TableContainer"/>
            </w:pPr>
            <w:r w:rsidRPr="00E514E1">
              <w:t>MZZ0062A</w:t>
            </w:r>
          </w:p>
        </w:tc>
        <w:tc>
          <w:tcPr>
            <w:tcW w:w="1620" w:type="dxa"/>
          </w:tcPr>
          <w:p w14:paraId="3E96FDAD" w14:textId="77777777" w:rsidR="001A5675" w:rsidRPr="00E514E1" w:rsidRDefault="001A5675" w:rsidP="00186130">
            <w:pPr>
              <w:pStyle w:val="TableContainer"/>
            </w:pPr>
            <w:r w:rsidRPr="00E514E1">
              <w:t>87116</w:t>
            </w:r>
          </w:p>
        </w:tc>
        <w:tc>
          <w:tcPr>
            <w:tcW w:w="1698" w:type="dxa"/>
          </w:tcPr>
          <w:p w14:paraId="418EBDC6" w14:textId="77777777" w:rsidR="001A5675" w:rsidRPr="00E514E1" w:rsidRDefault="001A5675" w:rsidP="00186130">
            <w:pPr>
              <w:pStyle w:val="TableContainer"/>
            </w:pPr>
            <w:r w:rsidRPr="00E514E1">
              <w:t>$32.04</w:t>
            </w:r>
          </w:p>
        </w:tc>
      </w:tr>
      <w:tr w:rsidR="001A5675" w:rsidRPr="00E514E1" w14:paraId="6B2E4D78"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6973182" w14:textId="77777777" w:rsidR="001A5675" w:rsidRPr="00E514E1" w:rsidRDefault="001A5675" w:rsidP="00186130">
            <w:pPr>
              <w:pStyle w:val="TableContainer"/>
            </w:pPr>
            <w:r w:rsidRPr="00E514E1">
              <w:t>Acid</w:t>
            </w:r>
            <w:r w:rsidRPr="00E514E1">
              <w:rPr>
                <w:spacing w:val="-2"/>
              </w:rPr>
              <w:t xml:space="preserve"> </w:t>
            </w:r>
            <w:r w:rsidRPr="00E514E1">
              <w:t>Fast Bacilli (AFB) Direct Detection</w:t>
            </w:r>
            <w:r w:rsidRPr="00E514E1">
              <w:rPr>
                <w:spacing w:val="-2"/>
              </w:rPr>
              <w:t xml:space="preserve"> </w:t>
            </w:r>
            <w:r w:rsidRPr="00E514E1">
              <w:t>by</w:t>
            </w:r>
            <w:r w:rsidRPr="00E514E1">
              <w:rPr>
                <w:spacing w:val="-2"/>
              </w:rPr>
              <w:t xml:space="preserve"> </w:t>
            </w:r>
            <w:r w:rsidRPr="00E514E1">
              <w:t>High-Performance</w:t>
            </w:r>
            <w:r w:rsidRPr="00E514E1">
              <w:rPr>
                <w:spacing w:val="29"/>
              </w:rPr>
              <w:t xml:space="preserve"> </w:t>
            </w:r>
            <w:r w:rsidRPr="00E514E1">
              <w:t>Liquid</w:t>
            </w:r>
            <w:r w:rsidRPr="00E514E1">
              <w:rPr>
                <w:spacing w:val="-2"/>
              </w:rPr>
              <w:t xml:space="preserve"> </w:t>
            </w:r>
            <w:r w:rsidRPr="00E514E1">
              <w:t>Chromatography</w:t>
            </w:r>
            <w:r w:rsidRPr="00E514E1">
              <w:rPr>
                <w:spacing w:val="-2"/>
              </w:rPr>
              <w:t xml:space="preserve"> </w:t>
            </w:r>
            <w:r w:rsidRPr="00E514E1">
              <w:t>(HPLC)</w:t>
            </w:r>
          </w:p>
        </w:tc>
        <w:tc>
          <w:tcPr>
            <w:tcW w:w="1980" w:type="dxa"/>
          </w:tcPr>
          <w:p w14:paraId="11531029" w14:textId="77777777" w:rsidR="001A5675" w:rsidRPr="00E514E1" w:rsidRDefault="001A5675" w:rsidP="00186130">
            <w:pPr>
              <w:pStyle w:val="TableContainer"/>
            </w:pPr>
            <w:r w:rsidRPr="00E514E1">
              <w:t>MAF0064A</w:t>
            </w:r>
          </w:p>
        </w:tc>
        <w:tc>
          <w:tcPr>
            <w:tcW w:w="1620" w:type="dxa"/>
          </w:tcPr>
          <w:p w14:paraId="3A9FB6C2" w14:textId="77777777" w:rsidR="001A5675" w:rsidRPr="00E514E1" w:rsidRDefault="001A5675" w:rsidP="00186130">
            <w:pPr>
              <w:pStyle w:val="TableContainer"/>
            </w:pPr>
            <w:r w:rsidRPr="00E514E1">
              <w:t>87143</w:t>
            </w:r>
          </w:p>
        </w:tc>
        <w:tc>
          <w:tcPr>
            <w:tcW w:w="1698" w:type="dxa"/>
          </w:tcPr>
          <w:p w14:paraId="1C32FD5B" w14:textId="77777777" w:rsidR="001A5675" w:rsidRPr="00E514E1" w:rsidRDefault="001A5675" w:rsidP="00186130">
            <w:pPr>
              <w:pStyle w:val="TableContainer"/>
            </w:pPr>
            <w:r w:rsidRPr="00E514E1">
              <w:t>$66.26</w:t>
            </w:r>
          </w:p>
        </w:tc>
      </w:tr>
      <w:tr w:rsidR="001A5675" w:rsidRPr="00E514E1" w14:paraId="203FFF70" w14:textId="77777777" w:rsidTr="00E47F1B">
        <w:trPr>
          <w:trHeight w:val="144"/>
        </w:trPr>
        <w:tc>
          <w:tcPr>
            <w:tcW w:w="5142" w:type="dxa"/>
          </w:tcPr>
          <w:p w14:paraId="6A5EE462" w14:textId="77777777" w:rsidR="001A5675" w:rsidRPr="00E514E1" w:rsidRDefault="001A5675" w:rsidP="00186130">
            <w:pPr>
              <w:pStyle w:val="TableContainer"/>
            </w:pPr>
            <w:r w:rsidRPr="00E514E1">
              <w:lastRenderedPageBreak/>
              <w:t>Acid</w:t>
            </w:r>
            <w:r w:rsidRPr="00E514E1">
              <w:rPr>
                <w:spacing w:val="-2"/>
              </w:rPr>
              <w:t xml:space="preserve"> </w:t>
            </w:r>
            <w:r w:rsidRPr="00E514E1">
              <w:t>Fast Bacilli</w:t>
            </w:r>
            <w:r w:rsidRPr="00E514E1">
              <w:rPr>
                <w:spacing w:val="-2"/>
              </w:rPr>
              <w:t xml:space="preserve"> </w:t>
            </w:r>
            <w:r w:rsidRPr="00E514E1">
              <w:t>(AFB) Isolate Identification;</w:t>
            </w:r>
            <w:r w:rsidRPr="00E514E1">
              <w:rPr>
                <w:spacing w:val="-2"/>
              </w:rPr>
              <w:t xml:space="preserve"> </w:t>
            </w:r>
            <w:r w:rsidRPr="00E514E1">
              <w:t>High-</w:t>
            </w:r>
            <w:r w:rsidRPr="00E514E1">
              <w:rPr>
                <w:spacing w:val="22"/>
              </w:rPr>
              <w:t xml:space="preserve"> </w:t>
            </w:r>
            <w:r w:rsidRPr="00E514E1">
              <w:t>Performance Liquid Chromatography</w:t>
            </w:r>
            <w:r w:rsidRPr="00E514E1">
              <w:rPr>
                <w:spacing w:val="-3"/>
              </w:rPr>
              <w:t xml:space="preserve"> </w:t>
            </w:r>
            <w:r w:rsidRPr="00E514E1">
              <w:t>(HPLC)</w:t>
            </w:r>
          </w:p>
        </w:tc>
        <w:tc>
          <w:tcPr>
            <w:tcW w:w="1980" w:type="dxa"/>
          </w:tcPr>
          <w:p w14:paraId="556C841A" w14:textId="77777777" w:rsidR="001A5675" w:rsidRPr="00E514E1" w:rsidRDefault="001A5675" w:rsidP="00186130">
            <w:pPr>
              <w:pStyle w:val="TableContainer"/>
            </w:pPr>
            <w:r w:rsidRPr="00E514E1">
              <w:t>MAC0052A</w:t>
            </w:r>
          </w:p>
        </w:tc>
        <w:tc>
          <w:tcPr>
            <w:tcW w:w="1620" w:type="dxa"/>
          </w:tcPr>
          <w:p w14:paraId="3F14C6FE" w14:textId="77777777" w:rsidR="001A5675" w:rsidRPr="00E514E1" w:rsidRDefault="001A5675" w:rsidP="00186130">
            <w:pPr>
              <w:pStyle w:val="TableContainer"/>
            </w:pPr>
            <w:r w:rsidRPr="00E514E1">
              <w:t>87143</w:t>
            </w:r>
          </w:p>
        </w:tc>
        <w:tc>
          <w:tcPr>
            <w:tcW w:w="1698" w:type="dxa"/>
          </w:tcPr>
          <w:p w14:paraId="1B22C72E" w14:textId="77777777" w:rsidR="001A5675" w:rsidRPr="00E514E1" w:rsidRDefault="001A5675" w:rsidP="00186130">
            <w:pPr>
              <w:pStyle w:val="TableContainer"/>
            </w:pPr>
            <w:r w:rsidRPr="00E514E1">
              <w:t>$124.90</w:t>
            </w:r>
          </w:p>
        </w:tc>
      </w:tr>
      <w:tr w:rsidR="001A5675" w:rsidRPr="00E514E1" w14:paraId="5C91102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237295A" w14:textId="77777777" w:rsidR="001A5675" w:rsidRPr="00E514E1" w:rsidRDefault="001A5675" w:rsidP="00186130">
            <w:pPr>
              <w:pStyle w:val="TableContainer"/>
            </w:pPr>
            <w:r w:rsidRPr="00E514E1">
              <w:t>Acid</w:t>
            </w:r>
            <w:r w:rsidRPr="00E514E1">
              <w:rPr>
                <w:spacing w:val="-2"/>
              </w:rPr>
              <w:t xml:space="preserve"> </w:t>
            </w:r>
            <w:r w:rsidRPr="00E514E1">
              <w:t>Fast Bacilli (AFB) Isolate Identification; Probe</w:t>
            </w:r>
          </w:p>
        </w:tc>
        <w:tc>
          <w:tcPr>
            <w:tcW w:w="1980" w:type="dxa"/>
          </w:tcPr>
          <w:p w14:paraId="293A4E58" w14:textId="77777777" w:rsidR="001A5675" w:rsidRPr="00E514E1" w:rsidRDefault="001A5675" w:rsidP="00186130">
            <w:pPr>
              <w:pStyle w:val="TableContainer"/>
            </w:pPr>
            <w:r w:rsidRPr="00E514E1">
              <w:t>MAC0053A</w:t>
            </w:r>
          </w:p>
        </w:tc>
        <w:tc>
          <w:tcPr>
            <w:tcW w:w="1620" w:type="dxa"/>
          </w:tcPr>
          <w:p w14:paraId="3CDC47FB" w14:textId="77777777" w:rsidR="001A5675" w:rsidRPr="00E514E1" w:rsidRDefault="001A5675" w:rsidP="00186130">
            <w:pPr>
              <w:pStyle w:val="TableContainer"/>
            </w:pPr>
            <w:r w:rsidRPr="00E514E1">
              <w:t>87149</w:t>
            </w:r>
          </w:p>
        </w:tc>
        <w:tc>
          <w:tcPr>
            <w:tcW w:w="1698" w:type="dxa"/>
          </w:tcPr>
          <w:p w14:paraId="69C242FF" w14:textId="77777777" w:rsidR="001A5675" w:rsidRPr="00E514E1" w:rsidRDefault="001A5675" w:rsidP="00186130">
            <w:pPr>
              <w:pStyle w:val="TableContainer"/>
            </w:pPr>
            <w:r w:rsidRPr="00E514E1">
              <w:t>$81.40</w:t>
            </w:r>
          </w:p>
        </w:tc>
      </w:tr>
      <w:tr w:rsidR="001A5675" w:rsidRPr="00E514E1" w14:paraId="2A9C1CD7" w14:textId="77777777" w:rsidTr="00E47F1B">
        <w:trPr>
          <w:trHeight w:val="144"/>
        </w:trPr>
        <w:tc>
          <w:tcPr>
            <w:tcW w:w="5142" w:type="dxa"/>
          </w:tcPr>
          <w:p w14:paraId="4426322A" w14:textId="77777777" w:rsidR="001A5675" w:rsidRPr="00E514E1" w:rsidRDefault="001A5675" w:rsidP="00186130">
            <w:pPr>
              <w:pStyle w:val="TableContainer"/>
            </w:pPr>
            <w:r w:rsidRPr="00E514E1">
              <w:t>Acid</w:t>
            </w:r>
            <w:r w:rsidRPr="00E514E1">
              <w:rPr>
                <w:spacing w:val="-2"/>
              </w:rPr>
              <w:t xml:space="preserve"> </w:t>
            </w:r>
            <w:r w:rsidRPr="00E514E1">
              <w:t>Fast Bacilli (AFB)</w:t>
            </w:r>
            <w:r w:rsidRPr="00E514E1">
              <w:rPr>
                <w:spacing w:val="-2"/>
              </w:rPr>
              <w:t xml:space="preserve"> </w:t>
            </w:r>
            <w:proofErr w:type="spellStart"/>
            <w:r w:rsidRPr="00E514E1">
              <w:t>Biochemicals</w:t>
            </w:r>
            <w:proofErr w:type="spellEnd"/>
            <w:r w:rsidRPr="00E514E1">
              <w:t>; Basic</w:t>
            </w:r>
          </w:p>
        </w:tc>
        <w:tc>
          <w:tcPr>
            <w:tcW w:w="1980" w:type="dxa"/>
          </w:tcPr>
          <w:p w14:paraId="085F485B" w14:textId="77777777" w:rsidR="001A5675" w:rsidRPr="00E514E1" w:rsidRDefault="001A5675" w:rsidP="00186130">
            <w:pPr>
              <w:pStyle w:val="TableContainer"/>
            </w:pPr>
            <w:r w:rsidRPr="00E514E1">
              <w:t>MZZ0451A</w:t>
            </w:r>
          </w:p>
        </w:tc>
        <w:tc>
          <w:tcPr>
            <w:tcW w:w="1620" w:type="dxa"/>
          </w:tcPr>
          <w:p w14:paraId="4A678F65" w14:textId="77777777" w:rsidR="001A5675" w:rsidRPr="00E514E1" w:rsidRDefault="001A5675" w:rsidP="00186130">
            <w:pPr>
              <w:pStyle w:val="TableContainer"/>
            </w:pPr>
            <w:r w:rsidRPr="00E514E1">
              <w:t>87118</w:t>
            </w:r>
          </w:p>
        </w:tc>
        <w:tc>
          <w:tcPr>
            <w:tcW w:w="1698" w:type="dxa"/>
          </w:tcPr>
          <w:p w14:paraId="01F4E259" w14:textId="77777777" w:rsidR="001A5675" w:rsidRPr="00E514E1" w:rsidRDefault="001A5675" w:rsidP="00186130">
            <w:pPr>
              <w:pStyle w:val="TableContainer"/>
            </w:pPr>
            <w:r w:rsidRPr="00E514E1">
              <w:t>$132.35</w:t>
            </w:r>
          </w:p>
        </w:tc>
      </w:tr>
      <w:tr w:rsidR="001A5675" w:rsidRPr="00E514E1" w14:paraId="0744FF98"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20B39E7" w14:textId="77777777" w:rsidR="001A5675" w:rsidRPr="00E514E1" w:rsidRDefault="001A5675" w:rsidP="00186130">
            <w:pPr>
              <w:pStyle w:val="TableContainer"/>
            </w:pPr>
            <w:r w:rsidRPr="00E514E1">
              <w:t>Acid</w:t>
            </w:r>
            <w:r w:rsidRPr="00E514E1">
              <w:rPr>
                <w:spacing w:val="-2"/>
              </w:rPr>
              <w:t xml:space="preserve"> </w:t>
            </w:r>
            <w:r w:rsidRPr="00E514E1">
              <w:t>Fast Bacilli (AFB)</w:t>
            </w:r>
            <w:r w:rsidRPr="00E514E1">
              <w:rPr>
                <w:spacing w:val="-2"/>
              </w:rPr>
              <w:t xml:space="preserve"> </w:t>
            </w:r>
            <w:proofErr w:type="spellStart"/>
            <w:r w:rsidRPr="00E514E1">
              <w:t>Biochemicals</w:t>
            </w:r>
            <w:proofErr w:type="spellEnd"/>
            <w:r w:rsidRPr="00E514E1">
              <w:t>; Complex</w:t>
            </w:r>
          </w:p>
        </w:tc>
        <w:tc>
          <w:tcPr>
            <w:tcW w:w="1980" w:type="dxa"/>
          </w:tcPr>
          <w:p w14:paraId="43B91C93" w14:textId="77777777" w:rsidR="001A5675" w:rsidRPr="00E514E1" w:rsidRDefault="001A5675" w:rsidP="00186130">
            <w:pPr>
              <w:pStyle w:val="TableContainer"/>
            </w:pPr>
            <w:r w:rsidRPr="00E514E1">
              <w:t>MZZ0455A</w:t>
            </w:r>
          </w:p>
        </w:tc>
        <w:tc>
          <w:tcPr>
            <w:tcW w:w="1620" w:type="dxa"/>
          </w:tcPr>
          <w:p w14:paraId="2F89FC16" w14:textId="77777777" w:rsidR="001A5675" w:rsidRPr="00E514E1" w:rsidRDefault="001A5675" w:rsidP="00186130">
            <w:pPr>
              <w:pStyle w:val="TableContainer"/>
            </w:pPr>
            <w:r w:rsidRPr="00E514E1">
              <w:t>87118</w:t>
            </w:r>
          </w:p>
        </w:tc>
        <w:tc>
          <w:tcPr>
            <w:tcW w:w="1698" w:type="dxa"/>
          </w:tcPr>
          <w:p w14:paraId="5B9892CF" w14:textId="77777777" w:rsidR="001A5675" w:rsidRPr="00E514E1" w:rsidRDefault="001A5675" w:rsidP="00186130">
            <w:pPr>
              <w:pStyle w:val="TableContainer"/>
            </w:pPr>
            <w:r w:rsidRPr="00E514E1">
              <w:t>$472.84</w:t>
            </w:r>
          </w:p>
        </w:tc>
      </w:tr>
      <w:tr w:rsidR="001A5675" w:rsidRPr="00E514E1" w14:paraId="1EE089E3" w14:textId="77777777" w:rsidTr="00E47F1B">
        <w:trPr>
          <w:trHeight w:val="144"/>
        </w:trPr>
        <w:tc>
          <w:tcPr>
            <w:tcW w:w="5142" w:type="dxa"/>
          </w:tcPr>
          <w:p w14:paraId="7D0E2F60" w14:textId="59625DEE" w:rsidR="001A5675" w:rsidRPr="00E514E1" w:rsidRDefault="001A5675" w:rsidP="00186130">
            <w:pPr>
              <w:pStyle w:val="TableContainer"/>
            </w:pPr>
            <w:r w:rsidRPr="00E514E1">
              <w:t>Nucleic Acid Amplification for Mycobacterium Tuberculosis</w:t>
            </w:r>
            <w:r w:rsidR="00F272A3" w:rsidRPr="00504A5C">
              <w:t xml:space="preserve"> </w:t>
            </w:r>
            <w:r w:rsidRPr="00E514E1">
              <w:t>Complex</w:t>
            </w:r>
          </w:p>
        </w:tc>
        <w:tc>
          <w:tcPr>
            <w:tcW w:w="1980" w:type="dxa"/>
          </w:tcPr>
          <w:p w14:paraId="243C68D1" w14:textId="77777777" w:rsidR="001A5675" w:rsidRPr="00E514E1" w:rsidRDefault="001A5675" w:rsidP="00186130">
            <w:pPr>
              <w:pStyle w:val="TableContainer"/>
            </w:pPr>
            <w:r w:rsidRPr="00E514E1">
              <w:t>MAB0050A</w:t>
            </w:r>
          </w:p>
        </w:tc>
        <w:tc>
          <w:tcPr>
            <w:tcW w:w="1620" w:type="dxa"/>
          </w:tcPr>
          <w:p w14:paraId="3C8DE5FB" w14:textId="77777777" w:rsidR="001A5675" w:rsidRPr="00E514E1" w:rsidRDefault="001A5675" w:rsidP="00186130">
            <w:pPr>
              <w:pStyle w:val="TableContainer"/>
            </w:pPr>
            <w:r w:rsidRPr="00E514E1">
              <w:t>87556</w:t>
            </w:r>
          </w:p>
        </w:tc>
        <w:tc>
          <w:tcPr>
            <w:tcW w:w="1698" w:type="dxa"/>
          </w:tcPr>
          <w:p w14:paraId="2ABC8FAC" w14:textId="77777777" w:rsidR="001A5675" w:rsidRPr="00E514E1" w:rsidRDefault="001A5675" w:rsidP="00186130">
            <w:pPr>
              <w:pStyle w:val="TableContainer"/>
            </w:pPr>
            <w:r w:rsidRPr="00E514E1">
              <w:t>$166.70</w:t>
            </w:r>
          </w:p>
        </w:tc>
      </w:tr>
      <w:tr w:rsidR="001A5675" w:rsidRPr="00E514E1" w14:paraId="728A5EA1"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716791F" w14:textId="77777777" w:rsidR="001A5675" w:rsidRPr="00E514E1" w:rsidRDefault="001A5675" w:rsidP="00186130">
            <w:pPr>
              <w:pStyle w:val="TableContainer"/>
            </w:pPr>
            <w:r w:rsidRPr="00E514E1">
              <w:t>Acid</w:t>
            </w:r>
            <w:r w:rsidRPr="00E514E1">
              <w:rPr>
                <w:spacing w:val="-2"/>
              </w:rPr>
              <w:t xml:space="preserve"> </w:t>
            </w:r>
            <w:r w:rsidRPr="00E514E1">
              <w:t>Fast Bacilli (AFB)</w:t>
            </w:r>
            <w:r w:rsidRPr="00E514E1">
              <w:rPr>
                <w:spacing w:val="-2"/>
              </w:rPr>
              <w:t xml:space="preserve"> </w:t>
            </w:r>
            <w:r w:rsidRPr="00E514E1">
              <w:t>Specimen</w:t>
            </w:r>
            <w:r w:rsidRPr="00E514E1">
              <w:rPr>
                <w:spacing w:val="-2"/>
              </w:rPr>
              <w:t xml:space="preserve"> </w:t>
            </w:r>
            <w:r w:rsidRPr="00E514E1">
              <w:t>Concentration</w:t>
            </w:r>
          </w:p>
        </w:tc>
        <w:tc>
          <w:tcPr>
            <w:tcW w:w="1980" w:type="dxa"/>
          </w:tcPr>
          <w:p w14:paraId="243161D2" w14:textId="77777777" w:rsidR="001A5675" w:rsidRPr="00E514E1" w:rsidRDefault="001A5675" w:rsidP="00186130">
            <w:pPr>
              <w:pStyle w:val="TableContainer"/>
            </w:pPr>
            <w:r w:rsidRPr="00E514E1">
              <w:t>MAG0066A</w:t>
            </w:r>
          </w:p>
        </w:tc>
        <w:tc>
          <w:tcPr>
            <w:tcW w:w="1620" w:type="dxa"/>
          </w:tcPr>
          <w:p w14:paraId="15827AAD" w14:textId="77777777" w:rsidR="001A5675" w:rsidRPr="00E514E1" w:rsidRDefault="001A5675" w:rsidP="00186130">
            <w:pPr>
              <w:pStyle w:val="TableContainer"/>
            </w:pPr>
            <w:r w:rsidRPr="00E514E1">
              <w:t>87015</w:t>
            </w:r>
          </w:p>
        </w:tc>
        <w:tc>
          <w:tcPr>
            <w:tcW w:w="1698" w:type="dxa"/>
          </w:tcPr>
          <w:p w14:paraId="49A8F9F7" w14:textId="77777777" w:rsidR="001A5675" w:rsidRPr="00E514E1" w:rsidRDefault="001A5675" w:rsidP="00186130">
            <w:pPr>
              <w:pStyle w:val="TableContainer"/>
            </w:pPr>
            <w:r w:rsidRPr="00E514E1">
              <w:rPr>
                <w:w w:val="95"/>
              </w:rPr>
              <w:t>$5.38</w:t>
            </w:r>
          </w:p>
        </w:tc>
      </w:tr>
      <w:tr w:rsidR="001A5675" w:rsidRPr="00E514E1" w14:paraId="38E6024F" w14:textId="77777777" w:rsidTr="00E47F1B">
        <w:trPr>
          <w:trHeight w:val="144"/>
        </w:trPr>
        <w:tc>
          <w:tcPr>
            <w:tcW w:w="5142" w:type="dxa"/>
          </w:tcPr>
          <w:p w14:paraId="415D47E4" w14:textId="77777777" w:rsidR="001A5675" w:rsidRPr="00E514E1" w:rsidRDefault="001A5675" w:rsidP="00186130">
            <w:pPr>
              <w:pStyle w:val="TableContainer"/>
            </w:pPr>
            <w:r w:rsidRPr="00E514E1">
              <w:t>Acid</w:t>
            </w:r>
            <w:r w:rsidRPr="00E514E1">
              <w:rPr>
                <w:spacing w:val="-2"/>
              </w:rPr>
              <w:t xml:space="preserve"> </w:t>
            </w:r>
            <w:r w:rsidRPr="00E514E1">
              <w:t>Fast</w:t>
            </w:r>
            <w:r w:rsidRPr="00E514E1">
              <w:rPr>
                <w:spacing w:val="-2"/>
              </w:rPr>
              <w:t xml:space="preserve"> </w:t>
            </w:r>
            <w:r w:rsidRPr="00E514E1">
              <w:t>Bacilli (AFB)</w:t>
            </w:r>
            <w:r w:rsidRPr="00E514E1">
              <w:rPr>
                <w:spacing w:val="-2"/>
              </w:rPr>
              <w:t xml:space="preserve"> </w:t>
            </w:r>
            <w:r w:rsidRPr="00E514E1">
              <w:t>Smear</w:t>
            </w:r>
          </w:p>
        </w:tc>
        <w:tc>
          <w:tcPr>
            <w:tcW w:w="1980" w:type="dxa"/>
          </w:tcPr>
          <w:p w14:paraId="329BC3FB" w14:textId="77777777" w:rsidR="001A5675" w:rsidRPr="00E514E1" w:rsidRDefault="001A5675" w:rsidP="00186130">
            <w:pPr>
              <w:pStyle w:val="TableContainer"/>
            </w:pPr>
            <w:r w:rsidRPr="00E514E1">
              <w:t>MAH0068A</w:t>
            </w:r>
          </w:p>
        </w:tc>
        <w:tc>
          <w:tcPr>
            <w:tcW w:w="1620" w:type="dxa"/>
          </w:tcPr>
          <w:p w14:paraId="1CBA38F8" w14:textId="77777777" w:rsidR="001A5675" w:rsidRPr="00E514E1" w:rsidRDefault="001A5675" w:rsidP="00186130">
            <w:pPr>
              <w:pStyle w:val="TableContainer"/>
            </w:pPr>
            <w:r w:rsidRPr="00E514E1">
              <w:t>87206</w:t>
            </w:r>
          </w:p>
        </w:tc>
        <w:tc>
          <w:tcPr>
            <w:tcW w:w="1698" w:type="dxa"/>
          </w:tcPr>
          <w:p w14:paraId="2F285232" w14:textId="77777777" w:rsidR="001A5675" w:rsidRPr="00E514E1" w:rsidRDefault="001A5675" w:rsidP="00186130">
            <w:pPr>
              <w:pStyle w:val="TableContainer"/>
              <w:rPr>
                <w:w w:val="95"/>
              </w:rPr>
            </w:pPr>
            <w:r w:rsidRPr="00E514E1">
              <w:t>$11.59</w:t>
            </w:r>
          </w:p>
        </w:tc>
      </w:tr>
      <w:tr w:rsidR="001A5675" w:rsidRPr="008C180B" w14:paraId="5D2D787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3C1496A" w14:textId="77777777" w:rsidR="001A5675" w:rsidRPr="008C180B" w:rsidRDefault="001A5675" w:rsidP="00186130">
            <w:pPr>
              <w:pStyle w:val="TableContainer"/>
              <w:rPr>
                <w:spacing w:val="-1"/>
              </w:rPr>
            </w:pPr>
            <w:r w:rsidRPr="008C180B">
              <w:t>Acid Fast Bacilli (AFB) Referred Isolate Identification</w:t>
            </w:r>
          </w:p>
        </w:tc>
        <w:tc>
          <w:tcPr>
            <w:tcW w:w="1980" w:type="dxa"/>
          </w:tcPr>
          <w:p w14:paraId="392A3AC1" w14:textId="77777777" w:rsidR="001A5675" w:rsidRPr="008C180B" w:rsidRDefault="001A5675" w:rsidP="00186130">
            <w:pPr>
              <w:pStyle w:val="TableContainer"/>
              <w:rPr>
                <w:spacing w:val="-1"/>
              </w:rPr>
            </w:pPr>
            <w:r w:rsidRPr="008C180B">
              <w:t>MAC0055A</w:t>
            </w:r>
          </w:p>
        </w:tc>
        <w:tc>
          <w:tcPr>
            <w:tcW w:w="1620" w:type="dxa"/>
          </w:tcPr>
          <w:p w14:paraId="241CD063" w14:textId="77777777" w:rsidR="001A5675" w:rsidRPr="008C180B" w:rsidRDefault="001A5675" w:rsidP="00186130">
            <w:pPr>
              <w:pStyle w:val="TableContainer"/>
              <w:rPr>
                <w:spacing w:val="-1"/>
              </w:rPr>
            </w:pPr>
            <w:r w:rsidRPr="008C180B">
              <w:t>87143</w:t>
            </w:r>
          </w:p>
        </w:tc>
        <w:tc>
          <w:tcPr>
            <w:tcW w:w="1698" w:type="dxa"/>
          </w:tcPr>
          <w:p w14:paraId="00732A61" w14:textId="77777777" w:rsidR="001A5675" w:rsidRPr="008C180B" w:rsidRDefault="001A5675" w:rsidP="00186130">
            <w:pPr>
              <w:pStyle w:val="TableContainer"/>
              <w:rPr>
                <w:spacing w:val="-1"/>
              </w:rPr>
            </w:pPr>
            <w:r w:rsidRPr="008C180B">
              <w:t>$133.88</w:t>
            </w:r>
          </w:p>
        </w:tc>
      </w:tr>
      <w:tr w:rsidR="001A5675" w:rsidRPr="00E514E1" w14:paraId="2064A5F4" w14:textId="77777777" w:rsidTr="00E47F1B">
        <w:trPr>
          <w:trHeight w:val="144"/>
        </w:trPr>
        <w:tc>
          <w:tcPr>
            <w:tcW w:w="5142" w:type="dxa"/>
          </w:tcPr>
          <w:p w14:paraId="34746EE3" w14:textId="77777777" w:rsidR="001A5675" w:rsidRPr="00E514E1" w:rsidRDefault="001A5675" w:rsidP="00186130">
            <w:pPr>
              <w:pStyle w:val="TableContainer"/>
            </w:pPr>
            <w:r w:rsidRPr="00E514E1">
              <w:t xml:space="preserve">Aerobic </w:t>
            </w:r>
            <w:proofErr w:type="spellStart"/>
            <w:r w:rsidRPr="00E514E1">
              <w:t>Actinomycete</w:t>
            </w:r>
            <w:proofErr w:type="spellEnd"/>
          </w:p>
        </w:tc>
        <w:tc>
          <w:tcPr>
            <w:tcW w:w="1980" w:type="dxa"/>
          </w:tcPr>
          <w:p w14:paraId="71CEDC18" w14:textId="77777777" w:rsidR="001A5675" w:rsidRPr="00E514E1" w:rsidRDefault="001A5675" w:rsidP="00186130">
            <w:pPr>
              <w:pStyle w:val="TableContainer"/>
            </w:pPr>
            <w:r w:rsidRPr="00E514E1">
              <w:t>MZZ0180A</w:t>
            </w:r>
          </w:p>
        </w:tc>
        <w:tc>
          <w:tcPr>
            <w:tcW w:w="1620" w:type="dxa"/>
          </w:tcPr>
          <w:p w14:paraId="27DE788F" w14:textId="77777777" w:rsidR="001A5675" w:rsidRPr="00E514E1" w:rsidRDefault="001A5675" w:rsidP="00186130">
            <w:pPr>
              <w:pStyle w:val="TableContainer"/>
            </w:pPr>
            <w:r w:rsidRPr="00E514E1">
              <w:t>87077</w:t>
            </w:r>
          </w:p>
        </w:tc>
        <w:tc>
          <w:tcPr>
            <w:tcW w:w="1698" w:type="dxa"/>
          </w:tcPr>
          <w:p w14:paraId="1CC3D8E6" w14:textId="77777777" w:rsidR="001A5675" w:rsidRPr="00E514E1" w:rsidRDefault="001A5675" w:rsidP="00186130">
            <w:pPr>
              <w:pStyle w:val="TableContainer"/>
            </w:pPr>
            <w:r w:rsidRPr="00E514E1">
              <w:t>$106.96</w:t>
            </w:r>
          </w:p>
        </w:tc>
      </w:tr>
      <w:tr w:rsidR="001A5675" w:rsidRPr="00E514E1" w14:paraId="2144F4C4"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03F5689" w14:textId="5F8A90C3" w:rsidR="001A5675" w:rsidRPr="00E514E1" w:rsidRDefault="001A5675" w:rsidP="00186130">
            <w:pPr>
              <w:pStyle w:val="TableContainer"/>
            </w:pPr>
            <w:proofErr w:type="spellStart"/>
            <w:r w:rsidRPr="00E514E1">
              <w:t>Actinomycete</w:t>
            </w:r>
            <w:proofErr w:type="spellEnd"/>
            <w:r w:rsidRPr="00E514E1">
              <w:t>, High-Performance</w:t>
            </w:r>
            <w:r w:rsidR="00F272A3" w:rsidRPr="00504A5C">
              <w:t xml:space="preserve"> </w:t>
            </w:r>
            <w:r w:rsidRPr="00E514E1">
              <w:t>Liquid</w:t>
            </w:r>
            <w:r w:rsidRPr="00E514E1">
              <w:rPr>
                <w:spacing w:val="21"/>
              </w:rPr>
              <w:t xml:space="preserve"> </w:t>
            </w:r>
            <w:r w:rsidRPr="00E514E1">
              <w:t>Chromatography</w:t>
            </w:r>
          </w:p>
        </w:tc>
        <w:tc>
          <w:tcPr>
            <w:tcW w:w="1980" w:type="dxa"/>
          </w:tcPr>
          <w:p w14:paraId="28E797E5" w14:textId="77777777" w:rsidR="001A5675" w:rsidRPr="00E514E1" w:rsidRDefault="001A5675" w:rsidP="00186130">
            <w:pPr>
              <w:pStyle w:val="TableContainer"/>
            </w:pPr>
            <w:r w:rsidRPr="00E514E1">
              <w:t>MCD0276A</w:t>
            </w:r>
          </w:p>
        </w:tc>
        <w:tc>
          <w:tcPr>
            <w:tcW w:w="1620" w:type="dxa"/>
          </w:tcPr>
          <w:p w14:paraId="57BAE2AA" w14:textId="77777777" w:rsidR="001A5675" w:rsidRPr="00E514E1" w:rsidRDefault="001A5675" w:rsidP="00186130">
            <w:pPr>
              <w:pStyle w:val="TableContainer"/>
            </w:pPr>
            <w:r w:rsidRPr="00E514E1">
              <w:t>87143</w:t>
            </w:r>
          </w:p>
        </w:tc>
        <w:tc>
          <w:tcPr>
            <w:tcW w:w="1698" w:type="dxa"/>
          </w:tcPr>
          <w:p w14:paraId="37966F9F" w14:textId="77777777" w:rsidR="001A5675" w:rsidRPr="00E514E1" w:rsidRDefault="001A5675" w:rsidP="00186130">
            <w:pPr>
              <w:pStyle w:val="TableContainer"/>
            </w:pPr>
            <w:r w:rsidRPr="00E514E1">
              <w:t>$138.05</w:t>
            </w:r>
          </w:p>
        </w:tc>
      </w:tr>
      <w:tr w:rsidR="001A5675" w:rsidRPr="00E514E1" w14:paraId="1883BA40" w14:textId="77777777" w:rsidTr="00E47F1B">
        <w:trPr>
          <w:trHeight w:val="144"/>
        </w:trPr>
        <w:tc>
          <w:tcPr>
            <w:tcW w:w="5142" w:type="dxa"/>
          </w:tcPr>
          <w:p w14:paraId="6D6EBA0C" w14:textId="77777777" w:rsidR="001A5675" w:rsidRPr="00E514E1" w:rsidRDefault="001A5675" w:rsidP="00186130">
            <w:pPr>
              <w:pStyle w:val="TableContainer"/>
            </w:pPr>
            <w:r w:rsidRPr="00E514E1">
              <w:t>Mold Identification</w:t>
            </w:r>
          </w:p>
        </w:tc>
        <w:tc>
          <w:tcPr>
            <w:tcW w:w="1980" w:type="dxa"/>
          </w:tcPr>
          <w:p w14:paraId="4BE45D10" w14:textId="77777777" w:rsidR="001A5675" w:rsidRPr="00E514E1" w:rsidRDefault="001A5675" w:rsidP="00186130">
            <w:pPr>
              <w:pStyle w:val="TableContainer"/>
            </w:pPr>
            <w:r w:rsidRPr="00E514E1">
              <w:t>MZZ0181A</w:t>
            </w:r>
          </w:p>
        </w:tc>
        <w:tc>
          <w:tcPr>
            <w:tcW w:w="1620" w:type="dxa"/>
          </w:tcPr>
          <w:p w14:paraId="12D30EA6" w14:textId="77777777" w:rsidR="001A5675" w:rsidRPr="00E514E1" w:rsidRDefault="001A5675" w:rsidP="00186130">
            <w:pPr>
              <w:pStyle w:val="TableContainer"/>
            </w:pPr>
            <w:r w:rsidRPr="00E514E1">
              <w:t>87107</w:t>
            </w:r>
          </w:p>
        </w:tc>
        <w:tc>
          <w:tcPr>
            <w:tcW w:w="1698" w:type="dxa"/>
          </w:tcPr>
          <w:p w14:paraId="45E5B5FE" w14:textId="77777777" w:rsidR="001A5675" w:rsidRPr="00E514E1" w:rsidRDefault="001A5675" w:rsidP="00186130">
            <w:pPr>
              <w:pStyle w:val="TableContainer"/>
            </w:pPr>
            <w:r w:rsidRPr="00E514E1">
              <w:t>$65.98</w:t>
            </w:r>
          </w:p>
        </w:tc>
      </w:tr>
      <w:tr w:rsidR="001A5675" w:rsidRPr="00E514E1" w14:paraId="0C5175F5"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08CEF16" w14:textId="77777777" w:rsidR="001A5675" w:rsidRPr="00E514E1" w:rsidRDefault="001A5675" w:rsidP="00186130">
            <w:pPr>
              <w:pStyle w:val="TableContainer"/>
            </w:pPr>
            <w:r w:rsidRPr="00E514E1">
              <w:t>Mold Isolate Identification by Probe</w:t>
            </w:r>
          </w:p>
        </w:tc>
        <w:tc>
          <w:tcPr>
            <w:tcW w:w="1980" w:type="dxa"/>
          </w:tcPr>
          <w:p w14:paraId="09BCDD90" w14:textId="77777777" w:rsidR="001A5675" w:rsidRPr="00E514E1" w:rsidRDefault="001A5675" w:rsidP="00186130">
            <w:pPr>
              <w:pStyle w:val="TableContainer"/>
            </w:pPr>
            <w:r w:rsidRPr="00E514E1">
              <w:t>MZZ0185A</w:t>
            </w:r>
          </w:p>
        </w:tc>
        <w:tc>
          <w:tcPr>
            <w:tcW w:w="1620" w:type="dxa"/>
          </w:tcPr>
          <w:p w14:paraId="2D8C8420" w14:textId="77777777" w:rsidR="001A5675" w:rsidRPr="00E514E1" w:rsidRDefault="001A5675" w:rsidP="00186130">
            <w:pPr>
              <w:pStyle w:val="TableContainer"/>
            </w:pPr>
            <w:r w:rsidRPr="00E514E1">
              <w:t>87149</w:t>
            </w:r>
          </w:p>
        </w:tc>
        <w:tc>
          <w:tcPr>
            <w:tcW w:w="1698" w:type="dxa"/>
          </w:tcPr>
          <w:p w14:paraId="02B59CEA" w14:textId="77777777" w:rsidR="001A5675" w:rsidRPr="00E514E1" w:rsidRDefault="001A5675" w:rsidP="00186130">
            <w:pPr>
              <w:pStyle w:val="TableContainer"/>
            </w:pPr>
            <w:r w:rsidRPr="00E514E1">
              <w:t>$81.40</w:t>
            </w:r>
          </w:p>
        </w:tc>
      </w:tr>
      <w:tr w:rsidR="001A5675" w:rsidRPr="00E514E1" w14:paraId="5AB4FD3D" w14:textId="77777777" w:rsidTr="00E47F1B">
        <w:trPr>
          <w:trHeight w:val="144"/>
        </w:trPr>
        <w:tc>
          <w:tcPr>
            <w:tcW w:w="5142" w:type="dxa"/>
          </w:tcPr>
          <w:p w14:paraId="2C26ED48" w14:textId="77777777" w:rsidR="001A5675" w:rsidRPr="00E514E1" w:rsidRDefault="001A5675" w:rsidP="00186130">
            <w:pPr>
              <w:pStyle w:val="TableContainer"/>
            </w:pPr>
            <w:r w:rsidRPr="00E514E1">
              <w:t>Yeast Identification</w:t>
            </w:r>
          </w:p>
        </w:tc>
        <w:tc>
          <w:tcPr>
            <w:tcW w:w="1980" w:type="dxa"/>
          </w:tcPr>
          <w:p w14:paraId="6C69B33E" w14:textId="77777777" w:rsidR="001A5675" w:rsidRPr="00E514E1" w:rsidRDefault="001A5675" w:rsidP="00186130">
            <w:pPr>
              <w:pStyle w:val="TableContainer"/>
            </w:pPr>
            <w:r w:rsidRPr="00E514E1">
              <w:t>MZZ0177A</w:t>
            </w:r>
          </w:p>
        </w:tc>
        <w:tc>
          <w:tcPr>
            <w:tcW w:w="1620" w:type="dxa"/>
          </w:tcPr>
          <w:p w14:paraId="2E0E4926" w14:textId="77777777" w:rsidR="001A5675" w:rsidRPr="00E514E1" w:rsidRDefault="001A5675" w:rsidP="00186130">
            <w:pPr>
              <w:pStyle w:val="TableContainer"/>
            </w:pPr>
            <w:r w:rsidRPr="00E514E1">
              <w:t>87106</w:t>
            </w:r>
          </w:p>
        </w:tc>
        <w:tc>
          <w:tcPr>
            <w:tcW w:w="1698" w:type="dxa"/>
          </w:tcPr>
          <w:p w14:paraId="7518FD29" w14:textId="77777777" w:rsidR="001A5675" w:rsidRPr="00E514E1" w:rsidRDefault="001A5675" w:rsidP="00186130">
            <w:pPr>
              <w:pStyle w:val="TableContainer"/>
            </w:pPr>
            <w:r w:rsidRPr="00E514E1">
              <w:t>$90.34</w:t>
            </w:r>
          </w:p>
        </w:tc>
      </w:tr>
      <w:tr w:rsidR="001A5675" w:rsidRPr="00E514E1" w14:paraId="034012B9"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C63E400" w14:textId="77777777" w:rsidR="001A5675" w:rsidRPr="00E514E1" w:rsidRDefault="001A5675" w:rsidP="00186130">
            <w:pPr>
              <w:pStyle w:val="TableContainer"/>
            </w:pPr>
            <w:r w:rsidRPr="00E514E1">
              <w:t>Acid</w:t>
            </w:r>
            <w:r w:rsidRPr="00E514E1">
              <w:rPr>
                <w:spacing w:val="-2"/>
              </w:rPr>
              <w:t xml:space="preserve"> </w:t>
            </w:r>
            <w:r w:rsidRPr="00E514E1">
              <w:t>Fast Bacilli</w:t>
            </w:r>
            <w:r w:rsidRPr="00E514E1">
              <w:rPr>
                <w:spacing w:val="-2"/>
              </w:rPr>
              <w:t xml:space="preserve"> </w:t>
            </w:r>
            <w:r w:rsidRPr="00E514E1">
              <w:t xml:space="preserve">(AFB) Mycobacterium </w:t>
            </w:r>
            <w:proofErr w:type="spellStart"/>
            <w:r w:rsidRPr="00E514E1">
              <w:t>Kansasii</w:t>
            </w:r>
            <w:proofErr w:type="spellEnd"/>
            <w:r w:rsidRPr="00E514E1">
              <w:t>,</w:t>
            </w:r>
            <w:r w:rsidRPr="00E514E1">
              <w:rPr>
                <w:spacing w:val="-2"/>
              </w:rPr>
              <w:t xml:space="preserve"> </w:t>
            </w:r>
            <w:r w:rsidRPr="00E514E1">
              <w:t>Rifampin</w:t>
            </w:r>
            <w:r w:rsidRPr="00E514E1">
              <w:rPr>
                <w:spacing w:val="26"/>
              </w:rPr>
              <w:t xml:space="preserve"> </w:t>
            </w:r>
            <w:r w:rsidRPr="00E514E1">
              <w:t>Agar</w:t>
            </w:r>
          </w:p>
        </w:tc>
        <w:tc>
          <w:tcPr>
            <w:tcW w:w="1980" w:type="dxa"/>
          </w:tcPr>
          <w:p w14:paraId="4F2EC1D8" w14:textId="77777777" w:rsidR="001A5675" w:rsidRPr="00E514E1" w:rsidRDefault="001A5675" w:rsidP="00186130">
            <w:pPr>
              <w:pStyle w:val="TableContainer"/>
            </w:pPr>
            <w:r w:rsidRPr="00E514E1">
              <w:t>MBZ0266A</w:t>
            </w:r>
          </w:p>
        </w:tc>
        <w:tc>
          <w:tcPr>
            <w:tcW w:w="1620" w:type="dxa"/>
          </w:tcPr>
          <w:p w14:paraId="4FCF6066" w14:textId="77777777" w:rsidR="001A5675" w:rsidRPr="00E514E1" w:rsidRDefault="001A5675" w:rsidP="00186130">
            <w:pPr>
              <w:pStyle w:val="TableContainer"/>
            </w:pPr>
            <w:r w:rsidRPr="00E514E1">
              <w:t>87190</w:t>
            </w:r>
          </w:p>
        </w:tc>
        <w:tc>
          <w:tcPr>
            <w:tcW w:w="1698" w:type="dxa"/>
          </w:tcPr>
          <w:p w14:paraId="61B1F63B" w14:textId="77777777" w:rsidR="001A5675" w:rsidRPr="00E514E1" w:rsidRDefault="001A5675" w:rsidP="00186130">
            <w:pPr>
              <w:pStyle w:val="TableContainer"/>
            </w:pPr>
            <w:r w:rsidRPr="00E514E1">
              <w:t>$185.96</w:t>
            </w:r>
          </w:p>
        </w:tc>
      </w:tr>
      <w:tr w:rsidR="001A5675" w:rsidRPr="00E514E1" w14:paraId="534682F0" w14:textId="77777777" w:rsidTr="00E47F1B">
        <w:trPr>
          <w:trHeight w:val="144"/>
        </w:trPr>
        <w:tc>
          <w:tcPr>
            <w:tcW w:w="5142" w:type="dxa"/>
          </w:tcPr>
          <w:p w14:paraId="4C1AFC27" w14:textId="77777777" w:rsidR="001A5675" w:rsidRPr="00E514E1" w:rsidRDefault="001A5675" w:rsidP="00186130">
            <w:pPr>
              <w:pStyle w:val="TableContainer"/>
            </w:pPr>
            <w:r w:rsidRPr="00E514E1">
              <w:t>Acid</w:t>
            </w:r>
            <w:r w:rsidRPr="00E514E1">
              <w:rPr>
                <w:spacing w:val="-3"/>
              </w:rPr>
              <w:t xml:space="preserve"> </w:t>
            </w:r>
            <w:r w:rsidRPr="00E514E1">
              <w:t>Fast</w:t>
            </w:r>
            <w:r w:rsidRPr="00E514E1">
              <w:rPr>
                <w:spacing w:val="-3"/>
              </w:rPr>
              <w:t xml:space="preserve"> </w:t>
            </w:r>
            <w:r w:rsidRPr="00E514E1">
              <w:t>Bacilli</w:t>
            </w:r>
            <w:r w:rsidRPr="00E514E1">
              <w:rPr>
                <w:spacing w:val="-3"/>
              </w:rPr>
              <w:t xml:space="preserve"> </w:t>
            </w:r>
            <w:r w:rsidRPr="00E514E1">
              <w:t>(AFB)-AGAR</w:t>
            </w:r>
            <w:r w:rsidRPr="00E514E1">
              <w:rPr>
                <w:spacing w:val="-3"/>
              </w:rPr>
              <w:t xml:space="preserve"> </w:t>
            </w:r>
            <w:r w:rsidRPr="00E514E1">
              <w:t>Proportion</w:t>
            </w:r>
            <w:r w:rsidRPr="00E514E1">
              <w:rPr>
                <w:spacing w:val="-3"/>
              </w:rPr>
              <w:t xml:space="preserve"> </w:t>
            </w:r>
            <w:r w:rsidRPr="00E514E1">
              <w:t>Drugs;</w:t>
            </w:r>
            <w:r w:rsidRPr="00E514E1">
              <w:rPr>
                <w:spacing w:val="20"/>
                <w:w w:val="99"/>
              </w:rPr>
              <w:t xml:space="preserve"> </w:t>
            </w:r>
            <w:proofErr w:type="spellStart"/>
            <w:r w:rsidRPr="00E514E1">
              <w:t>Capreomycin</w:t>
            </w:r>
            <w:proofErr w:type="spellEnd"/>
          </w:p>
        </w:tc>
        <w:tc>
          <w:tcPr>
            <w:tcW w:w="1980" w:type="dxa"/>
          </w:tcPr>
          <w:p w14:paraId="42483FCF" w14:textId="77777777" w:rsidR="001A5675" w:rsidRPr="00E514E1" w:rsidRDefault="001A5675" w:rsidP="00186130">
            <w:pPr>
              <w:pStyle w:val="TableContainer"/>
            </w:pPr>
            <w:r w:rsidRPr="00E514E1">
              <w:t>MAD0065A</w:t>
            </w:r>
          </w:p>
        </w:tc>
        <w:tc>
          <w:tcPr>
            <w:tcW w:w="1620" w:type="dxa"/>
          </w:tcPr>
          <w:p w14:paraId="68C4B84C" w14:textId="77777777" w:rsidR="001A5675" w:rsidRPr="00E514E1" w:rsidRDefault="001A5675" w:rsidP="00186130">
            <w:pPr>
              <w:pStyle w:val="TableContainer"/>
            </w:pPr>
            <w:r w:rsidRPr="00E514E1">
              <w:t>87190</w:t>
            </w:r>
          </w:p>
        </w:tc>
        <w:tc>
          <w:tcPr>
            <w:tcW w:w="1698" w:type="dxa"/>
          </w:tcPr>
          <w:p w14:paraId="5DDF1C1E" w14:textId="77777777" w:rsidR="001A5675" w:rsidRPr="00E514E1" w:rsidRDefault="001A5675" w:rsidP="00186130">
            <w:pPr>
              <w:pStyle w:val="TableContainer"/>
            </w:pPr>
            <w:r w:rsidRPr="00E514E1">
              <w:t>$30.41</w:t>
            </w:r>
          </w:p>
        </w:tc>
      </w:tr>
      <w:tr w:rsidR="001A5675" w:rsidRPr="00E514E1" w14:paraId="2AFF5E3A"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31A1B6F" w14:textId="77777777" w:rsidR="001A5675" w:rsidRPr="00E514E1" w:rsidRDefault="001A5675" w:rsidP="00186130">
            <w:pPr>
              <w:pStyle w:val="TableContainer"/>
            </w:pPr>
            <w:r w:rsidRPr="00E514E1">
              <w:t>Acid</w:t>
            </w:r>
            <w:r w:rsidRPr="00E514E1">
              <w:rPr>
                <w:spacing w:val="-3"/>
              </w:rPr>
              <w:t xml:space="preserve"> </w:t>
            </w:r>
            <w:r w:rsidRPr="00E514E1">
              <w:t>Fast</w:t>
            </w:r>
            <w:r w:rsidRPr="00E514E1">
              <w:rPr>
                <w:spacing w:val="-2"/>
              </w:rPr>
              <w:t xml:space="preserve"> </w:t>
            </w:r>
            <w:r w:rsidRPr="00E514E1">
              <w:t>Bacilli</w:t>
            </w:r>
            <w:r w:rsidRPr="00E514E1">
              <w:rPr>
                <w:spacing w:val="-3"/>
              </w:rPr>
              <w:t xml:space="preserve"> </w:t>
            </w:r>
            <w:r w:rsidRPr="00E514E1">
              <w:t>(AFB)-AGAR</w:t>
            </w:r>
            <w:r w:rsidRPr="00E514E1">
              <w:rPr>
                <w:spacing w:val="-2"/>
              </w:rPr>
              <w:t xml:space="preserve"> </w:t>
            </w:r>
            <w:r w:rsidRPr="00E514E1">
              <w:t>Proportion</w:t>
            </w:r>
            <w:r w:rsidRPr="00E514E1">
              <w:rPr>
                <w:spacing w:val="-2"/>
              </w:rPr>
              <w:t xml:space="preserve"> </w:t>
            </w:r>
            <w:r w:rsidRPr="00E514E1">
              <w:t>Drugs;</w:t>
            </w:r>
            <w:r w:rsidRPr="00E514E1">
              <w:rPr>
                <w:spacing w:val="-3"/>
              </w:rPr>
              <w:t xml:space="preserve"> </w:t>
            </w:r>
            <w:r w:rsidRPr="00E514E1">
              <w:t>Ethambutol</w:t>
            </w:r>
          </w:p>
        </w:tc>
        <w:tc>
          <w:tcPr>
            <w:tcW w:w="1980" w:type="dxa"/>
          </w:tcPr>
          <w:p w14:paraId="2B9B60E5" w14:textId="77777777" w:rsidR="001A5675" w:rsidRPr="00E514E1" w:rsidRDefault="001A5675" w:rsidP="00186130">
            <w:pPr>
              <w:pStyle w:val="TableContainer"/>
            </w:pPr>
            <w:r w:rsidRPr="00E514E1">
              <w:t>MAD0070A</w:t>
            </w:r>
          </w:p>
        </w:tc>
        <w:tc>
          <w:tcPr>
            <w:tcW w:w="1620" w:type="dxa"/>
          </w:tcPr>
          <w:p w14:paraId="02E0F66E" w14:textId="77777777" w:rsidR="001A5675" w:rsidRPr="00E514E1" w:rsidRDefault="001A5675" w:rsidP="00186130">
            <w:pPr>
              <w:pStyle w:val="TableContainer"/>
            </w:pPr>
            <w:r w:rsidRPr="00E514E1">
              <w:t>87190</w:t>
            </w:r>
          </w:p>
        </w:tc>
        <w:tc>
          <w:tcPr>
            <w:tcW w:w="1698" w:type="dxa"/>
          </w:tcPr>
          <w:p w14:paraId="0B5A8725" w14:textId="77777777" w:rsidR="001A5675" w:rsidRPr="00E514E1" w:rsidRDefault="001A5675" w:rsidP="00186130">
            <w:pPr>
              <w:pStyle w:val="TableContainer"/>
            </w:pPr>
            <w:r w:rsidRPr="00E514E1">
              <w:t>$30.41</w:t>
            </w:r>
          </w:p>
        </w:tc>
      </w:tr>
      <w:tr w:rsidR="001A5675" w:rsidRPr="00E514E1" w14:paraId="156E808F" w14:textId="77777777" w:rsidTr="00E47F1B">
        <w:trPr>
          <w:trHeight w:val="144"/>
        </w:trPr>
        <w:tc>
          <w:tcPr>
            <w:tcW w:w="5142" w:type="dxa"/>
          </w:tcPr>
          <w:p w14:paraId="21CEA1FE" w14:textId="77777777" w:rsidR="001A5675" w:rsidRPr="00E514E1" w:rsidRDefault="001A5675" w:rsidP="00186130">
            <w:pPr>
              <w:pStyle w:val="TableContainer"/>
            </w:pPr>
            <w:r w:rsidRPr="00E514E1">
              <w:t>Acid</w:t>
            </w:r>
            <w:r w:rsidRPr="00E514E1">
              <w:rPr>
                <w:spacing w:val="-3"/>
              </w:rPr>
              <w:t xml:space="preserve"> </w:t>
            </w:r>
            <w:r w:rsidRPr="00E514E1">
              <w:t>Fast</w:t>
            </w:r>
            <w:r w:rsidRPr="00E514E1">
              <w:rPr>
                <w:spacing w:val="-2"/>
              </w:rPr>
              <w:t xml:space="preserve"> </w:t>
            </w:r>
            <w:r w:rsidRPr="00E514E1">
              <w:t>Bacilli</w:t>
            </w:r>
            <w:r w:rsidRPr="00E514E1">
              <w:rPr>
                <w:spacing w:val="-3"/>
              </w:rPr>
              <w:t xml:space="preserve"> </w:t>
            </w:r>
            <w:r w:rsidRPr="00E514E1">
              <w:t>(AFB)-AGAR</w:t>
            </w:r>
            <w:r w:rsidRPr="00E514E1">
              <w:rPr>
                <w:spacing w:val="-2"/>
              </w:rPr>
              <w:t xml:space="preserve"> </w:t>
            </w:r>
            <w:r w:rsidRPr="00E514E1">
              <w:t>Proportion</w:t>
            </w:r>
            <w:r w:rsidRPr="00E514E1">
              <w:rPr>
                <w:spacing w:val="-2"/>
              </w:rPr>
              <w:t xml:space="preserve"> </w:t>
            </w:r>
            <w:r w:rsidRPr="00E514E1">
              <w:t>Drugs;</w:t>
            </w:r>
            <w:r w:rsidRPr="00E514E1">
              <w:rPr>
                <w:spacing w:val="-3"/>
              </w:rPr>
              <w:t xml:space="preserve"> </w:t>
            </w:r>
            <w:proofErr w:type="spellStart"/>
            <w:r w:rsidRPr="00E514E1">
              <w:t>Ethionamide</w:t>
            </w:r>
            <w:proofErr w:type="spellEnd"/>
          </w:p>
        </w:tc>
        <w:tc>
          <w:tcPr>
            <w:tcW w:w="1980" w:type="dxa"/>
          </w:tcPr>
          <w:p w14:paraId="0F294A15" w14:textId="77777777" w:rsidR="001A5675" w:rsidRPr="00E514E1" w:rsidRDefault="001A5675" w:rsidP="00186130">
            <w:pPr>
              <w:pStyle w:val="TableContainer"/>
            </w:pPr>
            <w:r w:rsidRPr="00E514E1">
              <w:t>MAD0067A</w:t>
            </w:r>
          </w:p>
        </w:tc>
        <w:tc>
          <w:tcPr>
            <w:tcW w:w="1620" w:type="dxa"/>
          </w:tcPr>
          <w:p w14:paraId="3E0BB752" w14:textId="77777777" w:rsidR="001A5675" w:rsidRPr="00E514E1" w:rsidRDefault="001A5675" w:rsidP="00186130">
            <w:pPr>
              <w:pStyle w:val="TableContainer"/>
            </w:pPr>
            <w:r w:rsidRPr="00E514E1">
              <w:t>87190</w:t>
            </w:r>
          </w:p>
        </w:tc>
        <w:tc>
          <w:tcPr>
            <w:tcW w:w="1698" w:type="dxa"/>
          </w:tcPr>
          <w:p w14:paraId="6284A302" w14:textId="77777777" w:rsidR="001A5675" w:rsidRPr="00E514E1" w:rsidRDefault="001A5675" w:rsidP="00186130">
            <w:pPr>
              <w:pStyle w:val="TableContainer"/>
            </w:pPr>
            <w:r w:rsidRPr="00E514E1">
              <w:t>$30.41</w:t>
            </w:r>
          </w:p>
        </w:tc>
      </w:tr>
      <w:tr w:rsidR="001A5675" w:rsidRPr="00E514E1" w14:paraId="3D5BFD6C"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B46B8F4" w14:textId="77777777" w:rsidR="001A5675" w:rsidRPr="00504A5C" w:rsidRDefault="001A5675" w:rsidP="00186130">
            <w:pPr>
              <w:pStyle w:val="TableContainer"/>
            </w:pPr>
            <w:r w:rsidRPr="00504A5C">
              <w:t>Acid</w:t>
            </w:r>
            <w:r w:rsidRPr="00504A5C">
              <w:rPr>
                <w:spacing w:val="-3"/>
              </w:rPr>
              <w:t xml:space="preserve"> </w:t>
            </w:r>
            <w:r w:rsidRPr="00504A5C">
              <w:t>Fast</w:t>
            </w:r>
            <w:r w:rsidRPr="00504A5C">
              <w:rPr>
                <w:spacing w:val="-2"/>
              </w:rPr>
              <w:t xml:space="preserve"> </w:t>
            </w:r>
            <w:r w:rsidRPr="00504A5C">
              <w:t>Bacilli</w:t>
            </w:r>
            <w:r w:rsidRPr="00504A5C">
              <w:rPr>
                <w:spacing w:val="-3"/>
              </w:rPr>
              <w:t xml:space="preserve"> </w:t>
            </w:r>
            <w:r w:rsidRPr="00504A5C">
              <w:t>(AFB)-AGAR</w:t>
            </w:r>
            <w:r w:rsidRPr="00504A5C">
              <w:rPr>
                <w:spacing w:val="-2"/>
              </w:rPr>
              <w:t xml:space="preserve"> </w:t>
            </w:r>
            <w:r w:rsidRPr="00504A5C">
              <w:t>Proportion</w:t>
            </w:r>
            <w:r w:rsidRPr="00504A5C">
              <w:rPr>
                <w:spacing w:val="-3"/>
              </w:rPr>
              <w:t xml:space="preserve"> </w:t>
            </w:r>
            <w:r w:rsidRPr="00504A5C">
              <w:t>Drugs;</w:t>
            </w:r>
            <w:r w:rsidRPr="00504A5C">
              <w:rPr>
                <w:spacing w:val="-2"/>
              </w:rPr>
              <w:t xml:space="preserve"> </w:t>
            </w:r>
            <w:r w:rsidRPr="00504A5C">
              <w:t>Isoniazid,</w:t>
            </w:r>
            <w:r>
              <w:t xml:space="preserve"> </w:t>
            </w:r>
            <w:r w:rsidRPr="00504A5C">
              <w:t xml:space="preserve">0.2 </w:t>
            </w:r>
            <w:proofErr w:type="spellStart"/>
            <w:r w:rsidRPr="00504A5C">
              <w:t>ug</w:t>
            </w:r>
            <w:proofErr w:type="spellEnd"/>
            <w:r w:rsidRPr="00504A5C">
              <w:t>/ml</w:t>
            </w:r>
          </w:p>
        </w:tc>
        <w:tc>
          <w:tcPr>
            <w:tcW w:w="1980" w:type="dxa"/>
          </w:tcPr>
          <w:p w14:paraId="73323BA9" w14:textId="77777777" w:rsidR="001A5675" w:rsidRPr="00504A5C" w:rsidRDefault="001A5675" w:rsidP="00186130">
            <w:pPr>
              <w:pStyle w:val="TableContainer"/>
            </w:pPr>
            <w:r w:rsidRPr="00504A5C">
              <w:t>MAD0078A</w:t>
            </w:r>
          </w:p>
        </w:tc>
        <w:tc>
          <w:tcPr>
            <w:tcW w:w="1620" w:type="dxa"/>
          </w:tcPr>
          <w:p w14:paraId="6927A61F" w14:textId="77777777" w:rsidR="001A5675" w:rsidRPr="00504A5C" w:rsidRDefault="001A5675" w:rsidP="00186130">
            <w:pPr>
              <w:pStyle w:val="TableContainer"/>
            </w:pPr>
            <w:r w:rsidRPr="00504A5C">
              <w:t>87190</w:t>
            </w:r>
          </w:p>
        </w:tc>
        <w:tc>
          <w:tcPr>
            <w:tcW w:w="1698" w:type="dxa"/>
          </w:tcPr>
          <w:p w14:paraId="311CEA79" w14:textId="77777777" w:rsidR="001A5675" w:rsidRPr="00504A5C" w:rsidRDefault="001A5675" w:rsidP="00186130">
            <w:pPr>
              <w:pStyle w:val="TableContainer"/>
            </w:pPr>
            <w:r w:rsidRPr="00504A5C">
              <w:t>$30.41</w:t>
            </w:r>
          </w:p>
        </w:tc>
      </w:tr>
      <w:tr w:rsidR="001A5675" w:rsidRPr="00E514E1" w14:paraId="1C906C56" w14:textId="77777777" w:rsidTr="00E47F1B">
        <w:trPr>
          <w:trHeight w:val="144"/>
        </w:trPr>
        <w:tc>
          <w:tcPr>
            <w:tcW w:w="5142" w:type="dxa"/>
          </w:tcPr>
          <w:p w14:paraId="0D15ED6E" w14:textId="77777777" w:rsidR="001A5675" w:rsidRPr="00504A5C" w:rsidRDefault="001A5675" w:rsidP="00186130">
            <w:pPr>
              <w:pStyle w:val="TableContainer"/>
            </w:pPr>
            <w:r w:rsidRPr="00504A5C">
              <w:t>Acid</w:t>
            </w:r>
            <w:r w:rsidRPr="00504A5C">
              <w:rPr>
                <w:spacing w:val="-3"/>
              </w:rPr>
              <w:t xml:space="preserve"> </w:t>
            </w:r>
            <w:r w:rsidRPr="00504A5C">
              <w:t>Fast</w:t>
            </w:r>
            <w:r w:rsidRPr="00504A5C">
              <w:rPr>
                <w:spacing w:val="-2"/>
              </w:rPr>
              <w:t xml:space="preserve"> </w:t>
            </w:r>
            <w:r w:rsidRPr="00504A5C">
              <w:t>Bacilli</w:t>
            </w:r>
            <w:r w:rsidRPr="00504A5C">
              <w:rPr>
                <w:spacing w:val="-3"/>
              </w:rPr>
              <w:t xml:space="preserve"> </w:t>
            </w:r>
            <w:r w:rsidRPr="00504A5C">
              <w:t>(AFB)-AGAR</w:t>
            </w:r>
            <w:r w:rsidRPr="00504A5C">
              <w:rPr>
                <w:spacing w:val="-2"/>
              </w:rPr>
              <w:t xml:space="preserve"> </w:t>
            </w:r>
            <w:r w:rsidRPr="00504A5C">
              <w:t>Proportion</w:t>
            </w:r>
            <w:r w:rsidRPr="00504A5C">
              <w:rPr>
                <w:spacing w:val="-3"/>
              </w:rPr>
              <w:t xml:space="preserve"> </w:t>
            </w:r>
            <w:r w:rsidRPr="00504A5C">
              <w:t>Drugs;</w:t>
            </w:r>
            <w:r w:rsidRPr="00504A5C">
              <w:rPr>
                <w:spacing w:val="-2"/>
              </w:rPr>
              <w:t xml:space="preserve"> </w:t>
            </w:r>
            <w:r w:rsidRPr="00504A5C">
              <w:t>Isoniazid,</w:t>
            </w:r>
            <w:r>
              <w:t xml:space="preserve"> </w:t>
            </w:r>
            <w:r w:rsidRPr="00B6582F">
              <w:t xml:space="preserve">1.0 </w:t>
            </w:r>
            <w:proofErr w:type="spellStart"/>
            <w:r w:rsidRPr="00B6582F">
              <w:t>ug</w:t>
            </w:r>
            <w:proofErr w:type="spellEnd"/>
            <w:r w:rsidRPr="00B6582F">
              <w:t>/ml</w:t>
            </w:r>
          </w:p>
        </w:tc>
        <w:tc>
          <w:tcPr>
            <w:tcW w:w="1980" w:type="dxa"/>
          </w:tcPr>
          <w:p w14:paraId="1D425C98" w14:textId="77777777" w:rsidR="001A5675" w:rsidRPr="00504A5C" w:rsidRDefault="001A5675" w:rsidP="00186130">
            <w:pPr>
              <w:pStyle w:val="TableContainer"/>
            </w:pPr>
            <w:r w:rsidRPr="00504A5C">
              <w:t>MAD0071A</w:t>
            </w:r>
          </w:p>
        </w:tc>
        <w:tc>
          <w:tcPr>
            <w:tcW w:w="1620" w:type="dxa"/>
          </w:tcPr>
          <w:p w14:paraId="15E6FF93" w14:textId="77777777" w:rsidR="001A5675" w:rsidRPr="00504A5C" w:rsidRDefault="001A5675" w:rsidP="00186130">
            <w:pPr>
              <w:pStyle w:val="TableContainer"/>
            </w:pPr>
            <w:r w:rsidRPr="00504A5C">
              <w:t>87190</w:t>
            </w:r>
          </w:p>
        </w:tc>
        <w:tc>
          <w:tcPr>
            <w:tcW w:w="1698" w:type="dxa"/>
          </w:tcPr>
          <w:p w14:paraId="59E76166" w14:textId="77777777" w:rsidR="001A5675" w:rsidRPr="00504A5C" w:rsidRDefault="001A5675" w:rsidP="00186130">
            <w:pPr>
              <w:pStyle w:val="TableContainer"/>
            </w:pPr>
            <w:r w:rsidRPr="00504A5C">
              <w:t>$30.41</w:t>
            </w:r>
          </w:p>
        </w:tc>
      </w:tr>
      <w:tr w:rsidR="001A5675" w:rsidRPr="00E514E1" w14:paraId="08ACB45F"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B98D065" w14:textId="77777777" w:rsidR="001A5675" w:rsidRPr="00504A5C" w:rsidRDefault="001A5675" w:rsidP="00186130">
            <w:pPr>
              <w:pStyle w:val="TableContainer"/>
            </w:pPr>
            <w:r w:rsidRPr="00504A5C">
              <w:t>Acid</w:t>
            </w:r>
            <w:r w:rsidRPr="00504A5C">
              <w:rPr>
                <w:spacing w:val="-3"/>
              </w:rPr>
              <w:t xml:space="preserve"> </w:t>
            </w:r>
            <w:r w:rsidRPr="00504A5C">
              <w:t>Fast</w:t>
            </w:r>
            <w:r w:rsidRPr="00504A5C">
              <w:rPr>
                <w:spacing w:val="-2"/>
              </w:rPr>
              <w:t xml:space="preserve"> </w:t>
            </w:r>
            <w:r w:rsidRPr="00504A5C">
              <w:t>Bacilli</w:t>
            </w:r>
            <w:r w:rsidRPr="00504A5C">
              <w:rPr>
                <w:spacing w:val="-3"/>
              </w:rPr>
              <w:t xml:space="preserve"> </w:t>
            </w:r>
            <w:r w:rsidRPr="00504A5C">
              <w:t>(AFB)-AGAR</w:t>
            </w:r>
            <w:r w:rsidRPr="00504A5C">
              <w:rPr>
                <w:spacing w:val="-2"/>
              </w:rPr>
              <w:t xml:space="preserve"> </w:t>
            </w:r>
            <w:r w:rsidRPr="00504A5C">
              <w:t>Proportion</w:t>
            </w:r>
            <w:r w:rsidRPr="00504A5C">
              <w:rPr>
                <w:spacing w:val="-2"/>
              </w:rPr>
              <w:t xml:space="preserve"> </w:t>
            </w:r>
            <w:r w:rsidRPr="00504A5C">
              <w:t>Drugs;</w:t>
            </w:r>
            <w:r w:rsidRPr="00504A5C">
              <w:rPr>
                <w:spacing w:val="-3"/>
              </w:rPr>
              <w:t xml:space="preserve"> </w:t>
            </w:r>
            <w:r w:rsidRPr="00504A5C">
              <w:t>Kanamycin</w:t>
            </w:r>
          </w:p>
        </w:tc>
        <w:tc>
          <w:tcPr>
            <w:tcW w:w="1980" w:type="dxa"/>
          </w:tcPr>
          <w:p w14:paraId="607F9286" w14:textId="77777777" w:rsidR="001A5675" w:rsidRPr="00504A5C" w:rsidRDefault="001A5675" w:rsidP="00186130">
            <w:pPr>
              <w:pStyle w:val="TableContainer"/>
            </w:pPr>
            <w:r w:rsidRPr="00504A5C">
              <w:t>MAD0066A</w:t>
            </w:r>
          </w:p>
        </w:tc>
        <w:tc>
          <w:tcPr>
            <w:tcW w:w="1620" w:type="dxa"/>
          </w:tcPr>
          <w:p w14:paraId="192504CF" w14:textId="77777777" w:rsidR="001A5675" w:rsidRPr="00504A5C" w:rsidRDefault="001A5675" w:rsidP="00186130">
            <w:pPr>
              <w:pStyle w:val="TableContainer"/>
            </w:pPr>
            <w:r w:rsidRPr="00504A5C">
              <w:t>87190</w:t>
            </w:r>
          </w:p>
        </w:tc>
        <w:tc>
          <w:tcPr>
            <w:tcW w:w="1698" w:type="dxa"/>
          </w:tcPr>
          <w:p w14:paraId="3C3642C8" w14:textId="77777777" w:rsidR="001A5675" w:rsidRPr="00504A5C" w:rsidRDefault="001A5675" w:rsidP="00186130">
            <w:pPr>
              <w:pStyle w:val="TableContainer"/>
            </w:pPr>
            <w:r w:rsidRPr="00504A5C">
              <w:t>$30.41</w:t>
            </w:r>
          </w:p>
        </w:tc>
      </w:tr>
      <w:tr w:rsidR="001A5675" w:rsidRPr="00E514E1" w14:paraId="783462B4" w14:textId="77777777" w:rsidTr="00E47F1B">
        <w:trPr>
          <w:trHeight w:val="144"/>
        </w:trPr>
        <w:tc>
          <w:tcPr>
            <w:tcW w:w="5142" w:type="dxa"/>
          </w:tcPr>
          <w:p w14:paraId="64905F73" w14:textId="77777777" w:rsidR="001A5675" w:rsidRPr="00504A5C" w:rsidRDefault="001A5675" w:rsidP="00186130">
            <w:pPr>
              <w:pStyle w:val="TableContainer"/>
            </w:pPr>
            <w:r w:rsidRPr="00504A5C">
              <w:t>Acid</w:t>
            </w:r>
            <w:r w:rsidRPr="00504A5C">
              <w:rPr>
                <w:spacing w:val="-2"/>
              </w:rPr>
              <w:t xml:space="preserve"> </w:t>
            </w:r>
            <w:r w:rsidRPr="00504A5C">
              <w:t>Fast Bacilli (AFB)-AGAR</w:t>
            </w:r>
            <w:r w:rsidRPr="00504A5C">
              <w:rPr>
                <w:spacing w:val="-2"/>
              </w:rPr>
              <w:t xml:space="preserve"> </w:t>
            </w:r>
            <w:r w:rsidRPr="00504A5C">
              <w:t xml:space="preserve">Proportion Drugs; </w:t>
            </w:r>
            <w:proofErr w:type="spellStart"/>
            <w:r w:rsidRPr="00504A5C">
              <w:t>Ofloxacin</w:t>
            </w:r>
            <w:proofErr w:type="spellEnd"/>
          </w:p>
        </w:tc>
        <w:tc>
          <w:tcPr>
            <w:tcW w:w="1980" w:type="dxa"/>
          </w:tcPr>
          <w:p w14:paraId="11AAAECC" w14:textId="77777777" w:rsidR="001A5675" w:rsidRPr="00504A5C" w:rsidRDefault="001A5675" w:rsidP="00186130">
            <w:pPr>
              <w:pStyle w:val="TableContainer"/>
            </w:pPr>
            <w:r w:rsidRPr="00504A5C">
              <w:t>MAD0063A</w:t>
            </w:r>
          </w:p>
        </w:tc>
        <w:tc>
          <w:tcPr>
            <w:tcW w:w="1620" w:type="dxa"/>
          </w:tcPr>
          <w:p w14:paraId="5C0090CA" w14:textId="77777777" w:rsidR="001A5675" w:rsidRPr="00504A5C" w:rsidRDefault="001A5675" w:rsidP="00186130">
            <w:pPr>
              <w:pStyle w:val="TableContainer"/>
            </w:pPr>
            <w:r w:rsidRPr="00504A5C">
              <w:t>87190</w:t>
            </w:r>
          </w:p>
        </w:tc>
        <w:tc>
          <w:tcPr>
            <w:tcW w:w="1698" w:type="dxa"/>
          </w:tcPr>
          <w:p w14:paraId="1CBF7691" w14:textId="77777777" w:rsidR="001A5675" w:rsidRPr="00504A5C" w:rsidRDefault="001A5675" w:rsidP="00186130">
            <w:pPr>
              <w:pStyle w:val="TableContainer"/>
            </w:pPr>
            <w:r w:rsidRPr="00504A5C">
              <w:t>$30.41</w:t>
            </w:r>
          </w:p>
        </w:tc>
      </w:tr>
      <w:tr w:rsidR="001A5675" w:rsidRPr="00E514E1" w14:paraId="5ABE1426"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CBB7EEB" w14:textId="77777777" w:rsidR="001A5675" w:rsidRPr="00504A5C" w:rsidRDefault="001A5675" w:rsidP="00186130">
            <w:pPr>
              <w:pStyle w:val="TableContainer"/>
            </w:pPr>
            <w:r w:rsidRPr="00504A5C">
              <w:t>Acid</w:t>
            </w:r>
            <w:r w:rsidRPr="00504A5C">
              <w:rPr>
                <w:spacing w:val="-3"/>
              </w:rPr>
              <w:t xml:space="preserve"> </w:t>
            </w:r>
            <w:r w:rsidRPr="00504A5C">
              <w:t>Fast</w:t>
            </w:r>
            <w:r w:rsidRPr="00504A5C">
              <w:rPr>
                <w:spacing w:val="-2"/>
              </w:rPr>
              <w:t xml:space="preserve"> </w:t>
            </w:r>
            <w:r w:rsidRPr="00504A5C">
              <w:t>Bacilli</w:t>
            </w:r>
            <w:r w:rsidRPr="00504A5C">
              <w:rPr>
                <w:spacing w:val="-3"/>
              </w:rPr>
              <w:t xml:space="preserve"> </w:t>
            </w:r>
            <w:r w:rsidRPr="00504A5C">
              <w:t>(AFB)-AGAR</w:t>
            </w:r>
            <w:r w:rsidRPr="00504A5C">
              <w:rPr>
                <w:spacing w:val="-2"/>
              </w:rPr>
              <w:t xml:space="preserve"> </w:t>
            </w:r>
            <w:r w:rsidRPr="00504A5C">
              <w:t>Proportion</w:t>
            </w:r>
            <w:r w:rsidRPr="00504A5C">
              <w:rPr>
                <w:spacing w:val="-3"/>
              </w:rPr>
              <w:t xml:space="preserve"> </w:t>
            </w:r>
            <w:r w:rsidRPr="00504A5C">
              <w:t>Drugs;</w:t>
            </w:r>
            <w:r w:rsidRPr="00504A5C">
              <w:rPr>
                <w:spacing w:val="-3"/>
              </w:rPr>
              <w:t xml:space="preserve"> </w:t>
            </w:r>
            <w:proofErr w:type="spellStart"/>
            <w:r w:rsidRPr="00504A5C">
              <w:t>Rifabutin</w:t>
            </w:r>
            <w:proofErr w:type="spellEnd"/>
          </w:p>
        </w:tc>
        <w:tc>
          <w:tcPr>
            <w:tcW w:w="1980" w:type="dxa"/>
          </w:tcPr>
          <w:p w14:paraId="1000A3AA" w14:textId="77777777" w:rsidR="001A5675" w:rsidRPr="00504A5C" w:rsidRDefault="001A5675" w:rsidP="00186130">
            <w:pPr>
              <w:pStyle w:val="TableContainer"/>
            </w:pPr>
            <w:r w:rsidRPr="00504A5C">
              <w:t>MAD0064A</w:t>
            </w:r>
          </w:p>
        </w:tc>
        <w:tc>
          <w:tcPr>
            <w:tcW w:w="1620" w:type="dxa"/>
          </w:tcPr>
          <w:p w14:paraId="03935D45" w14:textId="77777777" w:rsidR="001A5675" w:rsidRPr="00504A5C" w:rsidRDefault="001A5675" w:rsidP="00186130">
            <w:pPr>
              <w:pStyle w:val="TableContainer"/>
            </w:pPr>
            <w:r w:rsidRPr="00504A5C">
              <w:t>87190</w:t>
            </w:r>
          </w:p>
        </w:tc>
        <w:tc>
          <w:tcPr>
            <w:tcW w:w="1698" w:type="dxa"/>
          </w:tcPr>
          <w:p w14:paraId="476DCF7F" w14:textId="77777777" w:rsidR="001A5675" w:rsidRPr="00504A5C" w:rsidRDefault="001A5675" w:rsidP="00186130">
            <w:pPr>
              <w:pStyle w:val="TableContainer"/>
            </w:pPr>
            <w:r w:rsidRPr="00504A5C">
              <w:t>$30.41</w:t>
            </w:r>
          </w:p>
        </w:tc>
      </w:tr>
      <w:tr w:rsidR="001A5675" w:rsidRPr="00E514E1" w14:paraId="1644187B" w14:textId="77777777" w:rsidTr="00E47F1B">
        <w:trPr>
          <w:trHeight w:val="144"/>
        </w:trPr>
        <w:tc>
          <w:tcPr>
            <w:tcW w:w="5142" w:type="dxa"/>
          </w:tcPr>
          <w:p w14:paraId="4917EDEA" w14:textId="77777777" w:rsidR="001A5675" w:rsidRPr="00504A5C" w:rsidRDefault="001A5675" w:rsidP="00186130">
            <w:pPr>
              <w:pStyle w:val="TableContainer"/>
            </w:pPr>
            <w:r w:rsidRPr="00504A5C">
              <w:t>Acid</w:t>
            </w:r>
            <w:r w:rsidRPr="00504A5C">
              <w:rPr>
                <w:spacing w:val="-3"/>
              </w:rPr>
              <w:t xml:space="preserve"> </w:t>
            </w:r>
            <w:r w:rsidRPr="00504A5C">
              <w:t>Fast</w:t>
            </w:r>
            <w:r w:rsidRPr="00504A5C">
              <w:rPr>
                <w:spacing w:val="-2"/>
              </w:rPr>
              <w:t xml:space="preserve"> </w:t>
            </w:r>
            <w:r w:rsidRPr="00504A5C">
              <w:t>Bacilli</w:t>
            </w:r>
            <w:r w:rsidRPr="00504A5C">
              <w:rPr>
                <w:spacing w:val="-3"/>
              </w:rPr>
              <w:t xml:space="preserve"> </w:t>
            </w:r>
            <w:r w:rsidRPr="00504A5C">
              <w:t>(AFB)-AGAR</w:t>
            </w:r>
            <w:r w:rsidRPr="00504A5C">
              <w:rPr>
                <w:spacing w:val="-2"/>
              </w:rPr>
              <w:t xml:space="preserve"> </w:t>
            </w:r>
            <w:r w:rsidRPr="00504A5C">
              <w:t>Proportion</w:t>
            </w:r>
            <w:r w:rsidRPr="00504A5C">
              <w:rPr>
                <w:spacing w:val="-3"/>
              </w:rPr>
              <w:t xml:space="preserve"> </w:t>
            </w:r>
            <w:r w:rsidRPr="00504A5C">
              <w:t>Drugs;</w:t>
            </w:r>
            <w:r w:rsidRPr="00504A5C">
              <w:rPr>
                <w:spacing w:val="-3"/>
              </w:rPr>
              <w:t xml:space="preserve"> </w:t>
            </w:r>
            <w:r w:rsidRPr="00504A5C">
              <w:t>Rifampin</w:t>
            </w:r>
          </w:p>
        </w:tc>
        <w:tc>
          <w:tcPr>
            <w:tcW w:w="1980" w:type="dxa"/>
          </w:tcPr>
          <w:p w14:paraId="360F0A5E" w14:textId="77777777" w:rsidR="001A5675" w:rsidRPr="00504A5C" w:rsidRDefault="001A5675" w:rsidP="00186130">
            <w:pPr>
              <w:pStyle w:val="TableContainer"/>
            </w:pPr>
            <w:r w:rsidRPr="00504A5C">
              <w:t>MAD0069A</w:t>
            </w:r>
          </w:p>
        </w:tc>
        <w:tc>
          <w:tcPr>
            <w:tcW w:w="1620" w:type="dxa"/>
          </w:tcPr>
          <w:p w14:paraId="7A0D8240" w14:textId="77777777" w:rsidR="001A5675" w:rsidRPr="00504A5C" w:rsidRDefault="001A5675" w:rsidP="00186130">
            <w:pPr>
              <w:pStyle w:val="TableContainer"/>
            </w:pPr>
            <w:r w:rsidRPr="00504A5C">
              <w:t>87190</w:t>
            </w:r>
          </w:p>
        </w:tc>
        <w:tc>
          <w:tcPr>
            <w:tcW w:w="1698" w:type="dxa"/>
          </w:tcPr>
          <w:p w14:paraId="734AC3BD" w14:textId="77777777" w:rsidR="001A5675" w:rsidRPr="00504A5C" w:rsidRDefault="001A5675" w:rsidP="00186130">
            <w:pPr>
              <w:pStyle w:val="TableContainer"/>
            </w:pPr>
            <w:r w:rsidRPr="00504A5C">
              <w:t>$30.41</w:t>
            </w:r>
          </w:p>
        </w:tc>
      </w:tr>
      <w:tr w:rsidR="001A5675" w:rsidRPr="00E514E1" w14:paraId="045F37A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D6BF309" w14:textId="77777777" w:rsidR="001A5675" w:rsidRPr="00504A5C" w:rsidRDefault="001A5675" w:rsidP="00186130">
            <w:pPr>
              <w:pStyle w:val="TableContainer"/>
            </w:pPr>
            <w:r w:rsidRPr="00504A5C">
              <w:t>Acid</w:t>
            </w:r>
            <w:r w:rsidRPr="00504A5C">
              <w:rPr>
                <w:spacing w:val="-3"/>
              </w:rPr>
              <w:t xml:space="preserve"> </w:t>
            </w:r>
            <w:r w:rsidRPr="00504A5C">
              <w:t>Fast</w:t>
            </w:r>
            <w:r w:rsidRPr="00504A5C">
              <w:rPr>
                <w:spacing w:val="-3"/>
              </w:rPr>
              <w:t xml:space="preserve"> </w:t>
            </w:r>
            <w:r w:rsidRPr="00504A5C">
              <w:t>Bacilli</w:t>
            </w:r>
            <w:r w:rsidRPr="00504A5C">
              <w:rPr>
                <w:spacing w:val="-3"/>
              </w:rPr>
              <w:t xml:space="preserve"> </w:t>
            </w:r>
            <w:r w:rsidRPr="00504A5C">
              <w:t>(AFB)-AGAR</w:t>
            </w:r>
            <w:r w:rsidRPr="00504A5C">
              <w:rPr>
                <w:spacing w:val="-3"/>
              </w:rPr>
              <w:t xml:space="preserve"> </w:t>
            </w:r>
            <w:r w:rsidRPr="00504A5C">
              <w:t>Proportion</w:t>
            </w:r>
            <w:r w:rsidRPr="00504A5C">
              <w:rPr>
                <w:spacing w:val="-3"/>
              </w:rPr>
              <w:t xml:space="preserve"> </w:t>
            </w:r>
            <w:r w:rsidRPr="00504A5C">
              <w:t>Drugs;</w:t>
            </w:r>
            <w:r w:rsidRPr="00504A5C">
              <w:rPr>
                <w:spacing w:val="20"/>
                <w:w w:val="99"/>
              </w:rPr>
              <w:t xml:space="preserve"> </w:t>
            </w:r>
            <w:r w:rsidRPr="00504A5C">
              <w:t>Streptomycin</w:t>
            </w:r>
          </w:p>
        </w:tc>
        <w:tc>
          <w:tcPr>
            <w:tcW w:w="1980" w:type="dxa"/>
          </w:tcPr>
          <w:p w14:paraId="41577DA1" w14:textId="77777777" w:rsidR="001A5675" w:rsidRPr="00504A5C" w:rsidRDefault="001A5675" w:rsidP="00186130">
            <w:pPr>
              <w:pStyle w:val="TableContainer"/>
            </w:pPr>
            <w:r w:rsidRPr="00504A5C">
              <w:t>MAD0068A</w:t>
            </w:r>
          </w:p>
        </w:tc>
        <w:tc>
          <w:tcPr>
            <w:tcW w:w="1620" w:type="dxa"/>
          </w:tcPr>
          <w:p w14:paraId="547B6FC4" w14:textId="77777777" w:rsidR="001A5675" w:rsidRPr="00504A5C" w:rsidRDefault="001A5675" w:rsidP="00186130">
            <w:pPr>
              <w:pStyle w:val="TableContainer"/>
            </w:pPr>
            <w:r w:rsidRPr="00504A5C">
              <w:t>87190</w:t>
            </w:r>
          </w:p>
        </w:tc>
        <w:tc>
          <w:tcPr>
            <w:tcW w:w="1698" w:type="dxa"/>
          </w:tcPr>
          <w:p w14:paraId="1E7B89B9" w14:textId="77777777" w:rsidR="001A5675" w:rsidRPr="00504A5C" w:rsidRDefault="001A5675" w:rsidP="00186130">
            <w:pPr>
              <w:pStyle w:val="TableContainer"/>
            </w:pPr>
            <w:r w:rsidRPr="00504A5C">
              <w:t>$30.41</w:t>
            </w:r>
          </w:p>
        </w:tc>
      </w:tr>
      <w:tr w:rsidR="001A5675" w:rsidRPr="00E514E1" w14:paraId="25E0609C" w14:textId="77777777" w:rsidTr="00E47F1B">
        <w:trPr>
          <w:trHeight w:val="144"/>
        </w:trPr>
        <w:tc>
          <w:tcPr>
            <w:tcW w:w="5142" w:type="dxa"/>
          </w:tcPr>
          <w:p w14:paraId="53E7CDE6" w14:textId="77777777" w:rsidR="001A5675" w:rsidRPr="00504A5C" w:rsidRDefault="001A5675" w:rsidP="00186130">
            <w:pPr>
              <w:pStyle w:val="TableContainer"/>
            </w:pPr>
            <w:r w:rsidRPr="00504A5C">
              <w:t>Primary</w:t>
            </w:r>
            <w:r w:rsidRPr="00504A5C">
              <w:rPr>
                <w:spacing w:val="-4"/>
              </w:rPr>
              <w:t xml:space="preserve"> </w:t>
            </w:r>
            <w:r w:rsidRPr="00504A5C">
              <w:t>Panel</w:t>
            </w:r>
          </w:p>
        </w:tc>
        <w:tc>
          <w:tcPr>
            <w:tcW w:w="1980" w:type="dxa"/>
          </w:tcPr>
          <w:p w14:paraId="7ED2D987" w14:textId="77777777" w:rsidR="001A5675" w:rsidRPr="00504A5C" w:rsidRDefault="001A5675" w:rsidP="00186130">
            <w:pPr>
              <w:pStyle w:val="TableContainer"/>
            </w:pPr>
            <w:r w:rsidRPr="00504A5C">
              <w:t>PZM0001A</w:t>
            </w:r>
          </w:p>
        </w:tc>
        <w:tc>
          <w:tcPr>
            <w:tcW w:w="1620" w:type="dxa"/>
          </w:tcPr>
          <w:p w14:paraId="79EFFC3C" w14:textId="77777777" w:rsidR="001A5675" w:rsidRPr="00504A5C" w:rsidRDefault="001A5675" w:rsidP="00186130">
            <w:pPr>
              <w:pStyle w:val="TableContainer"/>
            </w:pPr>
            <w:r w:rsidRPr="00504A5C">
              <w:t>87188</w:t>
            </w:r>
            <w:r w:rsidRPr="00504A5C">
              <w:rPr>
                <w:spacing w:val="1"/>
              </w:rPr>
              <w:t xml:space="preserve"> </w:t>
            </w:r>
            <w:r w:rsidRPr="00504A5C">
              <w:t>x4</w:t>
            </w:r>
          </w:p>
        </w:tc>
        <w:tc>
          <w:tcPr>
            <w:tcW w:w="1698" w:type="dxa"/>
          </w:tcPr>
          <w:p w14:paraId="06AC9518" w14:textId="77777777" w:rsidR="001A5675" w:rsidRPr="00504A5C" w:rsidRDefault="001A5675" w:rsidP="00186130">
            <w:pPr>
              <w:pStyle w:val="TableContainer"/>
            </w:pPr>
            <w:r w:rsidRPr="00504A5C">
              <w:t>115.05</w:t>
            </w:r>
          </w:p>
        </w:tc>
      </w:tr>
      <w:tr w:rsidR="001A5675" w:rsidRPr="00E514E1" w14:paraId="2531DC03"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BE6FE90" w14:textId="77777777" w:rsidR="001A5675" w:rsidRPr="00504A5C" w:rsidRDefault="001A5675" w:rsidP="00186130">
            <w:pPr>
              <w:pStyle w:val="TableContainer"/>
            </w:pPr>
            <w:r w:rsidRPr="00504A5C">
              <w:t>MGIT</w:t>
            </w:r>
            <w:r w:rsidRPr="00504A5C">
              <w:rPr>
                <w:spacing w:val="-3"/>
              </w:rPr>
              <w:t xml:space="preserve"> </w:t>
            </w:r>
            <w:r w:rsidRPr="00504A5C">
              <w:t>Isoniazid,</w:t>
            </w:r>
            <w:r w:rsidRPr="00504A5C">
              <w:rPr>
                <w:spacing w:val="-2"/>
              </w:rPr>
              <w:t xml:space="preserve"> </w:t>
            </w:r>
            <w:r w:rsidRPr="00504A5C">
              <w:t>0.1mcg/ml</w:t>
            </w:r>
          </w:p>
        </w:tc>
        <w:tc>
          <w:tcPr>
            <w:tcW w:w="1980" w:type="dxa"/>
          </w:tcPr>
          <w:p w14:paraId="57C0B580" w14:textId="77777777" w:rsidR="001A5675" w:rsidRPr="00504A5C" w:rsidRDefault="001A5675" w:rsidP="00186130">
            <w:pPr>
              <w:pStyle w:val="TableContainer"/>
            </w:pPr>
            <w:r>
              <w:t>N/A</w:t>
            </w:r>
          </w:p>
        </w:tc>
        <w:tc>
          <w:tcPr>
            <w:tcW w:w="1620" w:type="dxa"/>
          </w:tcPr>
          <w:p w14:paraId="16FFCB84" w14:textId="77777777" w:rsidR="001A5675" w:rsidRPr="00504A5C" w:rsidRDefault="001A5675" w:rsidP="00186130">
            <w:pPr>
              <w:pStyle w:val="TableContainer"/>
            </w:pPr>
            <w:r w:rsidRPr="00504A5C">
              <w:t>87188</w:t>
            </w:r>
          </w:p>
        </w:tc>
        <w:tc>
          <w:tcPr>
            <w:tcW w:w="1698" w:type="dxa"/>
          </w:tcPr>
          <w:p w14:paraId="6E2F3C86" w14:textId="77777777" w:rsidR="001A5675" w:rsidRPr="00504A5C" w:rsidRDefault="001A5675" w:rsidP="00186130">
            <w:pPr>
              <w:pStyle w:val="TableContainer"/>
            </w:pPr>
            <w:r w:rsidRPr="00504A5C">
              <w:rPr>
                <w:w w:val="95"/>
              </w:rPr>
              <w:t>28.76</w:t>
            </w:r>
          </w:p>
        </w:tc>
      </w:tr>
      <w:tr w:rsidR="001A5675" w:rsidRPr="00E514E1" w14:paraId="5495D00D" w14:textId="77777777" w:rsidTr="00E47F1B">
        <w:trPr>
          <w:trHeight w:val="144"/>
        </w:trPr>
        <w:tc>
          <w:tcPr>
            <w:tcW w:w="5142" w:type="dxa"/>
          </w:tcPr>
          <w:p w14:paraId="04D23855" w14:textId="7C9D4C2F" w:rsidR="001A5675" w:rsidRPr="00504A5C" w:rsidRDefault="001A5675" w:rsidP="00186130">
            <w:pPr>
              <w:pStyle w:val="TableContainer"/>
            </w:pPr>
            <w:r w:rsidRPr="00504A5C">
              <w:t>MGIT</w:t>
            </w:r>
            <w:r w:rsidR="00F272A3" w:rsidRPr="00504A5C">
              <w:t xml:space="preserve"> </w:t>
            </w:r>
            <w:r w:rsidRPr="00504A5C">
              <w:t>Isoniazid, 0.4mcg/ml</w:t>
            </w:r>
          </w:p>
        </w:tc>
        <w:tc>
          <w:tcPr>
            <w:tcW w:w="1980" w:type="dxa"/>
          </w:tcPr>
          <w:p w14:paraId="0FC7D52C" w14:textId="77777777" w:rsidR="001A5675" w:rsidRPr="00504A5C" w:rsidRDefault="001A5675" w:rsidP="00186130">
            <w:pPr>
              <w:pStyle w:val="TableContainer"/>
            </w:pPr>
            <w:r>
              <w:t>N/A</w:t>
            </w:r>
          </w:p>
        </w:tc>
        <w:tc>
          <w:tcPr>
            <w:tcW w:w="1620" w:type="dxa"/>
          </w:tcPr>
          <w:p w14:paraId="0049A69F" w14:textId="77777777" w:rsidR="001A5675" w:rsidRPr="00504A5C" w:rsidRDefault="001A5675" w:rsidP="00186130">
            <w:pPr>
              <w:pStyle w:val="TableContainer"/>
            </w:pPr>
            <w:r w:rsidRPr="00504A5C">
              <w:t>87188</w:t>
            </w:r>
          </w:p>
        </w:tc>
        <w:tc>
          <w:tcPr>
            <w:tcW w:w="1698" w:type="dxa"/>
          </w:tcPr>
          <w:p w14:paraId="2489C6A1" w14:textId="77777777" w:rsidR="001A5675" w:rsidRPr="00504A5C" w:rsidRDefault="001A5675" w:rsidP="00186130">
            <w:pPr>
              <w:pStyle w:val="TableContainer"/>
              <w:rPr>
                <w:w w:val="95"/>
              </w:rPr>
            </w:pPr>
            <w:r w:rsidRPr="00504A5C">
              <w:rPr>
                <w:w w:val="95"/>
              </w:rPr>
              <w:t>28.76</w:t>
            </w:r>
          </w:p>
        </w:tc>
      </w:tr>
      <w:tr w:rsidR="001A5675" w:rsidRPr="00E514E1" w14:paraId="570E93E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25B687A" w14:textId="16EBE890" w:rsidR="001A5675" w:rsidRPr="00504A5C" w:rsidRDefault="001A5675" w:rsidP="00186130">
            <w:pPr>
              <w:pStyle w:val="TableContainer"/>
            </w:pPr>
            <w:r w:rsidRPr="00504A5C">
              <w:t>MGIT</w:t>
            </w:r>
            <w:r w:rsidR="00F272A3" w:rsidRPr="00504A5C">
              <w:t xml:space="preserve"> </w:t>
            </w:r>
            <w:r w:rsidRPr="00504A5C">
              <w:t>Ethambutol</w:t>
            </w:r>
          </w:p>
        </w:tc>
        <w:tc>
          <w:tcPr>
            <w:tcW w:w="1980" w:type="dxa"/>
          </w:tcPr>
          <w:p w14:paraId="57C3DD6C" w14:textId="77777777" w:rsidR="001A5675" w:rsidRPr="00504A5C" w:rsidRDefault="001A5675" w:rsidP="00186130">
            <w:pPr>
              <w:pStyle w:val="TableContainer"/>
            </w:pPr>
            <w:r>
              <w:t>N/A</w:t>
            </w:r>
          </w:p>
        </w:tc>
        <w:tc>
          <w:tcPr>
            <w:tcW w:w="1620" w:type="dxa"/>
          </w:tcPr>
          <w:p w14:paraId="10124E8E" w14:textId="77777777" w:rsidR="001A5675" w:rsidRPr="00504A5C" w:rsidRDefault="001A5675" w:rsidP="00186130">
            <w:pPr>
              <w:pStyle w:val="TableContainer"/>
            </w:pPr>
            <w:r w:rsidRPr="00504A5C">
              <w:t>87188</w:t>
            </w:r>
          </w:p>
        </w:tc>
        <w:tc>
          <w:tcPr>
            <w:tcW w:w="1698" w:type="dxa"/>
          </w:tcPr>
          <w:p w14:paraId="295C5AA7" w14:textId="77777777" w:rsidR="001A5675" w:rsidRPr="00504A5C" w:rsidRDefault="001A5675" w:rsidP="00186130">
            <w:pPr>
              <w:pStyle w:val="TableContainer"/>
              <w:rPr>
                <w:w w:val="95"/>
              </w:rPr>
            </w:pPr>
            <w:r w:rsidRPr="00504A5C">
              <w:rPr>
                <w:w w:val="95"/>
              </w:rPr>
              <w:t>28.77</w:t>
            </w:r>
          </w:p>
        </w:tc>
      </w:tr>
      <w:tr w:rsidR="001A5675" w:rsidRPr="00E514E1" w14:paraId="1F66E674" w14:textId="77777777" w:rsidTr="00E47F1B">
        <w:trPr>
          <w:trHeight w:val="144"/>
        </w:trPr>
        <w:tc>
          <w:tcPr>
            <w:tcW w:w="5142" w:type="dxa"/>
          </w:tcPr>
          <w:p w14:paraId="654DF470" w14:textId="4DAFF54E" w:rsidR="001A5675" w:rsidRPr="00504A5C" w:rsidRDefault="001A5675" w:rsidP="00186130">
            <w:pPr>
              <w:pStyle w:val="TableContainer"/>
            </w:pPr>
            <w:r w:rsidRPr="00504A5C">
              <w:lastRenderedPageBreak/>
              <w:t>MGIT</w:t>
            </w:r>
            <w:r w:rsidR="00F272A3" w:rsidRPr="00504A5C">
              <w:t xml:space="preserve"> </w:t>
            </w:r>
            <w:r w:rsidRPr="00504A5C">
              <w:t>Rifampin</w:t>
            </w:r>
          </w:p>
        </w:tc>
        <w:tc>
          <w:tcPr>
            <w:tcW w:w="1980" w:type="dxa"/>
          </w:tcPr>
          <w:p w14:paraId="7AA76ADD" w14:textId="77777777" w:rsidR="001A5675" w:rsidRPr="00504A5C" w:rsidRDefault="001A5675" w:rsidP="00186130">
            <w:pPr>
              <w:pStyle w:val="TableContainer"/>
            </w:pPr>
            <w:r>
              <w:t>N/A</w:t>
            </w:r>
          </w:p>
        </w:tc>
        <w:tc>
          <w:tcPr>
            <w:tcW w:w="1620" w:type="dxa"/>
          </w:tcPr>
          <w:p w14:paraId="03BB9BFF" w14:textId="77777777" w:rsidR="001A5675" w:rsidRPr="00504A5C" w:rsidRDefault="001A5675" w:rsidP="00186130">
            <w:pPr>
              <w:pStyle w:val="TableContainer"/>
            </w:pPr>
            <w:r w:rsidRPr="00504A5C">
              <w:t>87188</w:t>
            </w:r>
          </w:p>
        </w:tc>
        <w:tc>
          <w:tcPr>
            <w:tcW w:w="1698" w:type="dxa"/>
          </w:tcPr>
          <w:p w14:paraId="4F5C34EA" w14:textId="77777777" w:rsidR="001A5675" w:rsidRPr="00504A5C" w:rsidRDefault="001A5675" w:rsidP="00186130">
            <w:pPr>
              <w:pStyle w:val="TableContainer"/>
              <w:rPr>
                <w:w w:val="95"/>
              </w:rPr>
            </w:pPr>
            <w:r w:rsidRPr="00504A5C">
              <w:rPr>
                <w:w w:val="95"/>
              </w:rPr>
              <w:t>28.76</w:t>
            </w:r>
          </w:p>
        </w:tc>
      </w:tr>
      <w:tr w:rsidR="001A5675" w:rsidRPr="00E514E1" w14:paraId="35C32394"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9A3A3C4" w14:textId="77777777" w:rsidR="001A5675" w:rsidRPr="00504A5C" w:rsidRDefault="001A5675" w:rsidP="00186130">
            <w:pPr>
              <w:pStyle w:val="TableContainer"/>
            </w:pPr>
            <w:r w:rsidRPr="00504A5C">
              <w:t>Primary</w:t>
            </w:r>
            <w:r w:rsidRPr="00504A5C">
              <w:rPr>
                <w:spacing w:val="-4"/>
              </w:rPr>
              <w:t xml:space="preserve"> </w:t>
            </w:r>
            <w:r w:rsidRPr="00504A5C">
              <w:t>AGAR Proportion</w:t>
            </w:r>
            <w:r w:rsidRPr="00504A5C">
              <w:rPr>
                <w:spacing w:val="-3"/>
              </w:rPr>
              <w:t xml:space="preserve"> </w:t>
            </w:r>
            <w:r w:rsidRPr="00504A5C">
              <w:t>Panel:</w:t>
            </w:r>
          </w:p>
        </w:tc>
        <w:tc>
          <w:tcPr>
            <w:tcW w:w="1980" w:type="dxa"/>
          </w:tcPr>
          <w:p w14:paraId="25CE75D0" w14:textId="77777777" w:rsidR="001A5675" w:rsidRPr="00504A5C" w:rsidRDefault="001A5675" w:rsidP="00186130">
            <w:pPr>
              <w:pStyle w:val="TableContainer"/>
            </w:pPr>
            <w:r w:rsidRPr="00504A5C">
              <w:t>PZM0002A</w:t>
            </w:r>
          </w:p>
        </w:tc>
        <w:tc>
          <w:tcPr>
            <w:tcW w:w="1620" w:type="dxa"/>
          </w:tcPr>
          <w:p w14:paraId="7C8A7DB5" w14:textId="77777777" w:rsidR="001A5675" w:rsidRPr="00504A5C" w:rsidRDefault="001A5675" w:rsidP="00186130">
            <w:pPr>
              <w:pStyle w:val="TableContainer"/>
            </w:pPr>
            <w:r w:rsidRPr="00504A5C">
              <w:t>87190</w:t>
            </w:r>
            <w:r w:rsidRPr="00504A5C">
              <w:rPr>
                <w:spacing w:val="1"/>
              </w:rPr>
              <w:t xml:space="preserve"> </w:t>
            </w:r>
            <w:r w:rsidRPr="00504A5C">
              <w:t>x3</w:t>
            </w:r>
          </w:p>
        </w:tc>
        <w:tc>
          <w:tcPr>
            <w:tcW w:w="1698" w:type="dxa"/>
          </w:tcPr>
          <w:p w14:paraId="68057E17" w14:textId="77777777" w:rsidR="001A5675" w:rsidRPr="00504A5C" w:rsidRDefault="001A5675" w:rsidP="00186130">
            <w:pPr>
              <w:pStyle w:val="TableContainer"/>
              <w:rPr>
                <w:w w:val="95"/>
              </w:rPr>
            </w:pPr>
            <w:r w:rsidRPr="00504A5C">
              <w:rPr>
                <w:w w:val="95"/>
              </w:rPr>
              <w:t>91.23</w:t>
            </w:r>
          </w:p>
        </w:tc>
      </w:tr>
      <w:tr w:rsidR="001A5675" w:rsidRPr="00E514E1" w14:paraId="10F92797" w14:textId="77777777" w:rsidTr="00E47F1B">
        <w:trPr>
          <w:trHeight w:val="144"/>
        </w:trPr>
        <w:tc>
          <w:tcPr>
            <w:tcW w:w="5142" w:type="dxa"/>
          </w:tcPr>
          <w:p w14:paraId="1A38BBD6" w14:textId="77777777" w:rsidR="001A5675" w:rsidRPr="00504A5C" w:rsidRDefault="001A5675" w:rsidP="00186130">
            <w:pPr>
              <w:pStyle w:val="TableContainer"/>
            </w:pPr>
            <w:r w:rsidRPr="00504A5C">
              <w:t>Isoniazid 0.2 Agar Proportion Panel</w:t>
            </w:r>
          </w:p>
        </w:tc>
        <w:tc>
          <w:tcPr>
            <w:tcW w:w="1980" w:type="dxa"/>
          </w:tcPr>
          <w:p w14:paraId="0D8AB6C5" w14:textId="77777777" w:rsidR="001A5675" w:rsidRPr="00504A5C" w:rsidRDefault="001A5675" w:rsidP="00186130">
            <w:pPr>
              <w:pStyle w:val="TableContainer"/>
            </w:pPr>
            <w:r>
              <w:t>N/A</w:t>
            </w:r>
          </w:p>
        </w:tc>
        <w:tc>
          <w:tcPr>
            <w:tcW w:w="1620" w:type="dxa"/>
          </w:tcPr>
          <w:p w14:paraId="1D92559F" w14:textId="77777777" w:rsidR="001A5675" w:rsidRPr="00504A5C" w:rsidRDefault="001A5675" w:rsidP="00186130">
            <w:pPr>
              <w:pStyle w:val="TableContainer"/>
            </w:pPr>
            <w:r w:rsidRPr="00504A5C">
              <w:t>87190</w:t>
            </w:r>
          </w:p>
        </w:tc>
        <w:tc>
          <w:tcPr>
            <w:tcW w:w="1698" w:type="dxa"/>
          </w:tcPr>
          <w:p w14:paraId="11EB7521" w14:textId="77777777" w:rsidR="001A5675" w:rsidRPr="00504A5C" w:rsidRDefault="001A5675" w:rsidP="00186130">
            <w:pPr>
              <w:pStyle w:val="TableContainer"/>
              <w:rPr>
                <w:w w:val="95"/>
              </w:rPr>
            </w:pPr>
            <w:r w:rsidRPr="00504A5C">
              <w:rPr>
                <w:w w:val="95"/>
              </w:rPr>
              <w:t>30.41</w:t>
            </w:r>
          </w:p>
        </w:tc>
      </w:tr>
      <w:tr w:rsidR="001A5675" w:rsidRPr="00E514E1" w14:paraId="2623E0C5"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17092F6" w14:textId="77777777" w:rsidR="001A5675" w:rsidRPr="00504A5C" w:rsidRDefault="001A5675" w:rsidP="00186130">
            <w:pPr>
              <w:pStyle w:val="TableContainer"/>
            </w:pPr>
            <w:r w:rsidRPr="00504A5C">
              <w:t>Rifampin Agar</w:t>
            </w:r>
            <w:r w:rsidRPr="00504A5C">
              <w:rPr>
                <w:spacing w:val="1"/>
              </w:rPr>
              <w:t xml:space="preserve"> </w:t>
            </w:r>
            <w:r w:rsidRPr="00504A5C">
              <w:t>Proportion Panel</w:t>
            </w:r>
          </w:p>
        </w:tc>
        <w:tc>
          <w:tcPr>
            <w:tcW w:w="1980" w:type="dxa"/>
          </w:tcPr>
          <w:p w14:paraId="16C2CFAC" w14:textId="77777777" w:rsidR="001A5675" w:rsidRPr="00504A5C" w:rsidRDefault="001A5675" w:rsidP="00186130">
            <w:pPr>
              <w:pStyle w:val="TableContainer"/>
            </w:pPr>
            <w:r>
              <w:t>N/A</w:t>
            </w:r>
          </w:p>
        </w:tc>
        <w:tc>
          <w:tcPr>
            <w:tcW w:w="1620" w:type="dxa"/>
          </w:tcPr>
          <w:p w14:paraId="4AA5A6F7" w14:textId="77777777" w:rsidR="001A5675" w:rsidRPr="00504A5C" w:rsidRDefault="001A5675" w:rsidP="00186130">
            <w:pPr>
              <w:pStyle w:val="TableContainer"/>
            </w:pPr>
            <w:r w:rsidRPr="00504A5C">
              <w:t>87190</w:t>
            </w:r>
          </w:p>
        </w:tc>
        <w:tc>
          <w:tcPr>
            <w:tcW w:w="1698" w:type="dxa"/>
          </w:tcPr>
          <w:p w14:paraId="50033562" w14:textId="77777777" w:rsidR="001A5675" w:rsidRPr="00504A5C" w:rsidRDefault="001A5675" w:rsidP="00186130">
            <w:pPr>
              <w:pStyle w:val="TableContainer"/>
              <w:rPr>
                <w:w w:val="95"/>
              </w:rPr>
            </w:pPr>
            <w:r w:rsidRPr="00504A5C">
              <w:rPr>
                <w:w w:val="95"/>
              </w:rPr>
              <w:t>30.41</w:t>
            </w:r>
          </w:p>
        </w:tc>
      </w:tr>
      <w:tr w:rsidR="001A5675" w:rsidRPr="00E514E1" w14:paraId="72E505CB" w14:textId="77777777" w:rsidTr="00E47F1B">
        <w:trPr>
          <w:trHeight w:val="144"/>
        </w:trPr>
        <w:tc>
          <w:tcPr>
            <w:tcW w:w="5142" w:type="dxa"/>
          </w:tcPr>
          <w:p w14:paraId="78AA4B4E" w14:textId="77777777" w:rsidR="001A5675" w:rsidRPr="00504A5C" w:rsidRDefault="001A5675" w:rsidP="00186130">
            <w:pPr>
              <w:pStyle w:val="TableContainer"/>
            </w:pPr>
            <w:r w:rsidRPr="00504A5C">
              <w:t>Isoniazid 1.0 Agar Proportion Panel</w:t>
            </w:r>
          </w:p>
        </w:tc>
        <w:tc>
          <w:tcPr>
            <w:tcW w:w="1980" w:type="dxa"/>
          </w:tcPr>
          <w:p w14:paraId="3817F2C3" w14:textId="77777777" w:rsidR="001A5675" w:rsidRPr="00504A5C" w:rsidRDefault="001A5675" w:rsidP="00186130">
            <w:pPr>
              <w:pStyle w:val="TableContainer"/>
            </w:pPr>
            <w:r>
              <w:t>N/A</w:t>
            </w:r>
          </w:p>
        </w:tc>
        <w:tc>
          <w:tcPr>
            <w:tcW w:w="1620" w:type="dxa"/>
          </w:tcPr>
          <w:p w14:paraId="09C8ED66" w14:textId="77777777" w:rsidR="001A5675" w:rsidRPr="00504A5C" w:rsidRDefault="001A5675" w:rsidP="00186130">
            <w:pPr>
              <w:pStyle w:val="TableContainer"/>
            </w:pPr>
            <w:r w:rsidRPr="00504A5C">
              <w:t>87190</w:t>
            </w:r>
          </w:p>
        </w:tc>
        <w:tc>
          <w:tcPr>
            <w:tcW w:w="1698" w:type="dxa"/>
          </w:tcPr>
          <w:p w14:paraId="7C480B43" w14:textId="77777777" w:rsidR="001A5675" w:rsidRPr="00504A5C" w:rsidRDefault="001A5675" w:rsidP="00186130">
            <w:pPr>
              <w:pStyle w:val="TableContainer"/>
              <w:rPr>
                <w:w w:val="95"/>
              </w:rPr>
            </w:pPr>
            <w:r w:rsidRPr="00504A5C">
              <w:rPr>
                <w:w w:val="95"/>
              </w:rPr>
              <w:t>30.41</w:t>
            </w:r>
          </w:p>
        </w:tc>
      </w:tr>
      <w:tr w:rsidR="001A5675" w:rsidRPr="00E514E1" w14:paraId="1BD5F4F1"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71C31B5" w14:textId="77777777" w:rsidR="001A5675" w:rsidRPr="00504A5C" w:rsidRDefault="001A5675" w:rsidP="00186130">
            <w:pPr>
              <w:pStyle w:val="TableContainer"/>
            </w:pPr>
            <w:r w:rsidRPr="00504A5C">
              <w:t>MGIT</w:t>
            </w:r>
            <w:r w:rsidRPr="00504A5C">
              <w:rPr>
                <w:spacing w:val="-2"/>
              </w:rPr>
              <w:t xml:space="preserve"> </w:t>
            </w:r>
            <w:r w:rsidRPr="00504A5C">
              <w:t>PZA</w:t>
            </w:r>
            <w:r w:rsidRPr="00504A5C">
              <w:rPr>
                <w:spacing w:val="-4"/>
              </w:rPr>
              <w:t xml:space="preserve"> </w:t>
            </w:r>
            <w:r w:rsidRPr="00504A5C">
              <w:t>Susceptibility</w:t>
            </w:r>
            <w:r w:rsidRPr="00504A5C">
              <w:rPr>
                <w:spacing w:val="-3"/>
              </w:rPr>
              <w:t xml:space="preserve"> </w:t>
            </w:r>
            <w:r w:rsidRPr="00504A5C">
              <w:t>Test</w:t>
            </w:r>
          </w:p>
        </w:tc>
        <w:tc>
          <w:tcPr>
            <w:tcW w:w="1980" w:type="dxa"/>
          </w:tcPr>
          <w:p w14:paraId="6FABDB6C" w14:textId="77777777" w:rsidR="001A5675" w:rsidRPr="00504A5C" w:rsidRDefault="001A5675" w:rsidP="00186130">
            <w:pPr>
              <w:pStyle w:val="TableContainer"/>
            </w:pPr>
            <w:r w:rsidRPr="00504A5C">
              <w:t>MZM0061A</w:t>
            </w:r>
          </w:p>
        </w:tc>
        <w:tc>
          <w:tcPr>
            <w:tcW w:w="1620" w:type="dxa"/>
          </w:tcPr>
          <w:p w14:paraId="2F0DA2F0" w14:textId="77777777" w:rsidR="001A5675" w:rsidRPr="00504A5C" w:rsidRDefault="001A5675" w:rsidP="00186130">
            <w:pPr>
              <w:pStyle w:val="TableContainer"/>
            </w:pPr>
            <w:r w:rsidRPr="00504A5C">
              <w:t>87188</w:t>
            </w:r>
          </w:p>
        </w:tc>
        <w:tc>
          <w:tcPr>
            <w:tcW w:w="1698" w:type="dxa"/>
          </w:tcPr>
          <w:p w14:paraId="3930AFD3" w14:textId="77777777" w:rsidR="001A5675" w:rsidRPr="00504A5C" w:rsidRDefault="001A5675" w:rsidP="00186130">
            <w:pPr>
              <w:pStyle w:val="TableContainer"/>
              <w:rPr>
                <w:w w:val="95"/>
              </w:rPr>
            </w:pPr>
            <w:r w:rsidRPr="00504A5C">
              <w:rPr>
                <w:w w:val="95"/>
              </w:rPr>
              <w:t>77.17</w:t>
            </w:r>
          </w:p>
        </w:tc>
      </w:tr>
    </w:tbl>
    <w:p w14:paraId="6721DE14" w14:textId="5BDBAC51" w:rsidR="008E03BA" w:rsidRDefault="006E35C3" w:rsidP="006E35C3">
      <w:pPr>
        <w:pStyle w:val="Heading5"/>
      </w:pPr>
      <w:r w:rsidRPr="007414D4">
        <w:t>V</w:t>
      </w:r>
      <w:r>
        <w:t>irology: Human and Non-Human Testing</w:t>
      </w:r>
    </w:p>
    <w:p w14:paraId="19518241" w14:textId="613CACC4" w:rsidR="008E03BA" w:rsidRDefault="006E35C3" w:rsidP="006E35C3">
      <w:pPr>
        <w:pStyle w:val="Heading6"/>
      </w:pPr>
      <w:r w:rsidRPr="007414D4">
        <w:t>Microbiological</w:t>
      </w:r>
      <w:r w:rsidRPr="007414D4">
        <w:rPr>
          <w:spacing w:val="-8"/>
        </w:rPr>
        <w:t xml:space="preserve"> </w:t>
      </w:r>
      <w:r w:rsidRPr="007414D4">
        <w:t>Sciences</w:t>
      </w:r>
      <w:r w:rsidRPr="007414D4">
        <w:rPr>
          <w:spacing w:val="-8"/>
        </w:rPr>
        <w:t xml:space="preserve"> </w:t>
      </w:r>
      <w:r w:rsidRPr="007414D4">
        <w:t>/</w:t>
      </w:r>
      <w:r w:rsidRPr="007414D4">
        <w:rPr>
          <w:spacing w:val="-7"/>
        </w:rPr>
        <w:t xml:space="preserve"> </w:t>
      </w:r>
      <w:r w:rsidRPr="007414D4">
        <w:t>Virology:</w:t>
      </w:r>
    </w:p>
    <w:p w14:paraId="66FEBB0C" w14:textId="18F9305D" w:rsidR="008E03BA" w:rsidRDefault="00E00AD8" w:rsidP="0031580C">
      <w:pPr>
        <w:pStyle w:val="Note"/>
      </w:pPr>
      <w:r w:rsidRPr="007414D4">
        <w:t>NOTE:</w:t>
      </w:r>
      <w:r w:rsidRPr="007414D4">
        <w:rPr>
          <w:spacing w:val="33"/>
        </w:rPr>
        <w:t xml:space="preserve"> </w:t>
      </w:r>
      <w:r w:rsidRPr="007414D4">
        <w:t>Charges</w:t>
      </w:r>
      <w:r w:rsidRPr="007414D4">
        <w:rPr>
          <w:spacing w:val="-4"/>
        </w:rPr>
        <w:t xml:space="preserve"> </w:t>
      </w:r>
      <w:r w:rsidRPr="007414D4">
        <w:t>for</w:t>
      </w:r>
      <w:r w:rsidRPr="007414D4">
        <w:rPr>
          <w:spacing w:val="-6"/>
        </w:rPr>
        <w:t xml:space="preserve"> </w:t>
      </w:r>
      <w:r w:rsidRPr="007414D4">
        <w:t>Microbiological</w:t>
      </w:r>
      <w:r w:rsidRPr="007414D4">
        <w:rPr>
          <w:spacing w:val="-6"/>
        </w:rPr>
        <w:t xml:space="preserve"> </w:t>
      </w:r>
      <w:r w:rsidRPr="007414D4">
        <w:t>Sciences</w:t>
      </w:r>
      <w:r w:rsidRPr="007414D4">
        <w:rPr>
          <w:spacing w:val="-6"/>
        </w:rPr>
        <w:t xml:space="preserve"> </w:t>
      </w:r>
      <w:r w:rsidRPr="007414D4">
        <w:t>testing</w:t>
      </w:r>
      <w:r w:rsidRPr="007414D4">
        <w:rPr>
          <w:spacing w:val="-6"/>
        </w:rPr>
        <w:t xml:space="preserve"> </w:t>
      </w:r>
      <w:r w:rsidRPr="007414D4">
        <w:t>will</w:t>
      </w:r>
      <w:r w:rsidRPr="007414D4">
        <w:rPr>
          <w:spacing w:val="-6"/>
        </w:rPr>
        <w:t xml:space="preserve"> </w:t>
      </w:r>
      <w:r w:rsidRPr="007414D4">
        <w:t>be</w:t>
      </w:r>
      <w:r w:rsidRPr="007414D4">
        <w:rPr>
          <w:spacing w:val="-6"/>
        </w:rPr>
        <w:t xml:space="preserve"> </w:t>
      </w:r>
      <w:r w:rsidRPr="007414D4">
        <w:t>based</w:t>
      </w:r>
      <w:r w:rsidRPr="007414D4">
        <w:rPr>
          <w:spacing w:val="-5"/>
        </w:rPr>
        <w:t xml:space="preserve"> </w:t>
      </w:r>
      <w:r w:rsidRPr="007414D4">
        <w:t>upon</w:t>
      </w:r>
      <w:r w:rsidRPr="007414D4">
        <w:rPr>
          <w:spacing w:val="-5"/>
        </w:rPr>
        <w:t xml:space="preserve"> </w:t>
      </w:r>
      <w:r w:rsidRPr="007414D4">
        <w:t>the</w:t>
      </w:r>
      <w:r w:rsidRPr="007414D4">
        <w:rPr>
          <w:spacing w:val="-6"/>
        </w:rPr>
        <w:t xml:space="preserve"> </w:t>
      </w:r>
      <w:r w:rsidRPr="007414D4">
        <w:t>actual</w:t>
      </w:r>
      <w:r w:rsidRPr="007414D4">
        <w:rPr>
          <w:spacing w:val="-6"/>
        </w:rPr>
        <w:t xml:space="preserve"> </w:t>
      </w:r>
      <w:r w:rsidRPr="007414D4">
        <w:t>testing</w:t>
      </w:r>
      <w:r w:rsidRPr="007414D4">
        <w:rPr>
          <w:spacing w:val="-4"/>
        </w:rPr>
        <w:t xml:space="preserve"> </w:t>
      </w:r>
      <w:r w:rsidRPr="007414D4">
        <w:t>performed</w:t>
      </w:r>
      <w:r w:rsidRPr="007414D4">
        <w:rPr>
          <w:spacing w:val="-5"/>
        </w:rPr>
        <w:t xml:space="preserve"> </w:t>
      </w:r>
      <w:r w:rsidRPr="007414D4">
        <w:t>as</w:t>
      </w:r>
      <w:r w:rsidRPr="007414D4">
        <w:rPr>
          <w:spacing w:val="-6"/>
        </w:rPr>
        <w:t xml:space="preserve"> </w:t>
      </w:r>
      <w:r w:rsidRPr="007414D4">
        <w:t>determined</w:t>
      </w:r>
      <w:r w:rsidRPr="007414D4">
        <w:rPr>
          <w:spacing w:val="-6"/>
        </w:rPr>
        <w:t xml:space="preserve"> </w:t>
      </w:r>
      <w:r w:rsidRPr="007414D4">
        <w:rPr>
          <w:spacing w:val="1"/>
        </w:rPr>
        <w:t>by</w:t>
      </w:r>
      <w:r w:rsidRPr="007414D4">
        <w:rPr>
          <w:spacing w:val="-8"/>
        </w:rPr>
        <w:t xml:space="preserve"> </w:t>
      </w:r>
      <w:r w:rsidRPr="007414D4">
        <w:t>suspect</w:t>
      </w:r>
      <w:r w:rsidR="00FC1979" w:rsidRPr="00DE0819">
        <w:rPr>
          <w:spacing w:val="-5"/>
        </w:rPr>
        <w:t xml:space="preserve"> </w:t>
      </w:r>
      <w:r w:rsidRPr="007414D4">
        <w:t>organisms,</w:t>
      </w:r>
      <w:r w:rsidRPr="007414D4">
        <w:rPr>
          <w:spacing w:val="-8"/>
        </w:rPr>
        <w:t xml:space="preserve"> </w:t>
      </w:r>
      <w:r w:rsidRPr="007414D4">
        <w:t>specimen</w:t>
      </w:r>
      <w:r w:rsidRPr="007414D4">
        <w:rPr>
          <w:spacing w:val="-6"/>
        </w:rPr>
        <w:t xml:space="preserve"> </w:t>
      </w:r>
      <w:r w:rsidRPr="007414D4">
        <w:t>type,</w:t>
      </w:r>
      <w:r w:rsidRPr="007414D4">
        <w:rPr>
          <w:spacing w:val="-8"/>
        </w:rPr>
        <w:t xml:space="preserve"> </w:t>
      </w:r>
      <w:r w:rsidRPr="007414D4">
        <w:t>and</w:t>
      </w:r>
      <w:r w:rsidRPr="007414D4">
        <w:rPr>
          <w:spacing w:val="-7"/>
        </w:rPr>
        <w:t xml:space="preserve"> </w:t>
      </w:r>
      <w:r w:rsidRPr="007414D4">
        <w:t>clinical</w:t>
      </w:r>
      <w:r w:rsidRPr="007414D4">
        <w:rPr>
          <w:spacing w:val="-5"/>
        </w:rPr>
        <w:t xml:space="preserve"> </w:t>
      </w:r>
      <w:r w:rsidRPr="007414D4">
        <w:t>history</w:t>
      </w:r>
      <w:r w:rsidRPr="007414D4">
        <w:rPr>
          <w:spacing w:val="-9"/>
        </w:rPr>
        <w:t xml:space="preserve"> </w:t>
      </w:r>
      <w:r w:rsidRPr="007414D4">
        <w:t>provided</w:t>
      </w:r>
      <w:r w:rsidR="00FC1979">
        <w:t>.</w:t>
      </w:r>
    </w:p>
    <w:tbl>
      <w:tblPr>
        <w:tblStyle w:val="HHSTableforTextData2"/>
        <w:tblW w:w="10656" w:type="dxa"/>
        <w:tblInd w:w="0" w:type="dxa"/>
        <w:tblLayout w:type="fixed"/>
        <w:tblLook w:val="01E0" w:firstRow="1" w:lastRow="1" w:firstColumn="1" w:lastColumn="1" w:noHBand="0" w:noVBand="0"/>
      </w:tblPr>
      <w:tblGrid>
        <w:gridCol w:w="5248"/>
        <w:gridCol w:w="2021"/>
        <w:gridCol w:w="1654"/>
        <w:gridCol w:w="1733"/>
      </w:tblGrid>
      <w:tr w:rsidR="00695170" w:rsidRPr="007414D4" w14:paraId="662FE2C9" w14:textId="77777777" w:rsidTr="00E47F1B">
        <w:trPr>
          <w:cnfStyle w:val="100000000000" w:firstRow="1" w:lastRow="0" w:firstColumn="0" w:lastColumn="0" w:oddVBand="0" w:evenVBand="0" w:oddHBand="0" w:evenHBand="0" w:firstRowFirstColumn="0" w:firstRowLastColumn="0" w:lastRowFirstColumn="0" w:lastRowLastColumn="0"/>
        </w:trPr>
        <w:tc>
          <w:tcPr>
            <w:tcW w:w="5142" w:type="dxa"/>
          </w:tcPr>
          <w:p w14:paraId="325DF5F0" w14:textId="77777777" w:rsidR="00695170" w:rsidRPr="007414D4" w:rsidRDefault="00695170" w:rsidP="00186130">
            <w:pPr>
              <w:pStyle w:val="TableContainer"/>
            </w:pPr>
            <w:r w:rsidRPr="007414D4">
              <w:t>Procedure</w:t>
            </w:r>
            <w:r w:rsidRPr="007414D4">
              <w:rPr>
                <w:spacing w:val="-5"/>
              </w:rPr>
              <w:t xml:space="preserve"> </w:t>
            </w:r>
            <w:r w:rsidRPr="007414D4">
              <w:t>Name</w:t>
            </w:r>
          </w:p>
        </w:tc>
        <w:tc>
          <w:tcPr>
            <w:tcW w:w="1980" w:type="dxa"/>
          </w:tcPr>
          <w:p w14:paraId="59B0B64D" w14:textId="77777777" w:rsidR="00695170" w:rsidRPr="007414D4" w:rsidRDefault="00695170" w:rsidP="00186130">
            <w:pPr>
              <w:pStyle w:val="TableContainer"/>
            </w:pPr>
            <w:r w:rsidRPr="007414D4">
              <w:t>Procedure</w:t>
            </w:r>
            <w:r w:rsidRPr="007414D4">
              <w:rPr>
                <w:spacing w:val="-6"/>
              </w:rPr>
              <w:t xml:space="preserve"> </w:t>
            </w:r>
            <w:r w:rsidRPr="007414D4">
              <w:t>No.</w:t>
            </w:r>
          </w:p>
        </w:tc>
        <w:tc>
          <w:tcPr>
            <w:tcW w:w="1620" w:type="dxa"/>
          </w:tcPr>
          <w:p w14:paraId="6B4E9810" w14:textId="77777777" w:rsidR="00695170" w:rsidRPr="007414D4" w:rsidRDefault="00695170" w:rsidP="00186130">
            <w:pPr>
              <w:pStyle w:val="TableContainer"/>
              <w:rPr>
                <w:spacing w:val="-1"/>
              </w:rPr>
            </w:pPr>
            <w:r w:rsidRPr="007414D4">
              <w:t>CPT</w:t>
            </w:r>
          </w:p>
        </w:tc>
        <w:tc>
          <w:tcPr>
            <w:tcW w:w="1698" w:type="dxa"/>
          </w:tcPr>
          <w:p w14:paraId="412C93D3" w14:textId="77777777" w:rsidR="00695170" w:rsidRPr="007414D4" w:rsidRDefault="00695170" w:rsidP="00186130">
            <w:pPr>
              <w:pStyle w:val="TableContainer"/>
              <w:rPr>
                <w:w w:val="95"/>
              </w:rPr>
            </w:pPr>
            <w:r w:rsidRPr="007414D4">
              <w:t>Cost</w:t>
            </w:r>
          </w:p>
        </w:tc>
      </w:tr>
      <w:tr w:rsidR="00695170" w:rsidRPr="00E514E1" w14:paraId="7705E489" w14:textId="77777777" w:rsidTr="00E47F1B">
        <w:trPr>
          <w:trHeight w:val="144"/>
        </w:trPr>
        <w:tc>
          <w:tcPr>
            <w:tcW w:w="5142" w:type="dxa"/>
          </w:tcPr>
          <w:p w14:paraId="561C30C1" w14:textId="77777777" w:rsidR="00695170" w:rsidRPr="00504A5C" w:rsidRDefault="00695170" w:rsidP="00186130">
            <w:pPr>
              <w:pStyle w:val="TableContainer"/>
            </w:pPr>
            <w:r w:rsidRPr="00504A5C">
              <w:t>Arbovirus Identification Direct Fluorescent Antibody (DFA)</w:t>
            </w:r>
          </w:p>
        </w:tc>
        <w:tc>
          <w:tcPr>
            <w:tcW w:w="1980" w:type="dxa"/>
          </w:tcPr>
          <w:p w14:paraId="12873FFF" w14:textId="77777777" w:rsidR="00695170" w:rsidRPr="00504A5C" w:rsidRDefault="00695170" w:rsidP="00186130">
            <w:pPr>
              <w:pStyle w:val="TableContainer"/>
            </w:pPr>
            <w:r w:rsidRPr="00504A5C">
              <w:t>MAN0091A</w:t>
            </w:r>
          </w:p>
        </w:tc>
        <w:tc>
          <w:tcPr>
            <w:tcW w:w="1620" w:type="dxa"/>
          </w:tcPr>
          <w:p w14:paraId="69AED1FB" w14:textId="77777777" w:rsidR="00695170" w:rsidRPr="00504A5C" w:rsidRDefault="00695170" w:rsidP="00186130">
            <w:pPr>
              <w:pStyle w:val="TableContainer"/>
            </w:pPr>
            <w:r>
              <w:t>N/A</w:t>
            </w:r>
          </w:p>
        </w:tc>
        <w:tc>
          <w:tcPr>
            <w:tcW w:w="1698" w:type="dxa"/>
          </w:tcPr>
          <w:p w14:paraId="72BA7ACC" w14:textId="77777777" w:rsidR="00695170" w:rsidRPr="00504A5C" w:rsidRDefault="00695170" w:rsidP="00186130">
            <w:pPr>
              <w:pStyle w:val="TableContainer"/>
            </w:pPr>
            <w:r w:rsidRPr="00504A5C">
              <w:t>$152.93</w:t>
            </w:r>
          </w:p>
        </w:tc>
      </w:tr>
      <w:tr w:rsidR="005C255F" w:rsidRPr="00E514E1" w14:paraId="499BDABA"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81D427F" w14:textId="77777777" w:rsidR="00695170" w:rsidRPr="00504A5C" w:rsidRDefault="00695170" w:rsidP="00186130">
            <w:pPr>
              <w:pStyle w:val="TableContainer"/>
            </w:pPr>
            <w:r w:rsidRPr="00504A5C">
              <w:t>Bat</w:t>
            </w:r>
            <w:r w:rsidRPr="00504A5C">
              <w:rPr>
                <w:spacing w:val="-3"/>
              </w:rPr>
              <w:t xml:space="preserve"> </w:t>
            </w:r>
            <w:r w:rsidRPr="00504A5C">
              <w:t>Identification</w:t>
            </w:r>
          </w:p>
        </w:tc>
        <w:tc>
          <w:tcPr>
            <w:tcW w:w="1980" w:type="dxa"/>
          </w:tcPr>
          <w:p w14:paraId="558CDD2C" w14:textId="77777777" w:rsidR="00695170" w:rsidRPr="00504A5C" w:rsidRDefault="00695170" w:rsidP="00186130">
            <w:pPr>
              <w:pStyle w:val="TableContainer"/>
            </w:pPr>
            <w:r w:rsidRPr="00504A5C">
              <w:t>MCM0296A</w:t>
            </w:r>
          </w:p>
        </w:tc>
        <w:tc>
          <w:tcPr>
            <w:tcW w:w="1620" w:type="dxa"/>
          </w:tcPr>
          <w:p w14:paraId="180DD56D" w14:textId="77777777" w:rsidR="00695170" w:rsidRPr="00504A5C" w:rsidRDefault="00695170" w:rsidP="00186130">
            <w:pPr>
              <w:pStyle w:val="TableContainer"/>
            </w:pPr>
            <w:r>
              <w:t>N/A</w:t>
            </w:r>
          </w:p>
        </w:tc>
        <w:tc>
          <w:tcPr>
            <w:tcW w:w="1698" w:type="dxa"/>
          </w:tcPr>
          <w:p w14:paraId="65C17469" w14:textId="77777777" w:rsidR="00695170" w:rsidRPr="00504A5C" w:rsidRDefault="00695170" w:rsidP="00186130">
            <w:pPr>
              <w:pStyle w:val="TableContainer"/>
            </w:pPr>
            <w:r w:rsidRPr="00504A5C">
              <w:rPr>
                <w:w w:val="95"/>
              </w:rPr>
              <w:t>$3.52</w:t>
            </w:r>
          </w:p>
        </w:tc>
      </w:tr>
      <w:tr w:rsidR="00695170" w:rsidRPr="00E514E1" w14:paraId="37813D33" w14:textId="77777777" w:rsidTr="00E47F1B">
        <w:trPr>
          <w:trHeight w:val="144"/>
        </w:trPr>
        <w:tc>
          <w:tcPr>
            <w:tcW w:w="5142" w:type="dxa"/>
          </w:tcPr>
          <w:p w14:paraId="7B22F1B3" w14:textId="77777777" w:rsidR="00695170" w:rsidRPr="00504A5C" w:rsidRDefault="00695170" w:rsidP="00186130">
            <w:pPr>
              <w:pStyle w:val="TableContainer"/>
            </w:pPr>
            <w:r w:rsidRPr="00504A5C">
              <w:t>Chikungunya Real Time PCR</w:t>
            </w:r>
          </w:p>
        </w:tc>
        <w:tc>
          <w:tcPr>
            <w:tcW w:w="1980" w:type="dxa"/>
          </w:tcPr>
          <w:p w14:paraId="069F61F5" w14:textId="77777777" w:rsidR="00695170" w:rsidRPr="00504A5C" w:rsidRDefault="00695170" w:rsidP="00186130">
            <w:pPr>
              <w:pStyle w:val="TableContainer"/>
            </w:pPr>
            <w:r w:rsidRPr="00504A5C">
              <w:t>MZZ0555A</w:t>
            </w:r>
          </w:p>
        </w:tc>
        <w:tc>
          <w:tcPr>
            <w:tcW w:w="1620" w:type="dxa"/>
          </w:tcPr>
          <w:p w14:paraId="2B7DA648" w14:textId="77777777" w:rsidR="00695170" w:rsidRPr="00504A5C" w:rsidRDefault="00695170" w:rsidP="00186130">
            <w:pPr>
              <w:pStyle w:val="TableContainer"/>
            </w:pPr>
            <w:r w:rsidRPr="00504A5C">
              <w:t>87798</w:t>
            </w:r>
          </w:p>
        </w:tc>
        <w:tc>
          <w:tcPr>
            <w:tcW w:w="1698" w:type="dxa"/>
          </w:tcPr>
          <w:p w14:paraId="0E60ED6E" w14:textId="77777777" w:rsidR="00695170" w:rsidRPr="00504A5C" w:rsidRDefault="00695170" w:rsidP="00186130">
            <w:pPr>
              <w:pStyle w:val="TableContainer"/>
              <w:rPr>
                <w:w w:val="95"/>
              </w:rPr>
            </w:pPr>
            <w:r w:rsidRPr="00504A5C">
              <w:t>$145.02</w:t>
            </w:r>
          </w:p>
        </w:tc>
      </w:tr>
      <w:tr w:rsidR="005C255F" w:rsidRPr="00E514E1" w14:paraId="5FBC5A90"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41595C1" w14:textId="77777777" w:rsidR="00695170" w:rsidRPr="00504A5C" w:rsidRDefault="00695170" w:rsidP="00186130">
            <w:pPr>
              <w:pStyle w:val="TableContainer"/>
            </w:pPr>
            <w:proofErr w:type="spellStart"/>
            <w:r w:rsidRPr="00504A5C">
              <w:t>Coxsackievirus</w:t>
            </w:r>
            <w:proofErr w:type="spellEnd"/>
            <w:r w:rsidRPr="00504A5C">
              <w:t xml:space="preserve"> Direct Fluorescent Antibody</w:t>
            </w:r>
            <w:r w:rsidRPr="00504A5C">
              <w:rPr>
                <w:spacing w:val="-2"/>
              </w:rPr>
              <w:t xml:space="preserve"> </w:t>
            </w:r>
            <w:r w:rsidRPr="00504A5C">
              <w:t>(DFA)</w:t>
            </w:r>
          </w:p>
        </w:tc>
        <w:tc>
          <w:tcPr>
            <w:tcW w:w="1980" w:type="dxa"/>
          </w:tcPr>
          <w:p w14:paraId="7B1F1135" w14:textId="77777777" w:rsidR="00695170" w:rsidRPr="00504A5C" w:rsidRDefault="00695170" w:rsidP="00186130">
            <w:pPr>
              <w:pStyle w:val="TableContainer"/>
            </w:pPr>
            <w:r w:rsidRPr="00504A5C">
              <w:t>MDC0400A</w:t>
            </w:r>
          </w:p>
        </w:tc>
        <w:tc>
          <w:tcPr>
            <w:tcW w:w="1620" w:type="dxa"/>
          </w:tcPr>
          <w:p w14:paraId="71E42772" w14:textId="77777777" w:rsidR="00695170" w:rsidRPr="00504A5C" w:rsidRDefault="00695170" w:rsidP="00186130">
            <w:pPr>
              <w:pStyle w:val="TableContainer"/>
            </w:pPr>
            <w:r w:rsidRPr="00504A5C">
              <w:t>87253</w:t>
            </w:r>
          </w:p>
        </w:tc>
        <w:tc>
          <w:tcPr>
            <w:tcW w:w="1698" w:type="dxa"/>
          </w:tcPr>
          <w:p w14:paraId="58CA30BB" w14:textId="77777777" w:rsidR="00695170" w:rsidRPr="00504A5C" w:rsidRDefault="00695170" w:rsidP="00186130">
            <w:pPr>
              <w:pStyle w:val="TableContainer"/>
            </w:pPr>
            <w:r w:rsidRPr="00504A5C">
              <w:t>$84.37</w:t>
            </w:r>
          </w:p>
        </w:tc>
      </w:tr>
      <w:tr w:rsidR="00695170" w:rsidRPr="00E514E1" w14:paraId="0160D9D7" w14:textId="77777777" w:rsidTr="00E47F1B">
        <w:trPr>
          <w:trHeight w:val="144"/>
        </w:trPr>
        <w:tc>
          <w:tcPr>
            <w:tcW w:w="5142" w:type="dxa"/>
          </w:tcPr>
          <w:p w14:paraId="57EB1DFA" w14:textId="77777777" w:rsidR="00695170" w:rsidRPr="00504A5C" w:rsidRDefault="00695170" w:rsidP="00186130">
            <w:pPr>
              <w:pStyle w:val="TableContainer"/>
            </w:pPr>
            <w:r w:rsidRPr="00504A5C">
              <w:t>Culture Arbovirus from Mosquito</w:t>
            </w:r>
          </w:p>
        </w:tc>
        <w:tc>
          <w:tcPr>
            <w:tcW w:w="1980" w:type="dxa"/>
          </w:tcPr>
          <w:p w14:paraId="71E9ED96" w14:textId="77777777" w:rsidR="00695170" w:rsidRPr="00504A5C" w:rsidRDefault="00695170" w:rsidP="00186130">
            <w:pPr>
              <w:pStyle w:val="TableContainer"/>
            </w:pPr>
            <w:r w:rsidRPr="00504A5C">
              <w:t>MAN0093A</w:t>
            </w:r>
          </w:p>
        </w:tc>
        <w:tc>
          <w:tcPr>
            <w:tcW w:w="1620" w:type="dxa"/>
          </w:tcPr>
          <w:p w14:paraId="364C97AB" w14:textId="77777777" w:rsidR="00695170" w:rsidRPr="00504A5C" w:rsidRDefault="00695170" w:rsidP="00186130">
            <w:pPr>
              <w:pStyle w:val="TableContainer"/>
            </w:pPr>
            <w:r>
              <w:t>N/A</w:t>
            </w:r>
          </w:p>
        </w:tc>
        <w:tc>
          <w:tcPr>
            <w:tcW w:w="1698" w:type="dxa"/>
          </w:tcPr>
          <w:p w14:paraId="33633E7C" w14:textId="77777777" w:rsidR="00695170" w:rsidRPr="00504A5C" w:rsidRDefault="00695170" w:rsidP="00186130">
            <w:pPr>
              <w:pStyle w:val="TableContainer"/>
            </w:pPr>
            <w:r w:rsidRPr="00504A5C">
              <w:t>$44.25</w:t>
            </w:r>
          </w:p>
        </w:tc>
      </w:tr>
      <w:tr w:rsidR="005C255F" w:rsidRPr="00E514E1" w14:paraId="2B66B918"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B91C8D2" w14:textId="77777777" w:rsidR="00695170" w:rsidRPr="00504A5C" w:rsidRDefault="00695170" w:rsidP="00186130">
            <w:pPr>
              <w:pStyle w:val="TableContainer"/>
            </w:pPr>
            <w:r w:rsidRPr="00504A5C">
              <w:t>Culture: Supplemental Cell</w:t>
            </w:r>
            <w:r w:rsidRPr="00504A5C">
              <w:rPr>
                <w:spacing w:val="-2"/>
              </w:rPr>
              <w:t xml:space="preserve"> </w:t>
            </w:r>
            <w:r w:rsidRPr="00504A5C">
              <w:t>Culture</w:t>
            </w:r>
          </w:p>
        </w:tc>
        <w:tc>
          <w:tcPr>
            <w:tcW w:w="1980" w:type="dxa"/>
          </w:tcPr>
          <w:p w14:paraId="22D21794" w14:textId="77777777" w:rsidR="00695170" w:rsidRPr="00504A5C" w:rsidRDefault="00695170" w:rsidP="00186130">
            <w:pPr>
              <w:pStyle w:val="TableContainer"/>
            </w:pPr>
            <w:r w:rsidRPr="00504A5C">
              <w:t>MDE0363A</w:t>
            </w:r>
          </w:p>
        </w:tc>
        <w:tc>
          <w:tcPr>
            <w:tcW w:w="1620" w:type="dxa"/>
          </w:tcPr>
          <w:p w14:paraId="70DF4E5F" w14:textId="77777777" w:rsidR="00695170" w:rsidRPr="00504A5C" w:rsidRDefault="00695170" w:rsidP="00186130">
            <w:pPr>
              <w:pStyle w:val="TableContainer"/>
            </w:pPr>
            <w:r w:rsidRPr="00504A5C">
              <w:t>87252</w:t>
            </w:r>
          </w:p>
        </w:tc>
        <w:tc>
          <w:tcPr>
            <w:tcW w:w="1698" w:type="dxa"/>
          </w:tcPr>
          <w:p w14:paraId="41CE88E6" w14:textId="77777777" w:rsidR="00695170" w:rsidRPr="00504A5C" w:rsidRDefault="00695170" w:rsidP="00186130">
            <w:pPr>
              <w:pStyle w:val="TableContainer"/>
            </w:pPr>
            <w:r w:rsidRPr="00504A5C">
              <w:t>$135.46</w:t>
            </w:r>
          </w:p>
        </w:tc>
      </w:tr>
      <w:tr w:rsidR="00695170" w:rsidRPr="00E514E1" w14:paraId="01A8B7F6" w14:textId="77777777" w:rsidTr="00E47F1B">
        <w:trPr>
          <w:trHeight w:val="144"/>
        </w:trPr>
        <w:tc>
          <w:tcPr>
            <w:tcW w:w="5142" w:type="dxa"/>
          </w:tcPr>
          <w:p w14:paraId="1ED7A9E2" w14:textId="77777777" w:rsidR="00695170" w:rsidRPr="00504A5C" w:rsidRDefault="00695170" w:rsidP="00186130">
            <w:pPr>
              <w:pStyle w:val="TableContainer"/>
            </w:pPr>
            <w:r w:rsidRPr="00504A5C">
              <w:t>Culture Viral; Reference</w:t>
            </w:r>
          </w:p>
        </w:tc>
        <w:tc>
          <w:tcPr>
            <w:tcW w:w="1980" w:type="dxa"/>
          </w:tcPr>
          <w:p w14:paraId="529D069C" w14:textId="77777777" w:rsidR="00695170" w:rsidRPr="00504A5C" w:rsidRDefault="00695170" w:rsidP="00186130">
            <w:pPr>
              <w:pStyle w:val="TableContainer"/>
            </w:pPr>
            <w:r w:rsidRPr="00504A5C">
              <w:t>MDC0345A</w:t>
            </w:r>
          </w:p>
        </w:tc>
        <w:tc>
          <w:tcPr>
            <w:tcW w:w="1620" w:type="dxa"/>
          </w:tcPr>
          <w:p w14:paraId="6D1381C2" w14:textId="77777777" w:rsidR="00695170" w:rsidRPr="00504A5C" w:rsidRDefault="00695170" w:rsidP="00186130">
            <w:pPr>
              <w:pStyle w:val="TableContainer"/>
            </w:pPr>
            <w:r w:rsidRPr="00504A5C">
              <w:t>87252</w:t>
            </w:r>
          </w:p>
        </w:tc>
        <w:tc>
          <w:tcPr>
            <w:tcW w:w="1698" w:type="dxa"/>
          </w:tcPr>
          <w:p w14:paraId="2065EFAE" w14:textId="77777777" w:rsidR="00695170" w:rsidRPr="00504A5C" w:rsidRDefault="00695170" w:rsidP="00186130">
            <w:pPr>
              <w:pStyle w:val="TableContainer"/>
            </w:pPr>
            <w:r w:rsidRPr="00504A5C">
              <w:t>$96.66</w:t>
            </w:r>
          </w:p>
        </w:tc>
      </w:tr>
      <w:tr w:rsidR="005C255F" w:rsidRPr="00E514E1" w14:paraId="06665C6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0A6125D" w14:textId="77777777" w:rsidR="00695170" w:rsidRPr="00504A5C" w:rsidRDefault="00695170" w:rsidP="00186130">
            <w:pPr>
              <w:pStyle w:val="TableContainer"/>
            </w:pPr>
            <w:r w:rsidRPr="00504A5C">
              <w:t>Dengue Real Time PCR</w:t>
            </w:r>
          </w:p>
        </w:tc>
        <w:tc>
          <w:tcPr>
            <w:tcW w:w="1980" w:type="dxa"/>
          </w:tcPr>
          <w:p w14:paraId="3E1B43E4" w14:textId="77777777" w:rsidR="00695170" w:rsidRPr="00504A5C" w:rsidRDefault="00695170" w:rsidP="00186130">
            <w:pPr>
              <w:pStyle w:val="TableContainer"/>
            </w:pPr>
            <w:r w:rsidRPr="00504A5C">
              <w:t>MZZ0701A</w:t>
            </w:r>
          </w:p>
        </w:tc>
        <w:tc>
          <w:tcPr>
            <w:tcW w:w="1620" w:type="dxa"/>
          </w:tcPr>
          <w:p w14:paraId="3708596C" w14:textId="77777777" w:rsidR="00695170" w:rsidRPr="00504A5C" w:rsidRDefault="00695170" w:rsidP="00186130">
            <w:pPr>
              <w:pStyle w:val="TableContainer"/>
            </w:pPr>
            <w:r w:rsidRPr="00504A5C">
              <w:t>87798</w:t>
            </w:r>
          </w:p>
        </w:tc>
        <w:tc>
          <w:tcPr>
            <w:tcW w:w="1698" w:type="dxa"/>
          </w:tcPr>
          <w:p w14:paraId="565B44AC" w14:textId="77777777" w:rsidR="00695170" w:rsidRPr="00504A5C" w:rsidRDefault="00695170" w:rsidP="00186130">
            <w:pPr>
              <w:pStyle w:val="TableContainer"/>
            </w:pPr>
            <w:r w:rsidRPr="00504A5C">
              <w:t>$215.52</w:t>
            </w:r>
          </w:p>
        </w:tc>
      </w:tr>
      <w:tr w:rsidR="00695170" w:rsidRPr="00E514E1" w14:paraId="5E9333BD" w14:textId="77777777" w:rsidTr="00E47F1B">
        <w:trPr>
          <w:trHeight w:val="144"/>
        </w:trPr>
        <w:tc>
          <w:tcPr>
            <w:tcW w:w="5142" w:type="dxa"/>
          </w:tcPr>
          <w:p w14:paraId="1FF437DC" w14:textId="77777777" w:rsidR="00695170" w:rsidRPr="00504A5C" w:rsidRDefault="00695170" w:rsidP="00186130">
            <w:pPr>
              <w:pStyle w:val="TableContainer"/>
            </w:pPr>
            <w:r w:rsidRPr="00504A5C">
              <w:t>Echovirus Direct Fluorescent Antibody</w:t>
            </w:r>
            <w:r w:rsidRPr="00504A5C">
              <w:rPr>
                <w:spacing w:val="-3"/>
              </w:rPr>
              <w:t xml:space="preserve"> </w:t>
            </w:r>
            <w:r w:rsidRPr="00504A5C">
              <w:t>(DFA)</w:t>
            </w:r>
          </w:p>
        </w:tc>
        <w:tc>
          <w:tcPr>
            <w:tcW w:w="1980" w:type="dxa"/>
          </w:tcPr>
          <w:p w14:paraId="770FB53B" w14:textId="77777777" w:rsidR="00695170" w:rsidRPr="00504A5C" w:rsidRDefault="00695170" w:rsidP="00186130">
            <w:pPr>
              <w:pStyle w:val="TableContainer"/>
            </w:pPr>
            <w:r w:rsidRPr="00504A5C">
              <w:t>MDC0402A</w:t>
            </w:r>
          </w:p>
        </w:tc>
        <w:tc>
          <w:tcPr>
            <w:tcW w:w="1620" w:type="dxa"/>
          </w:tcPr>
          <w:p w14:paraId="30A88F1F" w14:textId="77777777" w:rsidR="00695170" w:rsidRPr="00504A5C" w:rsidRDefault="00695170" w:rsidP="00186130">
            <w:pPr>
              <w:pStyle w:val="TableContainer"/>
            </w:pPr>
            <w:r w:rsidRPr="00504A5C">
              <w:t>87253</w:t>
            </w:r>
          </w:p>
        </w:tc>
        <w:tc>
          <w:tcPr>
            <w:tcW w:w="1698" w:type="dxa"/>
          </w:tcPr>
          <w:p w14:paraId="4D876750" w14:textId="77777777" w:rsidR="00695170" w:rsidRPr="00504A5C" w:rsidRDefault="00695170" w:rsidP="00186130">
            <w:pPr>
              <w:pStyle w:val="TableContainer"/>
            </w:pPr>
            <w:r w:rsidRPr="00504A5C">
              <w:t>$115.80</w:t>
            </w:r>
          </w:p>
        </w:tc>
      </w:tr>
      <w:tr w:rsidR="005C255F" w:rsidRPr="00E514E1" w14:paraId="0E9836B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034C508" w14:textId="77777777" w:rsidR="00695170" w:rsidRPr="00504A5C" w:rsidRDefault="00695170" w:rsidP="00186130">
            <w:pPr>
              <w:pStyle w:val="TableContainer"/>
            </w:pPr>
            <w:r w:rsidRPr="00504A5C">
              <w:t>Electron Microscopy (Includes Observation, Electron</w:t>
            </w:r>
            <w:r w:rsidRPr="00504A5C">
              <w:rPr>
                <w:spacing w:val="20"/>
              </w:rPr>
              <w:t xml:space="preserve"> </w:t>
            </w:r>
            <w:r w:rsidRPr="00504A5C">
              <w:t>Microscopy and Photography)</w:t>
            </w:r>
          </w:p>
        </w:tc>
        <w:tc>
          <w:tcPr>
            <w:tcW w:w="1980" w:type="dxa"/>
          </w:tcPr>
          <w:p w14:paraId="1377A8EA" w14:textId="77777777" w:rsidR="00695170" w:rsidRPr="00504A5C" w:rsidRDefault="00695170" w:rsidP="00186130">
            <w:pPr>
              <w:pStyle w:val="TableContainer"/>
            </w:pPr>
            <w:r w:rsidRPr="00504A5C">
              <w:t>MAX0157A</w:t>
            </w:r>
          </w:p>
        </w:tc>
        <w:tc>
          <w:tcPr>
            <w:tcW w:w="1620" w:type="dxa"/>
          </w:tcPr>
          <w:p w14:paraId="7097C6C9" w14:textId="77777777" w:rsidR="00695170" w:rsidRPr="00504A5C" w:rsidRDefault="00695170" w:rsidP="00186130">
            <w:pPr>
              <w:pStyle w:val="TableContainer"/>
            </w:pPr>
            <w:r w:rsidRPr="00504A5C">
              <w:t>88348</w:t>
            </w:r>
          </w:p>
        </w:tc>
        <w:tc>
          <w:tcPr>
            <w:tcW w:w="1698" w:type="dxa"/>
          </w:tcPr>
          <w:p w14:paraId="09B20C8D" w14:textId="77777777" w:rsidR="00695170" w:rsidRPr="00504A5C" w:rsidRDefault="00695170" w:rsidP="00186130">
            <w:pPr>
              <w:pStyle w:val="TableContainer"/>
            </w:pPr>
            <w:r w:rsidRPr="00504A5C">
              <w:t>$527.91</w:t>
            </w:r>
          </w:p>
        </w:tc>
      </w:tr>
      <w:tr w:rsidR="00695170" w:rsidRPr="00E514E1" w14:paraId="525E1351" w14:textId="77777777" w:rsidTr="00E47F1B">
        <w:trPr>
          <w:trHeight w:val="144"/>
        </w:trPr>
        <w:tc>
          <w:tcPr>
            <w:tcW w:w="5142" w:type="dxa"/>
          </w:tcPr>
          <w:p w14:paraId="00770A5B" w14:textId="77777777" w:rsidR="00695170" w:rsidRPr="00504A5C" w:rsidRDefault="00695170" w:rsidP="00186130">
            <w:pPr>
              <w:pStyle w:val="TableContainer"/>
            </w:pPr>
            <w:r w:rsidRPr="00504A5C">
              <w:t>Emerging Disease PCR</w:t>
            </w:r>
          </w:p>
        </w:tc>
        <w:tc>
          <w:tcPr>
            <w:tcW w:w="1980" w:type="dxa"/>
          </w:tcPr>
          <w:p w14:paraId="71D507AB" w14:textId="77777777" w:rsidR="00695170" w:rsidRPr="00504A5C" w:rsidRDefault="00695170" w:rsidP="00186130">
            <w:pPr>
              <w:pStyle w:val="TableContainer"/>
            </w:pPr>
            <w:r w:rsidRPr="00504A5C">
              <w:t>MZZ0545A</w:t>
            </w:r>
          </w:p>
        </w:tc>
        <w:tc>
          <w:tcPr>
            <w:tcW w:w="1620" w:type="dxa"/>
          </w:tcPr>
          <w:p w14:paraId="14941752" w14:textId="77777777" w:rsidR="00695170" w:rsidRPr="00504A5C" w:rsidRDefault="00695170" w:rsidP="00186130">
            <w:pPr>
              <w:pStyle w:val="TableContainer"/>
            </w:pPr>
            <w:r w:rsidRPr="00504A5C">
              <w:t>87798</w:t>
            </w:r>
          </w:p>
        </w:tc>
        <w:tc>
          <w:tcPr>
            <w:tcW w:w="1698" w:type="dxa"/>
          </w:tcPr>
          <w:p w14:paraId="104F6EE5" w14:textId="77777777" w:rsidR="00695170" w:rsidRPr="00504A5C" w:rsidRDefault="00695170" w:rsidP="00186130">
            <w:pPr>
              <w:pStyle w:val="TableContainer"/>
            </w:pPr>
            <w:r w:rsidRPr="00504A5C">
              <w:t>$137.31</w:t>
            </w:r>
          </w:p>
        </w:tc>
      </w:tr>
      <w:tr w:rsidR="005C255F" w:rsidRPr="00E514E1" w14:paraId="55A8492F"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E17F93E" w14:textId="77777777" w:rsidR="00695170" w:rsidRPr="00504A5C" w:rsidRDefault="00695170" w:rsidP="00186130">
            <w:pPr>
              <w:pStyle w:val="TableContainer"/>
            </w:pPr>
            <w:r w:rsidRPr="00504A5C">
              <w:t>Enterovirus</w:t>
            </w:r>
            <w:r w:rsidRPr="00504A5C">
              <w:rPr>
                <w:spacing w:val="-2"/>
              </w:rPr>
              <w:t xml:space="preserve"> </w:t>
            </w:r>
            <w:r w:rsidRPr="00504A5C">
              <w:t>Direct Fluorescent Antibody</w:t>
            </w:r>
            <w:r w:rsidRPr="00504A5C">
              <w:rPr>
                <w:spacing w:val="-2"/>
              </w:rPr>
              <w:t xml:space="preserve"> </w:t>
            </w:r>
            <w:r w:rsidRPr="00504A5C">
              <w:t>(DFA)</w:t>
            </w:r>
          </w:p>
        </w:tc>
        <w:tc>
          <w:tcPr>
            <w:tcW w:w="1980" w:type="dxa"/>
          </w:tcPr>
          <w:p w14:paraId="78C1B229" w14:textId="77777777" w:rsidR="00695170" w:rsidRPr="00504A5C" w:rsidRDefault="00695170" w:rsidP="00186130">
            <w:pPr>
              <w:pStyle w:val="TableContainer"/>
            </w:pPr>
            <w:r w:rsidRPr="00504A5C">
              <w:t>MDC0404A</w:t>
            </w:r>
          </w:p>
        </w:tc>
        <w:tc>
          <w:tcPr>
            <w:tcW w:w="1620" w:type="dxa"/>
          </w:tcPr>
          <w:p w14:paraId="39DCCBCD" w14:textId="77777777" w:rsidR="00695170" w:rsidRPr="00504A5C" w:rsidRDefault="00695170" w:rsidP="00186130">
            <w:pPr>
              <w:pStyle w:val="TableContainer"/>
            </w:pPr>
            <w:r w:rsidRPr="00504A5C">
              <w:t>87253</w:t>
            </w:r>
          </w:p>
        </w:tc>
        <w:tc>
          <w:tcPr>
            <w:tcW w:w="1698" w:type="dxa"/>
          </w:tcPr>
          <w:p w14:paraId="66834984" w14:textId="77777777" w:rsidR="00695170" w:rsidRPr="00504A5C" w:rsidRDefault="00695170" w:rsidP="00186130">
            <w:pPr>
              <w:pStyle w:val="TableContainer"/>
            </w:pPr>
            <w:r w:rsidRPr="00504A5C">
              <w:t>$162.96</w:t>
            </w:r>
          </w:p>
        </w:tc>
      </w:tr>
      <w:tr w:rsidR="00695170" w:rsidRPr="00E514E1" w14:paraId="5ED8E8FE" w14:textId="77777777" w:rsidTr="00E47F1B">
        <w:trPr>
          <w:trHeight w:val="144"/>
        </w:trPr>
        <w:tc>
          <w:tcPr>
            <w:tcW w:w="5142" w:type="dxa"/>
          </w:tcPr>
          <w:p w14:paraId="340C700F" w14:textId="5A511AB7" w:rsidR="00695170" w:rsidRPr="00504A5C" w:rsidRDefault="00695170" w:rsidP="00186130">
            <w:pPr>
              <w:pStyle w:val="TableContainer"/>
            </w:pPr>
            <w:r w:rsidRPr="00504A5C">
              <w:t>Herpes Simplex Virus 1</w:t>
            </w:r>
            <w:r w:rsidRPr="00504A5C">
              <w:rPr>
                <w:spacing w:val="1"/>
              </w:rPr>
              <w:t xml:space="preserve"> </w:t>
            </w:r>
            <w:r w:rsidRPr="00504A5C">
              <w:t>and</w:t>
            </w:r>
            <w:r w:rsidRPr="00504A5C">
              <w:rPr>
                <w:spacing w:val="1"/>
              </w:rPr>
              <w:t xml:space="preserve"> </w:t>
            </w:r>
            <w:r w:rsidRPr="00504A5C">
              <w:t>2</w:t>
            </w:r>
            <w:r w:rsidRPr="00504A5C">
              <w:rPr>
                <w:spacing w:val="1"/>
              </w:rPr>
              <w:t xml:space="preserve"> </w:t>
            </w:r>
            <w:r w:rsidRPr="00504A5C">
              <w:t>Direct Fluorescent Antibody</w:t>
            </w:r>
            <w:r w:rsidR="00CB2883" w:rsidRPr="00504A5C">
              <w:t xml:space="preserve"> </w:t>
            </w:r>
            <w:r w:rsidRPr="00504A5C">
              <w:t>(DFA)</w:t>
            </w:r>
          </w:p>
        </w:tc>
        <w:tc>
          <w:tcPr>
            <w:tcW w:w="1980" w:type="dxa"/>
          </w:tcPr>
          <w:p w14:paraId="5C33BD13" w14:textId="77777777" w:rsidR="00695170" w:rsidRPr="00504A5C" w:rsidRDefault="00695170" w:rsidP="00186130">
            <w:pPr>
              <w:pStyle w:val="TableContainer"/>
            </w:pPr>
            <w:r w:rsidRPr="00504A5C">
              <w:t>MBM0222A</w:t>
            </w:r>
          </w:p>
        </w:tc>
        <w:tc>
          <w:tcPr>
            <w:tcW w:w="1620" w:type="dxa"/>
          </w:tcPr>
          <w:p w14:paraId="47E962A2" w14:textId="77777777" w:rsidR="00695170" w:rsidRPr="00504A5C" w:rsidRDefault="00695170" w:rsidP="00186130">
            <w:pPr>
              <w:pStyle w:val="TableContainer"/>
            </w:pPr>
            <w:r w:rsidRPr="00504A5C">
              <w:t>87253</w:t>
            </w:r>
          </w:p>
        </w:tc>
        <w:tc>
          <w:tcPr>
            <w:tcW w:w="1698" w:type="dxa"/>
          </w:tcPr>
          <w:p w14:paraId="5F79CDCC" w14:textId="77777777" w:rsidR="00695170" w:rsidRPr="00504A5C" w:rsidRDefault="00695170" w:rsidP="00186130">
            <w:pPr>
              <w:pStyle w:val="TableContainer"/>
            </w:pPr>
            <w:r w:rsidRPr="00504A5C">
              <w:t>$96.52</w:t>
            </w:r>
          </w:p>
        </w:tc>
      </w:tr>
      <w:tr w:rsidR="005C255F" w:rsidRPr="00E514E1" w14:paraId="0A067AFF"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26F48F7" w14:textId="260BD049" w:rsidR="00695170" w:rsidRPr="00504A5C" w:rsidRDefault="00695170" w:rsidP="00186130">
            <w:pPr>
              <w:pStyle w:val="TableContainer"/>
            </w:pPr>
            <w:r w:rsidRPr="00504A5C">
              <w:t>Influenza</w:t>
            </w:r>
            <w:r w:rsidRPr="00504A5C">
              <w:rPr>
                <w:spacing w:val="-2"/>
              </w:rPr>
              <w:t xml:space="preserve"> </w:t>
            </w:r>
            <w:r w:rsidRPr="00504A5C">
              <w:t>A/B</w:t>
            </w:r>
            <w:r w:rsidRPr="00504A5C">
              <w:rPr>
                <w:spacing w:val="-2"/>
              </w:rPr>
              <w:t xml:space="preserve"> </w:t>
            </w:r>
            <w:r w:rsidRPr="00504A5C">
              <w:t>Identification</w:t>
            </w:r>
            <w:r w:rsidRPr="00504A5C">
              <w:rPr>
                <w:spacing w:val="-2"/>
              </w:rPr>
              <w:t xml:space="preserve"> </w:t>
            </w:r>
            <w:r w:rsidRPr="00504A5C">
              <w:t>Direct Fluorescent</w:t>
            </w:r>
            <w:r w:rsidRPr="00504A5C">
              <w:rPr>
                <w:spacing w:val="-2"/>
              </w:rPr>
              <w:t xml:space="preserve"> </w:t>
            </w:r>
            <w:r w:rsidRPr="00504A5C">
              <w:t>Antibody</w:t>
            </w:r>
            <w:r w:rsidR="00CB2883" w:rsidRPr="00504A5C">
              <w:t xml:space="preserve"> </w:t>
            </w:r>
            <w:r w:rsidRPr="00504A5C">
              <w:t>(DFA)</w:t>
            </w:r>
          </w:p>
        </w:tc>
        <w:tc>
          <w:tcPr>
            <w:tcW w:w="1980" w:type="dxa"/>
          </w:tcPr>
          <w:p w14:paraId="424F0CC3" w14:textId="77777777" w:rsidR="00695170" w:rsidRPr="00504A5C" w:rsidRDefault="00695170" w:rsidP="00186130">
            <w:pPr>
              <w:pStyle w:val="TableContainer"/>
            </w:pPr>
            <w:r w:rsidRPr="00504A5C">
              <w:t>MBS0242A</w:t>
            </w:r>
          </w:p>
        </w:tc>
        <w:tc>
          <w:tcPr>
            <w:tcW w:w="1620" w:type="dxa"/>
          </w:tcPr>
          <w:p w14:paraId="6DA9774B" w14:textId="77777777" w:rsidR="00695170" w:rsidRPr="00504A5C" w:rsidRDefault="00695170" w:rsidP="00186130">
            <w:pPr>
              <w:pStyle w:val="TableContainer"/>
            </w:pPr>
            <w:r w:rsidRPr="00504A5C">
              <w:t>87253</w:t>
            </w:r>
          </w:p>
        </w:tc>
        <w:tc>
          <w:tcPr>
            <w:tcW w:w="1698" w:type="dxa"/>
          </w:tcPr>
          <w:p w14:paraId="19526C03" w14:textId="77777777" w:rsidR="00695170" w:rsidRPr="00504A5C" w:rsidRDefault="00695170" w:rsidP="00186130">
            <w:pPr>
              <w:pStyle w:val="TableContainer"/>
            </w:pPr>
            <w:r w:rsidRPr="00504A5C">
              <w:t>$54.02</w:t>
            </w:r>
          </w:p>
        </w:tc>
      </w:tr>
      <w:tr w:rsidR="00695170" w:rsidRPr="00E514E1" w14:paraId="576EE4BE" w14:textId="77777777" w:rsidTr="00E47F1B">
        <w:trPr>
          <w:trHeight w:val="144"/>
        </w:trPr>
        <w:tc>
          <w:tcPr>
            <w:tcW w:w="5142" w:type="dxa"/>
          </w:tcPr>
          <w:p w14:paraId="35A93C30" w14:textId="77777777" w:rsidR="00695170" w:rsidRPr="00504A5C" w:rsidRDefault="00695170" w:rsidP="00186130">
            <w:pPr>
              <w:pStyle w:val="TableContainer"/>
            </w:pPr>
            <w:r w:rsidRPr="00504A5C">
              <w:t>Influenza Pyrosequencing for Antiviral</w:t>
            </w:r>
            <w:r w:rsidRPr="00504A5C">
              <w:rPr>
                <w:spacing w:val="-2"/>
              </w:rPr>
              <w:t xml:space="preserve"> </w:t>
            </w:r>
            <w:r w:rsidRPr="00504A5C">
              <w:t>Resistance</w:t>
            </w:r>
          </w:p>
        </w:tc>
        <w:tc>
          <w:tcPr>
            <w:tcW w:w="1980" w:type="dxa"/>
          </w:tcPr>
          <w:p w14:paraId="3876D614" w14:textId="77777777" w:rsidR="00695170" w:rsidRPr="00504A5C" w:rsidRDefault="00695170" w:rsidP="00186130">
            <w:pPr>
              <w:pStyle w:val="TableContainer"/>
            </w:pPr>
            <w:r w:rsidRPr="00504A5C">
              <w:t>MMV0210A</w:t>
            </w:r>
          </w:p>
        </w:tc>
        <w:tc>
          <w:tcPr>
            <w:tcW w:w="1620" w:type="dxa"/>
          </w:tcPr>
          <w:p w14:paraId="41FF9289" w14:textId="77777777" w:rsidR="00695170" w:rsidRPr="00504A5C" w:rsidRDefault="00695170" w:rsidP="00186130">
            <w:pPr>
              <w:pStyle w:val="TableContainer"/>
            </w:pPr>
            <w:r w:rsidRPr="00504A5C">
              <w:t>81479</w:t>
            </w:r>
          </w:p>
        </w:tc>
        <w:tc>
          <w:tcPr>
            <w:tcW w:w="1698" w:type="dxa"/>
          </w:tcPr>
          <w:p w14:paraId="04A56060" w14:textId="77777777" w:rsidR="00695170" w:rsidRPr="00504A5C" w:rsidRDefault="00695170" w:rsidP="00186130">
            <w:pPr>
              <w:pStyle w:val="TableContainer"/>
            </w:pPr>
            <w:r w:rsidRPr="00504A5C">
              <w:t>$13.11</w:t>
            </w:r>
          </w:p>
        </w:tc>
      </w:tr>
      <w:tr w:rsidR="005C255F" w:rsidRPr="00E514E1" w14:paraId="1687D2D1"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44A2AC2" w14:textId="77777777" w:rsidR="00695170" w:rsidRPr="00504A5C" w:rsidRDefault="00695170" w:rsidP="00186130">
            <w:pPr>
              <w:pStyle w:val="TableContainer"/>
            </w:pPr>
            <w:r w:rsidRPr="00504A5C">
              <w:t>Influenza Surveillance</w:t>
            </w:r>
            <w:r w:rsidRPr="00504A5C">
              <w:rPr>
                <w:spacing w:val="2"/>
              </w:rPr>
              <w:t xml:space="preserve"> </w:t>
            </w:r>
            <w:r w:rsidRPr="00504A5C">
              <w:rPr>
                <w:spacing w:val="-2"/>
              </w:rPr>
              <w:t>with</w:t>
            </w:r>
            <w:r w:rsidRPr="00504A5C">
              <w:t xml:space="preserve"> Culture</w:t>
            </w:r>
          </w:p>
        </w:tc>
        <w:tc>
          <w:tcPr>
            <w:tcW w:w="1980" w:type="dxa"/>
          </w:tcPr>
          <w:p w14:paraId="3C57373C" w14:textId="77777777" w:rsidR="00695170" w:rsidRPr="00504A5C" w:rsidRDefault="00695170" w:rsidP="00186130">
            <w:pPr>
              <w:pStyle w:val="TableContainer"/>
            </w:pPr>
            <w:r w:rsidRPr="00504A5C">
              <w:t>MBS0237A</w:t>
            </w:r>
          </w:p>
        </w:tc>
        <w:tc>
          <w:tcPr>
            <w:tcW w:w="1620" w:type="dxa"/>
          </w:tcPr>
          <w:p w14:paraId="79A3F075" w14:textId="742D3054" w:rsidR="00695170" w:rsidRPr="0079057D" w:rsidRDefault="00695170" w:rsidP="00186130">
            <w:pPr>
              <w:pStyle w:val="TableContainer"/>
              <w:rPr>
                <w:rFonts w:eastAsia="Arial" w:cs="Arial"/>
              </w:rPr>
            </w:pPr>
            <w:r w:rsidRPr="00504A5C">
              <w:t>87250,</w:t>
            </w:r>
            <w:r w:rsidRPr="00504A5C">
              <w:rPr>
                <w:spacing w:val="-2"/>
              </w:rPr>
              <w:t xml:space="preserve"> </w:t>
            </w:r>
            <w:r w:rsidRPr="00504A5C">
              <w:t>87275,</w:t>
            </w:r>
            <w:r w:rsidR="0079057D">
              <w:rPr>
                <w:rFonts w:eastAsia="Arial" w:cs="Arial"/>
              </w:rPr>
              <w:t xml:space="preserve"> </w:t>
            </w:r>
            <w:r w:rsidRPr="00504A5C">
              <w:t>87276</w:t>
            </w:r>
          </w:p>
        </w:tc>
        <w:tc>
          <w:tcPr>
            <w:tcW w:w="1698" w:type="dxa"/>
          </w:tcPr>
          <w:p w14:paraId="214CB350" w14:textId="77777777" w:rsidR="00695170" w:rsidRPr="00504A5C" w:rsidRDefault="00695170" w:rsidP="00186130">
            <w:pPr>
              <w:pStyle w:val="TableContainer"/>
            </w:pPr>
            <w:r w:rsidRPr="00504A5C">
              <w:t>$248.00</w:t>
            </w:r>
          </w:p>
        </w:tc>
      </w:tr>
      <w:tr w:rsidR="00695170" w:rsidRPr="00E514E1" w14:paraId="0D43C39A" w14:textId="77777777" w:rsidTr="00E47F1B">
        <w:trPr>
          <w:trHeight w:val="144"/>
        </w:trPr>
        <w:tc>
          <w:tcPr>
            <w:tcW w:w="5142" w:type="dxa"/>
          </w:tcPr>
          <w:p w14:paraId="73AF4BBA" w14:textId="77777777" w:rsidR="00695170" w:rsidRPr="00504A5C" w:rsidRDefault="00695170" w:rsidP="00186130">
            <w:pPr>
              <w:pStyle w:val="TableContainer"/>
            </w:pPr>
            <w:r w:rsidRPr="00504A5C">
              <w:t>Influenza Surveillance</w:t>
            </w:r>
            <w:r w:rsidRPr="00504A5C">
              <w:rPr>
                <w:spacing w:val="2"/>
              </w:rPr>
              <w:t xml:space="preserve"> </w:t>
            </w:r>
            <w:r w:rsidRPr="00504A5C">
              <w:t>without Culture (Typing, PCR)</w:t>
            </w:r>
          </w:p>
        </w:tc>
        <w:tc>
          <w:tcPr>
            <w:tcW w:w="1980" w:type="dxa"/>
          </w:tcPr>
          <w:p w14:paraId="26F91A6E" w14:textId="77777777" w:rsidR="00695170" w:rsidRPr="00504A5C" w:rsidRDefault="00695170" w:rsidP="00186130">
            <w:pPr>
              <w:pStyle w:val="TableContainer"/>
            </w:pPr>
            <w:r w:rsidRPr="00504A5C">
              <w:t>MZZ0238A</w:t>
            </w:r>
          </w:p>
        </w:tc>
        <w:tc>
          <w:tcPr>
            <w:tcW w:w="1620" w:type="dxa"/>
          </w:tcPr>
          <w:p w14:paraId="3D77AB2E" w14:textId="77777777" w:rsidR="00695170" w:rsidRPr="00504A5C" w:rsidRDefault="00695170" w:rsidP="00186130">
            <w:pPr>
              <w:pStyle w:val="TableContainer"/>
            </w:pPr>
            <w:r w:rsidRPr="00504A5C">
              <w:t>87502</w:t>
            </w:r>
          </w:p>
        </w:tc>
        <w:tc>
          <w:tcPr>
            <w:tcW w:w="1698" w:type="dxa"/>
          </w:tcPr>
          <w:p w14:paraId="32EEC68C" w14:textId="77777777" w:rsidR="00695170" w:rsidRPr="00504A5C" w:rsidRDefault="00695170" w:rsidP="00186130">
            <w:pPr>
              <w:pStyle w:val="TableContainer"/>
            </w:pPr>
            <w:r w:rsidRPr="00504A5C">
              <w:t>$131.32</w:t>
            </w:r>
          </w:p>
        </w:tc>
      </w:tr>
      <w:tr w:rsidR="005C255F" w:rsidRPr="00E514E1" w14:paraId="03CE357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BB39D25" w14:textId="77777777" w:rsidR="00695170" w:rsidRPr="00504A5C" w:rsidRDefault="00695170" w:rsidP="00186130">
            <w:pPr>
              <w:pStyle w:val="TableContainer"/>
            </w:pPr>
            <w:r w:rsidRPr="00504A5C">
              <w:t>Insect</w:t>
            </w:r>
            <w:r w:rsidRPr="00504A5C">
              <w:rPr>
                <w:spacing w:val="-5"/>
              </w:rPr>
              <w:t xml:space="preserve"> </w:t>
            </w:r>
            <w:r w:rsidRPr="00504A5C">
              <w:t>Identification</w:t>
            </w:r>
          </w:p>
        </w:tc>
        <w:tc>
          <w:tcPr>
            <w:tcW w:w="1980" w:type="dxa"/>
          </w:tcPr>
          <w:p w14:paraId="34A0891B" w14:textId="77777777" w:rsidR="00695170" w:rsidRPr="00504A5C" w:rsidRDefault="00695170" w:rsidP="00186130">
            <w:pPr>
              <w:pStyle w:val="TableContainer"/>
            </w:pPr>
            <w:r w:rsidRPr="00504A5C">
              <w:t>MBT0248A</w:t>
            </w:r>
          </w:p>
        </w:tc>
        <w:tc>
          <w:tcPr>
            <w:tcW w:w="1620" w:type="dxa"/>
          </w:tcPr>
          <w:p w14:paraId="0DB8A39C" w14:textId="77777777" w:rsidR="00695170" w:rsidRPr="00504A5C" w:rsidRDefault="00695170" w:rsidP="00186130">
            <w:pPr>
              <w:pStyle w:val="TableContainer"/>
            </w:pPr>
            <w:r>
              <w:t>N/A</w:t>
            </w:r>
          </w:p>
        </w:tc>
        <w:tc>
          <w:tcPr>
            <w:tcW w:w="1698" w:type="dxa"/>
          </w:tcPr>
          <w:p w14:paraId="7F694021" w14:textId="77777777" w:rsidR="00695170" w:rsidRPr="00504A5C" w:rsidRDefault="00695170" w:rsidP="00186130">
            <w:pPr>
              <w:pStyle w:val="TableContainer"/>
            </w:pPr>
            <w:r w:rsidRPr="00504A5C">
              <w:t>$20.86</w:t>
            </w:r>
          </w:p>
        </w:tc>
      </w:tr>
      <w:tr w:rsidR="00695170" w:rsidRPr="00E514E1" w14:paraId="569EBF9F" w14:textId="77777777" w:rsidTr="00E47F1B">
        <w:trPr>
          <w:trHeight w:val="144"/>
        </w:trPr>
        <w:tc>
          <w:tcPr>
            <w:tcW w:w="5142" w:type="dxa"/>
          </w:tcPr>
          <w:p w14:paraId="18E6CDDC" w14:textId="77777777" w:rsidR="00695170" w:rsidRPr="00504A5C" w:rsidRDefault="00695170" w:rsidP="00186130">
            <w:pPr>
              <w:pStyle w:val="TableContainer"/>
            </w:pPr>
            <w:r w:rsidRPr="00504A5C">
              <w:t>Mosquito</w:t>
            </w:r>
            <w:r w:rsidRPr="00504A5C">
              <w:rPr>
                <w:spacing w:val="-2"/>
              </w:rPr>
              <w:t xml:space="preserve"> </w:t>
            </w:r>
            <w:r w:rsidRPr="00504A5C">
              <w:t>Identification for</w:t>
            </w:r>
            <w:r w:rsidRPr="00504A5C">
              <w:rPr>
                <w:spacing w:val="-2"/>
              </w:rPr>
              <w:t xml:space="preserve"> </w:t>
            </w:r>
            <w:r w:rsidRPr="00504A5C">
              <w:t>Surveillance</w:t>
            </w:r>
          </w:p>
        </w:tc>
        <w:tc>
          <w:tcPr>
            <w:tcW w:w="1980" w:type="dxa"/>
          </w:tcPr>
          <w:p w14:paraId="69743567" w14:textId="77777777" w:rsidR="00695170" w:rsidRPr="00504A5C" w:rsidRDefault="00695170" w:rsidP="00186130">
            <w:pPr>
              <w:pStyle w:val="TableContainer"/>
            </w:pPr>
            <w:r w:rsidRPr="00504A5C">
              <w:t>MZZ0411A</w:t>
            </w:r>
          </w:p>
        </w:tc>
        <w:tc>
          <w:tcPr>
            <w:tcW w:w="1620" w:type="dxa"/>
          </w:tcPr>
          <w:p w14:paraId="2A31B15F" w14:textId="77777777" w:rsidR="00695170" w:rsidRPr="00504A5C" w:rsidRDefault="00695170" w:rsidP="00186130">
            <w:pPr>
              <w:pStyle w:val="TableContainer"/>
            </w:pPr>
            <w:r>
              <w:t>N/A</w:t>
            </w:r>
          </w:p>
        </w:tc>
        <w:tc>
          <w:tcPr>
            <w:tcW w:w="1698" w:type="dxa"/>
          </w:tcPr>
          <w:p w14:paraId="4F6E5424" w14:textId="77777777" w:rsidR="00695170" w:rsidRPr="00504A5C" w:rsidRDefault="00695170" w:rsidP="00186130">
            <w:pPr>
              <w:pStyle w:val="TableContainer"/>
            </w:pPr>
            <w:r w:rsidRPr="00504A5C">
              <w:t>$17.66</w:t>
            </w:r>
          </w:p>
        </w:tc>
      </w:tr>
      <w:tr w:rsidR="005C255F" w:rsidRPr="00E514E1" w14:paraId="5AA17CA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32A08BC" w14:textId="77777777" w:rsidR="00695170" w:rsidRPr="00504A5C" w:rsidRDefault="00695170" w:rsidP="00186130">
            <w:pPr>
              <w:pStyle w:val="TableContainer"/>
            </w:pPr>
            <w:r w:rsidRPr="00504A5C">
              <w:t>Measles, Real Time PCR</w:t>
            </w:r>
          </w:p>
        </w:tc>
        <w:tc>
          <w:tcPr>
            <w:tcW w:w="1980" w:type="dxa"/>
          </w:tcPr>
          <w:p w14:paraId="1E9DE333" w14:textId="77777777" w:rsidR="00695170" w:rsidRPr="00504A5C" w:rsidRDefault="00695170" w:rsidP="00186130">
            <w:pPr>
              <w:pStyle w:val="TableContainer"/>
            </w:pPr>
            <w:r w:rsidRPr="00504A5C">
              <w:t>MZZ0750A</w:t>
            </w:r>
          </w:p>
        </w:tc>
        <w:tc>
          <w:tcPr>
            <w:tcW w:w="1620" w:type="dxa"/>
          </w:tcPr>
          <w:p w14:paraId="2A21D945" w14:textId="77777777" w:rsidR="00695170" w:rsidRPr="00504A5C" w:rsidRDefault="00695170" w:rsidP="00186130">
            <w:pPr>
              <w:pStyle w:val="TableContainer"/>
            </w:pPr>
            <w:r w:rsidRPr="00504A5C">
              <w:t>87798</w:t>
            </w:r>
          </w:p>
        </w:tc>
        <w:tc>
          <w:tcPr>
            <w:tcW w:w="1698" w:type="dxa"/>
          </w:tcPr>
          <w:p w14:paraId="6F98F951" w14:textId="77777777" w:rsidR="00695170" w:rsidRPr="00504A5C" w:rsidRDefault="00695170" w:rsidP="00186130">
            <w:pPr>
              <w:pStyle w:val="TableContainer"/>
            </w:pPr>
            <w:r w:rsidRPr="00504A5C">
              <w:t>$126.83</w:t>
            </w:r>
          </w:p>
        </w:tc>
      </w:tr>
      <w:tr w:rsidR="00695170" w:rsidRPr="00E514E1" w14:paraId="21E497DD" w14:textId="77777777" w:rsidTr="00E47F1B">
        <w:trPr>
          <w:trHeight w:val="144"/>
        </w:trPr>
        <w:tc>
          <w:tcPr>
            <w:tcW w:w="5142" w:type="dxa"/>
          </w:tcPr>
          <w:p w14:paraId="0038FA8E" w14:textId="77777777" w:rsidR="00695170" w:rsidRPr="00504A5C" w:rsidRDefault="00695170" w:rsidP="00186130">
            <w:pPr>
              <w:pStyle w:val="TableContainer"/>
            </w:pPr>
            <w:r w:rsidRPr="00504A5C">
              <w:t>Mumps, Real Time PCR</w:t>
            </w:r>
          </w:p>
        </w:tc>
        <w:tc>
          <w:tcPr>
            <w:tcW w:w="1980" w:type="dxa"/>
          </w:tcPr>
          <w:p w14:paraId="24F0B6CF" w14:textId="77777777" w:rsidR="00695170" w:rsidRPr="00504A5C" w:rsidRDefault="00695170" w:rsidP="00186130">
            <w:pPr>
              <w:pStyle w:val="TableContainer"/>
            </w:pPr>
            <w:r w:rsidRPr="00504A5C">
              <w:t>MZZ0700A</w:t>
            </w:r>
          </w:p>
        </w:tc>
        <w:tc>
          <w:tcPr>
            <w:tcW w:w="1620" w:type="dxa"/>
          </w:tcPr>
          <w:p w14:paraId="41A1F6E5" w14:textId="77777777" w:rsidR="00695170" w:rsidRPr="00504A5C" w:rsidRDefault="00695170" w:rsidP="00186130">
            <w:pPr>
              <w:pStyle w:val="TableContainer"/>
            </w:pPr>
            <w:r w:rsidRPr="00504A5C">
              <w:t>87798</w:t>
            </w:r>
          </w:p>
        </w:tc>
        <w:tc>
          <w:tcPr>
            <w:tcW w:w="1698" w:type="dxa"/>
          </w:tcPr>
          <w:p w14:paraId="7D89934B" w14:textId="77777777" w:rsidR="00695170" w:rsidRPr="00504A5C" w:rsidRDefault="00695170" w:rsidP="00186130">
            <w:pPr>
              <w:pStyle w:val="TableContainer"/>
            </w:pPr>
            <w:r w:rsidRPr="00504A5C">
              <w:t>$127.83</w:t>
            </w:r>
          </w:p>
        </w:tc>
      </w:tr>
      <w:tr w:rsidR="005C255F" w:rsidRPr="00E514E1" w14:paraId="237B968F"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9A2B740" w14:textId="77777777" w:rsidR="00695170" w:rsidRPr="00504A5C" w:rsidRDefault="00695170" w:rsidP="00186130">
            <w:pPr>
              <w:pStyle w:val="TableContainer"/>
            </w:pPr>
            <w:r w:rsidRPr="00504A5C">
              <w:t xml:space="preserve">PCR Emerging, Non-clinical testing </w:t>
            </w:r>
            <w:proofErr w:type="spellStart"/>
            <w:r w:rsidRPr="00504A5C">
              <w:t>Aedes</w:t>
            </w:r>
            <w:proofErr w:type="spellEnd"/>
          </w:p>
        </w:tc>
        <w:tc>
          <w:tcPr>
            <w:tcW w:w="1980" w:type="dxa"/>
          </w:tcPr>
          <w:p w14:paraId="525CF468" w14:textId="77777777" w:rsidR="00695170" w:rsidRPr="00504A5C" w:rsidRDefault="00695170" w:rsidP="00186130">
            <w:pPr>
              <w:pStyle w:val="TableContainer"/>
            </w:pPr>
            <w:r w:rsidRPr="00504A5C">
              <w:t>MMV0102A</w:t>
            </w:r>
          </w:p>
        </w:tc>
        <w:tc>
          <w:tcPr>
            <w:tcW w:w="1620" w:type="dxa"/>
          </w:tcPr>
          <w:p w14:paraId="531911AC" w14:textId="77777777" w:rsidR="00695170" w:rsidRPr="00504A5C" w:rsidRDefault="00695170" w:rsidP="00186130">
            <w:pPr>
              <w:pStyle w:val="TableContainer"/>
            </w:pPr>
            <w:r>
              <w:t>N/A</w:t>
            </w:r>
          </w:p>
        </w:tc>
        <w:tc>
          <w:tcPr>
            <w:tcW w:w="1698" w:type="dxa"/>
          </w:tcPr>
          <w:p w14:paraId="03C7CFCD" w14:textId="77777777" w:rsidR="00695170" w:rsidRPr="00504A5C" w:rsidRDefault="00695170" w:rsidP="00186130">
            <w:pPr>
              <w:pStyle w:val="TableContainer"/>
            </w:pPr>
            <w:r w:rsidRPr="00504A5C">
              <w:t>$17.20</w:t>
            </w:r>
          </w:p>
        </w:tc>
      </w:tr>
      <w:tr w:rsidR="00695170" w:rsidRPr="00E514E1" w14:paraId="0EF54A74" w14:textId="77777777" w:rsidTr="00E47F1B">
        <w:trPr>
          <w:trHeight w:val="144"/>
        </w:trPr>
        <w:tc>
          <w:tcPr>
            <w:tcW w:w="5142" w:type="dxa"/>
          </w:tcPr>
          <w:p w14:paraId="574BB06F" w14:textId="77777777" w:rsidR="00695170" w:rsidRPr="00504A5C" w:rsidRDefault="00695170" w:rsidP="00186130">
            <w:pPr>
              <w:pStyle w:val="TableContainer"/>
            </w:pPr>
            <w:r w:rsidRPr="00504A5C">
              <w:lastRenderedPageBreak/>
              <w:t xml:space="preserve">PCR Emerging, Non-clinical testing </w:t>
            </w:r>
            <w:proofErr w:type="spellStart"/>
            <w:r w:rsidRPr="00504A5C">
              <w:t>Culex</w:t>
            </w:r>
            <w:proofErr w:type="spellEnd"/>
          </w:p>
        </w:tc>
        <w:tc>
          <w:tcPr>
            <w:tcW w:w="1980" w:type="dxa"/>
          </w:tcPr>
          <w:p w14:paraId="0DBC6CEA" w14:textId="77777777" w:rsidR="00695170" w:rsidRPr="00504A5C" w:rsidRDefault="00695170" w:rsidP="00186130">
            <w:pPr>
              <w:pStyle w:val="TableContainer"/>
            </w:pPr>
            <w:r w:rsidRPr="00504A5C">
              <w:t>MMV0104A</w:t>
            </w:r>
          </w:p>
        </w:tc>
        <w:tc>
          <w:tcPr>
            <w:tcW w:w="1620" w:type="dxa"/>
          </w:tcPr>
          <w:p w14:paraId="10AB17A4" w14:textId="77777777" w:rsidR="00695170" w:rsidRPr="00504A5C" w:rsidRDefault="00695170" w:rsidP="00186130">
            <w:pPr>
              <w:pStyle w:val="TableContainer"/>
            </w:pPr>
            <w:r>
              <w:t>N/A</w:t>
            </w:r>
          </w:p>
        </w:tc>
        <w:tc>
          <w:tcPr>
            <w:tcW w:w="1698" w:type="dxa"/>
          </w:tcPr>
          <w:p w14:paraId="0EB69EC3" w14:textId="77777777" w:rsidR="00695170" w:rsidRPr="00504A5C" w:rsidRDefault="00695170" w:rsidP="00186130">
            <w:pPr>
              <w:pStyle w:val="TableContainer"/>
            </w:pPr>
            <w:r w:rsidRPr="00504A5C">
              <w:t>$16.58</w:t>
            </w:r>
          </w:p>
        </w:tc>
      </w:tr>
      <w:tr w:rsidR="005C255F" w:rsidRPr="00E514E1" w14:paraId="310C14B0"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335ECAD" w14:textId="77777777" w:rsidR="00695170" w:rsidRPr="00504A5C" w:rsidRDefault="00695170" w:rsidP="00186130">
            <w:pPr>
              <w:pStyle w:val="TableContainer"/>
            </w:pPr>
            <w:r w:rsidRPr="00504A5C">
              <w:t>Rabies Detection Direct Fluorescent Antibody</w:t>
            </w:r>
            <w:r w:rsidRPr="00504A5C">
              <w:rPr>
                <w:spacing w:val="-2"/>
              </w:rPr>
              <w:t xml:space="preserve"> </w:t>
            </w:r>
            <w:r w:rsidRPr="00504A5C">
              <w:t>(DFA)</w:t>
            </w:r>
          </w:p>
        </w:tc>
        <w:tc>
          <w:tcPr>
            <w:tcW w:w="1980" w:type="dxa"/>
          </w:tcPr>
          <w:p w14:paraId="76C58CF3" w14:textId="77777777" w:rsidR="00695170" w:rsidRPr="00504A5C" w:rsidRDefault="00695170" w:rsidP="00186130">
            <w:pPr>
              <w:pStyle w:val="TableContainer"/>
            </w:pPr>
            <w:r w:rsidRPr="00504A5C">
              <w:t>MCM0300A</w:t>
            </w:r>
          </w:p>
        </w:tc>
        <w:tc>
          <w:tcPr>
            <w:tcW w:w="1620" w:type="dxa"/>
          </w:tcPr>
          <w:p w14:paraId="13BD39E5" w14:textId="77777777" w:rsidR="00695170" w:rsidRPr="00504A5C" w:rsidRDefault="00695170" w:rsidP="00186130">
            <w:pPr>
              <w:pStyle w:val="TableContainer"/>
            </w:pPr>
            <w:r>
              <w:t>N/A</w:t>
            </w:r>
          </w:p>
        </w:tc>
        <w:tc>
          <w:tcPr>
            <w:tcW w:w="1698" w:type="dxa"/>
          </w:tcPr>
          <w:p w14:paraId="5D62C428" w14:textId="77777777" w:rsidR="00695170" w:rsidRPr="00504A5C" w:rsidRDefault="00695170" w:rsidP="00186130">
            <w:pPr>
              <w:pStyle w:val="TableContainer"/>
            </w:pPr>
            <w:r w:rsidRPr="00504A5C">
              <w:t>$72.99</w:t>
            </w:r>
          </w:p>
        </w:tc>
      </w:tr>
      <w:tr w:rsidR="00695170" w:rsidRPr="00E514E1" w14:paraId="0A822F93" w14:textId="77777777" w:rsidTr="00E47F1B">
        <w:trPr>
          <w:trHeight w:val="144"/>
        </w:trPr>
        <w:tc>
          <w:tcPr>
            <w:tcW w:w="5142" w:type="dxa"/>
          </w:tcPr>
          <w:p w14:paraId="37827BD4" w14:textId="77777777" w:rsidR="00695170" w:rsidRPr="00504A5C" w:rsidRDefault="00695170" w:rsidP="00186130">
            <w:pPr>
              <w:pStyle w:val="TableContainer"/>
            </w:pPr>
            <w:r w:rsidRPr="00504A5C">
              <w:t>Rabies Detection Direct Fluorescent Antibody</w:t>
            </w:r>
            <w:r w:rsidRPr="00504A5C">
              <w:rPr>
                <w:spacing w:val="-2"/>
              </w:rPr>
              <w:t xml:space="preserve"> </w:t>
            </w:r>
            <w:r w:rsidRPr="00504A5C">
              <w:t>(DFA), Cell</w:t>
            </w:r>
            <w:r w:rsidRPr="00504A5C">
              <w:rPr>
                <w:spacing w:val="32"/>
              </w:rPr>
              <w:t xml:space="preserve"> </w:t>
            </w:r>
            <w:r w:rsidRPr="00504A5C">
              <w:t>Culture</w:t>
            </w:r>
          </w:p>
        </w:tc>
        <w:tc>
          <w:tcPr>
            <w:tcW w:w="1980" w:type="dxa"/>
          </w:tcPr>
          <w:p w14:paraId="23D55054" w14:textId="77777777" w:rsidR="00695170" w:rsidRPr="00504A5C" w:rsidRDefault="00695170" w:rsidP="00186130">
            <w:pPr>
              <w:pStyle w:val="TableContainer"/>
            </w:pPr>
            <w:r w:rsidRPr="00504A5C">
              <w:t>MCM0301A</w:t>
            </w:r>
          </w:p>
        </w:tc>
        <w:tc>
          <w:tcPr>
            <w:tcW w:w="1620" w:type="dxa"/>
          </w:tcPr>
          <w:p w14:paraId="497777F6" w14:textId="77777777" w:rsidR="00695170" w:rsidRPr="00504A5C" w:rsidRDefault="00695170" w:rsidP="00186130">
            <w:pPr>
              <w:pStyle w:val="TableContainer"/>
            </w:pPr>
            <w:r>
              <w:t>N/A</w:t>
            </w:r>
          </w:p>
        </w:tc>
        <w:tc>
          <w:tcPr>
            <w:tcW w:w="1698" w:type="dxa"/>
          </w:tcPr>
          <w:p w14:paraId="07420338" w14:textId="77777777" w:rsidR="00695170" w:rsidRPr="00504A5C" w:rsidRDefault="00695170" w:rsidP="00186130">
            <w:pPr>
              <w:pStyle w:val="TableContainer"/>
            </w:pPr>
            <w:r w:rsidRPr="00504A5C">
              <w:t>$158.77</w:t>
            </w:r>
          </w:p>
        </w:tc>
      </w:tr>
      <w:tr w:rsidR="005C255F" w:rsidRPr="00E514E1" w14:paraId="2AFE227C"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F67BEAB" w14:textId="77777777" w:rsidR="00695170" w:rsidRPr="00504A5C" w:rsidRDefault="00695170" w:rsidP="00186130">
            <w:pPr>
              <w:pStyle w:val="TableContainer"/>
            </w:pPr>
            <w:r w:rsidRPr="00504A5C">
              <w:t>Rabies Molecular Typing</w:t>
            </w:r>
          </w:p>
        </w:tc>
        <w:tc>
          <w:tcPr>
            <w:tcW w:w="1980" w:type="dxa"/>
          </w:tcPr>
          <w:p w14:paraId="0A0A7CAB" w14:textId="77777777" w:rsidR="00695170" w:rsidRPr="00504A5C" w:rsidRDefault="00695170" w:rsidP="00186130">
            <w:pPr>
              <w:pStyle w:val="TableContainer"/>
            </w:pPr>
            <w:r w:rsidRPr="00504A5C">
              <w:t>MCN0302Z</w:t>
            </w:r>
          </w:p>
        </w:tc>
        <w:tc>
          <w:tcPr>
            <w:tcW w:w="1620" w:type="dxa"/>
          </w:tcPr>
          <w:p w14:paraId="4F5D57BB" w14:textId="77777777" w:rsidR="00695170" w:rsidRPr="00504A5C" w:rsidRDefault="00695170" w:rsidP="00186130">
            <w:pPr>
              <w:pStyle w:val="TableContainer"/>
            </w:pPr>
            <w:r>
              <w:t>N/A</w:t>
            </w:r>
          </w:p>
        </w:tc>
        <w:tc>
          <w:tcPr>
            <w:tcW w:w="1698" w:type="dxa"/>
          </w:tcPr>
          <w:p w14:paraId="4AFB6FD5" w14:textId="77777777" w:rsidR="00695170" w:rsidRPr="00504A5C" w:rsidRDefault="00695170" w:rsidP="00186130">
            <w:pPr>
              <w:pStyle w:val="TableContainer"/>
            </w:pPr>
            <w:r w:rsidRPr="00504A5C">
              <w:t>$181.05</w:t>
            </w:r>
          </w:p>
        </w:tc>
      </w:tr>
      <w:tr w:rsidR="004623D5" w:rsidRPr="006462DB" w14:paraId="17F8C763" w14:textId="77777777" w:rsidTr="00E47F1B">
        <w:trPr>
          <w:trHeight w:val="144"/>
        </w:trPr>
        <w:tc>
          <w:tcPr>
            <w:tcW w:w="5142" w:type="dxa"/>
          </w:tcPr>
          <w:p w14:paraId="6C1C5B47" w14:textId="77777777" w:rsidR="00695170" w:rsidRPr="006462DB" w:rsidRDefault="00695170" w:rsidP="00186130">
            <w:pPr>
              <w:pStyle w:val="TableContainer"/>
            </w:pPr>
            <w:r w:rsidRPr="00504A5C">
              <w:t>Rabies Monoclonal Typing</w:t>
            </w:r>
          </w:p>
        </w:tc>
        <w:tc>
          <w:tcPr>
            <w:tcW w:w="1980" w:type="dxa"/>
          </w:tcPr>
          <w:p w14:paraId="16E6AB35" w14:textId="77777777" w:rsidR="00695170" w:rsidRPr="006462DB" w:rsidRDefault="00695170" w:rsidP="00186130">
            <w:pPr>
              <w:pStyle w:val="TableContainer"/>
            </w:pPr>
            <w:r w:rsidRPr="006462DB">
              <w:t>MCP0307Z</w:t>
            </w:r>
          </w:p>
        </w:tc>
        <w:tc>
          <w:tcPr>
            <w:tcW w:w="1620" w:type="dxa"/>
          </w:tcPr>
          <w:p w14:paraId="2A42BFD6" w14:textId="77777777" w:rsidR="00695170" w:rsidRPr="006462DB" w:rsidRDefault="00695170" w:rsidP="00186130">
            <w:pPr>
              <w:pStyle w:val="TableContainer"/>
            </w:pPr>
            <w:r w:rsidRPr="006462DB">
              <w:t>N/A</w:t>
            </w:r>
          </w:p>
        </w:tc>
        <w:tc>
          <w:tcPr>
            <w:tcW w:w="1698" w:type="dxa"/>
          </w:tcPr>
          <w:p w14:paraId="5DC63554" w14:textId="77777777" w:rsidR="00695170" w:rsidRPr="006462DB" w:rsidRDefault="00695170" w:rsidP="00186130">
            <w:pPr>
              <w:pStyle w:val="TableContainer"/>
            </w:pPr>
            <w:r w:rsidRPr="006462DB">
              <w:t>$31.19</w:t>
            </w:r>
          </w:p>
        </w:tc>
      </w:tr>
      <w:tr w:rsidR="004623D5" w:rsidRPr="00E514E1" w14:paraId="18C46FD8"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E05DBB6" w14:textId="77777777" w:rsidR="00695170" w:rsidRPr="00504A5C" w:rsidRDefault="00695170" w:rsidP="00186130">
            <w:pPr>
              <w:pStyle w:val="TableContainer"/>
            </w:pPr>
            <w:r w:rsidRPr="00504A5C">
              <w:t>Viral Isolation,</w:t>
            </w:r>
            <w:r w:rsidRPr="00504A5C">
              <w:rPr>
                <w:spacing w:val="1"/>
              </w:rPr>
              <w:t xml:space="preserve"> </w:t>
            </w:r>
            <w:r w:rsidRPr="00504A5C">
              <w:t>Clinical</w:t>
            </w:r>
          </w:p>
        </w:tc>
        <w:tc>
          <w:tcPr>
            <w:tcW w:w="1980" w:type="dxa"/>
          </w:tcPr>
          <w:p w14:paraId="01CA982F" w14:textId="77777777" w:rsidR="00695170" w:rsidRPr="00504A5C" w:rsidRDefault="00695170" w:rsidP="00186130">
            <w:pPr>
              <w:pStyle w:val="TableContainer"/>
            </w:pPr>
            <w:r w:rsidRPr="00504A5C">
              <w:t>MDD0355A</w:t>
            </w:r>
          </w:p>
        </w:tc>
        <w:tc>
          <w:tcPr>
            <w:tcW w:w="1620" w:type="dxa"/>
          </w:tcPr>
          <w:p w14:paraId="3F500D7A" w14:textId="68E4293C" w:rsidR="00695170" w:rsidRPr="00ED2213" w:rsidRDefault="00695170" w:rsidP="00186130">
            <w:pPr>
              <w:pStyle w:val="TableContainer"/>
              <w:rPr>
                <w:rFonts w:eastAsia="Arial" w:cs="Arial"/>
              </w:rPr>
            </w:pPr>
            <w:r w:rsidRPr="00504A5C">
              <w:t>87250,</w:t>
            </w:r>
            <w:r w:rsidRPr="00504A5C">
              <w:rPr>
                <w:spacing w:val="-2"/>
              </w:rPr>
              <w:t xml:space="preserve"> </w:t>
            </w:r>
            <w:r w:rsidRPr="00504A5C">
              <w:t>87275,</w:t>
            </w:r>
            <w:r w:rsidR="00ED2213">
              <w:rPr>
                <w:rFonts w:eastAsia="Arial" w:cs="Arial"/>
              </w:rPr>
              <w:t xml:space="preserve"> </w:t>
            </w:r>
            <w:r w:rsidRPr="00504A5C">
              <w:t>87276</w:t>
            </w:r>
          </w:p>
        </w:tc>
        <w:tc>
          <w:tcPr>
            <w:tcW w:w="1698" w:type="dxa"/>
          </w:tcPr>
          <w:p w14:paraId="7D21E7BE" w14:textId="77777777" w:rsidR="00695170" w:rsidRPr="00504A5C" w:rsidRDefault="00695170" w:rsidP="00186130">
            <w:pPr>
              <w:pStyle w:val="TableContainer"/>
            </w:pPr>
            <w:r w:rsidRPr="00504A5C">
              <w:t>$172.70</w:t>
            </w:r>
          </w:p>
        </w:tc>
      </w:tr>
      <w:tr w:rsidR="004623D5" w:rsidRPr="00E514E1" w14:paraId="416267E2" w14:textId="77777777" w:rsidTr="00E47F1B">
        <w:trPr>
          <w:trHeight w:val="144"/>
        </w:trPr>
        <w:tc>
          <w:tcPr>
            <w:tcW w:w="5142" w:type="dxa"/>
          </w:tcPr>
          <w:p w14:paraId="430362D9" w14:textId="77777777" w:rsidR="00695170" w:rsidRPr="00504A5C" w:rsidRDefault="00695170" w:rsidP="00186130">
            <w:pPr>
              <w:pStyle w:val="TableContainer"/>
            </w:pPr>
            <w:r w:rsidRPr="00504A5C">
              <w:t>Viral</w:t>
            </w:r>
            <w:r w:rsidRPr="00504A5C">
              <w:rPr>
                <w:spacing w:val="-3"/>
              </w:rPr>
              <w:t xml:space="preserve"> </w:t>
            </w:r>
            <w:r w:rsidRPr="00504A5C">
              <w:t>Indirect</w:t>
            </w:r>
            <w:r w:rsidRPr="00504A5C">
              <w:rPr>
                <w:spacing w:val="-3"/>
              </w:rPr>
              <w:t xml:space="preserve"> </w:t>
            </w:r>
            <w:r w:rsidRPr="00504A5C">
              <w:t>Fluorescent</w:t>
            </w:r>
            <w:r w:rsidRPr="00504A5C">
              <w:rPr>
                <w:spacing w:val="-2"/>
              </w:rPr>
              <w:t xml:space="preserve"> </w:t>
            </w:r>
            <w:r w:rsidRPr="00504A5C">
              <w:t>Antibody</w:t>
            </w:r>
            <w:r w:rsidRPr="00504A5C">
              <w:rPr>
                <w:spacing w:val="-3"/>
              </w:rPr>
              <w:t xml:space="preserve"> </w:t>
            </w:r>
            <w:r w:rsidRPr="00504A5C">
              <w:t>(IFA);</w:t>
            </w:r>
            <w:r w:rsidRPr="00504A5C">
              <w:rPr>
                <w:spacing w:val="-3"/>
              </w:rPr>
              <w:t xml:space="preserve"> </w:t>
            </w:r>
            <w:r w:rsidRPr="00504A5C">
              <w:t>Other</w:t>
            </w:r>
          </w:p>
        </w:tc>
        <w:tc>
          <w:tcPr>
            <w:tcW w:w="1980" w:type="dxa"/>
          </w:tcPr>
          <w:p w14:paraId="73F3ED34" w14:textId="77777777" w:rsidR="00695170" w:rsidRPr="00504A5C" w:rsidRDefault="00695170" w:rsidP="00186130">
            <w:pPr>
              <w:pStyle w:val="TableContainer"/>
            </w:pPr>
            <w:r w:rsidRPr="00504A5C">
              <w:t>MDC0406A</w:t>
            </w:r>
          </w:p>
        </w:tc>
        <w:tc>
          <w:tcPr>
            <w:tcW w:w="1620" w:type="dxa"/>
          </w:tcPr>
          <w:p w14:paraId="6FDFE3F1" w14:textId="77777777" w:rsidR="00695170" w:rsidRPr="00504A5C" w:rsidRDefault="00695170" w:rsidP="00186130">
            <w:pPr>
              <w:pStyle w:val="TableContainer"/>
            </w:pPr>
            <w:r w:rsidRPr="00504A5C">
              <w:t>87253</w:t>
            </w:r>
          </w:p>
        </w:tc>
        <w:tc>
          <w:tcPr>
            <w:tcW w:w="1698" w:type="dxa"/>
          </w:tcPr>
          <w:p w14:paraId="7B387EB9" w14:textId="77777777" w:rsidR="00695170" w:rsidRPr="00504A5C" w:rsidRDefault="00695170" w:rsidP="00186130">
            <w:pPr>
              <w:pStyle w:val="TableContainer"/>
            </w:pPr>
            <w:r w:rsidRPr="00504A5C">
              <w:t>$147.83</w:t>
            </w:r>
          </w:p>
        </w:tc>
      </w:tr>
      <w:tr w:rsidR="004623D5" w:rsidRPr="00E514E1" w14:paraId="36ADCBF6"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738197F" w14:textId="77777777" w:rsidR="00695170" w:rsidRPr="00504A5C" w:rsidRDefault="00695170" w:rsidP="00186130">
            <w:pPr>
              <w:pStyle w:val="TableContainer"/>
            </w:pPr>
            <w:r w:rsidRPr="00504A5C">
              <w:t>Viral</w:t>
            </w:r>
            <w:r w:rsidRPr="00504A5C">
              <w:rPr>
                <w:spacing w:val="-2"/>
              </w:rPr>
              <w:t xml:space="preserve"> </w:t>
            </w:r>
            <w:r w:rsidRPr="00504A5C">
              <w:t>Indirect</w:t>
            </w:r>
            <w:r w:rsidRPr="00504A5C">
              <w:rPr>
                <w:spacing w:val="-2"/>
              </w:rPr>
              <w:t xml:space="preserve"> </w:t>
            </w:r>
            <w:r w:rsidRPr="00504A5C">
              <w:t>Fluorescent</w:t>
            </w:r>
            <w:r w:rsidRPr="00504A5C">
              <w:rPr>
                <w:spacing w:val="-2"/>
              </w:rPr>
              <w:t xml:space="preserve"> </w:t>
            </w:r>
            <w:r w:rsidRPr="00504A5C">
              <w:t>Antibody (IFA);</w:t>
            </w:r>
            <w:r w:rsidRPr="00504A5C">
              <w:rPr>
                <w:spacing w:val="-2"/>
              </w:rPr>
              <w:t xml:space="preserve"> </w:t>
            </w:r>
            <w:r w:rsidRPr="00504A5C">
              <w:t>Respiratory</w:t>
            </w:r>
          </w:p>
        </w:tc>
        <w:tc>
          <w:tcPr>
            <w:tcW w:w="1980" w:type="dxa"/>
          </w:tcPr>
          <w:p w14:paraId="3E371985" w14:textId="77777777" w:rsidR="00695170" w:rsidRPr="00504A5C" w:rsidRDefault="00695170" w:rsidP="00186130">
            <w:pPr>
              <w:pStyle w:val="TableContainer"/>
            </w:pPr>
            <w:r w:rsidRPr="00504A5C">
              <w:t>MDC0408A</w:t>
            </w:r>
          </w:p>
        </w:tc>
        <w:tc>
          <w:tcPr>
            <w:tcW w:w="1620" w:type="dxa"/>
          </w:tcPr>
          <w:p w14:paraId="62DACADF" w14:textId="77777777" w:rsidR="00695170" w:rsidRPr="00504A5C" w:rsidRDefault="00695170" w:rsidP="00186130">
            <w:pPr>
              <w:pStyle w:val="TableContainer"/>
            </w:pPr>
            <w:r w:rsidRPr="00504A5C">
              <w:t>87253</w:t>
            </w:r>
          </w:p>
        </w:tc>
        <w:tc>
          <w:tcPr>
            <w:tcW w:w="1698" w:type="dxa"/>
          </w:tcPr>
          <w:p w14:paraId="7EA5B8C1" w14:textId="77777777" w:rsidR="00695170" w:rsidRPr="00504A5C" w:rsidRDefault="00695170" w:rsidP="00186130">
            <w:pPr>
              <w:pStyle w:val="TableContainer"/>
            </w:pPr>
            <w:r w:rsidRPr="00504A5C">
              <w:t>$95.34</w:t>
            </w:r>
          </w:p>
        </w:tc>
      </w:tr>
      <w:tr w:rsidR="004623D5" w:rsidRPr="00E514E1" w14:paraId="77D3AFD1" w14:textId="77777777" w:rsidTr="00E47F1B">
        <w:trPr>
          <w:trHeight w:val="144"/>
        </w:trPr>
        <w:tc>
          <w:tcPr>
            <w:tcW w:w="5142" w:type="dxa"/>
          </w:tcPr>
          <w:p w14:paraId="44765BFB" w14:textId="77777777" w:rsidR="00695170" w:rsidRPr="00504A5C" w:rsidRDefault="00695170" w:rsidP="00186130">
            <w:pPr>
              <w:pStyle w:val="TableContainer"/>
            </w:pPr>
            <w:r w:rsidRPr="00504A5C">
              <w:t>Virus Detection</w:t>
            </w:r>
            <w:r w:rsidRPr="00504A5C">
              <w:rPr>
                <w:spacing w:val="1"/>
              </w:rPr>
              <w:t xml:space="preserve"> </w:t>
            </w:r>
            <w:proofErr w:type="spellStart"/>
            <w:r w:rsidRPr="00504A5C">
              <w:t>Hemadsorption</w:t>
            </w:r>
            <w:proofErr w:type="spellEnd"/>
          </w:p>
        </w:tc>
        <w:tc>
          <w:tcPr>
            <w:tcW w:w="1980" w:type="dxa"/>
          </w:tcPr>
          <w:p w14:paraId="0BB38E31" w14:textId="77777777" w:rsidR="00695170" w:rsidRPr="00504A5C" w:rsidRDefault="00695170" w:rsidP="00186130">
            <w:pPr>
              <w:pStyle w:val="TableContainer"/>
            </w:pPr>
            <w:r w:rsidRPr="00504A5C">
              <w:t>MZZ0236A</w:t>
            </w:r>
          </w:p>
        </w:tc>
        <w:tc>
          <w:tcPr>
            <w:tcW w:w="1620" w:type="dxa"/>
          </w:tcPr>
          <w:p w14:paraId="0262B7C2" w14:textId="77777777" w:rsidR="00695170" w:rsidRPr="00504A5C" w:rsidRDefault="00695170" w:rsidP="00186130">
            <w:pPr>
              <w:pStyle w:val="TableContainer"/>
            </w:pPr>
            <w:r w:rsidRPr="00504A5C">
              <w:t>87253</w:t>
            </w:r>
          </w:p>
        </w:tc>
        <w:tc>
          <w:tcPr>
            <w:tcW w:w="1698" w:type="dxa"/>
          </w:tcPr>
          <w:p w14:paraId="20304BAB" w14:textId="77777777" w:rsidR="00695170" w:rsidRPr="00504A5C" w:rsidRDefault="00695170" w:rsidP="00186130">
            <w:pPr>
              <w:pStyle w:val="TableContainer"/>
            </w:pPr>
            <w:r w:rsidRPr="00504A5C">
              <w:t>$42.18</w:t>
            </w:r>
          </w:p>
        </w:tc>
      </w:tr>
      <w:tr w:rsidR="004623D5" w:rsidRPr="00E514E1" w14:paraId="6ADF4C6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F0CEDD3" w14:textId="77777777" w:rsidR="00695170" w:rsidRPr="00504A5C" w:rsidRDefault="00695170" w:rsidP="00186130">
            <w:pPr>
              <w:pStyle w:val="TableContainer"/>
            </w:pPr>
            <w:r w:rsidRPr="00504A5C">
              <w:t>Viral Molecular</w:t>
            </w:r>
            <w:r w:rsidRPr="00504A5C">
              <w:rPr>
                <w:spacing w:val="1"/>
              </w:rPr>
              <w:t xml:space="preserve"> </w:t>
            </w:r>
            <w:r w:rsidRPr="00504A5C">
              <w:t>Sequencing</w:t>
            </w:r>
          </w:p>
        </w:tc>
        <w:tc>
          <w:tcPr>
            <w:tcW w:w="1980" w:type="dxa"/>
          </w:tcPr>
          <w:p w14:paraId="7E0C65BB" w14:textId="77777777" w:rsidR="00695170" w:rsidRPr="00504A5C" w:rsidRDefault="00695170" w:rsidP="00186130">
            <w:pPr>
              <w:pStyle w:val="TableContainer"/>
            </w:pPr>
            <w:r w:rsidRPr="00504A5C">
              <w:t>MDD0356A</w:t>
            </w:r>
          </w:p>
        </w:tc>
        <w:tc>
          <w:tcPr>
            <w:tcW w:w="1620" w:type="dxa"/>
          </w:tcPr>
          <w:p w14:paraId="3CA7ABF9" w14:textId="77777777" w:rsidR="00695170" w:rsidRPr="00504A5C" w:rsidRDefault="00695170" w:rsidP="00186130">
            <w:pPr>
              <w:pStyle w:val="TableContainer"/>
            </w:pPr>
            <w:r w:rsidRPr="00504A5C">
              <w:t>81479</w:t>
            </w:r>
          </w:p>
        </w:tc>
        <w:tc>
          <w:tcPr>
            <w:tcW w:w="1698" w:type="dxa"/>
          </w:tcPr>
          <w:p w14:paraId="077D3ECF" w14:textId="77777777" w:rsidR="00695170" w:rsidRPr="00504A5C" w:rsidRDefault="00695170" w:rsidP="00186130">
            <w:pPr>
              <w:pStyle w:val="TableContainer"/>
            </w:pPr>
            <w:r w:rsidRPr="00504A5C">
              <w:t>$400.65</w:t>
            </w:r>
          </w:p>
        </w:tc>
      </w:tr>
      <w:tr w:rsidR="004623D5" w:rsidRPr="00E514E1" w14:paraId="0B0C2B53" w14:textId="77777777" w:rsidTr="00E47F1B">
        <w:trPr>
          <w:trHeight w:val="144"/>
        </w:trPr>
        <w:tc>
          <w:tcPr>
            <w:tcW w:w="5142" w:type="dxa"/>
          </w:tcPr>
          <w:p w14:paraId="13824CDB" w14:textId="77777777" w:rsidR="00695170" w:rsidRPr="00504A5C" w:rsidRDefault="00695170" w:rsidP="00186130">
            <w:pPr>
              <w:pStyle w:val="TableContainer"/>
            </w:pPr>
            <w:r w:rsidRPr="00504A5C">
              <w:t xml:space="preserve">Virus Typing, </w:t>
            </w:r>
            <w:proofErr w:type="spellStart"/>
            <w:r w:rsidRPr="00504A5C">
              <w:t>Hemaglutination</w:t>
            </w:r>
            <w:proofErr w:type="spellEnd"/>
            <w:r w:rsidRPr="00504A5C">
              <w:t xml:space="preserve"> Inhibition</w:t>
            </w:r>
          </w:p>
        </w:tc>
        <w:tc>
          <w:tcPr>
            <w:tcW w:w="1980" w:type="dxa"/>
          </w:tcPr>
          <w:p w14:paraId="08CB2DC7" w14:textId="77777777" w:rsidR="00695170" w:rsidRPr="00504A5C" w:rsidRDefault="00695170" w:rsidP="00186130">
            <w:pPr>
              <w:pStyle w:val="TableContainer"/>
            </w:pPr>
            <w:r w:rsidRPr="00504A5C">
              <w:t>MDE0366A</w:t>
            </w:r>
          </w:p>
        </w:tc>
        <w:tc>
          <w:tcPr>
            <w:tcW w:w="1620" w:type="dxa"/>
          </w:tcPr>
          <w:p w14:paraId="75A7D1F4" w14:textId="77777777" w:rsidR="00695170" w:rsidRPr="00504A5C" w:rsidRDefault="00695170" w:rsidP="00186130">
            <w:pPr>
              <w:pStyle w:val="TableContainer"/>
            </w:pPr>
            <w:r w:rsidRPr="00504A5C">
              <w:t>86280</w:t>
            </w:r>
          </w:p>
        </w:tc>
        <w:tc>
          <w:tcPr>
            <w:tcW w:w="1698" w:type="dxa"/>
          </w:tcPr>
          <w:p w14:paraId="422E735A" w14:textId="77777777" w:rsidR="00695170" w:rsidRPr="00504A5C" w:rsidRDefault="00695170" w:rsidP="00186130">
            <w:pPr>
              <w:pStyle w:val="TableContainer"/>
            </w:pPr>
            <w:r w:rsidRPr="00504A5C">
              <w:t>$67.49</w:t>
            </w:r>
          </w:p>
        </w:tc>
      </w:tr>
      <w:tr w:rsidR="004623D5" w:rsidRPr="00E514E1" w14:paraId="512B496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CE6CAA5" w14:textId="77777777" w:rsidR="00695170" w:rsidRPr="00504A5C" w:rsidRDefault="00695170" w:rsidP="00186130">
            <w:pPr>
              <w:pStyle w:val="TableContainer"/>
            </w:pPr>
            <w:r w:rsidRPr="00504A5C">
              <w:t>2012 Novel Coronavirus</w:t>
            </w:r>
          </w:p>
        </w:tc>
        <w:tc>
          <w:tcPr>
            <w:tcW w:w="1980" w:type="dxa"/>
          </w:tcPr>
          <w:p w14:paraId="6CF8FE52" w14:textId="77777777" w:rsidR="00695170" w:rsidRPr="00504A5C" w:rsidRDefault="00695170" w:rsidP="00186130">
            <w:pPr>
              <w:pStyle w:val="TableContainer"/>
            </w:pPr>
            <w:r w:rsidRPr="00504A5C">
              <w:t>MCN0310A</w:t>
            </w:r>
          </w:p>
        </w:tc>
        <w:tc>
          <w:tcPr>
            <w:tcW w:w="1620" w:type="dxa"/>
          </w:tcPr>
          <w:p w14:paraId="27417CA9" w14:textId="77777777" w:rsidR="00695170" w:rsidRPr="00504A5C" w:rsidRDefault="00695170" w:rsidP="00186130">
            <w:pPr>
              <w:pStyle w:val="TableContainer"/>
            </w:pPr>
            <w:r w:rsidRPr="00504A5C">
              <w:t>87798</w:t>
            </w:r>
          </w:p>
        </w:tc>
        <w:tc>
          <w:tcPr>
            <w:tcW w:w="1698" w:type="dxa"/>
          </w:tcPr>
          <w:p w14:paraId="16583664" w14:textId="77777777" w:rsidR="00695170" w:rsidRPr="00504A5C" w:rsidRDefault="00695170" w:rsidP="00186130">
            <w:pPr>
              <w:pStyle w:val="TableContainer"/>
            </w:pPr>
            <w:r w:rsidRPr="00504A5C">
              <w:t>$78.92</w:t>
            </w:r>
          </w:p>
        </w:tc>
      </w:tr>
    </w:tbl>
    <w:p w14:paraId="2544463E" w14:textId="3B283D99" w:rsidR="008E03BA" w:rsidRDefault="004C1DE4" w:rsidP="004C1DE4">
      <w:pPr>
        <w:pStyle w:val="Heading5"/>
      </w:pPr>
      <w:r w:rsidRPr="00D744EB">
        <w:t>B</w:t>
      </w:r>
      <w:r>
        <w:t>acteriology Human and Non-Human Testing</w:t>
      </w:r>
    </w:p>
    <w:p w14:paraId="47476F12" w14:textId="29014C9D" w:rsidR="008E03BA" w:rsidRDefault="004C1DE4" w:rsidP="004C1DE4">
      <w:pPr>
        <w:pStyle w:val="Heading6"/>
      </w:pPr>
      <w:r w:rsidRPr="000A77ED">
        <w:t>Microbiological</w:t>
      </w:r>
      <w:r w:rsidRPr="000A77ED">
        <w:rPr>
          <w:spacing w:val="-7"/>
        </w:rPr>
        <w:t xml:space="preserve"> </w:t>
      </w:r>
      <w:r w:rsidRPr="000A77ED">
        <w:t>Sciences</w:t>
      </w:r>
      <w:r w:rsidRPr="000A77ED">
        <w:rPr>
          <w:spacing w:val="-7"/>
        </w:rPr>
        <w:t xml:space="preserve"> </w:t>
      </w:r>
      <w:r w:rsidRPr="000A77ED">
        <w:t>/</w:t>
      </w:r>
      <w:r w:rsidRPr="000A77ED">
        <w:rPr>
          <w:spacing w:val="-7"/>
        </w:rPr>
        <w:t xml:space="preserve"> </w:t>
      </w:r>
      <w:r w:rsidRPr="000A77ED">
        <w:t>Clinical</w:t>
      </w:r>
      <w:r w:rsidRPr="000A77ED">
        <w:rPr>
          <w:spacing w:val="-7"/>
        </w:rPr>
        <w:t xml:space="preserve"> </w:t>
      </w:r>
      <w:r w:rsidRPr="000A77ED">
        <w:t>Bacteriology:</w:t>
      </w:r>
    </w:p>
    <w:p w14:paraId="3233CA35" w14:textId="2AC11715" w:rsidR="00B0000B" w:rsidRPr="00B0000B" w:rsidRDefault="00B0000B" w:rsidP="0031580C">
      <w:pPr>
        <w:pStyle w:val="Note"/>
      </w:pPr>
      <w:r w:rsidRPr="00B0000B">
        <w:t>NOTE: Charges for Microbiological Sciences testing will be based upon the actual testing performed as determined by suspect organisms, specimen type, and clinical history provided</w:t>
      </w:r>
      <w:r w:rsidR="00FC1979">
        <w:t>.</w:t>
      </w:r>
    </w:p>
    <w:tbl>
      <w:tblPr>
        <w:tblStyle w:val="HHSTableforTextData2"/>
        <w:tblW w:w="10656" w:type="dxa"/>
        <w:tblInd w:w="0" w:type="dxa"/>
        <w:tblLayout w:type="fixed"/>
        <w:tblLook w:val="01E0" w:firstRow="1" w:lastRow="1" w:firstColumn="1" w:lastColumn="1" w:noHBand="0" w:noVBand="0"/>
      </w:tblPr>
      <w:tblGrid>
        <w:gridCol w:w="5248"/>
        <w:gridCol w:w="2021"/>
        <w:gridCol w:w="1654"/>
        <w:gridCol w:w="1733"/>
      </w:tblGrid>
      <w:tr w:rsidR="00B0000B" w:rsidRPr="000A77ED" w14:paraId="55DE8424" w14:textId="77777777" w:rsidTr="00E47F1B">
        <w:trPr>
          <w:cnfStyle w:val="100000000000" w:firstRow="1" w:lastRow="0" w:firstColumn="0" w:lastColumn="0" w:oddVBand="0" w:evenVBand="0" w:oddHBand="0" w:evenHBand="0" w:firstRowFirstColumn="0" w:firstRowLastColumn="0" w:lastRowFirstColumn="0" w:lastRowLastColumn="0"/>
        </w:trPr>
        <w:tc>
          <w:tcPr>
            <w:tcW w:w="5142" w:type="dxa"/>
          </w:tcPr>
          <w:p w14:paraId="5C480325" w14:textId="77777777" w:rsidR="00B0000B" w:rsidRPr="000A77ED" w:rsidRDefault="00B0000B" w:rsidP="00186130">
            <w:pPr>
              <w:pStyle w:val="TableContainer"/>
            </w:pPr>
            <w:r w:rsidRPr="000A77ED">
              <w:t>Procedure</w:t>
            </w:r>
            <w:r w:rsidRPr="000A77ED">
              <w:rPr>
                <w:spacing w:val="-5"/>
              </w:rPr>
              <w:t xml:space="preserve"> </w:t>
            </w:r>
            <w:r w:rsidRPr="000A77ED">
              <w:t>Name</w:t>
            </w:r>
          </w:p>
        </w:tc>
        <w:tc>
          <w:tcPr>
            <w:tcW w:w="1980" w:type="dxa"/>
          </w:tcPr>
          <w:p w14:paraId="51AD88CB" w14:textId="77777777" w:rsidR="00B0000B" w:rsidRPr="000A77ED" w:rsidRDefault="00B0000B" w:rsidP="00186130">
            <w:pPr>
              <w:pStyle w:val="TableContainer"/>
            </w:pPr>
            <w:r w:rsidRPr="000A77ED">
              <w:t>Procedure</w:t>
            </w:r>
            <w:r w:rsidRPr="000A77ED">
              <w:rPr>
                <w:spacing w:val="-6"/>
              </w:rPr>
              <w:t xml:space="preserve"> </w:t>
            </w:r>
            <w:r w:rsidRPr="000A77ED">
              <w:t>No.</w:t>
            </w:r>
          </w:p>
        </w:tc>
        <w:tc>
          <w:tcPr>
            <w:tcW w:w="1620" w:type="dxa"/>
          </w:tcPr>
          <w:p w14:paraId="0965BDB3" w14:textId="77777777" w:rsidR="00B0000B" w:rsidRPr="000A77ED" w:rsidRDefault="00B0000B" w:rsidP="00186130">
            <w:pPr>
              <w:pStyle w:val="TableContainer"/>
              <w:rPr>
                <w:spacing w:val="-1"/>
              </w:rPr>
            </w:pPr>
            <w:r w:rsidRPr="000A77ED">
              <w:t>CPT</w:t>
            </w:r>
          </w:p>
        </w:tc>
        <w:tc>
          <w:tcPr>
            <w:tcW w:w="1698" w:type="dxa"/>
          </w:tcPr>
          <w:p w14:paraId="1F2B295C" w14:textId="77777777" w:rsidR="00B0000B" w:rsidRPr="000A77ED" w:rsidRDefault="00B0000B" w:rsidP="00186130">
            <w:pPr>
              <w:pStyle w:val="TableContainer"/>
            </w:pPr>
            <w:r w:rsidRPr="000A77ED">
              <w:t>Cost</w:t>
            </w:r>
          </w:p>
        </w:tc>
      </w:tr>
      <w:tr w:rsidR="00B0000B" w:rsidRPr="00E514E1" w14:paraId="5B02EF2D" w14:textId="77777777" w:rsidTr="00E47F1B">
        <w:trPr>
          <w:trHeight w:val="144"/>
        </w:trPr>
        <w:tc>
          <w:tcPr>
            <w:tcW w:w="5142" w:type="dxa"/>
          </w:tcPr>
          <w:p w14:paraId="54802B20" w14:textId="77777777" w:rsidR="00B0000B" w:rsidRPr="00504A5C" w:rsidRDefault="00B0000B" w:rsidP="00186130">
            <w:pPr>
              <w:pStyle w:val="TableContainer"/>
            </w:pPr>
            <w:r w:rsidRPr="00504A5C">
              <w:t>Aerobic Isolation from Clinical Specimen</w:t>
            </w:r>
          </w:p>
        </w:tc>
        <w:tc>
          <w:tcPr>
            <w:tcW w:w="1980" w:type="dxa"/>
          </w:tcPr>
          <w:p w14:paraId="5403407E" w14:textId="77777777" w:rsidR="00B0000B" w:rsidRPr="00504A5C" w:rsidRDefault="00B0000B" w:rsidP="00186130">
            <w:pPr>
              <w:pStyle w:val="TableContainer"/>
            </w:pPr>
            <w:r w:rsidRPr="00504A5C">
              <w:t>MAA0025A</w:t>
            </w:r>
          </w:p>
        </w:tc>
        <w:tc>
          <w:tcPr>
            <w:tcW w:w="1620" w:type="dxa"/>
          </w:tcPr>
          <w:p w14:paraId="1BCE01C2" w14:textId="77777777" w:rsidR="00B0000B" w:rsidRPr="00504A5C" w:rsidRDefault="00B0000B" w:rsidP="00186130">
            <w:pPr>
              <w:pStyle w:val="TableContainer"/>
            </w:pPr>
            <w:r w:rsidRPr="00504A5C">
              <w:t>87077</w:t>
            </w:r>
          </w:p>
        </w:tc>
        <w:tc>
          <w:tcPr>
            <w:tcW w:w="1698" w:type="dxa"/>
          </w:tcPr>
          <w:p w14:paraId="49263D1A" w14:textId="77777777" w:rsidR="00B0000B" w:rsidRPr="00504A5C" w:rsidRDefault="00B0000B" w:rsidP="00186130">
            <w:pPr>
              <w:pStyle w:val="TableContainer"/>
            </w:pPr>
            <w:r w:rsidRPr="00504A5C">
              <w:t>$303.92</w:t>
            </w:r>
          </w:p>
        </w:tc>
      </w:tr>
      <w:tr w:rsidR="00B0000B" w:rsidRPr="00E514E1" w14:paraId="3100A80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A9E7E4C" w14:textId="77777777" w:rsidR="00B0000B" w:rsidRPr="00504A5C" w:rsidRDefault="00B0000B" w:rsidP="00186130">
            <w:pPr>
              <w:pStyle w:val="TableContainer"/>
            </w:pPr>
            <w:r w:rsidRPr="00504A5C">
              <w:t>Aerobic ID, Pure Culture</w:t>
            </w:r>
          </w:p>
        </w:tc>
        <w:tc>
          <w:tcPr>
            <w:tcW w:w="1980" w:type="dxa"/>
          </w:tcPr>
          <w:p w14:paraId="4D5FE121" w14:textId="77777777" w:rsidR="00B0000B" w:rsidRPr="00504A5C" w:rsidRDefault="00B0000B" w:rsidP="00186130">
            <w:pPr>
              <w:pStyle w:val="TableContainer"/>
            </w:pPr>
            <w:r w:rsidRPr="00504A5C">
              <w:t>MCK0290Z</w:t>
            </w:r>
          </w:p>
        </w:tc>
        <w:tc>
          <w:tcPr>
            <w:tcW w:w="1620" w:type="dxa"/>
          </w:tcPr>
          <w:p w14:paraId="724C9FAD" w14:textId="77777777" w:rsidR="00B0000B" w:rsidRPr="00504A5C" w:rsidRDefault="00B0000B" w:rsidP="00186130">
            <w:pPr>
              <w:pStyle w:val="TableContainer"/>
            </w:pPr>
            <w:r w:rsidRPr="00504A5C">
              <w:t>87076</w:t>
            </w:r>
          </w:p>
        </w:tc>
        <w:tc>
          <w:tcPr>
            <w:tcW w:w="1698" w:type="dxa"/>
          </w:tcPr>
          <w:p w14:paraId="0096B73F" w14:textId="77777777" w:rsidR="00B0000B" w:rsidRPr="00504A5C" w:rsidRDefault="00B0000B" w:rsidP="00186130">
            <w:pPr>
              <w:pStyle w:val="TableContainer"/>
            </w:pPr>
            <w:r w:rsidRPr="00504A5C">
              <w:t>$146.70</w:t>
            </w:r>
          </w:p>
        </w:tc>
      </w:tr>
      <w:tr w:rsidR="00B0000B" w:rsidRPr="00E514E1" w14:paraId="28824E78" w14:textId="77777777" w:rsidTr="00E47F1B">
        <w:trPr>
          <w:trHeight w:val="144"/>
        </w:trPr>
        <w:tc>
          <w:tcPr>
            <w:tcW w:w="5142" w:type="dxa"/>
          </w:tcPr>
          <w:p w14:paraId="013BF576" w14:textId="77777777" w:rsidR="00B0000B" w:rsidRPr="00504A5C" w:rsidRDefault="00B0000B" w:rsidP="00186130">
            <w:pPr>
              <w:pStyle w:val="TableContainer"/>
            </w:pPr>
            <w:r w:rsidRPr="00504A5C">
              <w:t>Anaerobic Isolation from Clinical Specimen</w:t>
            </w:r>
          </w:p>
        </w:tc>
        <w:tc>
          <w:tcPr>
            <w:tcW w:w="1980" w:type="dxa"/>
          </w:tcPr>
          <w:p w14:paraId="74445CB5" w14:textId="77777777" w:rsidR="00B0000B" w:rsidRPr="00504A5C" w:rsidRDefault="00B0000B" w:rsidP="00186130">
            <w:pPr>
              <w:pStyle w:val="TableContainer"/>
            </w:pPr>
            <w:r w:rsidRPr="00504A5C">
              <w:t>MAK0073A</w:t>
            </w:r>
          </w:p>
        </w:tc>
        <w:tc>
          <w:tcPr>
            <w:tcW w:w="1620" w:type="dxa"/>
          </w:tcPr>
          <w:p w14:paraId="7DA59415" w14:textId="77777777" w:rsidR="00B0000B" w:rsidRPr="00504A5C" w:rsidRDefault="00B0000B" w:rsidP="00186130">
            <w:pPr>
              <w:pStyle w:val="TableContainer"/>
            </w:pPr>
            <w:r w:rsidRPr="00504A5C">
              <w:t>87075, 87076</w:t>
            </w:r>
          </w:p>
        </w:tc>
        <w:tc>
          <w:tcPr>
            <w:tcW w:w="1698" w:type="dxa"/>
          </w:tcPr>
          <w:p w14:paraId="542EF538" w14:textId="77777777" w:rsidR="00B0000B" w:rsidRPr="00504A5C" w:rsidRDefault="00B0000B" w:rsidP="00186130">
            <w:pPr>
              <w:pStyle w:val="TableContainer"/>
            </w:pPr>
            <w:r w:rsidRPr="00504A5C">
              <w:t>$118.39</w:t>
            </w:r>
          </w:p>
        </w:tc>
      </w:tr>
      <w:tr w:rsidR="00B0000B" w:rsidRPr="00E514E1" w14:paraId="4FD58358"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A09255E" w14:textId="77777777" w:rsidR="00B0000B" w:rsidRPr="00504A5C" w:rsidRDefault="00B0000B" w:rsidP="00186130">
            <w:pPr>
              <w:pStyle w:val="TableContainer"/>
            </w:pPr>
            <w:r w:rsidRPr="00504A5C">
              <w:t>Culture,</w:t>
            </w:r>
            <w:r w:rsidRPr="00504A5C">
              <w:rPr>
                <w:spacing w:val="-2"/>
              </w:rPr>
              <w:t xml:space="preserve"> </w:t>
            </w:r>
            <w:r w:rsidRPr="00504A5C">
              <w:t>Stool</w:t>
            </w:r>
          </w:p>
        </w:tc>
        <w:tc>
          <w:tcPr>
            <w:tcW w:w="1980" w:type="dxa"/>
          </w:tcPr>
          <w:p w14:paraId="3BEB3D79" w14:textId="77777777" w:rsidR="00B0000B" w:rsidRPr="00504A5C" w:rsidRDefault="00B0000B" w:rsidP="00186130">
            <w:pPr>
              <w:pStyle w:val="TableContainer"/>
            </w:pPr>
            <w:r w:rsidRPr="00504A5C">
              <w:t>MAA0017Z</w:t>
            </w:r>
          </w:p>
        </w:tc>
        <w:tc>
          <w:tcPr>
            <w:tcW w:w="1620" w:type="dxa"/>
          </w:tcPr>
          <w:p w14:paraId="47A16C58" w14:textId="2BC4177E" w:rsidR="00B0000B" w:rsidRPr="00ED2213" w:rsidRDefault="00B0000B" w:rsidP="00186130">
            <w:pPr>
              <w:pStyle w:val="TableContainer"/>
              <w:rPr>
                <w:rFonts w:eastAsia="Arial" w:cs="Arial"/>
              </w:rPr>
            </w:pPr>
            <w:r w:rsidRPr="00504A5C">
              <w:t>87045,</w:t>
            </w:r>
            <w:r w:rsidRPr="00504A5C">
              <w:rPr>
                <w:spacing w:val="-2"/>
              </w:rPr>
              <w:t xml:space="preserve"> </w:t>
            </w:r>
            <w:r w:rsidRPr="00504A5C">
              <w:t>87046,</w:t>
            </w:r>
            <w:r w:rsidR="00ED2213">
              <w:rPr>
                <w:rFonts w:eastAsia="Arial" w:cs="Arial"/>
              </w:rPr>
              <w:t xml:space="preserve"> </w:t>
            </w:r>
            <w:r w:rsidRPr="00504A5C">
              <w:t>87075, 87076</w:t>
            </w:r>
          </w:p>
        </w:tc>
        <w:tc>
          <w:tcPr>
            <w:tcW w:w="1698" w:type="dxa"/>
          </w:tcPr>
          <w:p w14:paraId="16C6486F" w14:textId="77777777" w:rsidR="00B0000B" w:rsidRPr="00504A5C" w:rsidRDefault="00B0000B" w:rsidP="00186130">
            <w:pPr>
              <w:pStyle w:val="TableContainer"/>
            </w:pPr>
            <w:r w:rsidRPr="00504A5C">
              <w:t>$158.07</w:t>
            </w:r>
          </w:p>
        </w:tc>
      </w:tr>
      <w:tr w:rsidR="00B0000B" w:rsidRPr="00E514E1" w14:paraId="0A494EF2" w14:textId="77777777" w:rsidTr="00E47F1B">
        <w:trPr>
          <w:trHeight w:val="144"/>
        </w:trPr>
        <w:tc>
          <w:tcPr>
            <w:tcW w:w="5142" w:type="dxa"/>
          </w:tcPr>
          <w:p w14:paraId="4D1CA993" w14:textId="77777777" w:rsidR="00B0000B" w:rsidRPr="00504A5C" w:rsidRDefault="00B0000B" w:rsidP="00186130">
            <w:pPr>
              <w:pStyle w:val="TableContainer"/>
            </w:pPr>
            <w:r w:rsidRPr="00504A5C">
              <w:t>Definitive</w:t>
            </w:r>
            <w:r w:rsidRPr="00504A5C">
              <w:rPr>
                <w:spacing w:val="-2"/>
              </w:rPr>
              <w:t xml:space="preserve"> </w:t>
            </w:r>
            <w:r w:rsidRPr="00504A5C">
              <w:t>Identification, Bacillus</w:t>
            </w:r>
          </w:p>
        </w:tc>
        <w:tc>
          <w:tcPr>
            <w:tcW w:w="1980" w:type="dxa"/>
          </w:tcPr>
          <w:p w14:paraId="5FA247BD" w14:textId="77777777" w:rsidR="00B0000B" w:rsidRPr="00504A5C" w:rsidRDefault="00B0000B" w:rsidP="00186130">
            <w:pPr>
              <w:pStyle w:val="TableContainer"/>
            </w:pPr>
            <w:r w:rsidRPr="00504A5C">
              <w:t>MAA0027A</w:t>
            </w:r>
          </w:p>
        </w:tc>
        <w:tc>
          <w:tcPr>
            <w:tcW w:w="1620" w:type="dxa"/>
          </w:tcPr>
          <w:p w14:paraId="6FA7079B" w14:textId="77777777" w:rsidR="00B0000B" w:rsidRPr="00504A5C" w:rsidRDefault="00B0000B" w:rsidP="00186130">
            <w:pPr>
              <w:pStyle w:val="TableContainer"/>
            </w:pPr>
            <w:r w:rsidRPr="00504A5C">
              <w:t>87077</w:t>
            </w:r>
          </w:p>
        </w:tc>
        <w:tc>
          <w:tcPr>
            <w:tcW w:w="1698" w:type="dxa"/>
          </w:tcPr>
          <w:p w14:paraId="75DBBF5D" w14:textId="77777777" w:rsidR="00B0000B" w:rsidRPr="00504A5C" w:rsidRDefault="00B0000B" w:rsidP="00186130">
            <w:pPr>
              <w:pStyle w:val="TableContainer"/>
            </w:pPr>
            <w:r w:rsidRPr="00504A5C">
              <w:t>$165.27</w:t>
            </w:r>
          </w:p>
        </w:tc>
      </w:tr>
      <w:tr w:rsidR="00B0000B" w:rsidRPr="00E514E1" w14:paraId="22344FA7"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9664CA4" w14:textId="77777777" w:rsidR="00B0000B" w:rsidRPr="00504A5C" w:rsidRDefault="00B0000B" w:rsidP="00186130">
            <w:pPr>
              <w:pStyle w:val="TableContainer"/>
            </w:pPr>
            <w:r w:rsidRPr="00504A5C">
              <w:t>Definitive</w:t>
            </w:r>
            <w:r w:rsidRPr="00504A5C">
              <w:rPr>
                <w:spacing w:val="-2"/>
              </w:rPr>
              <w:t xml:space="preserve"> </w:t>
            </w:r>
            <w:r w:rsidRPr="00504A5C">
              <w:t>Identification,</w:t>
            </w:r>
            <w:r w:rsidRPr="00504A5C">
              <w:rPr>
                <w:spacing w:val="-2"/>
              </w:rPr>
              <w:t xml:space="preserve"> </w:t>
            </w:r>
            <w:r w:rsidRPr="00504A5C">
              <w:t>group B Streptococcus (Beta</w:t>
            </w:r>
            <w:r w:rsidRPr="00504A5C">
              <w:rPr>
                <w:spacing w:val="22"/>
              </w:rPr>
              <w:t xml:space="preserve"> </w:t>
            </w:r>
            <w:r w:rsidRPr="00504A5C">
              <w:t>Strep)</w:t>
            </w:r>
          </w:p>
        </w:tc>
        <w:tc>
          <w:tcPr>
            <w:tcW w:w="1980" w:type="dxa"/>
          </w:tcPr>
          <w:p w14:paraId="2497084C" w14:textId="77777777" w:rsidR="00B0000B" w:rsidRPr="00504A5C" w:rsidRDefault="00B0000B" w:rsidP="00186130">
            <w:pPr>
              <w:pStyle w:val="TableContainer"/>
            </w:pPr>
            <w:r w:rsidRPr="00504A5C">
              <w:t>MZZ0449A</w:t>
            </w:r>
          </w:p>
        </w:tc>
        <w:tc>
          <w:tcPr>
            <w:tcW w:w="1620" w:type="dxa"/>
          </w:tcPr>
          <w:p w14:paraId="5126017B" w14:textId="77777777" w:rsidR="00B0000B" w:rsidRPr="00504A5C" w:rsidRDefault="00B0000B" w:rsidP="00186130">
            <w:pPr>
              <w:pStyle w:val="TableContainer"/>
            </w:pPr>
            <w:r w:rsidRPr="00504A5C">
              <w:t>87077, 87147</w:t>
            </w:r>
          </w:p>
        </w:tc>
        <w:tc>
          <w:tcPr>
            <w:tcW w:w="1698" w:type="dxa"/>
          </w:tcPr>
          <w:p w14:paraId="3A13BC87" w14:textId="77777777" w:rsidR="00B0000B" w:rsidRPr="00504A5C" w:rsidRDefault="00B0000B" w:rsidP="00186130">
            <w:pPr>
              <w:pStyle w:val="TableContainer"/>
            </w:pPr>
            <w:r w:rsidRPr="00504A5C">
              <w:t>$113.70</w:t>
            </w:r>
          </w:p>
        </w:tc>
      </w:tr>
      <w:tr w:rsidR="00B0000B" w:rsidRPr="00E514E1" w14:paraId="2EC1417E" w14:textId="77777777" w:rsidTr="00E47F1B">
        <w:trPr>
          <w:trHeight w:val="144"/>
        </w:trPr>
        <w:tc>
          <w:tcPr>
            <w:tcW w:w="5142" w:type="dxa"/>
          </w:tcPr>
          <w:p w14:paraId="4BE06D85" w14:textId="77777777" w:rsidR="00B0000B" w:rsidRPr="00504A5C" w:rsidRDefault="00B0000B" w:rsidP="00186130">
            <w:pPr>
              <w:pStyle w:val="TableContainer"/>
            </w:pPr>
            <w:r w:rsidRPr="00504A5C">
              <w:t>Definitive</w:t>
            </w:r>
            <w:r w:rsidRPr="00504A5C">
              <w:rPr>
                <w:spacing w:val="-2"/>
              </w:rPr>
              <w:t xml:space="preserve"> </w:t>
            </w:r>
            <w:r w:rsidRPr="00504A5C">
              <w:t>Identification, Bordetella</w:t>
            </w:r>
          </w:p>
        </w:tc>
        <w:tc>
          <w:tcPr>
            <w:tcW w:w="1980" w:type="dxa"/>
          </w:tcPr>
          <w:p w14:paraId="7BD65577" w14:textId="77777777" w:rsidR="00B0000B" w:rsidRPr="00504A5C" w:rsidRDefault="00B0000B" w:rsidP="00186130">
            <w:pPr>
              <w:pStyle w:val="TableContainer"/>
            </w:pPr>
            <w:r w:rsidRPr="00504A5C">
              <w:t>MAA0028A</w:t>
            </w:r>
          </w:p>
        </w:tc>
        <w:tc>
          <w:tcPr>
            <w:tcW w:w="1620" w:type="dxa"/>
          </w:tcPr>
          <w:p w14:paraId="6899A160" w14:textId="77777777" w:rsidR="00B0000B" w:rsidRPr="00504A5C" w:rsidRDefault="00B0000B" w:rsidP="00186130">
            <w:pPr>
              <w:pStyle w:val="TableContainer"/>
            </w:pPr>
            <w:r w:rsidRPr="00504A5C">
              <w:t>87077</w:t>
            </w:r>
          </w:p>
        </w:tc>
        <w:tc>
          <w:tcPr>
            <w:tcW w:w="1698" w:type="dxa"/>
          </w:tcPr>
          <w:p w14:paraId="68D0D67C" w14:textId="77777777" w:rsidR="00B0000B" w:rsidRPr="00504A5C" w:rsidRDefault="00B0000B" w:rsidP="00186130">
            <w:pPr>
              <w:pStyle w:val="TableContainer"/>
            </w:pPr>
            <w:r w:rsidRPr="00504A5C">
              <w:t>$147.77</w:t>
            </w:r>
          </w:p>
        </w:tc>
      </w:tr>
      <w:tr w:rsidR="00B0000B" w:rsidRPr="00E514E1" w14:paraId="6E4D166D"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6FA4E92" w14:textId="77777777" w:rsidR="00B0000B" w:rsidRPr="00504A5C" w:rsidRDefault="00B0000B" w:rsidP="00186130">
            <w:pPr>
              <w:pStyle w:val="TableContainer"/>
            </w:pPr>
            <w:r w:rsidRPr="00504A5C">
              <w:t>Definitive</w:t>
            </w:r>
            <w:r w:rsidRPr="00504A5C">
              <w:rPr>
                <w:spacing w:val="-2"/>
              </w:rPr>
              <w:t xml:space="preserve"> </w:t>
            </w:r>
            <w:r w:rsidRPr="00504A5C">
              <w:t>Identification, Campylobacter</w:t>
            </w:r>
          </w:p>
        </w:tc>
        <w:tc>
          <w:tcPr>
            <w:tcW w:w="1980" w:type="dxa"/>
          </w:tcPr>
          <w:p w14:paraId="0BA5220A" w14:textId="77777777" w:rsidR="00B0000B" w:rsidRPr="00504A5C" w:rsidRDefault="00B0000B" w:rsidP="00186130">
            <w:pPr>
              <w:pStyle w:val="TableContainer"/>
            </w:pPr>
            <w:r w:rsidRPr="00504A5C">
              <w:t>MAA0030A</w:t>
            </w:r>
          </w:p>
        </w:tc>
        <w:tc>
          <w:tcPr>
            <w:tcW w:w="1620" w:type="dxa"/>
          </w:tcPr>
          <w:p w14:paraId="59179BCB" w14:textId="77777777" w:rsidR="00B0000B" w:rsidRPr="00504A5C" w:rsidRDefault="00B0000B" w:rsidP="00186130">
            <w:pPr>
              <w:pStyle w:val="TableContainer"/>
            </w:pPr>
            <w:r w:rsidRPr="00504A5C">
              <w:t>87077</w:t>
            </w:r>
          </w:p>
        </w:tc>
        <w:tc>
          <w:tcPr>
            <w:tcW w:w="1698" w:type="dxa"/>
          </w:tcPr>
          <w:p w14:paraId="79C0A37E" w14:textId="77777777" w:rsidR="00B0000B" w:rsidRPr="00504A5C" w:rsidRDefault="00B0000B" w:rsidP="00186130">
            <w:pPr>
              <w:pStyle w:val="TableContainer"/>
            </w:pPr>
            <w:r w:rsidRPr="00504A5C">
              <w:t>$166.88</w:t>
            </w:r>
          </w:p>
        </w:tc>
      </w:tr>
      <w:tr w:rsidR="00B0000B" w:rsidRPr="00E514E1" w14:paraId="7957F133" w14:textId="77777777" w:rsidTr="00E47F1B">
        <w:trPr>
          <w:trHeight w:val="144"/>
        </w:trPr>
        <w:tc>
          <w:tcPr>
            <w:tcW w:w="5142" w:type="dxa"/>
          </w:tcPr>
          <w:p w14:paraId="1E6244F7" w14:textId="77777777" w:rsidR="00B0000B" w:rsidRPr="00504A5C" w:rsidRDefault="00B0000B" w:rsidP="00186130">
            <w:pPr>
              <w:pStyle w:val="TableContainer"/>
            </w:pPr>
            <w:r w:rsidRPr="00504A5C">
              <w:t>Definitive</w:t>
            </w:r>
            <w:r w:rsidRPr="00504A5C">
              <w:rPr>
                <w:spacing w:val="-2"/>
              </w:rPr>
              <w:t xml:space="preserve"> </w:t>
            </w:r>
            <w:r w:rsidRPr="00504A5C">
              <w:t>Identification, Gram Negative Rod</w:t>
            </w:r>
          </w:p>
        </w:tc>
        <w:tc>
          <w:tcPr>
            <w:tcW w:w="1980" w:type="dxa"/>
          </w:tcPr>
          <w:p w14:paraId="3AFC8AD4" w14:textId="77777777" w:rsidR="00B0000B" w:rsidRPr="00504A5C" w:rsidRDefault="00B0000B" w:rsidP="00186130">
            <w:pPr>
              <w:pStyle w:val="TableContainer"/>
            </w:pPr>
            <w:r w:rsidRPr="00504A5C">
              <w:t>MAA0032A</w:t>
            </w:r>
          </w:p>
        </w:tc>
        <w:tc>
          <w:tcPr>
            <w:tcW w:w="1620" w:type="dxa"/>
          </w:tcPr>
          <w:p w14:paraId="0566AB5B" w14:textId="77777777" w:rsidR="00B0000B" w:rsidRPr="00504A5C" w:rsidRDefault="00B0000B" w:rsidP="00186130">
            <w:pPr>
              <w:pStyle w:val="TableContainer"/>
            </w:pPr>
            <w:r w:rsidRPr="00504A5C">
              <w:t>87077</w:t>
            </w:r>
          </w:p>
        </w:tc>
        <w:tc>
          <w:tcPr>
            <w:tcW w:w="1698" w:type="dxa"/>
          </w:tcPr>
          <w:p w14:paraId="4EC86859" w14:textId="77777777" w:rsidR="00B0000B" w:rsidRPr="00504A5C" w:rsidRDefault="00B0000B" w:rsidP="00186130">
            <w:pPr>
              <w:pStyle w:val="TableContainer"/>
            </w:pPr>
            <w:r w:rsidRPr="00504A5C">
              <w:t>$261.00</w:t>
            </w:r>
          </w:p>
        </w:tc>
      </w:tr>
      <w:tr w:rsidR="00B0000B" w:rsidRPr="00E514E1" w14:paraId="5E1B07A4"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DCD2DAF" w14:textId="77777777" w:rsidR="00B0000B" w:rsidRPr="00504A5C" w:rsidRDefault="00B0000B" w:rsidP="00186130">
            <w:pPr>
              <w:pStyle w:val="TableContainer"/>
            </w:pPr>
            <w:r w:rsidRPr="00504A5C">
              <w:t>Definitive</w:t>
            </w:r>
            <w:r w:rsidRPr="00504A5C">
              <w:rPr>
                <w:spacing w:val="-2"/>
              </w:rPr>
              <w:t xml:space="preserve"> </w:t>
            </w:r>
            <w:r w:rsidRPr="00504A5C">
              <w:t>Identification, Gram Positive Rod</w:t>
            </w:r>
          </w:p>
        </w:tc>
        <w:tc>
          <w:tcPr>
            <w:tcW w:w="1980" w:type="dxa"/>
          </w:tcPr>
          <w:p w14:paraId="035E6BAB" w14:textId="77777777" w:rsidR="00B0000B" w:rsidRPr="00504A5C" w:rsidRDefault="00B0000B" w:rsidP="00186130">
            <w:pPr>
              <w:pStyle w:val="TableContainer"/>
            </w:pPr>
            <w:r w:rsidRPr="00504A5C">
              <w:t>MAA0033A</w:t>
            </w:r>
          </w:p>
        </w:tc>
        <w:tc>
          <w:tcPr>
            <w:tcW w:w="1620" w:type="dxa"/>
          </w:tcPr>
          <w:p w14:paraId="58553179" w14:textId="77777777" w:rsidR="00B0000B" w:rsidRPr="00504A5C" w:rsidRDefault="00B0000B" w:rsidP="00186130">
            <w:pPr>
              <w:pStyle w:val="TableContainer"/>
            </w:pPr>
            <w:r w:rsidRPr="00504A5C">
              <w:t>87077</w:t>
            </w:r>
          </w:p>
        </w:tc>
        <w:tc>
          <w:tcPr>
            <w:tcW w:w="1698" w:type="dxa"/>
          </w:tcPr>
          <w:p w14:paraId="5757CB31" w14:textId="77777777" w:rsidR="00B0000B" w:rsidRPr="00504A5C" w:rsidRDefault="00B0000B" w:rsidP="00186130">
            <w:pPr>
              <w:pStyle w:val="TableContainer"/>
            </w:pPr>
            <w:r w:rsidRPr="00504A5C">
              <w:t>$226.12</w:t>
            </w:r>
          </w:p>
        </w:tc>
      </w:tr>
      <w:tr w:rsidR="00B0000B" w:rsidRPr="00E514E1" w14:paraId="4B1F691C" w14:textId="77777777" w:rsidTr="00E47F1B">
        <w:trPr>
          <w:trHeight w:val="144"/>
        </w:trPr>
        <w:tc>
          <w:tcPr>
            <w:tcW w:w="5142" w:type="dxa"/>
          </w:tcPr>
          <w:p w14:paraId="4E010D8C" w14:textId="77777777" w:rsidR="00B0000B" w:rsidRPr="00504A5C" w:rsidRDefault="00B0000B" w:rsidP="00186130">
            <w:pPr>
              <w:pStyle w:val="TableContainer"/>
            </w:pPr>
            <w:r w:rsidRPr="00504A5C">
              <w:t>Definitive</w:t>
            </w:r>
            <w:r w:rsidRPr="00504A5C">
              <w:rPr>
                <w:spacing w:val="-2"/>
              </w:rPr>
              <w:t xml:space="preserve"> </w:t>
            </w:r>
            <w:r w:rsidRPr="00504A5C">
              <w:t xml:space="preserve">Identification, </w:t>
            </w:r>
            <w:proofErr w:type="spellStart"/>
            <w:r w:rsidRPr="00504A5C">
              <w:t>Haemophilus</w:t>
            </w:r>
            <w:proofErr w:type="spellEnd"/>
          </w:p>
        </w:tc>
        <w:tc>
          <w:tcPr>
            <w:tcW w:w="1980" w:type="dxa"/>
          </w:tcPr>
          <w:p w14:paraId="19718E13" w14:textId="77777777" w:rsidR="00B0000B" w:rsidRPr="00504A5C" w:rsidRDefault="00B0000B" w:rsidP="00186130">
            <w:pPr>
              <w:pStyle w:val="TableContainer"/>
            </w:pPr>
            <w:r w:rsidRPr="00504A5C">
              <w:t>MAA0034A</w:t>
            </w:r>
          </w:p>
        </w:tc>
        <w:tc>
          <w:tcPr>
            <w:tcW w:w="1620" w:type="dxa"/>
          </w:tcPr>
          <w:p w14:paraId="34643D0E" w14:textId="77777777" w:rsidR="00B0000B" w:rsidRPr="00504A5C" w:rsidRDefault="00B0000B" w:rsidP="00186130">
            <w:pPr>
              <w:pStyle w:val="TableContainer"/>
            </w:pPr>
            <w:r w:rsidRPr="00504A5C">
              <w:t>87077</w:t>
            </w:r>
          </w:p>
        </w:tc>
        <w:tc>
          <w:tcPr>
            <w:tcW w:w="1698" w:type="dxa"/>
          </w:tcPr>
          <w:p w14:paraId="048706E0" w14:textId="77777777" w:rsidR="00B0000B" w:rsidRPr="00504A5C" w:rsidRDefault="00B0000B" w:rsidP="00186130">
            <w:pPr>
              <w:pStyle w:val="TableContainer"/>
            </w:pPr>
            <w:r w:rsidRPr="00504A5C">
              <w:t>$107.64</w:t>
            </w:r>
          </w:p>
        </w:tc>
      </w:tr>
      <w:tr w:rsidR="00B0000B" w:rsidRPr="00E514E1" w14:paraId="281526B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F1037AF" w14:textId="77777777" w:rsidR="00B0000B" w:rsidRPr="00504A5C" w:rsidRDefault="00B0000B" w:rsidP="00186130">
            <w:pPr>
              <w:pStyle w:val="TableContainer"/>
            </w:pPr>
            <w:r w:rsidRPr="00504A5C">
              <w:t>Definitive</w:t>
            </w:r>
            <w:r w:rsidRPr="00504A5C">
              <w:rPr>
                <w:spacing w:val="-2"/>
              </w:rPr>
              <w:t xml:space="preserve"> </w:t>
            </w:r>
            <w:r w:rsidRPr="00504A5C">
              <w:t>Identification, Legionella</w:t>
            </w:r>
          </w:p>
        </w:tc>
        <w:tc>
          <w:tcPr>
            <w:tcW w:w="1980" w:type="dxa"/>
          </w:tcPr>
          <w:p w14:paraId="7C34E640" w14:textId="77777777" w:rsidR="00B0000B" w:rsidRPr="00504A5C" w:rsidRDefault="00B0000B" w:rsidP="00186130">
            <w:pPr>
              <w:pStyle w:val="TableContainer"/>
            </w:pPr>
            <w:r w:rsidRPr="00504A5C">
              <w:t>MAA0035A</w:t>
            </w:r>
          </w:p>
        </w:tc>
        <w:tc>
          <w:tcPr>
            <w:tcW w:w="1620" w:type="dxa"/>
          </w:tcPr>
          <w:p w14:paraId="14720F80" w14:textId="77777777" w:rsidR="00B0000B" w:rsidRPr="00504A5C" w:rsidRDefault="00B0000B" w:rsidP="00186130">
            <w:pPr>
              <w:pStyle w:val="TableContainer"/>
            </w:pPr>
            <w:r w:rsidRPr="00504A5C">
              <w:t>87077, 87140</w:t>
            </w:r>
          </w:p>
        </w:tc>
        <w:tc>
          <w:tcPr>
            <w:tcW w:w="1698" w:type="dxa"/>
          </w:tcPr>
          <w:p w14:paraId="76C96ADA" w14:textId="77777777" w:rsidR="00B0000B" w:rsidRPr="00504A5C" w:rsidRDefault="00B0000B" w:rsidP="00186130">
            <w:pPr>
              <w:pStyle w:val="TableContainer"/>
            </w:pPr>
            <w:r w:rsidRPr="00504A5C">
              <w:t>$265.57</w:t>
            </w:r>
          </w:p>
        </w:tc>
      </w:tr>
      <w:tr w:rsidR="00B0000B" w:rsidRPr="00E514E1" w14:paraId="2959305F" w14:textId="77777777" w:rsidTr="00E47F1B">
        <w:trPr>
          <w:trHeight w:val="144"/>
        </w:trPr>
        <w:tc>
          <w:tcPr>
            <w:tcW w:w="5142" w:type="dxa"/>
          </w:tcPr>
          <w:p w14:paraId="4E7B9F63" w14:textId="77777777" w:rsidR="00B0000B" w:rsidRPr="00504A5C" w:rsidRDefault="00B0000B" w:rsidP="00186130">
            <w:pPr>
              <w:pStyle w:val="TableContainer"/>
            </w:pPr>
            <w:r w:rsidRPr="00504A5C">
              <w:t>Definitive</w:t>
            </w:r>
            <w:r w:rsidRPr="00504A5C">
              <w:rPr>
                <w:spacing w:val="-2"/>
              </w:rPr>
              <w:t xml:space="preserve"> </w:t>
            </w:r>
            <w:r w:rsidRPr="00504A5C">
              <w:t>Identification, Neisseria</w:t>
            </w:r>
          </w:p>
        </w:tc>
        <w:tc>
          <w:tcPr>
            <w:tcW w:w="1980" w:type="dxa"/>
          </w:tcPr>
          <w:p w14:paraId="779E6F6E" w14:textId="77777777" w:rsidR="00B0000B" w:rsidRPr="00504A5C" w:rsidRDefault="00B0000B" w:rsidP="00186130">
            <w:pPr>
              <w:pStyle w:val="TableContainer"/>
            </w:pPr>
            <w:r w:rsidRPr="00504A5C">
              <w:t>MAA0036A</w:t>
            </w:r>
          </w:p>
        </w:tc>
        <w:tc>
          <w:tcPr>
            <w:tcW w:w="1620" w:type="dxa"/>
          </w:tcPr>
          <w:p w14:paraId="1425C055" w14:textId="77777777" w:rsidR="00B0000B" w:rsidRPr="00504A5C" w:rsidRDefault="00B0000B" w:rsidP="00186130">
            <w:pPr>
              <w:pStyle w:val="TableContainer"/>
            </w:pPr>
            <w:r w:rsidRPr="00504A5C">
              <w:t>87077, 87147</w:t>
            </w:r>
          </w:p>
        </w:tc>
        <w:tc>
          <w:tcPr>
            <w:tcW w:w="1698" w:type="dxa"/>
          </w:tcPr>
          <w:p w14:paraId="0750299D" w14:textId="77777777" w:rsidR="00B0000B" w:rsidRPr="00504A5C" w:rsidRDefault="00B0000B" w:rsidP="00186130">
            <w:pPr>
              <w:pStyle w:val="TableContainer"/>
            </w:pPr>
            <w:r w:rsidRPr="00504A5C">
              <w:t>$141.84</w:t>
            </w:r>
          </w:p>
        </w:tc>
      </w:tr>
      <w:tr w:rsidR="00B0000B" w:rsidRPr="00E514E1" w14:paraId="67ED233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DA17929" w14:textId="77777777" w:rsidR="00B0000B" w:rsidRPr="00504A5C" w:rsidRDefault="00B0000B" w:rsidP="00186130">
            <w:pPr>
              <w:pStyle w:val="TableContainer"/>
            </w:pPr>
            <w:r w:rsidRPr="00504A5C">
              <w:t>Definitive</w:t>
            </w:r>
            <w:r w:rsidRPr="00504A5C">
              <w:rPr>
                <w:spacing w:val="-4"/>
              </w:rPr>
              <w:t xml:space="preserve"> </w:t>
            </w:r>
            <w:r w:rsidRPr="00504A5C">
              <w:t>Identification,</w:t>
            </w:r>
            <w:r w:rsidRPr="00504A5C">
              <w:rPr>
                <w:spacing w:val="-2"/>
              </w:rPr>
              <w:t xml:space="preserve"> </w:t>
            </w:r>
            <w:r w:rsidRPr="00504A5C">
              <w:t>Pertussis</w:t>
            </w:r>
          </w:p>
        </w:tc>
        <w:tc>
          <w:tcPr>
            <w:tcW w:w="1980" w:type="dxa"/>
          </w:tcPr>
          <w:p w14:paraId="16B21322" w14:textId="77777777" w:rsidR="00B0000B" w:rsidRPr="00504A5C" w:rsidRDefault="00B0000B" w:rsidP="00186130">
            <w:pPr>
              <w:pStyle w:val="TableContainer"/>
            </w:pPr>
            <w:r w:rsidRPr="00504A5C">
              <w:t>MAA0050A</w:t>
            </w:r>
          </w:p>
        </w:tc>
        <w:tc>
          <w:tcPr>
            <w:tcW w:w="1620" w:type="dxa"/>
          </w:tcPr>
          <w:p w14:paraId="4894AEC8" w14:textId="77777777" w:rsidR="00B0000B" w:rsidRPr="00504A5C" w:rsidRDefault="00B0000B" w:rsidP="00186130">
            <w:pPr>
              <w:pStyle w:val="TableContainer"/>
            </w:pPr>
            <w:r w:rsidRPr="00504A5C">
              <w:t>87077</w:t>
            </w:r>
          </w:p>
        </w:tc>
        <w:tc>
          <w:tcPr>
            <w:tcW w:w="1698" w:type="dxa"/>
          </w:tcPr>
          <w:p w14:paraId="0B0207AD" w14:textId="77777777" w:rsidR="00B0000B" w:rsidRPr="00504A5C" w:rsidRDefault="00B0000B" w:rsidP="00186130">
            <w:pPr>
              <w:pStyle w:val="TableContainer"/>
            </w:pPr>
            <w:r w:rsidRPr="00504A5C">
              <w:t>$287.98</w:t>
            </w:r>
          </w:p>
        </w:tc>
      </w:tr>
      <w:tr w:rsidR="00B0000B" w:rsidRPr="00E514E1" w14:paraId="3A03CAF3" w14:textId="77777777" w:rsidTr="00E47F1B">
        <w:trPr>
          <w:trHeight w:val="144"/>
        </w:trPr>
        <w:tc>
          <w:tcPr>
            <w:tcW w:w="5142" w:type="dxa"/>
          </w:tcPr>
          <w:p w14:paraId="0F6D6ECB" w14:textId="77777777" w:rsidR="00B0000B" w:rsidRPr="00504A5C" w:rsidRDefault="00B0000B" w:rsidP="00186130">
            <w:pPr>
              <w:pStyle w:val="TableContainer"/>
            </w:pPr>
            <w:r w:rsidRPr="00504A5C">
              <w:t>Definitive</w:t>
            </w:r>
            <w:r w:rsidRPr="00504A5C">
              <w:rPr>
                <w:spacing w:val="-2"/>
              </w:rPr>
              <w:t xml:space="preserve"> </w:t>
            </w:r>
            <w:r w:rsidRPr="00504A5C">
              <w:t>Identification, Staphylococcus</w:t>
            </w:r>
          </w:p>
        </w:tc>
        <w:tc>
          <w:tcPr>
            <w:tcW w:w="1980" w:type="dxa"/>
          </w:tcPr>
          <w:p w14:paraId="74402BD9" w14:textId="77777777" w:rsidR="00B0000B" w:rsidRPr="00504A5C" w:rsidRDefault="00B0000B" w:rsidP="00186130">
            <w:pPr>
              <w:pStyle w:val="TableContainer"/>
            </w:pPr>
            <w:r w:rsidRPr="00504A5C">
              <w:t>MAA0037A</w:t>
            </w:r>
          </w:p>
        </w:tc>
        <w:tc>
          <w:tcPr>
            <w:tcW w:w="1620" w:type="dxa"/>
          </w:tcPr>
          <w:p w14:paraId="5CDF1652" w14:textId="77777777" w:rsidR="00B0000B" w:rsidRPr="00504A5C" w:rsidRDefault="00B0000B" w:rsidP="00186130">
            <w:pPr>
              <w:pStyle w:val="TableContainer"/>
            </w:pPr>
            <w:r w:rsidRPr="00504A5C">
              <w:t>87077</w:t>
            </w:r>
          </w:p>
        </w:tc>
        <w:tc>
          <w:tcPr>
            <w:tcW w:w="1698" w:type="dxa"/>
          </w:tcPr>
          <w:p w14:paraId="7568369B" w14:textId="77777777" w:rsidR="00B0000B" w:rsidRPr="00504A5C" w:rsidRDefault="00B0000B" w:rsidP="00186130">
            <w:pPr>
              <w:pStyle w:val="TableContainer"/>
            </w:pPr>
            <w:r w:rsidRPr="00504A5C">
              <w:t>$188.88</w:t>
            </w:r>
          </w:p>
        </w:tc>
      </w:tr>
      <w:tr w:rsidR="00B0000B" w:rsidRPr="00E514E1" w14:paraId="2EE9FAF5"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E8DA2D2" w14:textId="77777777" w:rsidR="00B0000B" w:rsidRPr="00504A5C" w:rsidRDefault="00B0000B" w:rsidP="00186130">
            <w:pPr>
              <w:pStyle w:val="TableContainer"/>
            </w:pPr>
            <w:r w:rsidRPr="00504A5C">
              <w:t>Definitive</w:t>
            </w:r>
            <w:r w:rsidRPr="00504A5C">
              <w:rPr>
                <w:spacing w:val="-2"/>
              </w:rPr>
              <w:t xml:space="preserve"> </w:t>
            </w:r>
            <w:r w:rsidRPr="00504A5C">
              <w:t>Identification, Streptococcus</w:t>
            </w:r>
          </w:p>
        </w:tc>
        <w:tc>
          <w:tcPr>
            <w:tcW w:w="1980" w:type="dxa"/>
          </w:tcPr>
          <w:p w14:paraId="5AAC2442" w14:textId="77777777" w:rsidR="00B0000B" w:rsidRPr="00504A5C" w:rsidRDefault="00B0000B" w:rsidP="00186130">
            <w:pPr>
              <w:pStyle w:val="TableContainer"/>
            </w:pPr>
            <w:r w:rsidRPr="00504A5C">
              <w:t>MAA0038Z</w:t>
            </w:r>
          </w:p>
        </w:tc>
        <w:tc>
          <w:tcPr>
            <w:tcW w:w="1620" w:type="dxa"/>
          </w:tcPr>
          <w:p w14:paraId="18F7ED3E" w14:textId="77777777" w:rsidR="00B0000B" w:rsidRPr="00504A5C" w:rsidRDefault="00B0000B" w:rsidP="00186130">
            <w:pPr>
              <w:pStyle w:val="TableContainer"/>
            </w:pPr>
            <w:r w:rsidRPr="00504A5C">
              <w:t>87077, 87147</w:t>
            </w:r>
          </w:p>
        </w:tc>
        <w:tc>
          <w:tcPr>
            <w:tcW w:w="1698" w:type="dxa"/>
          </w:tcPr>
          <w:p w14:paraId="7A552143" w14:textId="77777777" w:rsidR="00B0000B" w:rsidRPr="00504A5C" w:rsidRDefault="00B0000B" w:rsidP="00186130">
            <w:pPr>
              <w:pStyle w:val="TableContainer"/>
            </w:pPr>
            <w:r w:rsidRPr="00504A5C">
              <w:t>$258.91</w:t>
            </w:r>
          </w:p>
        </w:tc>
      </w:tr>
      <w:tr w:rsidR="00B0000B" w:rsidRPr="00E514E1" w14:paraId="1890D3A6" w14:textId="77777777" w:rsidTr="00E47F1B">
        <w:trPr>
          <w:trHeight w:val="144"/>
        </w:trPr>
        <w:tc>
          <w:tcPr>
            <w:tcW w:w="5142" w:type="dxa"/>
          </w:tcPr>
          <w:p w14:paraId="614D46F8" w14:textId="77777777" w:rsidR="00B0000B" w:rsidRPr="00504A5C" w:rsidRDefault="00B0000B" w:rsidP="00186130">
            <w:pPr>
              <w:pStyle w:val="TableContainer"/>
            </w:pPr>
            <w:r w:rsidRPr="00504A5C">
              <w:lastRenderedPageBreak/>
              <w:t>Definitive</w:t>
            </w:r>
            <w:r w:rsidRPr="00504A5C">
              <w:rPr>
                <w:spacing w:val="-2"/>
              </w:rPr>
              <w:t xml:space="preserve"> </w:t>
            </w:r>
            <w:r w:rsidRPr="00504A5C">
              <w:t>Identification, Vibrio</w:t>
            </w:r>
          </w:p>
        </w:tc>
        <w:tc>
          <w:tcPr>
            <w:tcW w:w="1980" w:type="dxa"/>
          </w:tcPr>
          <w:p w14:paraId="6CA87A3F" w14:textId="77777777" w:rsidR="00B0000B" w:rsidRPr="00504A5C" w:rsidRDefault="00B0000B" w:rsidP="00186130">
            <w:pPr>
              <w:pStyle w:val="TableContainer"/>
            </w:pPr>
            <w:r w:rsidRPr="00504A5C">
              <w:t>MAA0018A</w:t>
            </w:r>
          </w:p>
        </w:tc>
        <w:tc>
          <w:tcPr>
            <w:tcW w:w="1620" w:type="dxa"/>
          </w:tcPr>
          <w:p w14:paraId="1666C125" w14:textId="77777777" w:rsidR="00B0000B" w:rsidRPr="00504A5C" w:rsidRDefault="00B0000B" w:rsidP="00186130">
            <w:pPr>
              <w:pStyle w:val="TableContainer"/>
            </w:pPr>
            <w:r w:rsidRPr="00504A5C">
              <w:t>87077</w:t>
            </w:r>
          </w:p>
        </w:tc>
        <w:tc>
          <w:tcPr>
            <w:tcW w:w="1698" w:type="dxa"/>
          </w:tcPr>
          <w:p w14:paraId="7F0C5E76" w14:textId="77777777" w:rsidR="00B0000B" w:rsidRPr="00504A5C" w:rsidRDefault="00B0000B" w:rsidP="00186130">
            <w:pPr>
              <w:pStyle w:val="TableContainer"/>
            </w:pPr>
            <w:r w:rsidRPr="00504A5C">
              <w:t>$228.15</w:t>
            </w:r>
          </w:p>
        </w:tc>
      </w:tr>
      <w:tr w:rsidR="00B0000B" w:rsidRPr="00E514E1" w14:paraId="7C8F7771"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71447AC" w14:textId="77777777" w:rsidR="00B0000B" w:rsidRPr="00504A5C" w:rsidRDefault="00B0000B" w:rsidP="00186130">
            <w:pPr>
              <w:pStyle w:val="TableContainer"/>
            </w:pPr>
            <w:r w:rsidRPr="00504A5C">
              <w:t>Diphtheria Screen</w:t>
            </w:r>
          </w:p>
        </w:tc>
        <w:tc>
          <w:tcPr>
            <w:tcW w:w="1980" w:type="dxa"/>
          </w:tcPr>
          <w:p w14:paraId="300E4616" w14:textId="77777777" w:rsidR="00B0000B" w:rsidRPr="00504A5C" w:rsidRDefault="00B0000B" w:rsidP="00186130">
            <w:pPr>
              <w:pStyle w:val="TableContainer"/>
            </w:pPr>
            <w:r w:rsidRPr="00504A5C">
              <w:t>MAA0023A</w:t>
            </w:r>
          </w:p>
        </w:tc>
        <w:tc>
          <w:tcPr>
            <w:tcW w:w="1620" w:type="dxa"/>
          </w:tcPr>
          <w:p w14:paraId="2EA3811A" w14:textId="77777777" w:rsidR="00B0000B" w:rsidRPr="00504A5C" w:rsidRDefault="00B0000B" w:rsidP="00186130">
            <w:pPr>
              <w:pStyle w:val="TableContainer"/>
            </w:pPr>
            <w:r w:rsidRPr="00504A5C">
              <w:t>87077</w:t>
            </w:r>
          </w:p>
        </w:tc>
        <w:tc>
          <w:tcPr>
            <w:tcW w:w="1698" w:type="dxa"/>
          </w:tcPr>
          <w:p w14:paraId="519C8462" w14:textId="77777777" w:rsidR="00B0000B" w:rsidRPr="00504A5C" w:rsidRDefault="00B0000B" w:rsidP="00186130">
            <w:pPr>
              <w:pStyle w:val="TableContainer"/>
            </w:pPr>
            <w:r w:rsidRPr="00504A5C">
              <w:t>$62.65</w:t>
            </w:r>
          </w:p>
        </w:tc>
      </w:tr>
      <w:tr w:rsidR="00B0000B" w:rsidRPr="00E514E1" w14:paraId="68C3CA82" w14:textId="77777777" w:rsidTr="00E47F1B">
        <w:trPr>
          <w:trHeight w:val="144"/>
        </w:trPr>
        <w:tc>
          <w:tcPr>
            <w:tcW w:w="5142" w:type="dxa"/>
          </w:tcPr>
          <w:p w14:paraId="26E63412" w14:textId="77777777" w:rsidR="00B0000B" w:rsidRPr="00504A5C" w:rsidRDefault="00B0000B" w:rsidP="00186130">
            <w:pPr>
              <w:pStyle w:val="TableContainer"/>
            </w:pPr>
            <w:r w:rsidRPr="00504A5C">
              <w:t>Enteric Bacteria, Culture Confirmation</w:t>
            </w:r>
          </w:p>
        </w:tc>
        <w:tc>
          <w:tcPr>
            <w:tcW w:w="1980" w:type="dxa"/>
          </w:tcPr>
          <w:p w14:paraId="6868607E" w14:textId="77777777" w:rsidR="00B0000B" w:rsidRPr="00504A5C" w:rsidRDefault="00B0000B" w:rsidP="00186130">
            <w:pPr>
              <w:pStyle w:val="TableContainer"/>
            </w:pPr>
            <w:r w:rsidRPr="00504A5C">
              <w:t>MAA0053A</w:t>
            </w:r>
          </w:p>
        </w:tc>
        <w:tc>
          <w:tcPr>
            <w:tcW w:w="1620" w:type="dxa"/>
          </w:tcPr>
          <w:p w14:paraId="074AA655" w14:textId="77777777" w:rsidR="00B0000B" w:rsidRPr="00504A5C" w:rsidRDefault="00B0000B" w:rsidP="00186130">
            <w:pPr>
              <w:pStyle w:val="TableContainer"/>
            </w:pPr>
            <w:r w:rsidRPr="00504A5C">
              <w:t>87077</w:t>
            </w:r>
          </w:p>
        </w:tc>
        <w:tc>
          <w:tcPr>
            <w:tcW w:w="1698" w:type="dxa"/>
          </w:tcPr>
          <w:p w14:paraId="55DBB536" w14:textId="77777777" w:rsidR="00B0000B" w:rsidRPr="00504A5C" w:rsidRDefault="00B0000B" w:rsidP="00186130">
            <w:pPr>
              <w:pStyle w:val="TableContainer"/>
            </w:pPr>
            <w:r w:rsidRPr="00504A5C">
              <w:t>$158.53</w:t>
            </w:r>
          </w:p>
        </w:tc>
      </w:tr>
      <w:tr w:rsidR="00B0000B" w:rsidRPr="00E514E1" w14:paraId="5A55FC4A"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A3CBAAA" w14:textId="77777777" w:rsidR="00B0000B" w:rsidRPr="00504A5C" w:rsidRDefault="00B0000B" w:rsidP="00186130">
            <w:pPr>
              <w:pStyle w:val="TableContainer"/>
            </w:pPr>
            <w:proofErr w:type="spellStart"/>
            <w:r w:rsidRPr="00504A5C">
              <w:t>Enterohaemorrhagic</w:t>
            </w:r>
            <w:proofErr w:type="spellEnd"/>
            <w:r w:rsidRPr="00504A5C">
              <w:t xml:space="preserve"> Escherichia Coli (EHEC), Shiga-</w:t>
            </w:r>
            <w:r w:rsidRPr="00504A5C">
              <w:rPr>
                <w:spacing w:val="30"/>
              </w:rPr>
              <w:t xml:space="preserve"> </w:t>
            </w:r>
            <w:r w:rsidRPr="00504A5C">
              <w:t>like Toxin Assay</w:t>
            </w:r>
          </w:p>
        </w:tc>
        <w:tc>
          <w:tcPr>
            <w:tcW w:w="1980" w:type="dxa"/>
          </w:tcPr>
          <w:p w14:paraId="46D1D2A4" w14:textId="77777777" w:rsidR="00B0000B" w:rsidRPr="00504A5C" w:rsidRDefault="00B0000B" w:rsidP="00186130">
            <w:pPr>
              <w:pStyle w:val="TableContainer"/>
            </w:pPr>
            <w:r w:rsidRPr="00504A5C">
              <w:t>MAA0047A</w:t>
            </w:r>
          </w:p>
        </w:tc>
        <w:tc>
          <w:tcPr>
            <w:tcW w:w="1620" w:type="dxa"/>
          </w:tcPr>
          <w:p w14:paraId="7A8AB0F8" w14:textId="77777777" w:rsidR="00B0000B" w:rsidRPr="00504A5C" w:rsidRDefault="00B0000B" w:rsidP="00186130">
            <w:pPr>
              <w:pStyle w:val="TableContainer"/>
            </w:pPr>
            <w:r w:rsidRPr="00504A5C">
              <w:t>87427</w:t>
            </w:r>
          </w:p>
        </w:tc>
        <w:tc>
          <w:tcPr>
            <w:tcW w:w="1698" w:type="dxa"/>
          </w:tcPr>
          <w:p w14:paraId="35B420AA" w14:textId="77777777" w:rsidR="00B0000B" w:rsidRPr="00504A5C" w:rsidRDefault="00B0000B" w:rsidP="00186130">
            <w:pPr>
              <w:pStyle w:val="TableContainer"/>
            </w:pPr>
            <w:r w:rsidRPr="00504A5C">
              <w:t>$38.60</w:t>
            </w:r>
          </w:p>
        </w:tc>
      </w:tr>
      <w:tr w:rsidR="00B0000B" w:rsidRPr="00E514E1" w14:paraId="572726CC" w14:textId="77777777" w:rsidTr="00E47F1B">
        <w:trPr>
          <w:trHeight w:val="144"/>
        </w:trPr>
        <w:tc>
          <w:tcPr>
            <w:tcW w:w="5142" w:type="dxa"/>
          </w:tcPr>
          <w:p w14:paraId="2FBC7741" w14:textId="77777777" w:rsidR="00B0000B" w:rsidRPr="00504A5C" w:rsidRDefault="00B0000B" w:rsidP="00186130">
            <w:pPr>
              <w:pStyle w:val="TableContainer"/>
            </w:pPr>
            <w:r w:rsidRPr="00504A5C">
              <w:t>Escherichia Coli (E. Coli) Serotyping</w:t>
            </w:r>
          </w:p>
        </w:tc>
        <w:tc>
          <w:tcPr>
            <w:tcW w:w="1980" w:type="dxa"/>
          </w:tcPr>
          <w:p w14:paraId="6C37C051" w14:textId="77777777" w:rsidR="00B0000B" w:rsidRPr="00504A5C" w:rsidRDefault="00B0000B" w:rsidP="00186130">
            <w:pPr>
              <w:pStyle w:val="TableContainer"/>
            </w:pPr>
            <w:r w:rsidRPr="00504A5C">
              <w:t>MAA0010A</w:t>
            </w:r>
          </w:p>
        </w:tc>
        <w:tc>
          <w:tcPr>
            <w:tcW w:w="1620" w:type="dxa"/>
          </w:tcPr>
          <w:p w14:paraId="31D9DD1C" w14:textId="77777777" w:rsidR="00B0000B" w:rsidRPr="00504A5C" w:rsidRDefault="00B0000B" w:rsidP="00186130">
            <w:pPr>
              <w:pStyle w:val="TableContainer"/>
            </w:pPr>
            <w:r w:rsidRPr="00504A5C">
              <w:t>87147</w:t>
            </w:r>
          </w:p>
        </w:tc>
        <w:tc>
          <w:tcPr>
            <w:tcW w:w="1698" w:type="dxa"/>
          </w:tcPr>
          <w:p w14:paraId="0E04546A" w14:textId="77777777" w:rsidR="00B0000B" w:rsidRPr="00504A5C" w:rsidRDefault="00B0000B" w:rsidP="00186130">
            <w:pPr>
              <w:pStyle w:val="TableContainer"/>
            </w:pPr>
            <w:r w:rsidRPr="00504A5C">
              <w:t>$25.71</w:t>
            </w:r>
          </w:p>
        </w:tc>
      </w:tr>
      <w:tr w:rsidR="00B0000B" w:rsidRPr="00E514E1" w14:paraId="688A052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A89AC44" w14:textId="77777777" w:rsidR="00B0000B" w:rsidRPr="00504A5C" w:rsidRDefault="00B0000B" w:rsidP="00186130">
            <w:pPr>
              <w:pStyle w:val="TableContainer"/>
            </w:pPr>
            <w:r w:rsidRPr="00504A5C">
              <w:t>GC Culture Confirmation by</w:t>
            </w:r>
            <w:r w:rsidRPr="00504A5C">
              <w:rPr>
                <w:spacing w:val="-2"/>
              </w:rPr>
              <w:t xml:space="preserve"> </w:t>
            </w:r>
            <w:r w:rsidRPr="00504A5C">
              <w:t>Amplified</w:t>
            </w:r>
            <w:r w:rsidRPr="00504A5C">
              <w:rPr>
                <w:spacing w:val="-2"/>
              </w:rPr>
              <w:t xml:space="preserve"> </w:t>
            </w:r>
            <w:r w:rsidRPr="00504A5C">
              <w:t>or Direct Probe</w:t>
            </w:r>
          </w:p>
        </w:tc>
        <w:tc>
          <w:tcPr>
            <w:tcW w:w="1980" w:type="dxa"/>
          </w:tcPr>
          <w:p w14:paraId="0EA294EF" w14:textId="77777777" w:rsidR="00B0000B" w:rsidRPr="00504A5C" w:rsidRDefault="00B0000B" w:rsidP="00186130">
            <w:pPr>
              <w:pStyle w:val="TableContainer"/>
            </w:pPr>
            <w:r w:rsidRPr="00504A5C">
              <w:t>MBB0194A</w:t>
            </w:r>
          </w:p>
        </w:tc>
        <w:tc>
          <w:tcPr>
            <w:tcW w:w="1620" w:type="dxa"/>
          </w:tcPr>
          <w:p w14:paraId="0E383B6A" w14:textId="77777777" w:rsidR="00B0000B" w:rsidRPr="00504A5C" w:rsidRDefault="00B0000B" w:rsidP="00186130">
            <w:pPr>
              <w:pStyle w:val="TableContainer"/>
            </w:pPr>
            <w:r w:rsidRPr="00504A5C">
              <w:t>87590</w:t>
            </w:r>
          </w:p>
        </w:tc>
        <w:tc>
          <w:tcPr>
            <w:tcW w:w="1698" w:type="dxa"/>
          </w:tcPr>
          <w:p w14:paraId="1E4C19E4" w14:textId="77777777" w:rsidR="00B0000B" w:rsidRPr="00504A5C" w:rsidRDefault="00B0000B" w:rsidP="00186130">
            <w:pPr>
              <w:pStyle w:val="TableContainer"/>
            </w:pPr>
            <w:r w:rsidRPr="00504A5C">
              <w:t>$37.66</w:t>
            </w:r>
          </w:p>
        </w:tc>
      </w:tr>
      <w:tr w:rsidR="00B0000B" w:rsidRPr="00E514E1" w14:paraId="6FD5AFF2" w14:textId="77777777" w:rsidTr="00E47F1B">
        <w:trPr>
          <w:trHeight w:val="144"/>
        </w:trPr>
        <w:tc>
          <w:tcPr>
            <w:tcW w:w="5142" w:type="dxa"/>
          </w:tcPr>
          <w:p w14:paraId="11F3EA3B" w14:textId="77777777" w:rsidR="00B0000B" w:rsidRPr="00504A5C" w:rsidRDefault="00B0000B" w:rsidP="00186130">
            <w:pPr>
              <w:pStyle w:val="TableContainer"/>
            </w:pPr>
            <w:r w:rsidRPr="00504A5C">
              <w:t>GC screen</w:t>
            </w:r>
          </w:p>
        </w:tc>
        <w:tc>
          <w:tcPr>
            <w:tcW w:w="1980" w:type="dxa"/>
          </w:tcPr>
          <w:p w14:paraId="556D9D18" w14:textId="77777777" w:rsidR="00B0000B" w:rsidRPr="00504A5C" w:rsidRDefault="00B0000B" w:rsidP="00186130">
            <w:pPr>
              <w:pStyle w:val="TableContainer"/>
            </w:pPr>
            <w:r w:rsidRPr="00504A5C">
              <w:t>MCE0278A</w:t>
            </w:r>
          </w:p>
        </w:tc>
        <w:tc>
          <w:tcPr>
            <w:tcW w:w="1620" w:type="dxa"/>
          </w:tcPr>
          <w:p w14:paraId="69307C61" w14:textId="77777777" w:rsidR="00B0000B" w:rsidRPr="00504A5C" w:rsidRDefault="00B0000B" w:rsidP="00186130">
            <w:pPr>
              <w:pStyle w:val="TableContainer"/>
            </w:pPr>
            <w:r w:rsidRPr="00504A5C">
              <w:t>87077</w:t>
            </w:r>
          </w:p>
        </w:tc>
        <w:tc>
          <w:tcPr>
            <w:tcW w:w="1698" w:type="dxa"/>
          </w:tcPr>
          <w:p w14:paraId="04208D34" w14:textId="77777777" w:rsidR="00B0000B" w:rsidRPr="00504A5C" w:rsidRDefault="00B0000B" w:rsidP="00186130">
            <w:pPr>
              <w:pStyle w:val="TableContainer"/>
            </w:pPr>
            <w:r w:rsidRPr="00504A5C">
              <w:t>$44.54</w:t>
            </w:r>
          </w:p>
        </w:tc>
      </w:tr>
      <w:tr w:rsidR="00B0000B" w:rsidRPr="00E514E1" w14:paraId="4ACD7941"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3CBCF9F" w14:textId="77777777" w:rsidR="00B0000B" w:rsidRPr="00504A5C" w:rsidRDefault="00B0000B" w:rsidP="00186130">
            <w:pPr>
              <w:pStyle w:val="TableContainer"/>
            </w:pPr>
            <w:r w:rsidRPr="00504A5C">
              <w:t>Group</w:t>
            </w:r>
            <w:r w:rsidRPr="00504A5C">
              <w:rPr>
                <w:spacing w:val="-2"/>
              </w:rPr>
              <w:t xml:space="preserve"> </w:t>
            </w:r>
            <w:r w:rsidRPr="00504A5C">
              <w:t>B Strep Screen</w:t>
            </w:r>
          </w:p>
        </w:tc>
        <w:tc>
          <w:tcPr>
            <w:tcW w:w="1980" w:type="dxa"/>
          </w:tcPr>
          <w:p w14:paraId="6CE8F893" w14:textId="77777777" w:rsidR="00B0000B" w:rsidRPr="00504A5C" w:rsidRDefault="00B0000B" w:rsidP="00186130">
            <w:pPr>
              <w:pStyle w:val="TableContainer"/>
            </w:pPr>
            <w:r w:rsidRPr="00504A5C">
              <w:t>MZZ0445A</w:t>
            </w:r>
          </w:p>
        </w:tc>
        <w:tc>
          <w:tcPr>
            <w:tcW w:w="1620" w:type="dxa"/>
          </w:tcPr>
          <w:p w14:paraId="40951C4F" w14:textId="77777777" w:rsidR="00B0000B" w:rsidRPr="00504A5C" w:rsidRDefault="00B0000B" w:rsidP="00186130">
            <w:pPr>
              <w:pStyle w:val="TableContainer"/>
            </w:pPr>
            <w:r w:rsidRPr="00504A5C">
              <w:t>87077</w:t>
            </w:r>
          </w:p>
        </w:tc>
        <w:tc>
          <w:tcPr>
            <w:tcW w:w="1698" w:type="dxa"/>
          </w:tcPr>
          <w:p w14:paraId="336BD4BF" w14:textId="77777777" w:rsidR="00B0000B" w:rsidRPr="00504A5C" w:rsidRDefault="00B0000B" w:rsidP="00186130">
            <w:pPr>
              <w:pStyle w:val="TableContainer"/>
            </w:pPr>
            <w:r w:rsidRPr="00504A5C">
              <w:t>$48.32</w:t>
            </w:r>
          </w:p>
        </w:tc>
      </w:tr>
      <w:tr w:rsidR="00B0000B" w:rsidRPr="00E514E1" w14:paraId="5FCFB8A9" w14:textId="77777777" w:rsidTr="00E47F1B">
        <w:trPr>
          <w:trHeight w:val="144"/>
        </w:trPr>
        <w:tc>
          <w:tcPr>
            <w:tcW w:w="5142" w:type="dxa"/>
          </w:tcPr>
          <w:p w14:paraId="47B19299" w14:textId="77777777" w:rsidR="00B0000B" w:rsidRPr="00504A5C" w:rsidRDefault="00B0000B" w:rsidP="00186130">
            <w:pPr>
              <w:pStyle w:val="TableContainer"/>
            </w:pPr>
            <w:proofErr w:type="spellStart"/>
            <w:r w:rsidRPr="00504A5C">
              <w:t>Haemophilus</w:t>
            </w:r>
            <w:proofErr w:type="spellEnd"/>
            <w:r w:rsidRPr="00504A5C">
              <w:t xml:space="preserve"> </w:t>
            </w:r>
            <w:proofErr w:type="spellStart"/>
            <w:r w:rsidRPr="00504A5C">
              <w:t>Influenzae</w:t>
            </w:r>
            <w:proofErr w:type="spellEnd"/>
            <w:r w:rsidRPr="00504A5C">
              <w:t xml:space="preserve"> Serotyping</w:t>
            </w:r>
          </w:p>
        </w:tc>
        <w:tc>
          <w:tcPr>
            <w:tcW w:w="1980" w:type="dxa"/>
          </w:tcPr>
          <w:p w14:paraId="0251C536" w14:textId="77777777" w:rsidR="00B0000B" w:rsidRPr="00504A5C" w:rsidRDefault="00B0000B" w:rsidP="00186130">
            <w:pPr>
              <w:pStyle w:val="TableContainer"/>
            </w:pPr>
            <w:r w:rsidRPr="00504A5C">
              <w:t>MZZ0399A</w:t>
            </w:r>
          </w:p>
        </w:tc>
        <w:tc>
          <w:tcPr>
            <w:tcW w:w="1620" w:type="dxa"/>
          </w:tcPr>
          <w:p w14:paraId="160762FD" w14:textId="77777777" w:rsidR="00B0000B" w:rsidRPr="00504A5C" w:rsidRDefault="00B0000B" w:rsidP="00186130">
            <w:pPr>
              <w:pStyle w:val="TableContainer"/>
            </w:pPr>
            <w:r w:rsidRPr="00504A5C">
              <w:t>87147</w:t>
            </w:r>
          </w:p>
        </w:tc>
        <w:tc>
          <w:tcPr>
            <w:tcW w:w="1698" w:type="dxa"/>
          </w:tcPr>
          <w:p w14:paraId="346D4A7F" w14:textId="77777777" w:rsidR="00B0000B" w:rsidRPr="00504A5C" w:rsidRDefault="00B0000B" w:rsidP="00186130">
            <w:pPr>
              <w:pStyle w:val="TableContainer"/>
            </w:pPr>
            <w:r w:rsidRPr="00504A5C">
              <w:t>$79.64</w:t>
            </w:r>
          </w:p>
        </w:tc>
      </w:tr>
      <w:tr w:rsidR="00B0000B" w:rsidRPr="00E514E1" w14:paraId="1E3A900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EEC1305" w14:textId="77777777" w:rsidR="00B0000B" w:rsidRPr="00504A5C" w:rsidRDefault="00B0000B" w:rsidP="00186130">
            <w:pPr>
              <w:pStyle w:val="TableContainer"/>
            </w:pPr>
            <w:proofErr w:type="spellStart"/>
            <w:r w:rsidRPr="00504A5C">
              <w:t>Haemophilus</w:t>
            </w:r>
            <w:proofErr w:type="spellEnd"/>
            <w:r w:rsidRPr="00504A5C">
              <w:t>, Isolation from Clinical</w:t>
            </w:r>
          </w:p>
        </w:tc>
        <w:tc>
          <w:tcPr>
            <w:tcW w:w="1980" w:type="dxa"/>
          </w:tcPr>
          <w:p w14:paraId="01A288AD" w14:textId="77777777" w:rsidR="00B0000B" w:rsidRPr="00504A5C" w:rsidRDefault="00B0000B" w:rsidP="00186130">
            <w:pPr>
              <w:pStyle w:val="TableContainer"/>
            </w:pPr>
            <w:r w:rsidRPr="00504A5C">
              <w:t>MAA0012A</w:t>
            </w:r>
          </w:p>
        </w:tc>
        <w:tc>
          <w:tcPr>
            <w:tcW w:w="1620" w:type="dxa"/>
          </w:tcPr>
          <w:p w14:paraId="536210DD" w14:textId="77777777" w:rsidR="00B0000B" w:rsidRPr="00504A5C" w:rsidRDefault="00B0000B" w:rsidP="00186130">
            <w:pPr>
              <w:pStyle w:val="TableContainer"/>
            </w:pPr>
            <w:r w:rsidRPr="00504A5C">
              <w:t>87070</w:t>
            </w:r>
          </w:p>
        </w:tc>
        <w:tc>
          <w:tcPr>
            <w:tcW w:w="1698" w:type="dxa"/>
          </w:tcPr>
          <w:p w14:paraId="742DDB14" w14:textId="77777777" w:rsidR="00B0000B" w:rsidRPr="00504A5C" w:rsidRDefault="00B0000B" w:rsidP="00186130">
            <w:pPr>
              <w:pStyle w:val="TableContainer"/>
            </w:pPr>
            <w:r w:rsidRPr="00504A5C">
              <w:t>$100.18</w:t>
            </w:r>
          </w:p>
        </w:tc>
      </w:tr>
      <w:tr w:rsidR="00B0000B" w:rsidRPr="00E514E1" w14:paraId="18285715" w14:textId="77777777" w:rsidTr="00E47F1B">
        <w:trPr>
          <w:trHeight w:val="144"/>
        </w:trPr>
        <w:tc>
          <w:tcPr>
            <w:tcW w:w="5142" w:type="dxa"/>
          </w:tcPr>
          <w:p w14:paraId="47B4C08D" w14:textId="77777777" w:rsidR="00B0000B" w:rsidRPr="00504A5C" w:rsidRDefault="00B0000B" w:rsidP="00186130">
            <w:pPr>
              <w:pStyle w:val="TableContainer"/>
            </w:pPr>
            <w:r w:rsidRPr="00504A5C">
              <w:t>Kirby</w:t>
            </w:r>
            <w:r w:rsidRPr="00504A5C">
              <w:rPr>
                <w:spacing w:val="-4"/>
              </w:rPr>
              <w:t xml:space="preserve"> </w:t>
            </w:r>
            <w:r w:rsidRPr="00504A5C">
              <w:t>Bauer</w:t>
            </w:r>
          </w:p>
        </w:tc>
        <w:tc>
          <w:tcPr>
            <w:tcW w:w="1980" w:type="dxa"/>
          </w:tcPr>
          <w:p w14:paraId="7C4BB0CB" w14:textId="77777777" w:rsidR="00B0000B" w:rsidRPr="00504A5C" w:rsidRDefault="00B0000B" w:rsidP="00186130">
            <w:pPr>
              <w:pStyle w:val="TableContainer"/>
            </w:pPr>
            <w:r w:rsidRPr="00504A5C">
              <w:t>MAA0139A</w:t>
            </w:r>
          </w:p>
        </w:tc>
        <w:tc>
          <w:tcPr>
            <w:tcW w:w="1620" w:type="dxa"/>
          </w:tcPr>
          <w:p w14:paraId="7ECA5833" w14:textId="77777777" w:rsidR="00B0000B" w:rsidRPr="00504A5C" w:rsidRDefault="00B0000B" w:rsidP="00186130">
            <w:pPr>
              <w:pStyle w:val="TableContainer"/>
            </w:pPr>
            <w:r w:rsidRPr="00504A5C">
              <w:t>87147</w:t>
            </w:r>
          </w:p>
        </w:tc>
        <w:tc>
          <w:tcPr>
            <w:tcW w:w="1698" w:type="dxa"/>
          </w:tcPr>
          <w:p w14:paraId="33A6917E" w14:textId="77777777" w:rsidR="00B0000B" w:rsidRPr="00504A5C" w:rsidRDefault="00B0000B" w:rsidP="00186130">
            <w:pPr>
              <w:pStyle w:val="TableContainer"/>
            </w:pPr>
            <w:r w:rsidRPr="00504A5C">
              <w:rPr>
                <w:w w:val="95"/>
              </w:rPr>
              <w:t>$9.92</w:t>
            </w:r>
          </w:p>
        </w:tc>
      </w:tr>
      <w:tr w:rsidR="00B0000B" w:rsidRPr="00E514E1" w14:paraId="31DAB210"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EA17EF8" w14:textId="77777777" w:rsidR="00B0000B" w:rsidRPr="00504A5C" w:rsidRDefault="00B0000B" w:rsidP="00186130">
            <w:pPr>
              <w:pStyle w:val="TableContainer"/>
            </w:pPr>
            <w:r w:rsidRPr="00504A5C">
              <w:t xml:space="preserve">Neisseria </w:t>
            </w:r>
            <w:proofErr w:type="spellStart"/>
            <w:r w:rsidRPr="00504A5C">
              <w:t>Meningitidis</w:t>
            </w:r>
            <w:proofErr w:type="spellEnd"/>
            <w:r w:rsidRPr="00504A5C">
              <w:t xml:space="preserve"> Serotyping</w:t>
            </w:r>
          </w:p>
        </w:tc>
        <w:tc>
          <w:tcPr>
            <w:tcW w:w="1980" w:type="dxa"/>
          </w:tcPr>
          <w:p w14:paraId="7490CEBA" w14:textId="77777777" w:rsidR="00B0000B" w:rsidRPr="00504A5C" w:rsidRDefault="00B0000B" w:rsidP="00186130">
            <w:pPr>
              <w:pStyle w:val="TableContainer"/>
            </w:pPr>
            <w:r w:rsidRPr="00504A5C">
              <w:t>MAA0013A</w:t>
            </w:r>
          </w:p>
        </w:tc>
        <w:tc>
          <w:tcPr>
            <w:tcW w:w="1620" w:type="dxa"/>
          </w:tcPr>
          <w:p w14:paraId="72579F37" w14:textId="77777777" w:rsidR="00B0000B" w:rsidRPr="00504A5C" w:rsidRDefault="00B0000B" w:rsidP="00186130">
            <w:pPr>
              <w:pStyle w:val="TableContainer"/>
            </w:pPr>
            <w:r w:rsidRPr="00504A5C">
              <w:t>87147</w:t>
            </w:r>
          </w:p>
        </w:tc>
        <w:tc>
          <w:tcPr>
            <w:tcW w:w="1698" w:type="dxa"/>
          </w:tcPr>
          <w:p w14:paraId="268405AE" w14:textId="77777777" w:rsidR="00B0000B" w:rsidRPr="00504A5C" w:rsidRDefault="00B0000B" w:rsidP="00186130">
            <w:pPr>
              <w:pStyle w:val="TableContainer"/>
              <w:rPr>
                <w:w w:val="95"/>
              </w:rPr>
            </w:pPr>
            <w:r w:rsidRPr="00504A5C">
              <w:t>$167.48</w:t>
            </w:r>
          </w:p>
        </w:tc>
      </w:tr>
      <w:tr w:rsidR="00B0000B" w:rsidRPr="00E514E1" w14:paraId="625BA202" w14:textId="77777777" w:rsidTr="00E47F1B">
        <w:trPr>
          <w:trHeight w:val="144"/>
        </w:trPr>
        <w:tc>
          <w:tcPr>
            <w:tcW w:w="5142" w:type="dxa"/>
          </w:tcPr>
          <w:p w14:paraId="2DEDDF17" w14:textId="77777777" w:rsidR="00B0000B" w:rsidRPr="00504A5C" w:rsidRDefault="00B0000B" w:rsidP="00186130">
            <w:pPr>
              <w:pStyle w:val="TableContainer"/>
            </w:pPr>
            <w:r w:rsidRPr="00504A5C">
              <w:t>Toxic</w:t>
            </w:r>
            <w:r w:rsidRPr="00504A5C">
              <w:rPr>
                <w:spacing w:val="-2"/>
              </w:rPr>
              <w:t xml:space="preserve"> </w:t>
            </w:r>
            <w:r w:rsidRPr="00504A5C">
              <w:t>Shock</w:t>
            </w:r>
            <w:r w:rsidRPr="00504A5C">
              <w:rPr>
                <w:spacing w:val="-3"/>
              </w:rPr>
              <w:t xml:space="preserve"> </w:t>
            </w:r>
            <w:r w:rsidRPr="00504A5C">
              <w:t>Assay</w:t>
            </w:r>
            <w:r w:rsidRPr="00504A5C">
              <w:rPr>
                <w:spacing w:val="-4"/>
              </w:rPr>
              <w:t xml:space="preserve"> </w:t>
            </w:r>
            <w:r w:rsidRPr="00504A5C">
              <w:t>(TSST 1)</w:t>
            </w:r>
          </w:p>
        </w:tc>
        <w:tc>
          <w:tcPr>
            <w:tcW w:w="1980" w:type="dxa"/>
          </w:tcPr>
          <w:p w14:paraId="19942F94" w14:textId="77777777" w:rsidR="00B0000B" w:rsidRPr="00504A5C" w:rsidRDefault="00B0000B" w:rsidP="00186130">
            <w:pPr>
              <w:pStyle w:val="TableContainer"/>
            </w:pPr>
            <w:r w:rsidRPr="00504A5C">
              <w:t>MAA0048A</w:t>
            </w:r>
          </w:p>
        </w:tc>
        <w:tc>
          <w:tcPr>
            <w:tcW w:w="1620" w:type="dxa"/>
          </w:tcPr>
          <w:p w14:paraId="64F1F969" w14:textId="77777777" w:rsidR="00B0000B" w:rsidRPr="00504A5C" w:rsidRDefault="00B0000B" w:rsidP="00186130">
            <w:pPr>
              <w:pStyle w:val="TableContainer"/>
            </w:pPr>
            <w:r w:rsidRPr="00504A5C">
              <w:t>87427</w:t>
            </w:r>
          </w:p>
        </w:tc>
        <w:tc>
          <w:tcPr>
            <w:tcW w:w="1698" w:type="dxa"/>
          </w:tcPr>
          <w:p w14:paraId="31FA1746" w14:textId="77777777" w:rsidR="00B0000B" w:rsidRPr="00504A5C" w:rsidRDefault="00B0000B" w:rsidP="00186130">
            <w:pPr>
              <w:pStyle w:val="TableContainer"/>
            </w:pPr>
            <w:r w:rsidRPr="00504A5C">
              <w:t>$125.25</w:t>
            </w:r>
          </w:p>
        </w:tc>
      </w:tr>
      <w:tr w:rsidR="00B0000B" w:rsidRPr="00E514E1" w14:paraId="1461F430"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0630ECD" w14:textId="77777777" w:rsidR="00B0000B" w:rsidRPr="00504A5C" w:rsidRDefault="00B0000B" w:rsidP="00186130">
            <w:pPr>
              <w:pStyle w:val="TableContainer"/>
            </w:pPr>
            <w:r w:rsidRPr="00504A5C">
              <w:t>Vibrio Cholera</w:t>
            </w:r>
            <w:r w:rsidRPr="00504A5C">
              <w:rPr>
                <w:spacing w:val="1"/>
              </w:rPr>
              <w:t xml:space="preserve"> </w:t>
            </w:r>
            <w:r w:rsidRPr="00504A5C">
              <w:t>Serotyping</w:t>
            </w:r>
          </w:p>
        </w:tc>
        <w:tc>
          <w:tcPr>
            <w:tcW w:w="1980" w:type="dxa"/>
          </w:tcPr>
          <w:p w14:paraId="233BB3C7" w14:textId="77777777" w:rsidR="00B0000B" w:rsidRPr="00504A5C" w:rsidRDefault="00B0000B" w:rsidP="00186130">
            <w:pPr>
              <w:pStyle w:val="TableContainer"/>
            </w:pPr>
            <w:r w:rsidRPr="00504A5C">
              <w:t>MZZ0400A</w:t>
            </w:r>
          </w:p>
        </w:tc>
        <w:tc>
          <w:tcPr>
            <w:tcW w:w="1620" w:type="dxa"/>
          </w:tcPr>
          <w:p w14:paraId="446CA2F3" w14:textId="77777777" w:rsidR="00B0000B" w:rsidRPr="00504A5C" w:rsidRDefault="00B0000B" w:rsidP="00186130">
            <w:pPr>
              <w:pStyle w:val="TableContainer"/>
            </w:pPr>
            <w:r w:rsidRPr="00504A5C">
              <w:t>87147</w:t>
            </w:r>
          </w:p>
        </w:tc>
        <w:tc>
          <w:tcPr>
            <w:tcW w:w="1698" w:type="dxa"/>
          </w:tcPr>
          <w:p w14:paraId="16B40CF6" w14:textId="77777777" w:rsidR="00B0000B" w:rsidRPr="00504A5C" w:rsidRDefault="00B0000B" w:rsidP="00186130">
            <w:pPr>
              <w:pStyle w:val="TableContainer"/>
            </w:pPr>
            <w:r w:rsidRPr="00504A5C">
              <w:t>$32.73</w:t>
            </w:r>
          </w:p>
        </w:tc>
      </w:tr>
    </w:tbl>
    <w:p w14:paraId="3A70CE6D" w14:textId="3B1AE10B" w:rsidR="00695170" w:rsidRDefault="004C1DE4" w:rsidP="004C1DE4">
      <w:pPr>
        <w:pStyle w:val="Heading6"/>
      </w:pPr>
      <w:r w:rsidRPr="000A77ED">
        <w:t>Microbiological</w:t>
      </w:r>
      <w:r w:rsidRPr="000A77ED">
        <w:rPr>
          <w:spacing w:val="-6"/>
        </w:rPr>
        <w:t xml:space="preserve"> </w:t>
      </w:r>
      <w:r w:rsidRPr="000A77ED">
        <w:t>Sciences</w:t>
      </w:r>
      <w:r w:rsidRPr="000A77ED">
        <w:rPr>
          <w:spacing w:val="-5"/>
        </w:rPr>
        <w:t xml:space="preserve"> </w:t>
      </w:r>
      <w:r w:rsidRPr="000A77ED">
        <w:t>/</w:t>
      </w:r>
      <w:r w:rsidRPr="000A77ED">
        <w:rPr>
          <w:spacing w:val="-6"/>
        </w:rPr>
        <w:t xml:space="preserve"> </w:t>
      </w:r>
      <w:r w:rsidRPr="000A77ED">
        <w:t>Medical</w:t>
      </w:r>
      <w:r w:rsidRPr="000A77ED">
        <w:rPr>
          <w:spacing w:val="-5"/>
        </w:rPr>
        <w:t xml:space="preserve"> </w:t>
      </w:r>
      <w:r w:rsidRPr="000A77ED">
        <w:t>Parasitology:</w:t>
      </w:r>
    </w:p>
    <w:p w14:paraId="7E63BA14" w14:textId="69F2AAB8" w:rsidR="006E454B" w:rsidRPr="006E454B" w:rsidRDefault="006E454B" w:rsidP="0031580C">
      <w:pPr>
        <w:pStyle w:val="Note"/>
      </w:pPr>
      <w:r w:rsidRPr="006E454B">
        <w:t>NOTE: Charges for Microbiological Sciences testing will be based upon the actual testing performed as determined by suspect organisms, specimen type, and clinical history provided.</w:t>
      </w:r>
    </w:p>
    <w:tbl>
      <w:tblPr>
        <w:tblStyle w:val="HHSTableforTextData2"/>
        <w:tblW w:w="10656" w:type="dxa"/>
        <w:tblInd w:w="0" w:type="dxa"/>
        <w:tblLayout w:type="fixed"/>
        <w:tblLook w:val="01E0" w:firstRow="1" w:lastRow="1" w:firstColumn="1" w:lastColumn="1" w:noHBand="0" w:noVBand="0"/>
      </w:tblPr>
      <w:tblGrid>
        <w:gridCol w:w="5248"/>
        <w:gridCol w:w="2021"/>
        <w:gridCol w:w="1654"/>
        <w:gridCol w:w="1733"/>
      </w:tblGrid>
      <w:tr w:rsidR="00B0000B" w:rsidRPr="000A77ED" w14:paraId="2C927D97" w14:textId="77777777" w:rsidTr="00E47F1B">
        <w:trPr>
          <w:cnfStyle w:val="100000000000" w:firstRow="1" w:lastRow="0" w:firstColumn="0" w:lastColumn="0" w:oddVBand="0" w:evenVBand="0" w:oddHBand="0" w:evenHBand="0" w:firstRowFirstColumn="0" w:firstRowLastColumn="0" w:lastRowFirstColumn="0" w:lastRowLastColumn="0"/>
        </w:trPr>
        <w:tc>
          <w:tcPr>
            <w:tcW w:w="5142" w:type="dxa"/>
          </w:tcPr>
          <w:p w14:paraId="62D25301" w14:textId="77777777" w:rsidR="00B0000B" w:rsidRPr="000A77ED" w:rsidRDefault="00B0000B" w:rsidP="00186130">
            <w:pPr>
              <w:pStyle w:val="TableContainer"/>
            </w:pPr>
            <w:r w:rsidRPr="000A77ED">
              <w:t>Procedure</w:t>
            </w:r>
            <w:r w:rsidRPr="000A77ED">
              <w:rPr>
                <w:spacing w:val="-5"/>
              </w:rPr>
              <w:t xml:space="preserve"> </w:t>
            </w:r>
            <w:r w:rsidRPr="000A77ED">
              <w:t>Name</w:t>
            </w:r>
          </w:p>
        </w:tc>
        <w:tc>
          <w:tcPr>
            <w:tcW w:w="1980" w:type="dxa"/>
          </w:tcPr>
          <w:p w14:paraId="39C72674" w14:textId="77777777" w:rsidR="00B0000B" w:rsidRPr="000A77ED" w:rsidRDefault="00B0000B" w:rsidP="00186130">
            <w:pPr>
              <w:pStyle w:val="TableContainer"/>
            </w:pPr>
            <w:r w:rsidRPr="000A77ED">
              <w:t>Procedure</w:t>
            </w:r>
            <w:r w:rsidRPr="000A77ED">
              <w:rPr>
                <w:spacing w:val="-6"/>
              </w:rPr>
              <w:t xml:space="preserve"> </w:t>
            </w:r>
            <w:r w:rsidRPr="000A77ED">
              <w:t>No.</w:t>
            </w:r>
          </w:p>
        </w:tc>
        <w:tc>
          <w:tcPr>
            <w:tcW w:w="1620" w:type="dxa"/>
          </w:tcPr>
          <w:p w14:paraId="281B08DC" w14:textId="77777777" w:rsidR="00B0000B" w:rsidRPr="000A77ED" w:rsidRDefault="00B0000B" w:rsidP="00186130">
            <w:pPr>
              <w:pStyle w:val="TableContainer"/>
              <w:rPr>
                <w:spacing w:val="-1"/>
              </w:rPr>
            </w:pPr>
            <w:r w:rsidRPr="000A77ED">
              <w:t>CPT</w:t>
            </w:r>
          </w:p>
        </w:tc>
        <w:tc>
          <w:tcPr>
            <w:tcW w:w="1698" w:type="dxa"/>
          </w:tcPr>
          <w:p w14:paraId="302F95CC" w14:textId="77777777" w:rsidR="00B0000B" w:rsidRPr="000A77ED" w:rsidRDefault="00B0000B" w:rsidP="00186130">
            <w:pPr>
              <w:pStyle w:val="TableContainer"/>
            </w:pPr>
            <w:r w:rsidRPr="000A77ED">
              <w:t>Cost</w:t>
            </w:r>
          </w:p>
        </w:tc>
      </w:tr>
      <w:tr w:rsidR="00B0000B" w:rsidRPr="00E514E1" w14:paraId="46D15226" w14:textId="77777777" w:rsidTr="00E47F1B">
        <w:trPr>
          <w:trHeight w:val="144"/>
        </w:trPr>
        <w:tc>
          <w:tcPr>
            <w:tcW w:w="5142" w:type="dxa"/>
          </w:tcPr>
          <w:p w14:paraId="0AE8D277" w14:textId="77777777" w:rsidR="00B0000B" w:rsidRPr="00504A5C" w:rsidRDefault="00B0000B" w:rsidP="00186130">
            <w:pPr>
              <w:pStyle w:val="TableContainer"/>
            </w:pPr>
            <w:r w:rsidRPr="00504A5C">
              <w:t>Blood</w:t>
            </w:r>
            <w:r w:rsidRPr="00504A5C">
              <w:rPr>
                <w:spacing w:val="-2"/>
              </w:rPr>
              <w:t xml:space="preserve"> </w:t>
            </w:r>
            <w:r w:rsidRPr="00504A5C">
              <w:t>Parasite</w:t>
            </w:r>
            <w:r w:rsidRPr="00504A5C">
              <w:rPr>
                <w:spacing w:val="-2"/>
              </w:rPr>
              <w:t xml:space="preserve"> </w:t>
            </w:r>
            <w:r w:rsidRPr="00504A5C">
              <w:t>Exam,</w:t>
            </w:r>
            <w:r w:rsidRPr="00504A5C">
              <w:rPr>
                <w:spacing w:val="-2"/>
              </w:rPr>
              <w:t xml:space="preserve"> </w:t>
            </w:r>
            <w:r w:rsidRPr="00504A5C">
              <w:t>Thick &amp;</w:t>
            </w:r>
            <w:r w:rsidRPr="00504A5C">
              <w:rPr>
                <w:spacing w:val="-2"/>
              </w:rPr>
              <w:t xml:space="preserve"> </w:t>
            </w:r>
            <w:r w:rsidRPr="00504A5C">
              <w:t>Thin Giemsa</w:t>
            </w:r>
          </w:p>
        </w:tc>
        <w:tc>
          <w:tcPr>
            <w:tcW w:w="1980" w:type="dxa"/>
          </w:tcPr>
          <w:p w14:paraId="20DED315" w14:textId="77777777" w:rsidR="00B0000B" w:rsidRPr="00504A5C" w:rsidRDefault="00B0000B" w:rsidP="00186130">
            <w:pPr>
              <w:pStyle w:val="TableContainer"/>
            </w:pPr>
            <w:r w:rsidRPr="00504A5C">
              <w:t>MPAR001A</w:t>
            </w:r>
          </w:p>
        </w:tc>
        <w:tc>
          <w:tcPr>
            <w:tcW w:w="1620" w:type="dxa"/>
          </w:tcPr>
          <w:p w14:paraId="1F549AC8" w14:textId="77777777" w:rsidR="00B0000B" w:rsidRPr="00504A5C" w:rsidRDefault="00B0000B" w:rsidP="00186130">
            <w:pPr>
              <w:pStyle w:val="TableContainer"/>
            </w:pPr>
            <w:r w:rsidRPr="00504A5C">
              <w:t>87207</w:t>
            </w:r>
          </w:p>
        </w:tc>
        <w:tc>
          <w:tcPr>
            <w:tcW w:w="1698" w:type="dxa"/>
          </w:tcPr>
          <w:p w14:paraId="0BC2AF72" w14:textId="77777777" w:rsidR="00B0000B" w:rsidRPr="00504A5C" w:rsidRDefault="00B0000B" w:rsidP="00186130">
            <w:pPr>
              <w:pStyle w:val="TableContainer"/>
            </w:pPr>
            <w:r w:rsidRPr="00504A5C">
              <w:t>$181.79</w:t>
            </w:r>
          </w:p>
        </w:tc>
      </w:tr>
      <w:tr w:rsidR="00B0000B" w:rsidRPr="00E514E1" w14:paraId="41B37D3F"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7495C4F" w14:textId="77777777" w:rsidR="00B0000B" w:rsidRPr="00504A5C" w:rsidRDefault="00B0000B" w:rsidP="00186130">
            <w:pPr>
              <w:pStyle w:val="TableContainer"/>
            </w:pPr>
            <w:proofErr w:type="spellStart"/>
            <w:r w:rsidRPr="00504A5C">
              <w:t>Cyclospora</w:t>
            </w:r>
            <w:proofErr w:type="spellEnd"/>
            <w:r w:rsidRPr="00504A5C">
              <w:t xml:space="preserve"> Identification (PCR)</w:t>
            </w:r>
          </w:p>
        </w:tc>
        <w:tc>
          <w:tcPr>
            <w:tcW w:w="1980" w:type="dxa"/>
          </w:tcPr>
          <w:p w14:paraId="0467411B" w14:textId="77777777" w:rsidR="00B0000B" w:rsidRPr="00504A5C" w:rsidRDefault="00B0000B" w:rsidP="00186130">
            <w:pPr>
              <w:pStyle w:val="TableContainer"/>
            </w:pPr>
            <w:r w:rsidRPr="00504A5C">
              <w:t>MPAR013A</w:t>
            </w:r>
          </w:p>
        </w:tc>
        <w:tc>
          <w:tcPr>
            <w:tcW w:w="1620" w:type="dxa"/>
          </w:tcPr>
          <w:p w14:paraId="08396CB3" w14:textId="77777777" w:rsidR="00B0000B" w:rsidRPr="00504A5C" w:rsidRDefault="00B0000B" w:rsidP="00186130">
            <w:pPr>
              <w:pStyle w:val="TableContainer"/>
            </w:pPr>
            <w:r w:rsidRPr="00504A5C">
              <w:t>87798</w:t>
            </w:r>
          </w:p>
        </w:tc>
        <w:tc>
          <w:tcPr>
            <w:tcW w:w="1698" w:type="dxa"/>
          </w:tcPr>
          <w:p w14:paraId="1E0BB1DF" w14:textId="77777777" w:rsidR="00B0000B" w:rsidRPr="00504A5C" w:rsidRDefault="00B0000B" w:rsidP="00186130">
            <w:pPr>
              <w:pStyle w:val="TableContainer"/>
            </w:pPr>
            <w:r w:rsidRPr="00504A5C">
              <w:t>$141.79</w:t>
            </w:r>
          </w:p>
        </w:tc>
      </w:tr>
      <w:tr w:rsidR="00B0000B" w:rsidRPr="00E514E1" w14:paraId="4608348E" w14:textId="77777777" w:rsidTr="00E47F1B">
        <w:trPr>
          <w:trHeight w:val="144"/>
        </w:trPr>
        <w:tc>
          <w:tcPr>
            <w:tcW w:w="5142" w:type="dxa"/>
          </w:tcPr>
          <w:p w14:paraId="1DD8AD6F" w14:textId="77777777" w:rsidR="00B0000B" w:rsidRPr="00504A5C" w:rsidRDefault="00B0000B" w:rsidP="00186130">
            <w:pPr>
              <w:pStyle w:val="TableContainer"/>
            </w:pPr>
            <w:r w:rsidRPr="00504A5C">
              <w:t>Fecal</w:t>
            </w:r>
            <w:r w:rsidRPr="00504A5C">
              <w:rPr>
                <w:spacing w:val="-2"/>
              </w:rPr>
              <w:t xml:space="preserve"> </w:t>
            </w:r>
            <w:r w:rsidRPr="00504A5C">
              <w:t>Ova</w:t>
            </w:r>
            <w:r w:rsidRPr="00504A5C">
              <w:rPr>
                <w:spacing w:val="-2"/>
              </w:rPr>
              <w:t xml:space="preserve"> </w:t>
            </w:r>
            <w:r w:rsidRPr="00504A5C">
              <w:t>&amp;</w:t>
            </w:r>
            <w:r w:rsidRPr="00504A5C">
              <w:rPr>
                <w:spacing w:val="-2"/>
              </w:rPr>
              <w:t xml:space="preserve"> </w:t>
            </w:r>
            <w:r w:rsidRPr="00504A5C">
              <w:t>Parasite Exam, Concentration &amp;</w:t>
            </w:r>
            <w:r w:rsidRPr="00504A5C">
              <w:rPr>
                <w:spacing w:val="-4"/>
              </w:rPr>
              <w:t xml:space="preserve"> </w:t>
            </w:r>
            <w:r w:rsidRPr="00504A5C">
              <w:t>Trichrome</w:t>
            </w:r>
          </w:p>
        </w:tc>
        <w:tc>
          <w:tcPr>
            <w:tcW w:w="1980" w:type="dxa"/>
          </w:tcPr>
          <w:p w14:paraId="1C82431C" w14:textId="77777777" w:rsidR="00B0000B" w:rsidRPr="00504A5C" w:rsidRDefault="00B0000B" w:rsidP="00186130">
            <w:pPr>
              <w:pStyle w:val="TableContainer"/>
            </w:pPr>
            <w:r w:rsidRPr="00504A5C">
              <w:t>MPAR002A</w:t>
            </w:r>
          </w:p>
        </w:tc>
        <w:tc>
          <w:tcPr>
            <w:tcW w:w="1620" w:type="dxa"/>
          </w:tcPr>
          <w:p w14:paraId="4C553D19" w14:textId="77777777" w:rsidR="00B0000B" w:rsidRPr="00504A5C" w:rsidRDefault="00B0000B" w:rsidP="00186130">
            <w:pPr>
              <w:pStyle w:val="TableContainer"/>
            </w:pPr>
            <w:r w:rsidRPr="00504A5C">
              <w:t>87177, 87209</w:t>
            </w:r>
          </w:p>
        </w:tc>
        <w:tc>
          <w:tcPr>
            <w:tcW w:w="1698" w:type="dxa"/>
          </w:tcPr>
          <w:p w14:paraId="7D15BD32" w14:textId="77777777" w:rsidR="00B0000B" w:rsidRPr="00504A5C" w:rsidRDefault="00B0000B" w:rsidP="00186130">
            <w:pPr>
              <w:pStyle w:val="TableContainer"/>
            </w:pPr>
            <w:r w:rsidRPr="00504A5C">
              <w:t>$67.41</w:t>
            </w:r>
          </w:p>
        </w:tc>
      </w:tr>
      <w:tr w:rsidR="00B0000B" w:rsidRPr="00E514E1" w14:paraId="1CA445EF"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3D4FC22" w14:textId="77777777" w:rsidR="00B0000B" w:rsidRPr="00504A5C" w:rsidRDefault="00B0000B" w:rsidP="00186130">
            <w:pPr>
              <w:pStyle w:val="TableContainer"/>
            </w:pPr>
            <w:r w:rsidRPr="00504A5C">
              <w:t>Microfilariae identification</w:t>
            </w:r>
          </w:p>
        </w:tc>
        <w:tc>
          <w:tcPr>
            <w:tcW w:w="1980" w:type="dxa"/>
          </w:tcPr>
          <w:p w14:paraId="5CD9884E" w14:textId="77777777" w:rsidR="00B0000B" w:rsidRPr="00504A5C" w:rsidRDefault="00B0000B" w:rsidP="00186130">
            <w:pPr>
              <w:pStyle w:val="TableContainer"/>
            </w:pPr>
            <w:r w:rsidRPr="00504A5C">
              <w:t>MPAR012A</w:t>
            </w:r>
          </w:p>
        </w:tc>
        <w:tc>
          <w:tcPr>
            <w:tcW w:w="1620" w:type="dxa"/>
          </w:tcPr>
          <w:p w14:paraId="204EFE04" w14:textId="77777777" w:rsidR="00B0000B" w:rsidRPr="00504A5C" w:rsidRDefault="00B0000B" w:rsidP="00186130">
            <w:pPr>
              <w:pStyle w:val="TableContainer"/>
            </w:pPr>
            <w:r w:rsidRPr="00504A5C">
              <w:t>87015</w:t>
            </w:r>
          </w:p>
        </w:tc>
        <w:tc>
          <w:tcPr>
            <w:tcW w:w="1698" w:type="dxa"/>
          </w:tcPr>
          <w:p w14:paraId="1173A597" w14:textId="77777777" w:rsidR="00B0000B" w:rsidRPr="00504A5C" w:rsidRDefault="00B0000B" w:rsidP="00186130">
            <w:pPr>
              <w:pStyle w:val="TableContainer"/>
            </w:pPr>
            <w:r w:rsidRPr="00504A5C">
              <w:t>$46.52</w:t>
            </w:r>
          </w:p>
        </w:tc>
      </w:tr>
      <w:tr w:rsidR="00B0000B" w:rsidRPr="00E514E1" w14:paraId="7C52A805" w14:textId="77777777" w:rsidTr="00E47F1B">
        <w:trPr>
          <w:trHeight w:val="144"/>
        </w:trPr>
        <w:tc>
          <w:tcPr>
            <w:tcW w:w="5142" w:type="dxa"/>
          </w:tcPr>
          <w:p w14:paraId="651B9E84" w14:textId="77777777" w:rsidR="00B0000B" w:rsidRPr="00504A5C" w:rsidRDefault="00B0000B" w:rsidP="00186130">
            <w:pPr>
              <w:pStyle w:val="TableContainer"/>
            </w:pPr>
            <w:r w:rsidRPr="00504A5C">
              <w:t>Misc.</w:t>
            </w:r>
            <w:r w:rsidRPr="00504A5C">
              <w:rPr>
                <w:spacing w:val="-2"/>
              </w:rPr>
              <w:t xml:space="preserve"> </w:t>
            </w:r>
            <w:r w:rsidRPr="00504A5C">
              <w:t>Parasite Exam, Acid</w:t>
            </w:r>
            <w:r w:rsidRPr="00504A5C">
              <w:rPr>
                <w:spacing w:val="-3"/>
              </w:rPr>
              <w:t xml:space="preserve"> </w:t>
            </w:r>
            <w:r w:rsidRPr="00504A5C">
              <w:t>Fast Stain</w:t>
            </w:r>
          </w:p>
        </w:tc>
        <w:tc>
          <w:tcPr>
            <w:tcW w:w="1980" w:type="dxa"/>
          </w:tcPr>
          <w:p w14:paraId="6F9D0CBC" w14:textId="77777777" w:rsidR="00B0000B" w:rsidRPr="00504A5C" w:rsidRDefault="00B0000B" w:rsidP="00186130">
            <w:pPr>
              <w:pStyle w:val="TableContainer"/>
            </w:pPr>
            <w:r w:rsidRPr="00504A5C">
              <w:t>MPAR003A</w:t>
            </w:r>
          </w:p>
        </w:tc>
        <w:tc>
          <w:tcPr>
            <w:tcW w:w="1620" w:type="dxa"/>
          </w:tcPr>
          <w:p w14:paraId="76FE7FE1" w14:textId="77777777" w:rsidR="00B0000B" w:rsidRPr="00504A5C" w:rsidRDefault="00B0000B" w:rsidP="00186130">
            <w:pPr>
              <w:pStyle w:val="TableContainer"/>
            </w:pPr>
            <w:r w:rsidRPr="00504A5C">
              <w:t>87207</w:t>
            </w:r>
          </w:p>
        </w:tc>
        <w:tc>
          <w:tcPr>
            <w:tcW w:w="1698" w:type="dxa"/>
          </w:tcPr>
          <w:p w14:paraId="1C7CD70C" w14:textId="77777777" w:rsidR="00B0000B" w:rsidRPr="00504A5C" w:rsidRDefault="00B0000B" w:rsidP="00186130">
            <w:pPr>
              <w:pStyle w:val="TableContainer"/>
            </w:pPr>
            <w:r w:rsidRPr="00504A5C">
              <w:t>$74.17</w:t>
            </w:r>
          </w:p>
        </w:tc>
      </w:tr>
      <w:tr w:rsidR="00B0000B" w:rsidRPr="00E514E1" w14:paraId="7FEAD4CC"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A04BEA8" w14:textId="77777777" w:rsidR="00B0000B" w:rsidRPr="00504A5C" w:rsidRDefault="00B0000B" w:rsidP="00186130">
            <w:pPr>
              <w:pStyle w:val="TableContainer"/>
            </w:pPr>
            <w:r w:rsidRPr="00504A5C">
              <w:t>Misc.</w:t>
            </w:r>
            <w:r w:rsidRPr="00504A5C">
              <w:rPr>
                <w:spacing w:val="-2"/>
              </w:rPr>
              <w:t xml:space="preserve"> </w:t>
            </w:r>
            <w:r w:rsidRPr="00504A5C">
              <w:t xml:space="preserve">Parasite Exam, </w:t>
            </w:r>
            <w:proofErr w:type="spellStart"/>
            <w:r w:rsidRPr="00504A5C">
              <w:t>Chromotrope</w:t>
            </w:r>
            <w:proofErr w:type="spellEnd"/>
            <w:r w:rsidRPr="00504A5C">
              <w:rPr>
                <w:spacing w:val="-3"/>
              </w:rPr>
              <w:t xml:space="preserve"> </w:t>
            </w:r>
            <w:r w:rsidRPr="00504A5C">
              <w:t>Stain</w:t>
            </w:r>
          </w:p>
        </w:tc>
        <w:tc>
          <w:tcPr>
            <w:tcW w:w="1980" w:type="dxa"/>
          </w:tcPr>
          <w:p w14:paraId="7312E9CD" w14:textId="77777777" w:rsidR="00B0000B" w:rsidRPr="00504A5C" w:rsidRDefault="00B0000B" w:rsidP="00186130">
            <w:pPr>
              <w:pStyle w:val="TableContainer"/>
            </w:pPr>
            <w:r w:rsidRPr="00504A5C">
              <w:t>MPAR004A</w:t>
            </w:r>
          </w:p>
        </w:tc>
        <w:tc>
          <w:tcPr>
            <w:tcW w:w="1620" w:type="dxa"/>
          </w:tcPr>
          <w:p w14:paraId="37A05535" w14:textId="77777777" w:rsidR="00B0000B" w:rsidRPr="00504A5C" w:rsidRDefault="00B0000B" w:rsidP="00186130">
            <w:pPr>
              <w:pStyle w:val="TableContainer"/>
            </w:pPr>
            <w:r w:rsidRPr="00504A5C">
              <w:t>87207</w:t>
            </w:r>
          </w:p>
        </w:tc>
        <w:tc>
          <w:tcPr>
            <w:tcW w:w="1698" w:type="dxa"/>
          </w:tcPr>
          <w:p w14:paraId="1CF1B649" w14:textId="77777777" w:rsidR="00B0000B" w:rsidRPr="00504A5C" w:rsidRDefault="00B0000B" w:rsidP="00186130">
            <w:pPr>
              <w:pStyle w:val="TableContainer"/>
            </w:pPr>
            <w:r w:rsidRPr="00504A5C">
              <w:t>$140.55</w:t>
            </w:r>
          </w:p>
        </w:tc>
      </w:tr>
      <w:tr w:rsidR="00B0000B" w:rsidRPr="00E514E1" w14:paraId="3854058F" w14:textId="77777777" w:rsidTr="00E47F1B">
        <w:trPr>
          <w:trHeight w:val="144"/>
        </w:trPr>
        <w:tc>
          <w:tcPr>
            <w:tcW w:w="5142" w:type="dxa"/>
          </w:tcPr>
          <w:p w14:paraId="6EF2A4D8" w14:textId="77777777" w:rsidR="00B0000B" w:rsidRPr="00504A5C" w:rsidRDefault="00B0000B" w:rsidP="00186130">
            <w:pPr>
              <w:pStyle w:val="TableContainer"/>
            </w:pPr>
            <w:r w:rsidRPr="00504A5C">
              <w:t>Misc.</w:t>
            </w:r>
            <w:r w:rsidRPr="00504A5C">
              <w:rPr>
                <w:spacing w:val="-2"/>
              </w:rPr>
              <w:t xml:space="preserve"> </w:t>
            </w:r>
            <w:r w:rsidRPr="00504A5C">
              <w:t>Parasite Exam, Giemsa Stain</w:t>
            </w:r>
          </w:p>
        </w:tc>
        <w:tc>
          <w:tcPr>
            <w:tcW w:w="1980" w:type="dxa"/>
          </w:tcPr>
          <w:p w14:paraId="6DAAF3B8" w14:textId="77777777" w:rsidR="00B0000B" w:rsidRPr="00504A5C" w:rsidRDefault="00B0000B" w:rsidP="00186130">
            <w:pPr>
              <w:pStyle w:val="TableContainer"/>
            </w:pPr>
            <w:r w:rsidRPr="00504A5C">
              <w:t>MPAR005A</w:t>
            </w:r>
          </w:p>
        </w:tc>
        <w:tc>
          <w:tcPr>
            <w:tcW w:w="1620" w:type="dxa"/>
          </w:tcPr>
          <w:p w14:paraId="5254C06B" w14:textId="77777777" w:rsidR="00B0000B" w:rsidRPr="00504A5C" w:rsidRDefault="00B0000B" w:rsidP="00186130">
            <w:pPr>
              <w:pStyle w:val="TableContainer"/>
            </w:pPr>
            <w:r w:rsidRPr="00504A5C">
              <w:t>87207</w:t>
            </w:r>
          </w:p>
        </w:tc>
        <w:tc>
          <w:tcPr>
            <w:tcW w:w="1698" w:type="dxa"/>
          </w:tcPr>
          <w:p w14:paraId="1866BC57" w14:textId="77777777" w:rsidR="00B0000B" w:rsidRPr="00504A5C" w:rsidRDefault="00B0000B" w:rsidP="00186130">
            <w:pPr>
              <w:pStyle w:val="TableContainer"/>
            </w:pPr>
            <w:r w:rsidRPr="00504A5C">
              <w:t>$177.55</w:t>
            </w:r>
          </w:p>
        </w:tc>
      </w:tr>
      <w:tr w:rsidR="00B0000B" w:rsidRPr="00E514E1" w14:paraId="705380D7"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A662262" w14:textId="77777777" w:rsidR="00B0000B" w:rsidRPr="00504A5C" w:rsidRDefault="00B0000B" w:rsidP="00186130">
            <w:pPr>
              <w:pStyle w:val="TableContainer"/>
            </w:pPr>
            <w:r w:rsidRPr="00504A5C">
              <w:t>Misc.</w:t>
            </w:r>
            <w:r w:rsidRPr="00504A5C">
              <w:rPr>
                <w:spacing w:val="-2"/>
              </w:rPr>
              <w:t xml:space="preserve"> </w:t>
            </w:r>
            <w:r w:rsidRPr="00504A5C">
              <w:t>Parasite Exam, Tissue</w:t>
            </w:r>
            <w:r w:rsidRPr="00504A5C">
              <w:rPr>
                <w:spacing w:val="-2"/>
              </w:rPr>
              <w:t xml:space="preserve"> </w:t>
            </w:r>
            <w:r w:rsidRPr="00504A5C">
              <w:t>Prep.</w:t>
            </w:r>
          </w:p>
        </w:tc>
        <w:tc>
          <w:tcPr>
            <w:tcW w:w="1980" w:type="dxa"/>
          </w:tcPr>
          <w:p w14:paraId="0B41BE81" w14:textId="77777777" w:rsidR="00B0000B" w:rsidRPr="00504A5C" w:rsidRDefault="00B0000B" w:rsidP="00186130">
            <w:pPr>
              <w:pStyle w:val="TableContainer"/>
            </w:pPr>
            <w:r w:rsidRPr="00504A5C">
              <w:t>MPAR006A</w:t>
            </w:r>
          </w:p>
        </w:tc>
        <w:tc>
          <w:tcPr>
            <w:tcW w:w="1620" w:type="dxa"/>
          </w:tcPr>
          <w:p w14:paraId="7436177A" w14:textId="77777777" w:rsidR="00B0000B" w:rsidRPr="00504A5C" w:rsidRDefault="00B0000B" w:rsidP="00186130">
            <w:pPr>
              <w:pStyle w:val="TableContainer"/>
            </w:pPr>
            <w:r w:rsidRPr="00504A5C">
              <w:t>87169</w:t>
            </w:r>
          </w:p>
        </w:tc>
        <w:tc>
          <w:tcPr>
            <w:tcW w:w="1698" w:type="dxa"/>
          </w:tcPr>
          <w:p w14:paraId="5A2FA180" w14:textId="77777777" w:rsidR="00B0000B" w:rsidRPr="00504A5C" w:rsidRDefault="00B0000B" w:rsidP="00186130">
            <w:pPr>
              <w:pStyle w:val="TableContainer"/>
            </w:pPr>
            <w:r w:rsidRPr="00504A5C">
              <w:t>$73.55</w:t>
            </w:r>
          </w:p>
        </w:tc>
      </w:tr>
      <w:tr w:rsidR="00B0000B" w:rsidRPr="00E514E1" w14:paraId="775D3CA3" w14:textId="77777777" w:rsidTr="00E47F1B">
        <w:trPr>
          <w:trHeight w:val="144"/>
        </w:trPr>
        <w:tc>
          <w:tcPr>
            <w:tcW w:w="5142" w:type="dxa"/>
          </w:tcPr>
          <w:p w14:paraId="4E82B409" w14:textId="77777777" w:rsidR="00B0000B" w:rsidRPr="00504A5C" w:rsidRDefault="00B0000B" w:rsidP="00186130">
            <w:pPr>
              <w:pStyle w:val="TableContainer"/>
            </w:pPr>
            <w:r w:rsidRPr="00504A5C">
              <w:t>Misc.</w:t>
            </w:r>
            <w:r w:rsidRPr="00504A5C">
              <w:rPr>
                <w:spacing w:val="-2"/>
              </w:rPr>
              <w:t xml:space="preserve"> </w:t>
            </w:r>
            <w:r w:rsidRPr="00504A5C">
              <w:t>Parasite Exam, Trichrome</w:t>
            </w:r>
            <w:r w:rsidRPr="00504A5C">
              <w:rPr>
                <w:spacing w:val="-2"/>
              </w:rPr>
              <w:t xml:space="preserve"> </w:t>
            </w:r>
            <w:r w:rsidRPr="00504A5C">
              <w:t>Stain</w:t>
            </w:r>
          </w:p>
        </w:tc>
        <w:tc>
          <w:tcPr>
            <w:tcW w:w="1980" w:type="dxa"/>
          </w:tcPr>
          <w:p w14:paraId="0741A7E5" w14:textId="77777777" w:rsidR="00B0000B" w:rsidRPr="00504A5C" w:rsidRDefault="00B0000B" w:rsidP="00186130">
            <w:pPr>
              <w:pStyle w:val="TableContainer"/>
            </w:pPr>
            <w:r w:rsidRPr="00504A5C">
              <w:t>MPAR007A</w:t>
            </w:r>
          </w:p>
        </w:tc>
        <w:tc>
          <w:tcPr>
            <w:tcW w:w="1620" w:type="dxa"/>
          </w:tcPr>
          <w:p w14:paraId="7CD2C1DF" w14:textId="77777777" w:rsidR="00B0000B" w:rsidRPr="00504A5C" w:rsidRDefault="00B0000B" w:rsidP="00186130">
            <w:pPr>
              <w:pStyle w:val="TableContainer"/>
            </w:pPr>
            <w:r w:rsidRPr="00504A5C">
              <w:t>87209</w:t>
            </w:r>
          </w:p>
        </w:tc>
        <w:tc>
          <w:tcPr>
            <w:tcW w:w="1698" w:type="dxa"/>
          </w:tcPr>
          <w:p w14:paraId="3C64855E" w14:textId="77777777" w:rsidR="00B0000B" w:rsidRPr="00504A5C" w:rsidRDefault="00B0000B" w:rsidP="00186130">
            <w:pPr>
              <w:pStyle w:val="TableContainer"/>
            </w:pPr>
            <w:r w:rsidRPr="00504A5C">
              <w:t>$96.98</w:t>
            </w:r>
          </w:p>
        </w:tc>
      </w:tr>
      <w:tr w:rsidR="00B0000B" w:rsidRPr="00E514E1" w14:paraId="5C35C2A7"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EEC4315" w14:textId="77777777" w:rsidR="00B0000B" w:rsidRPr="00504A5C" w:rsidRDefault="00B0000B" w:rsidP="00186130">
            <w:pPr>
              <w:pStyle w:val="TableContainer"/>
            </w:pPr>
            <w:r w:rsidRPr="00504A5C">
              <w:t>Misc.</w:t>
            </w:r>
            <w:r w:rsidRPr="00504A5C">
              <w:rPr>
                <w:spacing w:val="-2"/>
              </w:rPr>
              <w:t xml:space="preserve"> </w:t>
            </w:r>
            <w:r w:rsidRPr="00504A5C">
              <w:t>Parasite Exam,</w:t>
            </w:r>
            <w:r w:rsidRPr="00504A5C">
              <w:rPr>
                <w:spacing w:val="-2"/>
              </w:rPr>
              <w:t xml:space="preserve"> </w:t>
            </w:r>
            <w:r w:rsidRPr="00504A5C">
              <w:t>Wet</w:t>
            </w:r>
            <w:r w:rsidRPr="00504A5C">
              <w:rPr>
                <w:spacing w:val="-2"/>
              </w:rPr>
              <w:t xml:space="preserve"> </w:t>
            </w:r>
            <w:r w:rsidRPr="00504A5C">
              <w:t>Mount</w:t>
            </w:r>
          </w:p>
        </w:tc>
        <w:tc>
          <w:tcPr>
            <w:tcW w:w="1980" w:type="dxa"/>
          </w:tcPr>
          <w:p w14:paraId="58D65EDC" w14:textId="77777777" w:rsidR="00B0000B" w:rsidRPr="00504A5C" w:rsidRDefault="00B0000B" w:rsidP="00186130">
            <w:pPr>
              <w:pStyle w:val="TableContainer"/>
            </w:pPr>
            <w:r w:rsidRPr="00504A5C">
              <w:t>MPAR008A</w:t>
            </w:r>
          </w:p>
        </w:tc>
        <w:tc>
          <w:tcPr>
            <w:tcW w:w="1620" w:type="dxa"/>
          </w:tcPr>
          <w:p w14:paraId="3301FCC8" w14:textId="77777777" w:rsidR="00B0000B" w:rsidRPr="00504A5C" w:rsidRDefault="00B0000B" w:rsidP="00186130">
            <w:pPr>
              <w:pStyle w:val="TableContainer"/>
            </w:pPr>
            <w:r w:rsidRPr="00504A5C">
              <w:t>87177</w:t>
            </w:r>
          </w:p>
        </w:tc>
        <w:tc>
          <w:tcPr>
            <w:tcW w:w="1698" w:type="dxa"/>
          </w:tcPr>
          <w:p w14:paraId="6E4B5CD8" w14:textId="77777777" w:rsidR="00B0000B" w:rsidRPr="00504A5C" w:rsidRDefault="00B0000B" w:rsidP="00186130">
            <w:pPr>
              <w:pStyle w:val="TableContainer"/>
            </w:pPr>
            <w:r w:rsidRPr="00504A5C">
              <w:t>$73.55</w:t>
            </w:r>
          </w:p>
        </w:tc>
      </w:tr>
      <w:tr w:rsidR="00B0000B" w:rsidRPr="00E514E1" w14:paraId="662BCF1E" w14:textId="77777777" w:rsidTr="00E47F1B">
        <w:trPr>
          <w:trHeight w:val="144"/>
        </w:trPr>
        <w:tc>
          <w:tcPr>
            <w:tcW w:w="5142" w:type="dxa"/>
          </w:tcPr>
          <w:p w14:paraId="157967FF" w14:textId="77777777" w:rsidR="00B0000B" w:rsidRPr="00504A5C" w:rsidRDefault="00B0000B" w:rsidP="00186130">
            <w:pPr>
              <w:pStyle w:val="TableContainer"/>
            </w:pPr>
            <w:r w:rsidRPr="00504A5C">
              <w:t>Urine</w:t>
            </w:r>
            <w:r w:rsidRPr="00504A5C">
              <w:rPr>
                <w:spacing w:val="-2"/>
              </w:rPr>
              <w:t xml:space="preserve"> </w:t>
            </w:r>
            <w:r w:rsidRPr="00504A5C">
              <w:t>Ova</w:t>
            </w:r>
            <w:r w:rsidRPr="00504A5C">
              <w:rPr>
                <w:spacing w:val="-2"/>
              </w:rPr>
              <w:t xml:space="preserve"> </w:t>
            </w:r>
            <w:r w:rsidRPr="00504A5C">
              <w:t>&amp;</w:t>
            </w:r>
            <w:r w:rsidRPr="00504A5C">
              <w:rPr>
                <w:spacing w:val="-2"/>
              </w:rPr>
              <w:t xml:space="preserve"> </w:t>
            </w:r>
            <w:r w:rsidRPr="00504A5C">
              <w:t>Parasite Exam</w:t>
            </w:r>
          </w:p>
        </w:tc>
        <w:tc>
          <w:tcPr>
            <w:tcW w:w="1980" w:type="dxa"/>
          </w:tcPr>
          <w:p w14:paraId="6D97679E" w14:textId="77777777" w:rsidR="00B0000B" w:rsidRPr="00504A5C" w:rsidRDefault="00B0000B" w:rsidP="00186130">
            <w:pPr>
              <w:pStyle w:val="TableContainer"/>
            </w:pPr>
            <w:r w:rsidRPr="00504A5C">
              <w:t>MPAR010A</w:t>
            </w:r>
          </w:p>
        </w:tc>
        <w:tc>
          <w:tcPr>
            <w:tcW w:w="1620" w:type="dxa"/>
          </w:tcPr>
          <w:p w14:paraId="646F0B43" w14:textId="77777777" w:rsidR="00B0000B" w:rsidRPr="00504A5C" w:rsidRDefault="00B0000B" w:rsidP="00186130">
            <w:pPr>
              <w:pStyle w:val="TableContainer"/>
            </w:pPr>
            <w:r w:rsidRPr="00504A5C">
              <w:t>87177</w:t>
            </w:r>
          </w:p>
        </w:tc>
        <w:tc>
          <w:tcPr>
            <w:tcW w:w="1698" w:type="dxa"/>
          </w:tcPr>
          <w:p w14:paraId="130FF4B7" w14:textId="77777777" w:rsidR="00B0000B" w:rsidRPr="00504A5C" w:rsidRDefault="00B0000B" w:rsidP="00186130">
            <w:pPr>
              <w:pStyle w:val="TableContainer"/>
            </w:pPr>
            <w:r w:rsidRPr="00504A5C">
              <w:t>$56.36</w:t>
            </w:r>
          </w:p>
        </w:tc>
      </w:tr>
      <w:tr w:rsidR="00B0000B" w:rsidRPr="00E514E1" w14:paraId="20D33BE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9B5AC68" w14:textId="77777777" w:rsidR="00B0000B" w:rsidRPr="00504A5C" w:rsidRDefault="00B0000B" w:rsidP="00186130">
            <w:pPr>
              <w:pStyle w:val="TableContainer"/>
            </w:pPr>
            <w:r w:rsidRPr="00504A5C">
              <w:t>Worm Identification;</w:t>
            </w:r>
            <w:r w:rsidRPr="00504A5C">
              <w:rPr>
                <w:spacing w:val="-2"/>
              </w:rPr>
              <w:t xml:space="preserve"> </w:t>
            </w:r>
            <w:r w:rsidRPr="00504A5C">
              <w:t>Simple</w:t>
            </w:r>
          </w:p>
        </w:tc>
        <w:tc>
          <w:tcPr>
            <w:tcW w:w="1980" w:type="dxa"/>
          </w:tcPr>
          <w:p w14:paraId="09A3EAF3" w14:textId="77777777" w:rsidR="00B0000B" w:rsidRPr="00504A5C" w:rsidRDefault="00B0000B" w:rsidP="00186130">
            <w:pPr>
              <w:pStyle w:val="TableContainer"/>
            </w:pPr>
            <w:r w:rsidRPr="00504A5C">
              <w:t>MPAR011A</w:t>
            </w:r>
          </w:p>
        </w:tc>
        <w:tc>
          <w:tcPr>
            <w:tcW w:w="1620" w:type="dxa"/>
          </w:tcPr>
          <w:p w14:paraId="70792598" w14:textId="77777777" w:rsidR="00B0000B" w:rsidRPr="00504A5C" w:rsidRDefault="00B0000B" w:rsidP="00186130">
            <w:pPr>
              <w:pStyle w:val="TableContainer"/>
            </w:pPr>
            <w:r w:rsidRPr="00504A5C">
              <w:t>87169</w:t>
            </w:r>
          </w:p>
        </w:tc>
        <w:tc>
          <w:tcPr>
            <w:tcW w:w="1698" w:type="dxa"/>
          </w:tcPr>
          <w:p w14:paraId="72A436B2" w14:textId="77777777" w:rsidR="00B0000B" w:rsidRPr="00504A5C" w:rsidRDefault="00B0000B" w:rsidP="00186130">
            <w:pPr>
              <w:pStyle w:val="TableContainer"/>
            </w:pPr>
            <w:r w:rsidRPr="00504A5C">
              <w:t>$46.44</w:t>
            </w:r>
          </w:p>
        </w:tc>
      </w:tr>
    </w:tbl>
    <w:p w14:paraId="7AAF1845" w14:textId="77777777" w:rsidR="00695170" w:rsidRPr="00FE5971" w:rsidRDefault="00695170" w:rsidP="00695170">
      <w:pPr>
        <w:pStyle w:val="Heading6"/>
      </w:pPr>
      <w:r w:rsidRPr="00FE5971">
        <w:t>Microbiological</w:t>
      </w:r>
      <w:r w:rsidRPr="00FE5971">
        <w:rPr>
          <w:spacing w:val="-8"/>
        </w:rPr>
        <w:t xml:space="preserve"> </w:t>
      </w:r>
      <w:r w:rsidRPr="00FE5971">
        <w:t>Sciences</w:t>
      </w:r>
      <w:r w:rsidRPr="00FE5971">
        <w:rPr>
          <w:spacing w:val="-7"/>
        </w:rPr>
        <w:t xml:space="preserve"> </w:t>
      </w:r>
      <w:r w:rsidRPr="00FE5971">
        <w:t>/</w:t>
      </w:r>
      <w:r w:rsidRPr="00FE5971">
        <w:rPr>
          <w:spacing w:val="-7"/>
        </w:rPr>
        <w:t xml:space="preserve"> </w:t>
      </w:r>
      <w:r w:rsidRPr="00FE5971">
        <w:t>Consumer</w:t>
      </w:r>
      <w:r w:rsidRPr="00FE5971">
        <w:rPr>
          <w:spacing w:val="-7"/>
        </w:rPr>
        <w:t xml:space="preserve"> </w:t>
      </w:r>
      <w:r w:rsidRPr="00FE5971">
        <w:t>Microbiology:</w:t>
      </w:r>
    </w:p>
    <w:tbl>
      <w:tblPr>
        <w:tblStyle w:val="HHSTableforTextData2"/>
        <w:tblW w:w="10656" w:type="dxa"/>
        <w:tblInd w:w="0" w:type="dxa"/>
        <w:tblLayout w:type="fixed"/>
        <w:tblLook w:val="01E0" w:firstRow="1" w:lastRow="1" w:firstColumn="1" w:lastColumn="1" w:noHBand="0" w:noVBand="0"/>
      </w:tblPr>
      <w:tblGrid>
        <w:gridCol w:w="5248"/>
        <w:gridCol w:w="2021"/>
        <w:gridCol w:w="1654"/>
        <w:gridCol w:w="1733"/>
      </w:tblGrid>
      <w:tr w:rsidR="00B0000B" w:rsidRPr="00FE5971" w14:paraId="3334B406" w14:textId="77777777" w:rsidTr="00E47F1B">
        <w:trPr>
          <w:cnfStyle w:val="100000000000" w:firstRow="1" w:lastRow="0" w:firstColumn="0" w:lastColumn="0" w:oddVBand="0" w:evenVBand="0" w:oddHBand="0" w:evenHBand="0" w:firstRowFirstColumn="0" w:firstRowLastColumn="0" w:lastRowFirstColumn="0" w:lastRowLastColumn="0"/>
        </w:trPr>
        <w:tc>
          <w:tcPr>
            <w:tcW w:w="5142" w:type="dxa"/>
          </w:tcPr>
          <w:p w14:paraId="6E437D9E" w14:textId="77777777" w:rsidR="00B0000B" w:rsidRPr="00FE5971" w:rsidRDefault="00B0000B" w:rsidP="00186130">
            <w:pPr>
              <w:pStyle w:val="TableContainer"/>
            </w:pPr>
            <w:r w:rsidRPr="00FE5971">
              <w:t>Procedure</w:t>
            </w:r>
            <w:r w:rsidRPr="00FE5971">
              <w:rPr>
                <w:spacing w:val="-5"/>
              </w:rPr>
              <w:t xml:space="preserve"> </w:t>
            </w:r>
            <w:r w:rsidRPr="00FE5971">
              <w:t>Name</w:t>
            </w:r>
          </w:p>
        </w:tc>
        <w:tc>
          <w:tcPr>
            <w:tcW w:w="1980" w:type="dxa"/>
          </w:tcPr>
          <w:p w14:paraId="2E371208" w14:textId="77777777" w:rsidR="00B0000B" w:rsidRPr="00FE5971" w:rsidRDefault="00B0000B" w:rsidP="00186130">
            <w:pPr>
              <w:pStyle w:val="TableContainer"/>
            </w:pPr>
            <w:r w:rsidRPr="00FE5971">
              <w:t>Procedure</w:t>
            </w:r>
            <w:r w:rsidRPr="00FE5971">
              <w:rPr>
                <w:spacing w:val="-6"/>
              </w:rPr>
              <w:t xml:space="preserve"> </w:t>
            </w:r>
            <w:r w:rsidRPr="00FE5971">
              <w:t>No.</w:t>
            </w:r>
          </w:p>
        </w:tc>
        <w:tc>
          <w:tcPr>
            <w:tcW w:w="1620" w:type="dxa"/>
          </w:tcPr>
          <w:p w14:paraId="11BB8BA9" w14:textId="77777777" w:rsidR="00B0000B" w:rsidRPr="00FE5971" w:rsidRDefault="00B0000B" w:rsidP="00186130">
            <w:pPr>
              <w:pStyle w:val="TableContainer"/>
              <w:rPr>
                <w:spacing w:val="-1"/>
              </w:rPr>
            </w:pPr>
            <w:r w:rsidRPr="00FE5971">
              <w:t>CPT</w:t>
            </w:r>
          </w:p>
        </w:tc>
        <w:tc>
          <w:tcPr>
            <w:tcW w:w="1698" w:type="dxa"/>
          </w:tcPr>
          <w:p w14:paraId="62E98232" w14:textId="77777777" w:rsidR="00B0000B" w:rsidRPr="00FE5971" w:rsidRDefault="00B0000B" w:rsidP="00186130">
            <w:pPr>
              <w:pStyle w:val="TableContainer"/>
            </w:pPr>
            <w:r w:rsidRPr="00FE5971">
              <w:t>Cost</w:t>
            </w:r>
          </w:p>
        </w:tc>
      </w:tr>
      <w:tr w:rsidR="00B0000B" w:rsidRPr="00E514E1" w14:paraId="43488374" w14:textId="77777777" w:rsidTr="00E47F1B">
        <w:trPr>
          <w:trHeight w:val="144"/>
        </w:trPr>
        <w:tc>
          <w:tcPr>
            <w:tcW w:w="5142" w:type="dxa"/>
          </w:tcPr>
          <w:p w14:paraId="07EB0753" w14:textId="77777777" w:rsidR="00B0000B" w:rsidRPr="00504A5C" w:rsidRDefault="00B0000B" w:rsidP="00186130">
            <w:pPr>
              <w:pStyle w:val="TableContainer"/>
            </w:pPr>
            <w:r w:rsidRPr="00504A5C">
              <w:t>Food Analysis:</w:t>
            </w:r>
            <w:r w:rsidRPr="00504A5C">
              <w:rPr>
                <w:spacing w:val="1"/>
              </w:rPr>
              <w:t xml:space="preserve"> </w:t>
            </w:r>
            <w:r w:rsidRPr="00504A5C">
              <w:t>Campylobacter</w:t>
            </w:r>
          </w:p>
        </w:tc>
        <w:tc>
          <w:tcPr>
            <w:tcW w:w="1980" w:type="dxa"/>
          </w:tcPr>
          <w:p w14:paraId="5E84B705" w14:textId="77777777" w:rsidR="00B0000B" w:rsidRPr="00504A5C" w:rsidRDefault="00B0000B" w:rsidP="00186130">
            <w:pPr>
              <w:pStyle w:val="TableContainer"/>
            </w:pPr>
            <w:r w:rsidRPr="00504A5C">
              <w:t>MAQ0109A</w:t>
            </w:r>
          </w:p>
        </w:tc>
        <w:tc>
          <w:tcPr>
            <w:tcW w:w="1620" w:type="dxa"/>
          </w:tcPr>
          <w:p w14:paraId="246E19AD" w14:textId="77777777" w:rsidR="00B0000B" w:rsidRPr="00504A5C" w:rsidRDefault="00B0000B" w:rsidP="00186130">
            <w:pPr>
              <w:pStyle w:val="TableContainer"/>
            </w:pPr>
            <w:r>
              <w:t>N/A</w:t>
            </w:r>
          </w:p>
        </w:tc>
        <w:tc>
          <w:tcPr>
            <w:tcW w:w="1698" w:type="dxa"/>
          </w:tcPr>
          <w:p w14:paraId="2EDBDA0A" w14:textId="77777777" w:rsidR="00B0000B" w:rsidRPr="00504A5C" w:rsidRDefault="00B0000B" w:rsidP="00186130">
            <w:pPr>
              <w:pStyle w:val="TableContainer"/>
            </w:pPr>
            <w:r w:rsidRPr="00504A5C">
              <w:t>$145.40</w:t>
            </w:r>
          </w:p>
        </w:tc>
      </w:tr>
      <w:tr w:rsidR="00B0000B" w:rsidRPr="00E514E1" w14:paraId="3071F909"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FE7E077" w14:textId="77777777" w:rsidR="00B0000B" w:rsidRPr="00504A5C" w:rsidRDefault="00B0000B" w:rsidP="00186130">
            <w:pPr>
              <w:pStyle w:val="TableContainer"/>
            </w:pPr>
            <w:r w:rsidRPr="00504A5C">
              <w:t>Food Analysis:</w:t>
            </w:r>
            <w:r w:rsidRPr="00504A5C">
              <w:rPr>
                <w:spacing w:val="1"/>
              </w:rPr>
              <w:t xml:space="preserve"> </w:t>
            </w:r>
            <w:proofErr w:type="spellStart"/>
            <w:r w:rsidRPr="00504A5C">
              <w:t>Cronobacter</w:t>
            </w:r>
            <w:proofErr w:type="spellEnd"/>
            <w:r w:rsidRPr="00504A5C">
              <w:t xml:space="preserve"> </w:t>
            </w:r>
            <w:proofErr w:type="spellStart"/>
            <w:r w:rsidRPr="00504A5C">
              <w:t>Sakazakii</w:t>
            </w:r>
            <w:proofErr w:type="spellEnd"/>
          </w:p>
        </w:tc>
        <w:tc>
          <w:tcPr>
            <w:tcW w:w="1980" w:type="dxa"/>
          </w:tcPr>
          <w:p w14:paraId="0D9B2195" w14:textId="77777777" w:rsidR="00B0000B" w:rsidRPr="00504A5C" w:rsidRDefault="00B0000B" w:rsidP="00186130">
            <w:pPr>
              <w:pStyle w:val="TableContainer"/>
            </w:pPr>
            <w:r w:rsidRPr="00504A5C">
              <w:t>MAQ0121A</w:t>
            </w:r>
          </w:p>
        </w:tc>
        <w:tc>
          <w:tcPr>
            <w:tcW w:w="1620" w:type="dxa"/>
          </w:tcPr>
          <w:p w14:paraId="1363F745" w14:textId="77777777" w:rsidR="00B0000B" w:rsidRPr="00504A5C" w:rsidRDefault="00B0000B" w:rsidP="00186130">
            <w:pPr>
              <w:pStyle w:val="TableContainer"/>
            </w:pPr>
            <w:r>
              <w:t>N/A</w:t>
            </w:r>
          </w:p>
        </w:tc>
        <w:tc>
          <w:tcPr>
            <w:tcW w:w="1698" w:type="dxa"/>
          </w:tcPr>
          <w:p w14:paraId="7D11D6FF" w14:textId="77777777" w:rsidR="00B0000B" w:rsidRPr="00504A5C" w:rsidRDefault="00B0000B" w:rsidP="00186130">
            <w:pPr>
              <w:pStyle w:val="TableContainer"/>
            </w:pPr>
            <w:r w:rsidRPr="00504A5C">
              <w:t>$115.17</w:t>
            </w:r>
          </w:p>
        </w:tc>
      </w:tr>
      <w:tr w:rsidR="00B0000B" w:rsidRPr="00E514E1" w14:paraId="44CDDE0C" w14:textId="77777777" w:rsidTr="00E47F1B">
        <w:trPr>
          <w:trHeight w:val="144"/>
        </w:trPr>
        <w:tc>
          <w:tcPr>
            <w:tcW w:w="5142" w:type="dxa"/>
          </w:tcPr>
          <w:p w14:paraId="1F6BA69D" w14:textId="77777777" w:rsidR="00B0000B" w:rsidRPr="00504A5C" w:rsidRDefault="00B0000B" w:rsidP="00186130">
            <w:pPr>
              <w:pStyle w:val="TableContainer"/>
            </w:pPr>
            <w:r w:rsidRPr="00504A5C">
              <w:t>Food Analysis:</w:t>
            </w:r>
            <w:r w:rsidRPr="00504A5C">
              <w:rPr>
                <w:spacing w:val="2"/>
              </w:rPr>
              <w:t xml:space="preserve"> </w:t>
            </w:r>
            <w:r w:rsidRPr="00504A5C">
              <w:t>E.coli 0157</w:t>
            </w:r>
          </w:p>
        </w:tc>
        <w:tc>
          <w:tcPr>
            <w:tcW w:w="1980" w:type="dxa"/>
          </w:tcPr>
          <w:p w14:paraId="7FE38E6D" w14:textId="77777777" w:rsidR="00B0000B" w:rsidRPr="00504A5C" w:rsidRDefault="00B0000B" w:rsidP="00186130">
            <w:pPr>
              <w:pStyle w:val="TableContainer"/>
            </w:pPr>
            <w:r w:rsidRPr="00504A5C">
              <w:t>MAQ0110A</w:t>
            </w:r>
          </w:p>
        </w:tc>
        <w:tc>
          <w:tcPr>
            <w:tcW w:w="1620" w:type="dxa"/>
          </w:tcPr>
          <w:p w14:paraId="57DBF10B" w14:textId="77777777" w:rsidR="00B0000B" w:rsidRPr="00504A5C" w:rsidRDefault="00B0000B" w:rsidP="00186130">
            <w:pPr>
              <w:pStyle w:val="TableContainer"/>
            </w:pPr>
            <w:r>
              <w:t>N/A</w:t>
            </w:r>
          </w:p>
        </w:tc>
        <w:tc>
          <w:tcPr>
            <w:tcW w:w="1698" w:type="dxa"/>
          </w:tcPr>
          <w:p w14:paraId="2BBB202B" w14:textId="77777777" w:rsidR="00B0000B" w:rsidRPr="00504A5C" w:rsidRDefault="00B0000B" w:rsidP="00186130">
            <w:pPr>
              <w:pStyle w:val="TableContainer"/>
            </w:pPr>
            <w:r w:rsidRPr="00504A5C">
              <w:t>$121.52</w:t>
            </w:r>
          </w:p>
        </w:tc>
      </w:tr>
      <w:tr w:rsidR="00B0000B" w:rsidRPr="00E514E1" w14:paraId="299CD0FF"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8CC56B1" w14:textId="77777777" w:rsidR="00B0000B" w:rsidRPr="00504A5C" w:rsidRDefault="00B0000B" w:rsidP="00186130">
            <w:pPr>
              <w:pStyle w:val="TableContainer"/>
            </w:pPr>
            <w:r w:rsidRPr="00504A5C">
              <w:lastRenderedPageBreak/>
              <w:t>Food</w:t>
            </w:r>
            <w:r w:rsidRPr="00504A5C">
              <w:rPr>
                <w:spacing w:val="-2"/>
              </w:rPr>
              <w:t xml:space="preserve"> </w:t>
            </w:r>
            <w:r w:rsidRPr="00504A5C">
              <w:t>Analysis:</w:t>
            </w:r>
            <w:r w:rsidRPr="00504A5C">
              <w:rPr>
                <w:spacing w:val="1"/>
              </w:rPr>
              <w:t xml:space="preserve"> </w:t>
            </w:r>
            <w:r w:rsidRPr="00504A5C">
              <w:t>Non-0157 STEC</w:t>
            </w:r>
          </w:p>
        </w:tc>
        <w:tc>
          <w:tcPr>
            <w:tcW w:w="1980" w:type="dxa"/>
          </w:tcPr>
          <w:p w14:paraId="42268018" w14:textId="77777777" w:rsidR="00B0000B" w:rsidRPr="00504A5C" w:rsidRDefault="00B0000B" w:rsidP="00186130">
            <w:pPr>
              <w:pStyle w:val="TableContainer"/>
            </w:pPr>
            <w:r w:rsidRPr="00504A5C">
              <w:t>MAQ0120A</w:t>
            </w:r>
          </w:p>
        </w:tc>
        <w:tc>
          <w:tcPr>
            <w:tcW w:w="1620" w:type="dxa"/>
          </w:tcPr>
          <w:p w14:paraId="5A0CF09C" w14:textId="77777777" w:rsidR="00B0000B" w:rsidRPr="00504A5C" w:rsidRDefault="00B0000B" w:rsidP="00186130">
            <w:pPr>
              <w:pStyle w:val="TableContainer"/>
            </w:pPr>
            <w:r>
              <w:t>N/A</w:t>
            </w:r>
          </w:p>
        </w:tc>
        <w:tc>
          <w:tcPr>
            <w:tcW w:w="1698" w:type="dxa"/>
          </w:tcPr>
          <w:p w14:paraId="3D776CFC" w14:textId="77777777" w:rsidR="00B0000B" w:rsidRPr="00504A5C" w:rsidRDefault="00B0000B" w:rsidP="00186130">
            <w:pPr>
              <w:pStyle w:val="TableContainer"/>
            </w:pPr>
            <w:r w:rsidRPr="00504A5C">
              <w:t>$295.02</w:t>
            </w:r>
          </w:p>
        </w:tc>
      </w:tr>
      <w:tr w:rsidR="00B0000B" w:rsidRPr="00E514E1" w14:paraId="4CCDCC99" w14:textId="77777777" w:rsidTr="00E47F1B">
        <w:trPr>
          <w:trHeight w:val="144"/>
        </w:trPr>
        <w:tc>
          <w:tcPr>
            <w:tcW w:w="5142" w:type="dxa"/>
          </w:tcPr>
          <w:p w14:paraId="000A8B20" w14:textId="77777777" w:rsidR="00B0000B" w:rsidRPr="00504A5C" w:rsidRDefault="00B0000B" w:rsidP="00186130">
            <w:pPr>
              <w:pStyle w:val="TableContainer"/>
            </w:pPr>
            <w:r w:rsidRPr="00504A5C">
              <w:t>Food Analysis:</w:t>
            </w:r>
            <w:r w:rsidRPr="00504A5C">
              <w:rPr>
                <w:spacing w:val="1"/>
              </w:rPr>
              <w:t xml:space="preserve"> </w:t>
            </w:r>
            <w:r w:rsidRPr="00504A5C">
              <w:t>Listeria</w:t>
            </w:r>
          </w:p>
        </w:tc>
        <w:tc>
          <w:tcPr>
            <w:tcW w:w="1980" w:type="dxa"/>
          </w:tcPr>
          <w:p w14:paraId="2F87FEDA" w14:textId="77777777" w:rsidR="00B0000B" w:rsidRPr="00504A5C" w:rsidRDefault="00B0000B" w:rsidP="00186130">
            <w:pPr>
              <w:pStyle w:val="TableContainer"/>
            </w:pPr>
            <w:r w:rsidRPr="00504A5C">
              <w:t>MAQ0111A</w:t>
            </w:r>
          </w:p>
        </w:tc>
        <w:tc>
          <w:tcPr>
            <w:tcW w:w="1620" w:type="dxa"/>
          </w:tcPr>
          <w:p w14:paraId="0F48BBD4" w14:textId="77777777" w:rsidR="00B0000B" w:rsidRPr="00504A5C" w:rsidRDefault="00B0000B" w:rsidP="00186130">
            <w:pPr>
              <w:pStyle w:val="TableContainer"/>
            </w:pPr>
            <w:r>
              <w:t>N/A</w:t>
            </w:r>
          </w:p>
        </w:tc>
        <w:tc>
          <w:tcPr>
            <w:tcW w:w="1698" w:type="dxa"/>
          </w:tcPr>
          <w:p w14:paraId="745A71D4" w14:textId="77777777" w:rsidR="00B0000B" w:rsidRPr="00504A5C" w:rsidRDefault="00B0000B" w:rsidP="00186130">
            <w:pPr>
              <w:pStyle w:val="TableContainer"/>
            </w:pPr>
            <w:r w:rsidRPr="00504A5C">
              <w:t>$150.75</w:t>
            </w:r>
          </w:p>
        </w:tc>
      </w:tr>
      <w:tr w:rsidR="00B0000B" w:rsidRPr="00E514E1" w14:paraId="026318DF"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E2EE9B8" w14:textId="77777777" w:rsidR="00B0000B" w:rsidRPr="00504A5C" w:rsidRDefault="00B0000B" w:rsidP="00186130">
            <w:pPr>
              <w:pStyle w:val="TableContainer"/>
            </w:pPr>
            <w:r w:rsidRPr="00504A5C">
              <w:t>Food Analysis:</w:t>
            </w:r>
            <w:r w:rsidRPr="00504A5C">
              <w:rPr>
                <w:spacing w:val="1"/>
              </w:rPr>
              <w:t xml:space="preserve"> </w:t>
            </w:r>
            <w:r w:rsidRPr="00504A5C">
              <w:t>Salmonella</w:t>
            </w:r>
          </w:p>
        </w:tc>
        <w:tc>
          <w:tcPr>
            <w:tcW w:w="1980" w:type="dxa"/>
          </w:tcPr>
          <w:p w14:paraId="38C8ED0B" w14:textId="77777777" w:rsidR="00B0000B" w:rsidRPr="00504A5C" w:rsidRDefault="00B0000B" w:rsidP="00186130">
            <w:pPr>
              <w:pStyle w:val="TableContainer"/>
            </w:pPr>
            <w:r w:rsidRPr="00504A5C">
              <w:t>MAQ0112A</w:t>
            </w:r>
          </w:p>
        </w:tc>
        <w:tc>
          <w:tcPr>
            <w:tcW w:w="1620" w:type="dxa"/>
          </w:tcPr>
          <w:p w14:paraId="0F3A977D" w14:textId="77777777" w:rsidR="00B0000B" w:rsidRPr="00504A5C" w:rsidRDefault="00B0000B" w:rsidP="00186130">
            <w:pPr>
              <w:pStyle w:val="TableContainer"/>
            </w:pPr>
            <w:r>
              <w:t>N/A</w:t>
            </w:r>
          </w:p>
        </w:tc>
        <w:tc>
          <w:tcPr>
            <w:tcW w:w="1698" w:type="dxa"/>
          </w:tcPr>
          <w:p w14:paraId="55D25DBE" w14:textId="77777777" w:rsidR="00B0000B" w:rsidRPr="00504A5C" w:rsidRDefault="00B0000B" w:rsidP="00186130">
            <w:pPr>
              <w:pStyle w:val="TableContainer"/>
            </w:pPr>
            <w:r w:rsidRPr="00504A5C">
              <w:t>$66.07</w:t>
            </w:r>
          </w:p>
        </w:tc>
      </w:tr>
      <w:tr w:rsidR="00B0000B" w:rsidRPr="00E514E1" w14:paraId="573F94C7" w14:textId="77777777" w:rsidTr="00E47F1B">
        <w:trPr>
          <w:trHeight w:val="144"/>
        </w:trPr>
        <w:tc>
          <w:tcPr>
            <w:tcW w:w="5142" w:type="dxa"/>
          </w:tcPr>
          <w:p w14:paraId="2EBDC422" w14:textId="77777777" w:rsidR="00B0000B" w:rsidRPr="00504A5C" w:rsidRDefault="00B0000B" w:rsidP="00186130">
            <w:pPr>
              <w:pStyle w:val="TableContainer"/>
            </w:pPr>
            <w:r w:rsidRPr="00504A5C">
              <w:t xml:space="preserve">Food Analysis: </w:t>
            </w:r>
            <w:proofErr w:type="spellStart"/>
            <w:r w:rsidRPr="00504A5C">
              <w:t>Shigella</w:t>
            </w:r>
            <w:proofErr w:type="spellEnd"/>
          </w:p>
        </w:tc>
        <w:tc>
          <w:tcPr>
            <w:tcW w:w="1980" w:type="dxa"/>
          </w:tcPr>
          <w:p w14:paraId="411A0AC5" w14:textId="77777777" w:rsidR="00B0000B" w:rsidRPr="00504A5C" w:rsidRDefault="00B0000B" w:rsidP="00186130">
            <w:pPr>
              <w:pStyle w:val="TableContainer"/>
            </w:pPr>
            <w:r w:rsidRPr="00504A5C">
              <w:t>MAQ0113A</w:t>
            </w:r>
          </w:p>
        </w:tc>
        <w:tc>
          <w:tcPr>
            <w:tcW w:w="1620" w:type="dxa"/>
          </w:tcPr>
          <w:p w14:paraId="1F1BFDD0" w14:textId="77777777" w:rsidR="00B0000B" w:rsidRPr="00504A5C" w:rsidRDefault="00B0000B" w:rsidP="00186130">
            <w:pPr>
              <w:pStyle w:val="TableContainer"/>
            </w:pPr>
            <w:r>
              <w:t>N/A</w:t>
            </w:r>
          </w:p>
        </w:tc>
        <w:tc>
          <w:tcPr>
            <w:tcW w:w="1698" w:type="dxa"/>
          </w:tcPr>
          <w:p w14:paraId="0FE4CAAA" w14:textId="77777777" w:rsidR="00B0000B" w:rsidRPr="00504A5C" w:rsidRDefault="00B0000B" w:rsidP="00186130">
            <w:pPr>
              <w:pStyle w:val="TableContainer"/>
            </w:pPr>
            <w:r w:rsidRPr="00504A5C">
              <w:t>$119.40</w:t>
            </w:r>
          </w:p>
        </w:tc>
      </w:tr>
      <w:tr w:rsidR="00B0000B" w:rsidRPr="00E514E1" w14:paraId="54BAF6A1"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D3B78E6" w14:textId="77777777" w:rsidR="00B0000B" w:rsidRPr="00504A5C" w:rsidRDefault="00B0000B" w:rsidP="00186130">
            <w:pPr>
              <w:pStyle w:val="TableContainer"/>
            </w:pPr>
            <w:r w:rsidRPr="00504A5C">
              <w:t>Food Analysis:</w:t>
            </w:r>
            <w:r w:rsidRPr="00504A5C">
              <w:rPr>
                <w:spacing w:val="2"/>
              </w:rPr>
              <w:t xml:space="preserve"> </w:t>
            </w:r>
            <w:r w:rsidRPr="00504A5C">
              <w:t>Staphylococcus Enterotoxin</w:t>
            </w:r>
          </w:p>
        </w:tc>
        <w:tc>
          <w:tcPr>
            <w:tcW w:w="1980" w:type="dxa"/>
          </w:tcPr>
          <w:p w14:paraId="2D99EAE5" w14:textId="77777777" w:rsidR="00B0000B" w:rsidRPr="00504A5C" w:rsidRDefault="00B0000B" w:rsidP="00186130">
            <w:pPr>
              <w:pStyle w:val="TableContainer"/>
            </w:pPr>
            <w:r w:rsidRPr="00504A5C">
              <w:t>MAQ0115A</w:t>
            </w:r>
          </w:p>
        </w:tc>
        <w:tc>
          <w:tcPr>
            <w:tcW w:w="1620" w:type="dxa"/>
          </w:tcPr>
          <w:p w14:paraId="04D516C8" w14:textId="77777777" w:rsidR="00B0000B" w:rsidRPr="00504A5C" w:rsidRDefault="00B0000B" w:rsidP="00186130">
            <w:pPr>
              <w:pStyle w:val="TableContainer"/>
            </w:pPr>
            <w:r>
              <w:t>N/A</w:t>
            </w:r>
          </w:p>
        </w:tc>
        <w:tc>
          <w:tcPr>
            <w:tcW w:w="1698" w:type="dxa"/>
          </w:tcPr>
          <w:p w14:paraId="7DD7A3FC" w14:textId="77777777" w:rsidR="00B0000B" w:rsidRPr="00504A5C" w:rsidRDefault="00B0000B" w:rsidP="00186130">
            <w:pPr>
              <w:pStyle w:val="TableContainer"/>
            </w:pPr>
            <w:r w:rsidRPr="00504A5C">
              <w:t>$90.80</w:t>
            </w:r>
          </w:p>
        </w:tc>
      </w:tr>
      <w:tr w:rsidR="00B0000B" w:rsidRPr="00E514E1" w14:paraId="3F22B8E7" w14:textId="77777777" w:rsidTr="00E47F1B">
        <w:trPr>
          <w:trHeight w:val="144"/>
        </w:trPr>
        <w:tc>
          <w:tcPr>
            <w:tcW w:w="5142" w:type="dxa"/>
          </w:tcPr>
          <w:p w14:paraId="23945089" w14:textId="77777777" w:rsidR="00B0000B" w:rsidRPr="00504A5C" w:rsidRDefault="00B0000B" w:rsidP="00186130">
            <w:pPr>
              <w:pStyle w:val="TableContainer"/>
            </w:pPr>
            <w:r w:rsidRPr="00504A5C">
              <w:t>Food Analysis: Yersinia</w:t>
            </w:r>
          </w:p>
        </w:tc>
        <w:tc>
          <w:tcPr>
            <w:tcW w:w="1980" w:type="dxa"/>
          </w:tcPr>
          <w:p w14:paraId="0BE26DA4" w14:textId="77777777" w:rsidR="00B0000B" w:rsidRPr="00504A5C" w:rsidRDefault="00B0000B" w:rsidP="00186130">
            <w:pPr>
              <w:pStyle w:val="TableContainer"/>
            </w:pPr>
            <w:r w:rsidRPr="00504A5C">
              <w:t>MAQ0119A</w:t>
            </w:r>
          </w:p>
        </w:tc>
        <w:tc>
          <w:tcPr>
            <w:tcW w:w="1620" w:type="dxa"/>
          </w:tcPr>
          <w:p w14:paraId="0894E634" w14:textId="77777777" w:rsidR="00B0000B" w:rsidRPr="00504A5C" w:rsidRDefault="00B0000B" w:rsidP="00186130">
            <w:pPr>
              <w:pStyle w:val="TableContainer"/>
            </w:pPr>
            <w:r>
              <w:t>N/A</w:t>
            </w:r>
          </w:p>
        </w:tc>
        <w:tc>
          <w:tcPr>
            <w:tcW w:w="1698" w:type="dxa"/>
          </w:tcPr>
          <w:p w14:paraId="53500027" w14:textId="77777777" w:rsidR="00B0000B" w:rsidRPr="00504A5C" w:rsidRDefault="00B0000B" w:rsidP="00186130">
            <w:pPr>
              <w:pStyle w:val="TableContainer"/>
            </w:pPr>
            <w:r w:rsidRPr="00504A5C">
              <w:t>$62.48</w:t>
            </w:r>
          </w:p>
        </w:tc>
      </w:tr>
      <w:tr w:rsidR="00B0000B" w:rsidRPr="00E514E1" w14:paraId="4F5052A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21C3C80" w14:textId="77777777" w:rsidR="00B0000B" w:rsidRPr="00504A5C" w:rsidRDefault="00B0000B" w:rsidP="00186130">
            <w:pPr>
              <w:pStyle w:val="TableContainer"/>
            </w:pPr>
            <w:r w:rsidRPr="00504A5C">
              <w:t>Milk and Dairy test,</w:t>
            </w:r>
            <w:r w:rsidRPr="00504A5C">
              <w:rPr>
                <w:spacing w:val="-2"/>
              </w:rPr>
              <w:t xml:space="preserve"> </w:t>
            </w:r>
            <w:r w:rsidRPr="00504A5C">
              <w:t>Aflatoxin</w:t>
            </w:r>
          </w:p>
        </w:tc>
        <w:tc>
          <w:tcPr>
            <w:tcW w:w="1980" w:type="dxa"/>
          </w:tcPr>
          <w:p w14:paraId="0049D864" w14:textId="77777777" w:rsidR="00B0000B" w:rsidRPr="00504A5C" w:rsidRDefault="00B0000B" w:rsidP="00186130">
            <w:pPr>
              <w:pStyle w:val="TableContainer"/>
            </w:pPr>
            <w:r w:rsidRPr="00504A5C">
              <w:t>MZZ0403A</w:t>
            </w:r>
          </w:p>
        </w:tc>
        <w:tc>
          <w:tcPr>
            <w:tcW w:w="1620" w:type="dxa"/>
          </w:tcPr>
          <w:p w14:paraId="2BFF184C" w14:textId="77777777" w:rsidR="00B0000B" w:rsidRPr="00504A5C" w:rsidRDefault="00B0000B" w:rsidP="00186130">
            <w:pPr>
              <w:pStyle w:val="TableContainer"/>
            </w:pPr>
            <w:r>
              <w:t>N/A</w:t>
            </w:r>
          </w:p>
        </w:tc>
        <w:tc>
          <w:tcPr>
            <w:tcW w:w="1698" w:type="dxa"/>
          </w:tcPr>
          <w:p w14:paraId="7453D647" w14:textId="77777777" w:rsidR="00B0000B" w:rsidRPr="00504A5C" w:rsidRDefault="00B0000B" w:rsidP="00186130">
            <w:pPr>
              <w:pStyle w:val="TableContainer"/>
            </w:pPr>
            <w:r w:rsidRPr="00504A5C">
              <w:t>$65.63</w:t>
            </w:r>
          </w:p>
        </w:tc>
      </w:tr>
      <w:tr w:rsidR="00B0000B" w:rsidRPr="00E514E1" w14:paraId="0DA1DC1F" w14:textId="77777777" w:rsidTr="00E47F1B">
        <w:trPr>
          <w:trHeight w:val="144"/>
        </w:trPr>
        <w:tc>
          <w:tcPr>
            <w:tcW w:w="5142" w:type="dxa"/>
          </w:tcPr>
          <w:p w14:paraId="58F5704C" w14:textId="77777777" w:rsidR="00B0000B" w:rsidRPr="00504A5C" w:rsidRDefault="00B0000B" w:rsidP="00186130">
            <w:pPr>
              <w:pStyle w:val="TableContainer"/>
            </w:pPr>
            <w:r w:rsidRPr="00504A5C">
              <w:t>Milk and Dairy</w:t>
            </w:r>
            <w:r w:rsidRPr="00504A5C">
              <w:rPr>
                <w:spacing w:val="1"/>
              </w:rPr>
              <w:t xml:space="preserve"> </w:t>
            </w:r>
            <w:r w:rsidRPr="00504A5C">
              <w:t>Products; Count, Coliform</w:t>
            </w:r>
          </w:p>
        </w:tc>
        <w:tc>
          <w:tcPr>
            <w:tcW w:w="1980" w:type="dxa"/>
          </w:tcPr>
          <w:p w14:paraId="5AE1EF65" w14:textId="77777777" w:rsidR="00B0000B" w:rsidRPr="00504A5C" w:rsidRDefault="00B0000B" w:rsidP="00186130">
            <w:pPr>
              <w:pStyle w:val="TableContainer"/>
            </w:pPr>
            <w:r w:rsidRPr="00504A5C">
              <w:t>MDG0381A</w:t>
            </w:r>
          </w:p>
        </w:tc>
        <w:tc>
          <w:tcPr>
            <w:tcW w:w="1620" w:type="dxa"/>
          </w:tcPr>
          <w:p w14:paraId="28A9E317" w14:textId="77777777" w:rsidR="00B0000B" w:rsidRPr="00504A5C" w:rsidRDefault="00B0000B" w:rsidP="00186130">
            <w:pPr>
              <w:pStyle w:val="TableContainer"/>
            </w:pPr>
            <w:r>
              <w:t>N/A</w:t>
            </w:r>
          </w:p>
        </w:tc>
        <w:tc>
          <w:tcPr>
            <w:tcW w:w="1698" w:type="dxa"/>
          </w:tcPr>
          <w:p w14:paraId="1879A454" w14:textId="77777777" w:rsidR="00B0000B" w:rsidRPr="00504A5C" w:rsidRDefault="00B0000B" w:rsidP="00186130">
            <w:pPr>
              <w:pStyle w:val="TableContainer"/>
            </w:pPr>
            <w:r w:rsidRPr="00504A5C">
              <w:t>$33.97</w:t>
            </w:r>
          </w:p>
        </w:tc>
      </w:tr>
      <w:tr w:rsidR="00B0000B" w:rsidRPr="00E514E1" w14:paraId="29E4787E"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5864E2E" w14:textId="77777777" w:rsidR="00B0000B" w:rsidRPr="00504A5C" w:rsidRDefault="00B0000B" w:rsidP="00186130">
            <w:pPr>
              <w:pStyle w:val="TableContainer"/>
            </w:pPr>
            <w:r w:rsidRPr="00504A5C">
              <w:t>Milk and Dairy Products; Coliform Count for Containers</w:t>
            </w:r>
          </w:p>
        </w:tc>
        <w:tc>
          <w:tcPr>
            <w:tcW w:w="1980" w:type="dxa"/>
          </w:tcPr>
          <w:p w14:paraId="5C720809" w14:textId="77777777" w:rsidR="00B0000B" w:rsidRPr="00504A5C" w:rsidRDefault="00B0000B" w:rsidP="00186130">
            <w:pPr>
              <w:pStyle w:val="TableContainer"/>
            </w:pPr>
            <w:r w:rsidRPr="00504A5C">
              <w:t>MDG0384A</w:t>
            </w:r>
          </w:p>
        </w:tc>
        <w:tc>
          <w:tcPr>
            <w:tcW w:w="1620" w:type="dxa"/>
          </w:tcPr>
          <w:p w14:paraId="1DAB2C7F" w14:textId="77777777" w:rsidR="00B0000B" w:rsidRPr="00504A5C" w:rsidRDefault="00B0000B" w:rsidP="00186130">
            <w:pPr>
              <w:pStyle w:val="TableContainer"/>
            </w:pPr>
            <w:r>
              <w:t>N/A</w:t>
            </w:r>
          </w:p>
        </w:tc>
        <w:tc>
          <w:tcPr>
            <w:tcW w:w="1698" w:type="dxa"/>
          </w:tcPr>
          <w:p w14:paraId="4AD6B4D7" w14:textId="77777777" w:rsidR="00B0000B" w:rsidRPr="00504A5C" w:rsidRDefault="00B0000B" w:rsidP="00186130">
            <w:pPr>
              <w:pStyle w:val="TableContainer"/>
            </w:pPr>
            <w:r w:rsidRPr="00504A5C">
              <w:t>$41.28</w:t>
            </w:r>
          </w:p>
        </w:tc>
      </w:tr>
      <w:tr w:rsidR="00B0000B" w:rsidRPr="00D744EB" w14:paraId="268BC0DD" w14:textId="77777777" w:rsidTr="00E47F1B">
        <w:trPr>
          <w:trHeight w:val="144"/>
        </w:trPr>
        <w:tc>
          <w:tcPr>
            <w:tcW w:w="5142" w:type="dxa"/>
          </w:tcPr>
          <w:p w14:paraId="3CEF5230" w14:textId="77777777" w:rsidR="00B0000B" w:rsidRPr="00D744EB" w:rsidRDefault="00B0000B" w:rsidP="00186130">
            <w:pPr>
              <w:pStyle w:val="TableContainer"/>
              <w:rPr>
                <w:rFonts w:eastAsia="Arial" w:cs="Arial"/>
                <w:bCs/>
              </w:rPr>
            </w:pPr>
            <w:r w:rsidRPr="00D744EB">
              <w:t>Count, Standard Plate, Milk</w:t>
            </w:r>
          </w:p>
        </w:tc>
        <w:tc>
          <w:tcPr>
            <w:tcW w:w="1980" w:type="dxa"/>
          </w:tcPr>
          <w:p w14:paraId="4430E22A" w14:textId="77777777" w:rsidR="00B0000B" w:rsidRPr="00D744EB" w:rsidRDefault="00B0000B" w:rsidP="00186130">
            <w:pPr>
              <w:pStyle w:val="TableContainer"/>
              <w:rPr>
                <w:rFonts w:eastAsia="Arial" w:cs="Arial"/>
                <w:bCs/>
              </w:rPr>
            </w:pPr>
            <w:r w:rsidRPr="00D744EB">
              <w:t>MDG0382A</w:t>
            </w:r>
          </w:p>
        </w:tc>
        <w:tc>
          <w:tcPr>
            <w:tcW w:w="1620" w:type="dxa"/>
          </w:tcPr>
          <w:p w14:paraId="22614039" w14:textId="77777777" w:rsidR="00B0000B" w:rsidRPr="00D744EB" w:rsidRDefault="00B0000B" w:rsidP="00186130">
            <w:pPr>
              <w:pStyle w:val="TableContainer"/>
              <w:rPr>
                <w:rFonts w:eastAsia="Arial" w:cs="Arial"/>
                <w:bCs/>
              </w:rPr>
            </w:pPr>
            <w:r>
              <w:t>N/A</w:t>
            </w:r>
          </w:p>
        </w:tc>
        <w:tc>
          <w:tcPr>
            <w:tcW w:w="1698" w:type="dxa"/>
          </w:tcPr>
          <w:p w14:paraId="07E991D1" w14:textId="77777777" w:rsidR="00B0000B" w:rsidRPr="00D744EB" w:rsidRDefault="00B0000B" w:rsidP="00186130">
            <w:pPr>
              <w:pStyle w:val="TableContainer"/>
              <w:rPr>
                <w:rFonts w:eastAsia="Arial" w:cs="Arial"/>
                <w:bCs/>
              </w:rPr>
            </w:pPr>
            <w:r w:rsidRPr="00D744EB">
              <w:t>$22.14</w:t>
            </w:r>
          </w:p>
        </w:tc>
      </w:tr>
      <w:tr w:rsidR="00B0000B" w:rsidRPr="00D744EB" w14:paraId="21D1132D"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A72B221" w14:textId="77777777" w:rsidR="00B0000B" w:rsidRPr="00D744EB" w:rsidRDefault="00B0000B" w:rsidP="00186130">
            <w:pPr>
              <w:pStyle w:val="TableContainer"/>
            </w:pPr>
            <w:r w:rsidRPr="00D744EB">
              <w:t>Milk: Count for Containers, Standard Plate Count</w:t>
            </w:r>
          </w:p>
        </w:tc>
        <w:tc>
          <w:tcPr>
            <w:tcW w:w="1980" w:type="dxa"/>
          </w:tcPr>
          <w:p w14:paraId="7D287FA4" w14:textId="77777777" w:rsidR="00B0000B" w:rsidRPr="00D744EB" w:rsidRDefault="00B0000B" w:rsidP="00186130">
            <w:pPr>
              <w:pStyle w:val="TableContainer"/>
            </w:pPr>
            <w:r w:rsidRPr="00D744EB">
              <w:t>MDG0386A</w:t>
            </w:r>
          </w:p>
        </w:tc>
        <w:tc>
          <w:tcPr>
            <w:tcW w:w="1620" w:type="dxa"/>
          </w:tcPr>
          <w:p w14:paraId="15B5A6C0" w14:textId="77777777" w:rsidR="00B0000B" w:rsidRPr="00D744EB" w:rsidRDefault="00B0000B" w:rsidP="00186130">
            <w:pPr>
              <w:pStyle w:val="TableContainer"/>
            </w:pPr>
            <w:r>
              <w:t>N/A</w:t>
            </w:r>
          </w:p>
        </w:tc>
        <w:tc>
          <w:tcPr>
            <w:tcW w:w="1698" w:type="dxa"/>
          </w:tcPr>
          <w:p w14:paraId="74CAC413" w14:textId="77777777" w:rsidR="00B0000B" w:rsidRPr="00D744EB" w:rsidRDefault="00B0000B" w:rsidP="00186130">
            <w:pPr>
              <w:pStyle w:val="TableContainer"/>
            </w:pPr>
            <w:r w:rsidRPr="00D744EB">
              <w:t>$44.33</w:t>
            </w:r>
          </w:p>
        </w:tc>
      </w:tr>
      <w:tr w:rsidR="00B0000B" w:rsidRPr="00D744EB" w14:paraId="39C9CA26" w14:textId="77777777" w:rsidTr="00E47F1B">
        <w:trPr>
          <w:trHeight w:val="144"/>
        </w:trPr>
        <w:tc>
          <w:tcPr>
            <w:tcW w:w="5142" w:type="dxa"/>
          </w:tcPr>
          <w:p w14:paraId="6CD96C01" w14:textId="77777777" w:rsidR="00B0000B" w:rsidRPr="00D744EB" w:rsidRDefault="00B0000B" w:rsidP="00186130">
            <w:pPr>
              <w:pStyle w:val="TableContainer"/>
            </w:pPr>
            <w:r w:rsidRPr="00D744EB">
              <w:t>Dairy Water</w:t>
            </w:r>
          </w:p>
        </w:tc>
        <w:tc>
          <w:tcPr>
            <w:tcW w:w="1980" w:type="dxa"/>
          </w:tcPr>
          <w:p w14:paraId="6C114737" w14:textId="77777777" w:rsidR="00B0000B" w:rsidRPr="00D744EB" w:rsidRDefault="00B0000B" w:rsidP="00186130">
            <w:pPr>
              <w:pStyle w:val="TableContainer"/>
            </w:pPr>
            <w:r w:rsidRPr="00D744EB">
              <w:t>MZZ0440A</w:t>
            </w:r>
          </w:p>
        </w:tc>
        <w:tc>
          <w:tcPr>
            <w:tcW w:w="1620" w:type="dxa"/>
          </w:tcPr>
          <w:p w14:paraId="6DE5F5B3" w14:textId="77777777" w:rsidR="00B0000B" w:rsidRPr="00D744EB" w:rsidRDefault="00B0000B" w:rsidP="00186130">
            <w:pPr>
              <w:pStyle w:val="TableContainer"/>
            </w:pPr>
            <w:r>
              <w:t>N/A</w:t>
            </w:r>
          </w:p>
        </w:tc>
        <w:tc>
          <w:tcPr>
            <w:tcW w:w="1698" w:type="dxa"/>
          </w:tcPr>
          <w:p w14:paraId="2A0FC373" w14:textId="77777777" w:rsidR="00B0000B" w:rsidRPr="00D744EB" w:rsidRDefault="00B0000B" w:rsidP="00186130">
            <w:pPr>
              <w:pStyle w:val="TableContainer"/>
            </w:pPr>
            <w:r w:rsidRPr="00D744EB">
              <w:t>$16.19</w:t>
            </w:r>
          </w:p>
        </w:tc>
      </w:tr>
      <w:tr w:rsidR="00B0000B" w:rsidRPr="00D744EB" w14:paraId="00B3D252"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D5CF690" w14:textId="77777777" w:rsidR="00B0000B" w:rsidRPr="00D744EB" w:rsidRDefault="00B0000B" w:rsidP="00186130">
            <w:pPr>
              <w:pStyle w:val="TableContainer"/>
            </w:pPr>
            <w:r w:rsidRPr="00D744EB">
              <w:t>Milk and Dairy Test, Freezing Point</w:t>
            </w:r>
          </w:p>
        </w:tc>
        <w:tc>
          <w:tcPr>
            <w:tcW w:w="1980" w:type="dxa"/>
          </w:tcPr>
          <w:p w14:paraId="426BB539" w14:textId="77777777" w:rsidR="00B0000B" w:rsidRPr="00D744EB" w:rsidRDefault="00B0000B" w:rsidP="00186130">
            <w:pPr>
              <w:pStyle w:val="TableContainer"/>
            </w:pPr>
            <w:r w:rsidRPr="00D744EB">
              <w:t>MZZ0405A</w:t>
            </w:r>
          </w:p>
        </w:tc>
        <w:tc>
          <w:tcPr>
            <w:tcW w:w="1620" w:type="dxa"/>
          </w:tcPr>
          <w:p w14:paraId="39142D6A" w14:textId="77777777" w:rsidR="00B0000B" w:rsidRPr="00D744EB" w:rsidRDefault="00B0000B" w:rsidP="00186130">
            <w:pPr>
              <w:pStyle w:val="TableContainer"/>
            </w:pPr>
            <w:r>
              <w:t>N/A</w:t>
            </w:r>
          </w:p>
        </w:tc>
        <w:tc>
          <w:tcPr>
            <w:tcW w:w="1698" w:type="dxa"/>
          </w:tcPr>
          <w:p w14:paraId="561F0FF3" w14:textId="77777777" w:rsidR="00B0000B" w:rsidRPr="00D744EB" w:rsidRDefault="00B0000B" w:rsidP="00186130">
            <w:pPr>
              <w:pStyle w:val="TableContainer"/>
            </w:pPr>
            <w:r w:rsidRPr="00D744EB">
              <w:t>$26.59</w:t>
            </w:r>
          </w:p>
        </w:tc>
      </w:tr>
      <w:tr w:rsidR="00B0000B" w:rsidRPr="00D744EB" w14:paraId="5AD3E0FE" w14:textId="77777777" w:rsidTr="00E47F1B">
        <w:trPr>
          <w:trHeight w:val="144"/>
        </w:trPr>
        <w:tc>
          <w:tcPr>
            <w:tcW w:w="5142" w:type="dxa"/>
          </w:tcPr>
          <w:p w14:paraId="0D983CA1" w14:textId="77777777" w:rsidR="00B0000B" w:rsidRPr="00D744EB" w:rsidRDefault="00B0000B" w:rsidP="00186130">
            <w:pPr>
              <w:pStyle w:val="TableContainer"/>
            </w:pPr>
            <w:r w:rsidRPr="00D744EB">
              <w:t>Milk and Dairy: Growth inhibitors, Charm 3 SL-S Beta</w:t>
            </w:r>
          </w:p>
        </w:tc>
        <w:tc>
          <w:tcPr>
            <w:tcW w:w="1980" w:type="dxa"/>
          </w:tcPr>
          <w:p w14:paraId="245A9FBE" w14:textId="77777777" w:rsidR="00B0000B" w:rsidRPr="00D744EB" w:rsidRDefault="00B0000B" w:rsidP="00186130">
            <w:pPr>
              <w:pStyle w:val="TableContainer"/>
            </w:pPr>
            <w:r w:rsidRPr="00D744EB">
              <w:t>MZZ0500A</w:t>
            </w:r>
          </w:p>
        </w:tc>
        <w:tc>
          <w:tcPr>
            <w:tcW w:w="1620" w:type="dxa"/>
          </w:tcPr>
          <w:p w14:paraId="43AF044B" w14:textId="77777777" w:rsidR="00B0000B" w:rsidRPr="00D744EB" w:rsidRDefault="00B0000B" w:rsidP="00186130">
            <w:pPr>
              <w:pStyle w:val="TableContainer"/>
            </w:pPr>
            <w:r>
              <w:t>N/A</w:t>
            </w:r>
          </w:p>
        </w:tc>
        <w:tc>
          <w:tcPr>
            <w:tcW w:w="1698" w:type="dxa"/>
          </w:tcPr>
          <w:p w14:paraId="2C447F49" w14:textId="77777777" w:rsidR="00B0000B" w:rsidRPr="00D744EB" w:rsidRDefault="00B0000B" w:rsidP="00186130">
            <w:pPr>
              <w:pStyle w:val="TableContainer"/>
            </w:pPr>
            <w:r w:rsidRPr="00D744EB">
              <w:t>$81.14</w:t>
            </w:r>
          </w:p>
        </w:tc>
      </w:tr>
      <w:tr w:rsidR="00B0000B" w:rsidRPr="00D744EB" w14:paraId="1C80037D"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D6B6970" w14:textId="77777777" w:rsidR="00B0000B" w:rsidRPr="00D744EB" w:rsidRDefault="00B0000B" w:rsidP="00186130">
            <w:pPr>
              <w:pStyle w:val="TableContainer"/>
            </w:pPr>
            <w:r w:rsidRPr="00D744EB">
              <w:t>Milk and Dairy: Growth inhibitors, Charm SLBL Beta Lactam</w:t>
            </w:r>
          </w:p>
        </w:tc>
        <w:tc>
          <w:tcPr>
            <w:tcW w:w="1980" w:type="dxa"/>
          </w:tcPr>
          <w:p w14:paraId="6CB89625" w14:textId="77777777" w:rsidR="00B0000B" w:rsidRPr="00D744EB" w:rsidRDefault="00B0000B" w:rsidP="00186130">
            <w:pPr>
              <w:pStyle w:val="TableContainer"/>
            </w:pPr>
            <w:r w:rsidRPr="00D744EB">
              <w:t>MZZ0502A</w:t>
            </w:r>
          </w:p>
        </w:tc>
        <w:tc>
          <w:tcPr>
            <w:tcW w:w="1620" w:type="dxa"/>
          </w:tcPr>
          <w:p w14:paraId="00650CF2" w14:textId="77777777" w:rsidR="00B0000B" w:rsidRPr="00D744EB" w:rsidRDefault="00B0000B" w:rsidP="00186130">
            <w:pPr>
              <w:pStyle w:val="TableContainer"/>
            </w:pPr>
            <w:r>
              <w:t>N/A</w:t>
            </w:r>
          </w:p>
        </w:tc>
        <w:tc>
          <w:tcPr>
            <w:tcW w:w="1698" w:type="dxa"/>
          </w:tcPr>
          <w:p w14:paraId="3FAE4B00" w14:textId="77777777" w:rsidR="00B0000B" w:rsidRPr="00D744EB" w:rsidRDefault="00B0000B" w:rsidP="00186130">
            <w:pPr>
              <w:pStyle w:val="TableContainer"/>
            </w:pPr>
            <w:r w:rsidRPr="00D744EB">
              <w:t>$58.91</w:t>
            </w:r>
          </w:p>
        </w:tc>
      </w:tr>
      <w:tr w:rsidR="00B0000B" w:rsidRPr="00D744EB" w14:paraId="2A1BE290" w14:textId="77777777" w:rsidTr="00E47F1B">
        <w:trPr>
          <w:trHeight w:val="144"/>
        </w:trPr>
        <w:tc>
          <w:tcPr>
            <w:tcW w:w="5142" w:type="dxa"/>
          </w:tcPr>
          <w:p w14:paraId="76129505" w14:textId="77777777" w:rsidR="00B0000B" w:rsidRPr="00D744EB" w:rsidRDefault="00B0000B" w:rsidP="00186130">
            <w:pPr>
              <w:pStyle w:val="TableContainer"/>
            </w:pPr>
            <w:r w:rsidRPr="00D744EB">
              <w:t>Milk and Dairy: Growth inhibitors, Charm II, Sulfonamide</w:t>
            </w:r>
          </w:p>
        </w:tc>
        <w:tc>
          <w:tcPr>
            <w:tcW w:w="1980" w:type="dxa"/>
          </w:tcPr>
          <w:p w14:paraId="41EBCD03" w14:textId="77777777" w:rsidR="00B0000B" w:rsidRPr="00D744EB" w:rsidRDefault="00B0000B" w:rsidP="00186130">
            <w:pPr>
              <w:pStyle w:val="TableContainer"/>
            </w:pPr>
            <w:r w:rsidRPr="00D744EB">
              <w:t>MZZ0504A</w:t>
            </w:r>
          </w:p>
        </w:tc>
        <w:tc>
          <w:tcPr>
            <w:tcW w:w="1620" w:type="dxa"/>
          </w:tcPr>
          <w:p w14:paraId="0E24D106" w14:textId="77777777" w:rsidR="00B0000B" w:rsidRPr="00D744EB" w:rsidRDefault="00B0000B" w:rsidP="00186130">
            <w:pPr>
              <w:pStyle w:val="TableContainer"/>
            </w:pPr>
            <w:r>
              <w:t>N/A</w:t>
            </w:r>
          </w:p>
        </w:tc>
        <w:tc>
          <w:tcPr>
            <w:tcW w:w="1698" w:type="dxa"/>
          </w:tcPr>
          <w:p w14:paraId="357379FE" w14:textId="77777777" w:rsidR="00B0000B" w:rsidRPr="00D744EB" w:rsidRDefault="00B0000B" w:rsidP="00186130">
            <w:pPr>
              <w:pStyle w:val="TableContainer"/>
            </w:pPr>
            <w:r w:rsidRPr="00D744EB">
              <w:t>$51.69</w:t>
            </w:r>
          </w:p>
        </w:tc>
      </w:tr>
      <w:tr w:rsidR="00B0000B" w:rsidRPr="00D744EB" w14:paraId="5618D48C"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ACF6743" w14:textId="77777777" w:rsidR="00B0000B" w:rsidRPr="00D744EB" w:rsidRDefault="00B0000B" w:rsidP="00186130">
            <w:pPr>
              <w:pStyle w:val="TableContainer"/>
            </w:pPr>
            <w:r w:rsidRPr="00D744EB">
              <w:t>Milk and Dairy: Growth inhibitors, Charm II, Tetracycline</w:t>
            </w:r>
          </w:p>
        </w:tc>
        <w:tc>
          <w:tcPr>
            <w:tcW w:w="1980" w:type="dxa"/>
          </w:tcPr>
          <w:p w14:paraId="51B92A9D" w14:textId="77777777" w:rsidR="00B0000B" w:rsidRPr="00D744EB" w:rsidRDefault="00B0000B" w:rsidP="00186130">
            <w:pPr>
              <w:pStyle w:val="TableContainer"/>
            </w:pPr>
            <w:r w:rsidRPr="00D744EB">
              <w:t>MZZ0506A</w:t>
            </w:r>
          </w:p>
        </w:tc>
        <w:tc>
          <w:tcPr>
            <w:tcW w:w="1620" w:type="dxa"/>
          </w:tcPr>
          <w:p w14:paraId="47A4A87E" w14:textId="77777777" w:rsidR="00B0000B" w:rsidRPr="00D744EB" w:rsidRDefault="00B0000B" w:rsidP="00186130">
            <w:pPr>
              <w:pStyle w:val="TableContainer"/>
            </w:pPr>
            <w:r>
              <w:t>N/A</w:t>
            </w:r>
          </w:p>
        </w:tc>
        <w:tc>
          <w:tcPr>
            <w:tcW w:w="1698" w:type="dxa"/>
          </w:tcPr>
          <w:p w14:paraId="12E0D35A" w14:textId="77777777" w:rsidR="00B0000B" w:rsidRPr="00D744EB" w:rsidRDefault="00B0000B" w:rsidP="00186130">
            <w:pPr>
              <w:pStyle w:val="TableContainer"/>
            </w:pPr>
            <w:r w:rsidRPr="00D744EB">
              <w:t>$55.15</w:t>
            </w:r>
          </w:p>
        </w:tc>
      </w:tr>
      <w:tr w:rsidR="00B0000B" w:rsidRPr="00D744EB" w14:paraId="564C5303" w14:textId="77777777" w:rsidTr="00E47F1B">
        <w:trPr>
          <w:trHeight w:val="144"/>
        </w:trPr>
        <w:tc>
          <w:tcPr>
            <w:tcW w:w="5142" w:type="dxa"/>
          </w:tcPr>
          <w:p w14:paraId="119EE930" w14:textId="77777777" w:rsidR="00B0000B" w:rsidRPr="00D744EB" w:rsidRDefault="00B0000B" w:rsidP="00186130">
            <w:pPr>
              <w:pStyle w:val="TableContainer"/>
            </w:pPr>
            <w:r w:rsidRPr="00D744EB">
              <w:t xml:space="preserve">Milk and Dairy: Growth inhibitors, </w:t>
            </w:r>
            <w:proofErr w:type="spellStart"/>
            <w:r w:rsidRPr="00D744EB">
              <w:t>Delvo</w:t>
            </w:r>
            <w:proofErr w:type="spellEnd"/>
            <w:r w:rsidRPr="00D744EB">
              <w:t xml:space="preserve"> Test</w:t>
            </w:r>
          </w:p>
        </w:tc>
        <w:tc>
          <w:tcPr>
            <w:tcW w:w="1980" w:type="dxa"/>
          </w:tcPr>
          <w:p w14:paraId="18648040" w14:textId="77777777" w:rsidR="00B0000B" w:rsidRPr="00D744EB" w:rsidRDefault="00B0000B" w:rsidP="00186130">
            <w:pPr>
              <w:pStyle w:val="TableContainer"/>
            </w:pPr>
            <w:r w:rsidRPr="00D744EB">
              <w:t>MZZ0508A</w:t>
            </w:r>
          </w:p>
        </w:tc>
        <w:tc>
          <w:tcPr>
            <w:tcW w:w="1620" w:type="dxa"/>
          </w:tcPr>
          <w:p w14:paraId="6298D85C" w14:textId="77777777" w:rsidR="00B0000B" w:rsidRPr="00D744EB" w:rsidRDefault="00B0000B" w:rsidP="00186130">
            <w:pPr>
              <w:pStyle w:val="TableContainer"/>
            </w:pPr>
            <w:r>
              <w:t>N/A</w:t>
            </w:r>
          </w:p>
        </w:tc>
        <w:tc>
          <w:tcPr>
            <w:tcW w:w="1698" w:type="dxa"/>
          </w:tcPr>
          <w:p w14:paraId="1CB13BB5" w14:textId="77777777" w:rsidR="00B0000B" w:rsidRPr="00D744EB" w:rsidRDefault="00B0000B" w:rsidP="00186130">
            <w:pPr>
              <w:pStyle w:val="TableContainer"/>
            </w:pPr>
            <w:r w:rsidRPr="00D744EB">
              <w:t>$25.60</w:t>
            </w:r>
          </w:p>
        </w:tc>
      </w:tr>
      <w:tr w:rsidR="00B0000B" w:rsidRPr="00D744EB" w14:paraId="1B2D24AC"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9198623" w14:textId="77777777" w:rsidR="00B0000B" w:rsidRPr="00D744EB" w:rsidRDefault="00B0000B" w:rsidP="00186130">
            <w:pPr>
              <w:pStyle w:val="TableContainer"/>
            </w:pPr>
            <w:r w:rsidRPr="00D744EB">
              <w:t>Milk and Dairy Test, Phosphatase</w:t>
            </w:r>
          </w:p>
        </w:tc>
        <w:tc>
          <w:tcPr>
            <w:tcW w:w="1980" w:type="dxa"/>
          </w:tcPr>
          <w:p w14:paraId="733BC3B4" w14:textId="77777777" w:rsidR="00B0000B" w:rsidRPr="00D744EB" w:rsidRDefault="00B0000B" w:rsidP="00186130">
            <w:pPr>
              <w:pStyle w:val="TableContainer"/>
            </w:pPr>
            <w:r w:rsidRPr="00D744EB">
              <w:t>MZZ0384A</w:t>
            </w:r>
          </w:p>
        </w:tc>
        <w:tc>
          <w:tcPr>
            <w:tcW w:w="1620" w:type="dxa"/>
          </w:tcPr>
          <w:p w14:paraId="56CFCC2C" w14:textId="77777777" w:rsidR="00B0000B" w:rsidRPr="00D744EB" w:rsidRDefault="00B0000B" w:rsidP="00186130">
            <w:pPr>
              <w:pStyle w:val="TableContainer"/>
            </w:pPr>
            <w:r>
              <w:t>N/A</w:t>
            </w:r>
          </w:p>
        </w:tc>
        <w:tc>
          <w:tcPr>
            <w:tcW w:w="1698" w:type="dxa"/>
          </w:tcPr>
          <w:p w14:paraId="7CD89084" w14:textId="77777777" w:rsidR="00B0000B" w:rsidRPr="00D744EB" w:rsidRDefault="00B0000B" w:rsidP="00186130">
            <w:pPr>
              <w:pStyle w:val="TableContainer"/>
            </w:pPr>
            <w:r w:rsidRPr="00D744EB">
              <w:t>$37.82</w:t>
            </w:r>
          </w:p>
        </w:tc>
      </w:tr>
      <w:tr w:rsidR="00B0000B" w:rsidRPr="00D744EB" w14:paraId="7F000625" w14:textId="77777777" w:rsidTr="00E47F1B">
        <w:trPr>
          <w:trHeight w:val="144"/>
        </w:trPr>
        <w:tc>
          <w:tcPr>
            <w:tcW w:w="5142" w:type="dxa"/>
          </w:tcPr>
          <w:p w14:paraId="2DE492C2" w14:textId="77777777" w:rsidR="00B0000B" w:rsidRPr="00D744EB" w:rsidRDefault="00B0000B" w:rsidP="00186130">
            <w:pPr>
              <w:pStyle w:val="TableContainer"/>
            </w:pPr>
            <w:r w:rsidRPr="00D744EB">
              <w:t>Count, Somatic Cell (DMSC) cow</w:t>
            </w:r>
          </w:p>
        </w:tc>
        <w:tc>
          <w:tcPr>
            <w:tcW w:w="1980" w:type="dxa"/>
          </w:tcPr>
          <w:p w14:paraId="34DEDFC3" w14:textId="77777777" w:rsidR="00B0000B" w:rsidRPr="00D744EB" w:rsidRDefault="00B0000B" w:rsidP="00186130">
            <w:pPr>
              <w:pStyle w:val="TableContainer"/>
            </w:pPr>
            <w:r w:rsidRPr="00D744EB">
              <w:t>MZZ0401A</w:t>
            </w:r>
          </w:p>
        </w:tc>
        <w:tc>
          <w:tcPr>
            <w:tcW w:w="1620" w:type="dxa"/>
          </w:tcPr>
          <w:p w14:paraId="653B1A06" w14:textId="77777777" w:rsidR="00B0000B" w:rsidRPr="00D744EB" w:rsidRDefault="00B0000B" w:rsidP="00186130">
            <w:pPr>
              <w:pStyle w:val="TableContainer"/>
            </w:pPr>
            <w:r>
              <w:t>N/A</w:t>
            </w:r>
          </w:p>
        </w:tc>
        <w:tc>
          <w:tcPr>
            <w:tcW w:w="1698" w:type="dxa"/>
          </w:tcPr>
          <w:p w14:paraId="27623E62" w14:textId="77777777" w:rsidR="00B0000B" w:rsidRPr="00D744EB" w:rsidRDefault="00B0000B" w:rsidP="00186130">
            <w:pPr>
              <w:pStyle w:val="TableContainer"/>
            </w:pPr>
            <w:r w:rsidRPr="00D744EB">
              <w:t>$50.83</w:t>
            </w:r>
          </w:p>
        </w:tc>
      </w:tr>
      <w:tr w:rsidR="00B0000B" w:rsidRPr="00D744EB" w14:paraId="209F74A1"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EF8C3C2" w14:textId="77777777" w:rsidR="00B0000B" w:rsidRPr="00D744EB" w:rsidRDefault="00B0000B" w:rsidP="00186130">
            <w:pPr>
              <w:pStyle w:val="TableContainer"/>
            </w:pPr>
            <w:r w:rsidRPr="00D744EB">
              <w:t>Count, Somatic Cell (DMSC) goat</w:t>
            </w:r>
          </w:p>
        </w:tc>
        <w:tc>
          <w:tcPr>
            <w:tcW w:w="1980" w:type="dxa"/>
          </w:tcPr>
          <w:p w14:paraId="687ACF4D" w14:textId="77777777" w:rsidR="00B0000B" w:rsidRPr="00D744EB" w:rsidRDefault="00B0000B" w:rsidP="00186130">
            <w:pPr>
              <w:pStyle w:val="TableContainer"/>
            </w:pPr>
            <w:r w:rsidRPr="00D744EB">
              <w:t>MZZ0408A</w:t>
            </w:r>
          </w:p>
        </w:tc>
        <w:tc>
          <w:tcPr>
            <w:tcW w:w="1620" w:type="dxa"/>
          </w:tcPr>
          <w:p w14:paraId="4A6FB768" w14:textId="77777777" w:rsidR="00B0000B" w:rsidRPr="00D744EB" w:rsidRDefault="00B0000B" w:rsidP="00186130">
            <w:pPr>
              <w:pStyle w:val="TableContainer"/>
            </w:pPr>
            <w:r>
              <w:t>N/A</w:t>
            </w:r>
          </w:p>
        </w:tc>
        <w:tc>
          <w:tcPr>
            <w:tcW w:w="1698" w:type="dxa"/>
          </w:tcPr>
          <w:p w14:paraId="3ADBE2FA" w14:textId="77777777" w:rsidR="00B0000B" w:rsidRPr="00D744EB" w:rsidRDefault="00B0000B" w:rsidP="00186130">
            <w:pPr>
              <w:pStyle w:val="TableContainer"/>
            </w:pPr>
            <w:r w:rsidRPr="00D744EB">
              <w:t>$58.54</w:t>
            </w:r>
          </w:p>
        </w:tc>
      </w:tr>
      <w:tr w:rsidR="00B0000B" w:rsidRPr="00D744EB" w14:paraId="28449205" w14:textId="77777777" w:rsidTr="00E47F1B">
        <w:trPr>
          <w:trHeight w:val="144"/>
        </w:trPr>
        <w:tc>
          <w:tcPr>
            <w:tcW w:w="5142" w:type="dxa"/>
          </w:tcPr>
          <w:p w14:paraId="2049F5DE" w14:textId="77777777" w:rsidR="00B0000B" w:rsidRPr="00D744EB" w:rsidRDefault="00B0000B" w:rsidP="00186130">
            <w:pPr>
              <w:pStyle w:val="TableContainer"/>
            </w:pPr>
            <w:r w:rsidRPr="00D744EB">
              <w:t>Count, Somatic Cell (OSCC) cow</w:t>
            </w:r>
          </w:p>
        </w:tc>
        <w:tc>
          <w:tcPr>
            <w:tcW w:w="1980" w:type="dxa"/>
          </w:tcPr>
          <w:p w14:paraId="506A1406" w14:textId="77777777" w:rsidR="00B0000B" w:rsidRPr="00D744EB" w:rsidRDefault="00B0000B" w:rsidP="00186130">
            <w:pPr>
              <w:pStyle w:val="TableContainer"/>
            </w:pPr>
            <w:r w:rsidRPr="00D744EB">
              <w:t>MZZ0402A</w:t>
            </w:r>
          </w:p>
        </w:tc>
        <w:tc>
          <w:tcPr>
            <w:tcW w:w="1620" w:type="dxa"/>
          </w:tcPr>
          <w:p w14:paraId="108F03DF" w14:textId="77777777" w:rsidR="00B0000B" w:rsidRPr="00D744EB" w:rsidRDefault="00B0000B" w:rsidP="00186130">
            <w:pPr>
              <w:pStyle w:val="TableContainer"/>
            </w:pPr>
            <w:r>
              <w:t>N/A</w:t>
            </w:r>
          </w:p>
        </w:tc>
        <w:tc>
          <w:tcPr>
            <w:tcW w:w="1698" w:type="dxa"/>
          </w:tcPr>
          <w:p w14:paraId="599445BF" w14:textId="77777777" w:rsidR="00B0000B" w:rsidRPr="00D744EB" w:rsidRDefault="00B0000B" w:rsidP="00186130">
            <w:pPr>
              <w:pStyle w:val="TableContainer"/>
            </w:pPr>
            <w:r w:rsidRPr="00D744EB">
              <w:t>$51.05</w:t>
            </w:r>
          </w:p>
        </w:tc>
      </w:tr>
      <w:tr w:rsidR="00B0000B" w:rsidRPr="00D744EB" w14:paraId="1149B2F9"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9A2974A" w14:textId="77777777" w:rsidR="00B0000B" w:rsidRPr="00D744EB" w:rsidRDefault="00B0000B" w:rsidP="00186130">
            <w:pPr>
              <w:pStyle w:val="TableContainer"/>
            </w:pPr>
            <w:r w:rsidRPr="00D744EB">
              <w:t>Count, Somatic Cell (OSCC) goat</w:t>
            </w:r>
          </w:p>
        </w:tc>
        <w:tc>
          <w:tcPr>
            <w:tcW w:w="1980" w:type="dxa"/>
          </w:tcPr>
          <w:p w14:paraId="1D92EB0B" w14:textId="77777777" w:rsidR="00B0000B" w:rsidRPr="00D744EB" w:rsidRDefault="00B0000B" w:rsidP="00186130">
            <w:pPr>
              <w:pStyle w:val="TableContainer"/>
            </w:pPr>
            <w:r w:rsidRPr="00D744EB">
              <w:t>MZZ0409A</w:t>
            </w:r>
          </w:p>
        </w:tc>
        <w:tc>
          <w:tcPr>
            <w:tcW w:w="1620" w:type="dxa"/>
          </w:tcPr>
          <w:p w14:paraId="284FD3D3" w14:textId="77777777" w:rsidR="00B0000B" w:rsidRPr="00D744EB" w:rsidRDefault="00B0000B" w:rsidP="00186130">
            <w:pPr>
              <w:pStyle w:val="TableContainer"/>
            </w:pPr>
            <w:r>
              <w:t>N/A</w:t>
            </w:r>
          </w:p>
        </w:tc>
        <w:tc>
          <w:tcPr>
            <w:tcW w:w="1698" w:type="dxa"/>
          </w:tcPr>
          <w:p w14:paraId="197DFC6D" w14:textId="77777777" w:rsidR="00B0000B" w:rsidRPr="00D744EB" w:rsidRDefault="00B0000B" w:rsidP="00186130">
            <w:pPr>
              <w:pStyle w:val="TableContainer"/>
            </w:pPr>
            <w:r w:rsidRPr="00D744EB">
              <w:t>$51.05</w:t>
            </w:r>
          </w:p>
        </w:tc>
      </w:tr>
      <w:tr w:rsidR="00B0000B" w:rsidRPr="00D744EB" w14:paraId="65413343" w14:textId="77777777" w:rsidTr="00E47F1B">
        <w:trPr>
          <w:trHeight w:val="144"/>
        </w:trPr>
        <w:tc>
          <w:tcPr>
            <w:tcW w:w="5142" w:type="dxa"/>
          </w:tcPr>
          <w:p w14:paraId="5363B7F9" w14:textId="77777777" w:rsidR="00B0000B" w:rsidRPr="00D744EB" w:rsidRDefault="00B0000B" w:rsidP="00186130">
            <w:pPr>
              <w:pStyle w:val="TableContainer"/>
            </w:pPr>
            <w:r w:rsidRPr="00D744EB">
              <w:t>Bay Water</w:t>
            </w:r>
          </w:p>
        </w:tc>
        <w:tc>
          <w:tcPr>
            <w:tcW w:w="1980" w:type="dxa"/>
          </w:tcPr>
          <w:p w14:paraId="3395AA2B" w14:textId="77777777" w:rsidR="00B0000B" w:rsidRPr="00D744EB" w:rsidRDefault="00B0000B" w:rsidP="00186130">
            <w:pPr>
              <w:pStyle w:val="TableContainer"/>
            </w:pPr>
            <w:r w:rsidRPr="00D744EB">
              <w:t>MZZ0435A</w:t>
            </w:r>
          </w:p>
        </w:tc>
        <w:tc>
          <w:tcPr>
            <w:tcW w:w="1620" w:type="dxa"/>
          </w:tcPr>
          <w:p w14:paraId="0FADFDE1" w14:textId="77777777" w:rsidR="00B0000B" w:rsidRPr="00D744EB" w:rsidRDefault="00B0000B" w:rsidP="00186130">
            <w:pPr>
              <w:pStyle w:val="TableContainer"/>
            </w:pPr>
            <w:r>
              <w:t>N/A</w:t>
            </w:r>
          </w:p>
        </w:tc>
        <w:tc>
          <w:tcPr>
            <w:tcW w:w="1698" w:type="dxa"/>
          </w:tcPr>
          <w:p w14:paraId="20F15471" w14:textId="77777777" w:rsidR="00B0000B" w:rsidRPr="00D744EB" w:rsidRDefault="00B0000B" w:rsidP="00186130">
            <w:pPr>
              <w:pStyle w:val="TableContainer"/>
            </w:pPr>
            <w:r w:rsidRPr="00D744EB">
              <w:t>$25.76</w:t>
            </w:r>
          </w:p>
        </w:tc>
      </w:tr>
      <w:tr w:rsidR="00B0000B" w:rsidRPr="00D744EB" w14:paraId="7DA23227"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15884BC" w14:textId="77777777" w:rsidR="00B0000B" w:rsidRPr="00D744EB" w:rsidRDefault="00B0000B" w:rsidP="00186130">
            <w:pPr>
              <w:pStyle w:val="TableContainer"/>
            </w:pPr>
            <w:proofErr w:type="spellStart"/>
            <w:r w:rsidRPr="00D744EB">
              <w:t>Brevetoxin</w:t>
            </w:r>
            <w:proofErr w:type="spellEnd"/>
            <w:r w:rsidRPr="00D744EB">
              <w:t>; Shellfish</w:t>
            </w:r>
          </w:p>
        </w:tc>
        <w:tc>
          <w:tcPr>
            <w:tcW w:w="1980" w:type="dxa"/>
          </w:tcPr>
          <w:p w14:paraId="0BE8C949" w14:textId="77777777" w:rsidR="00B0000B" w:rsidRPr="00D744EB" w:rsidRDefault="00B0000B" w:rsidP="00186130">
            <w:pPr>
              <w:pStyle w:val="TableContainer"/>
            </w:pPr>
            <w:r w:rsidRPr="00D744EB">
              <w:t>MZZ0378A</w:t>
            </w:r>
          </w:p>
        </w:tc>
        <w:tc>
          <w:tcPr>
            <w:tcW w:w="1620" w:type="dxa"/>
          </w:tcPr>
          <w:p w14:paraId="7C7EB6B4" w14:textId="77777777" w:rsidR="00B0000B" w:rsidRPr="00D744EB" w:rsidRDefault="00B0000B" w:rsidP="00186130">
            <w:pPr>
              <w:pStyle w:val="TableContainer"/>
            </w:pPr>
            <w:r>
              <w:t>N/A</w:t>
            </w:r>
          </w:p>
        </w:tc>
        <w:tc>
          <w:tcPr>
            <w:tcW w:w="1698" w:type="dxa"/>
          </w:tcPr>
          <w:p w14:paraId="243418A5" w14:textId="77777777" w:rsidR="00B0000B" w:rsidRPr="00D744EB" w:rsidRDefault="00B0000B" w:rsidP="00186130">
            <w:pPr>
              <w:pStyle w:val="TableContainer"/>
            </w:pPr>
            <w:r w:rsidRPr="00D744EB">
              <w:t>$242.95</w:t>
            </w:r>
          </w:p>
        </w:tc>
      </w:tr>
      <w:tr w:rsidR="00B0000B" w:rsidRPr="00D744EB" w14:paraId="6D9B5AE6" w14:textId="77777777" w:rsidTr="00E47F1B">
        <w:trPr>
          <w:trHeight w:val="144"/>
        </w:trPr>
        <w:tc>
          <w:tcPr>
            <w:tcW w:w="5142" w:type="dxa"/>
          </w:tcPr>
          <w:p w14:paraId="526AF58F" w14:textId="77777777" w:rsidR="00B0000B" w:rsidRPr="00D744EB" w:rsidRDefault="00B0000B" w:rsidP="00186130">
            <w:pPr>
              <w:pStyle w:val="TableContainer"/>
            </w:pPr>
            <w:r w:rsidRPr="00D744EB">
              <w:t>Count, Fecal Coliform, MPN Shellfish</w:t>
            </w:r>
          </w:p>
        </w:tc>
        <w:tc>
          <w:tcPr>
            <w:tcW w:w="1980" w:type="dxa"/>
          </w:tcPr>
          <w:p w14:paraId="6C5B3E4C" w14:textId="77777777" w:rsidR="00B0000B" w:rsidRPr="00D744EB" w:rsidRDefault="00B0000B" w:rsidP="00186130">
            <w:pPr>
              <w:pStyle w:val="TableContainer"/>
            </w:pPr>
            <w:r w:rsidRPr="00D744EB">
              <w:t>MZZ0418A</w:t>
            </w:r>
          </w:p>
        </w:tc>
        <w:tc>
          <w:tcPr>
            <w:tcW w:w="1620" w:type="dxa"/>
          </w:tcPr>
          <w:p w14:paraId="0371D12A" w14:textId="77777777" w:rsidR="00B0000B" w:rsidRPr="00D744EB" w:rsidRDefault="00B0000B" w:rsidP="00186130">
            <w:pPr>
              <w:pStyle w:val="TableContainer"/>
            </w:pPr>
            <w:r>
              <w:t>N/A</w:t>
            </w:r>
          </w:p>
        </w:tc>
        <w:tc>
          <w:tcPr>
            <w:tcW w:w="1698" w:type="dxa"/>
          </w:tcPr>
          <w:p w14:paraId="4071ECEF" w14:textId="77777777" w:rsidR="00B0000B" w:rsidRPr="00D744EB" w:rsidRDefault="00B0000B" w:rsidP="00186130">
            <w:pPr>
              <w:pStyle w:val="TableContainer"/>
            </w:pPr>
            <w:r w:rsidRPr="00D744EB">
              <w:t>$151.43</w:t>
            </w:r>
          </w:p>
        </w:tc>
      </w:tr>
      <w:tr w:rsidR="00B0000B" w:rsidRPr="00D744EB" w14:paraId="72068A2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BFB0DBB" w14:textId="77777777" w:rsidR="00B0000B" w:rsidRPr="00D744EB" w:rsidRDefault="00B0000B" w:rsidP="00186130">
            <w:pPr>
              <w:pStyle w:val="TableContainer"/>
            </w:pPr>
            <w:r w:rsidRPr="00D744EB">
              <w:t>Standard Plate Count: Shellfish</w:t>
            </w:r>
          </w:p>
        </w:tc>
        <w:tc>
          <w:tcPr>
            <w:tcW w:w="1980" w:type="dxa"/>
          </w:tcPr>
          <w:p w14:paraId="694AB997" w14:textId="77777777" w:rsidR="00B0000B" w:rsidRPr="00D744EB" w:rsidRDefault="00B0000B" w:rsidP="00186130">
            <w:pPr>
              <w:pStyle w:val="TableContainer"/>
            </w:pPr>
            <w:r w:rsidRPr="00D744EB">
              <w:t>MZZ0385A</w:t>
            </w:r>
          </w:p>
        </w:tc>
        <w:tc>
          <w:tcPr>
            <w:tcW w:w="1620" w:type="dxa"/>
          </w:tcPr>
          <w:p w14:paraId="72BEBD07" w14:textId="77777777" w:rsidR="00B0000B" w:rsidRPr="00D744EB" w:rsidRDefault="00B0000B" w:rsidP="00186130">
            <w:pPr>
              <w:pStyle w:val="TableContainer"/>
            </w:pPr>
            <w:r>
              <w:t>N/A</w:t>
            </w:r>
          </w:p>
        </w:tc>
        <w:tc>
          <w:tcPr>
            <w:tcW w:w="1698" w:type="dxa"/>
          </w:tcPr>
          <w:p w14:paraId="1A66BA52" w14:textId="77777777" w:rsidR="00B0000B" w:rsidRPr="00D744EB" w:rsidRDefault="00B0000B" w:rsidP="00186130">
            <w:pPr>
              <w:pStyle w:val="TableContainer"/>
            </w:pPr>
            <w:r w:rsidRPr="00D744EB">
              <w:t>$67.38</w:t>
            </w:r>
          </w:p>
        </w:tc>
      </w:tr>
      <w:tr w:rsidR="00B0000B" w:rsidRPr="00D744EB" w14:paraId="1C91CB9E" w14:textId="77777777" w:rsidTr="00E47F1B">
        <w:trPr>
          <w:trHeight w:val="144"/>
        </w:trPr>
        <w:tc>
          <w:tcPr>
            <w:tcW w:w="5142" w:type="dxa"/>
          </w:tcPr>
          <w:p w14:paraId="7FEF7E2A" w14:textId="77777777" w:rsidR="00B0000B" w:rsidRPr="00D744EB" w:rsidRDefault="00B0000B" w:rsidP="00186130">
            <w:pPr>
              <w:pStyle w:val="TableContainer"/>
            </w:pPr>
            <w:r w:rsidRPr="00D744EB">
              <w:t>Shellfish: Vibrio</w:t>
            </w:r>
          </w:p>
        </w:tc>
        <w:tc>
          <w:tcPr>
            <w:tcW w:w="1980" w:type="dxa"/>
          </w:tcPr>
          <w:p w14:paraId="21C81CDA" w14:textId="77777777" w:rsidR="00B0000B" w:rsidRPr="00D744EB" w:rsidRDefault="00B0000B" w:rsidP="00186130">
            <w:pPr>
              <w:pStyle w:val="TableContainer"/>
            </w:pPr>
            <w:r w:rsidRPr="00D744EB">
              <w:t>MAQ0117A</w:t>
            </w:r>
          </w:p>
        </w:tc>
        <w:tc>
          <w:tcPr>
            <w:tcW w:w="1620" w:type="dxa"/>
          </w:tcPr>
          <w:p w14:paraId="150799F6" w14:textId="77777777" w:rsidR="00B0000B" w:rsidRPr="00D744EB" w:rsidRDefault="00B0000B" w:rsidP="00186130">
            <w:pPr>
              <w:pStyle w:val="TableContainer"/>
            </w:pPr>
            <w:r>
              <w:t>N/A</w:t>
            </w:r>
          </w:p>
        </w:tc>
        <w:tc>
          <w:tcPr>
            <w:tcW w:w="1698" w:type="dxa"/>
          </w:tcPr>
          <w:p w14:paraId="5FAA1FC6" w14:textId="77777777" w:rsidR="00B0000B" w:rsidRPr="00D744EB" w:rsidRDefault="00B0000B" w:rsidP="00186130">
            <w:pPr>
              <w:pStyle w:val="TableContainer"/>
            </w:pPr>
            <w:r w:rsidRPr="00D744EB">
              <w:t>$211.47</w:t>
            </w:r>
          </w:p>
        </w:tc>
      </w:tr>
      <w:tr w:rsidR="00B0000B" w:rsidRPr="00D744EB" w14:paraId="19D76DE8"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03D3A53" w14:textId="77777777" w:rsidR="00B0000B" w:rsidRPr="00D744EB" w:rsidRDefault="00B0000B" w:rsidP="00186130">
            <w:pPr>
              <w:pStyle w:val="TableContainer"/>
            </w:pPr>
            <w:r w:rsidRPr="00D744EB">
              <w:t>Shellfish: Vibrio, MPN</w:t>
            </w:r>
          </w:p>
        </w:tc>
        <w:tc>
          <w:tcPr>
            <w:tcW w:w="1980" w:type="dxa"/>
          </w:tcPr>
          <w:p w14:paraId="67F35865" w14:textId="77777777" w:rsidR="00B0000B" w:rsidRPr="00D744EB" w:rsidRDefault="00B0000B" w:rsidP="00186130">
            <w:pPr>
              <w:pStyle w:val="TableContainer"/>
            </w:pPr>
            <w:r w:rsidRPr="00D744EB">
              <w:t>MAQ0217A</w:t>
            </w:r>
          </w:p>
        </w:tc>
        <w:tc>
          <w:tcPr>
            <w:tcW w:w="1620" w:type="dxa"/>
          </w:tcPr>
          <w:p w14:paraId="7D92F726" w14:textId="77777777" w:rsidR="00B0000B" w:rsidRPr="00D744EB" w:rsidRDefault="00B0000B" w:rsidP="00186130">
            <w:pPr>
              <w:pStyle w:val="TableContainer"/>
            </w:pPr>
            <w:r>
              <w:t>N/A</w:t>
            </w:r>
          </w:p>
        </w:tc>
        <w:tc>
          <w:tcPr>
            <w:tcW w:w="1698" w:type="dxa"/>
          </w:tcPr>
          <w:p w14:paraId="0A20728E" w14:textId="77777777" w:rsidR="00B0000B" w:rsidRPr="00D744EB" w:rsidRDefault="00B0000B" w:rsidP="00186130">
            <w:pPr>
              <w:pStyle w:val="TableContainer"/>
            </w:pPr>
            <w:r w:rsidRPr="00D744EB">
              <w:t>$478.70</w:t>
            </w:r>
          </w:p>
        </w:tc>
      </w:tr>
      <w:tr w:rsidR="00B0000B" w:rsidRPr="00D744EB" w14:paraId="064585AC" w14:textId="77777777" w:rsidTr="00E47F1B">
        <w:trPr>
          <w:trHeight w:val="144"/>
        </w:trPr>
        <w:tc>
          <w:tcPr>
            <w:tcW w:w="5142" w:type="dxa"/>
          </w:tcPr>
          <w:p w14:paraId="78A01939" w14:textId="77777777" w:rsidR="00B0000B" w:rsidRPr="00D744EB" w:rsidRDefault="00B0000B" w:rsidP="00186130">
            <w:pPr>
              <w:pStyle w:val="TableContainer"/>
            </w:pPr>
            <w:r w:rsidRPr="00D744EB">
              <w:t>Water, HPC (</w:t>
            </w:r>
            <w:proofErr w:type="spellStart"/>
            <w:r w:rsidRPr="00D744EB">
              <w:t>SimPlate</w:t>
            </w:r>
            <w:proofErr w:type="spellEnd"/>
            <w:r w:rsidRPr="00D744EB">
              <w:t>)</w:t>
            </w:r>
          </w:p>
        </w:tc>
        <w:tc>
          <w:tcPr>
            <w:tcW w:w="1980" w:type="dxa"/>
          </w:tcPr>
          <w:p w14:paraId="30F48589" w14:textId="77777777" w:rsidR="00B0000B" w:rsidRPr="00D744EB" w:rsidRDefault="00B0000B" w:rsidP="00186130">
            <w:pPr>
              <w:pStyle w:val="TableContainer"/>
            </w:pPr>
            <w:r w:rsidRPr="00D744EB">
              <w:t>MZZ0510A</w:t>
            </w:r>
          </w:p>
        </w:tc>
        <w:tc>
          <w:tcPr>
            <w:tcW w:w="1620" w:type="dxa"/>
          </w:tcPr>
          <w:p w14:paraId="2FB3ACEA" w14:textId="77777777" w:rsidR="00B0000B" w:rsidRPr="00D744EB" w:rsidRDefault="00B0000B" w:rsidP="00186130">
            <w:pPr>
              <w:pStyle w:val="TableContainer"/>
            </w:pPr>
            <w:r>
              <w:t>N/A</w:t>
            </w:r>
          </w:p>
        </w:tc>
        <w:tc>
          <w:tcPr>
            <w:tcW w:w="1698" w:type="dxa"/>
          </w:tcPr>
          <w:p w14:paraId="1AFD662D" w14:textId="77777777" w:rsidR="00B0000B" w:rsidRPr="00D744EB" w:rsidRDefault="00B0000B" w:rsidP="00186130">
            <w:pPr>
              <w:pStyle w:val="TableContainer"/>
            </w:pPr>
            <w:r w:rsidRPr="00D744EB">
              <w:t>$84.86</w:t>
            </w:r>
          </w:p>
        </w:tc>
      </w:tr>
      <w:tr w:rsidR="00B0000B" w:rsidRPr="00D744EB" w14:paraId="3924A20C"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425C93D" w14:textId="77777777" w:rsidR="00B0000B" w:rsidRPr="00D744EB" w:rsidRDefault="00B0000B" w:rsidP="00186130">
            <w:pPr>
              <w:pStyle w:val="TableContainer"/>
            </w:pPr>
            <w:r w:rsidRPr="00D744EB">
              <w:t>Potable Water</w:t>
            </w:r>
          </w:p>
        </w:tc>
        <w:tc>
          <w:tcPr>
            <w:tcW w:w="1980" w:type="dxa"/>
          </w:tcPr>
          <w:p w14:paraId="28A5F404" w14:textId="77777777" w:rsidR="00B0000B" w:rsidRPr="00D744EB" w:rsidRDefault="00B0000B" w:rsidP="00186130">
            <w:pPr>
              <w:pStyle w:val="TableContainer"/>
            </w:pPr>
            <w:r w:rsidRPr="00D744EB">
              <w:t>MZZ0441A</w:t>
            </w:r>
          </w:p>
        </w:tc>
        <w:tc>
          <w:tcPr>
            <w:tcW w:w="1620" w:type="dxa"/>
          </w:tcPr>
          <w:p w14:paraId="018F028B" w14:textId="77777777" w:rsidR="00B0000B" w:rsidRPr="00D744EB" w:rsidRDefault="00B0000B" w:rsidP="00186130">
            <w:pPr>
              <w:pStyle w:val="TableContainer"/>
            </w:pPr>
            <w:r>
              <w:t>N/A</w:t>
            </w:r>
          </w:p>
        </w:tc>
        <w:tc>
          <w:tcPr>
            <w:tcW w:w="1698" w:type="dxa"/>
          </w:tcPr>
          <w:p w14:paraId="66612DBD" w14:textId="77777777" w:rsidR="00B0000B" w:rsidRPr="00D744EB" w:rsidRDefault="00B0000B" w:rsidP="00186130">
            <w:pPr>
              <w:pStyle w:val="TableContainer"/>
            </w:pPr>
            <w:r w:rsidRPr="00D744EB">
              <w:t>$16.19</w:t>
            </w:r>
          </w:p>
        </w:tc>
      </w:tr>
      <w:tr w:rsidR="00B0000B" w:rsidRPr="00D744EB" w14:paraId="0987D752" w14:textId="77777777" w:rsidTr="00E47F1B">
        <w:trPr>
          <w:trHeight w:val="144"/>
        </w:trPr>
        <w:tc>
          <w:tcPr>
            <w:tcW w:w="5142" w:type="dxa"/>
          </w:tcPr>
          <w:p w14:paraId="4D698B5D" w14:textId="77777777" w:rsidR="00B0000B" w:rsidRPr="00D744EB" w:rsidRDefault="00B0000B" w:rsidP="00186130">
            <w:pPr>
              <w:pStyle w:val="TableContainer"/>
            </w:pPr>
            <w:r w:rsidRPr="00D744EB">
              <w:t>Surface Water, (MPN), (</w:t>
            </w:r>
            <w:proofErr w:type="spellStart"/>
            <w:r w:rsidRPr="00D744EB">
              <w:t>Quanti</w:t>
            </w:r>
            <w:proofErr w:type="spellEnd"/>
            <w:r w:rsidRPr="00D744EB">
              <w:t>-tray)</w:t>
            </w:r>
          </w:p>
        </w:tc>
        <w:tc>
          <w:tcPr>
            <w:tcW w:w="1980" w:type="dxa"/>
          </w:tcPr>
          <w:p w14:paraId="651442ED" w14:textId="77777777" w:rsidR="00B0000B" w:rsidRPr="00D744EB" w:rsidRDefault="00B0000B" w:rsidP="00186130">
            <w:pPr>
              <w:pStyle w:val="TableContainer"/>
            </w:pPr>
            <w:r>
              <w:t>N/A</w:t>
            </w:r>
          </w:p>
        </w:tc>
        <w:tc>
          <w:tcPr>
            <w:tcW w:w="1620" w:type="dxa"/>
          </w:tcPr>
          <w:p w14:paraId="55587DA0" w14:textId="77777777" w:rsidR="00B0000B" w:rsidRPr="00D744EB" w:rsidRDefault="00B0000B" w:rsidP="00186130">
            <w:pPr>
              <w:pStyle w:val="TableContainer"/>
            </w:pPr>
            <w:r>
              <w:t>N/A</w:t>
            </w:r>
          </w:p>
        </w:tc>
        <w:tc>
          <w:tcPr>
            <w:tcW w:w="1698" w:type="dxa"/>
          </w:tcPr>
          <w:p w14:paraId="3ED842CF" w14:textId="77777777" w:rsidR="00B0000B" w:rsidRPr="00D744EB" w:rsidRDefault="00B0000B" w:rsidP="00186130">
            <w:pPr>
              <w:pStyle w:val="TableContainer"/>
            </w:pPr>
            <w:r w:rsidRPr="00D744EB">
              <w:t>$257.66</w:t>
            </w:r>
          </w:p>
        </w:tc>
      </w:tr>
      <w:tr w:rsidR="00B0000B" w:rsidRPr="00D744EB" w14:paraId="011F386B" w14:textId="77777777" w:rsidTr="00E47F1B">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B5C0948" w14:textId="77777777" w:rsidR="00B0000B" w:rsidRPr="00D744EB" w:rsidRDefault="00B0000B" w:rsidP="00186130">
            <w:pPr>
              <w:pStyle w:val="TableContainer"/>
            </w:pPr>
            <w:r w:rsidRPr="00D744EB">
              <w:t xml:space="preserve">Yersinia </w:t>
            </w:r>
            <w:proofErr w:type="spellStart"/>
            <w:r w:rsidRPr="00D744EB">
              <w:t>Pestis</w:t>
            </w:r>
            <w:proofErr w:type="spellEnd"/>
            <w:r w:rsidRPr="00D744EB">
              <w:t xml:space="preserve"> (Plague), </w:t>
            </w:r>
            <w:proofErr w:type="spellStart"/>
            <w:r w:rsidRPr="00D744EB">
              <w:t>Nobuto</w:t>
            </w:r>
            <w:proofErr w:type="spellEnd"/>
          </w:p>
        </w:tc>
        <w:tc>
          <w:tcPr>
            <w:tcW w:w="1980" w:type="dxa"/>
          </w:tcPr>
          <w:p w14:paraId="54DCD43D" w14:textId="77777777" w:rsidR="00B0000B" w:rsidRPr="00D744EB" w:rsidRDefault="00B0000B" w:rsidP="00186130">
            <w:pPr>
              <w:pStyle w:val="TableContainer"/>
            </w:pPr>
            <w:r w:rsidRPr="00D744EB">
              <w:t>MCH0284A</w:t>
            </w:r>
          </w:p>
        </w:tc>
        <w:tc>
          <w:tcPr>
            <w:tcW w:w="1620" w:type="dxa"/>
          </w:tcPr>
          <w:p w14:paraId="36C71422" w14:textId="77777777" w:rsidR="00B0000B" w:rsidRPr="00D744EB" w:rsidRDefault="00B0000B" w:rsidP="00186130">
            <w:pPr>
              <w:pStyle w:val="TableContainer"/>
            </w:pPr>
            <w:r>
              <w:t>N/A</w:t>
            </w:r>
          </w:p>
        </w:tc>
        <w:tc>
          <w:tcPr>
            <w:tcW w:w="1698" w:type="dxa"/>
          </w:tcPr>
          <w:p w14:paraId="0E5C2C61" w14:textId="77777777" w:rsidR="00B0000B" w:rsidRPr="00D744EB" w:rsidRDefault="00B0000B" w:rsidP="00186130">
            <w:pPr>
              <w:pStyle w:val="TableContainer"/>
            </w:pPr>
            <w:r w:rsidRPr="00D744EB">
              <w:t>$8.57</w:t>
            </w:r>
          </w:p>
        </w:tc>
      </w:tr>
    </w:tbl>
    <w:p w14:paraId="44EB4E64" w14:textId="1370AF11" w:rsidR="008E03BA" w:rsidRDefault="00695170" w:rsidP="00695170">
      <w:pPr>
        <w:pStyle w:val="Heading5"/>
      </w:pPr>
      <w:r>
        <w:lastRenderedPageBreak/>
        <w:t>Emergency Preparedness Human and Non-Human Testing</w:t>
      </w:r>
    </w:p>
    <w:p w14:paraId="122B2FEB" w14:textId="0ABADD6A" w:rsidR="008E03BA" w:rsidRPr="008E03BA" w:rsidRDefault="00776DB3" w:rsidP="009E24EE">
      <w:pPr>
        <w:pStyle w:val="BodyText"/>
      </w:pPr>
      <w:r w:rsidRPr="00D744EB">
        <w:t>Emergency</w:t>
      </w:r>
      <w:r w:rsidRPr="00D744EB">
        <w:rPr>
          <w:spacing w:val="-10"/>
        </w:rPr>
        <w:t xml:space="preserve"> </w:t>
      </w:r>
      <w:r w:rsidRPr="00D744EB">
        <w:t>Preparedness:</w:t>
      </w:r>
      <w:r w:rsidRPr="00D744EB">
        <w:rPr>
          <w:spacing w:val="-7"/>
        </w:rPr>
        <w:t xml:space="preserve"> </w:t>
      </w:r>
      <w:proofErr w:type="spellStart"/>
      <w:r w:rsidRPr="00D744EB">
        <w:t>Biothreat</w:t>
      </w:r>
      <w:proofErr w:type="spellEnd"/>
      <w:r w:rsidRPr="00D744EB">
        <w:rPr>
          <w:spacing w:val="-7"/>
        </w:rPr>
        <w:t xml:space="preserve"> </w:t>
      </w:r>
      <w:r w:rsidRPr="00D744EB">
        <w:t>and</w:t>
      </w:r>
      <w:r w:rsidRPr="00D744EB">
        <w:rPr>
          <w:spacing w:val="-8"/>
        </w:rPr>
        <w:t xml:space="preserve"> </w:t>
      </w:r>
      <w:r w:rsidRPr="00D744EB">
        <w:t>Chemical</w:t>
      </w:r>
      <w:r w:rsidRPr="00D744EB">
        <w:rPr>
          <w:spacing w:val="-8"/>
        </w:rPr>
        <w:t xml:space="preserve"> </w:t>
      </w:r>
      <w:r w:rsidRPr="00D744EB">
        <w:t>Threat</w:t>
      </w:r>
      <w:r w:rsidRPr="00D744EB">
        <w:rPr>
          <w:spacing w:val="-7"/>
        </w:rPr>
        <w:t xml:space="preserve"> </w:t>
      </w:r>
      <w:r w:rsidRPr="00D744EB">
        <w:t>specimens</w:t>
      </w:r>
      <w:r w:rsidRPr="00D744EB">
        <w:rPr>
          <w:spacing w:val="-6"/>
        </w:rPr>
        <w:t xml:space="preserve"> </w:t>
      </w:r>
      <w:r w:rsidRPr="00D744EB">
        <w:t>and</w:t>
      </w:r>
      <w:r w:rsidRPr="00D744EB">
        <w:rPr>
          <w:spacing w:val="-6"/>
        </w:rPr>
        <w:t xml:space="preserve"> </w:t>
      </w:r>
      <w:r w:rsidRPr="00D744EB">
        <w:t>testing</w:t>
      </w:r>
      <w:r w:rsidRPr="00D744EB">
        <w:rPr>
          <w:spacing w:val="-8"/>
        </w:rPr>
        <w:t xml:space="preserve"> </w:t>
      </w:r>
      <w:r w:rsidRPr="00D744EB">
        <w:t>requests</w:t>
      </w:r>
      <w:r w:rsidRPr="00D744EB">
        <w:rPr>
          <w:spacing w:val="-8"/>
        </w:rPr>
        <w:t xml:space="preserve"> </w:t>
      </w:r>
      <w:r w:rsidRPr="00D744EB">
        <w:t>accepted</w:t>
      </w:r>
      <w:r w:rsidRPr="00D744EB">
        <w:rPr>
          <w:spacing w:val="-7"/>
        </w:rPr>
        <w:t xml:space="preserve"> </w:t>
      </w:r>
      <w:r w:rsidRPr="00D744EB">
        <w:t>from</w:t>
      </w:r>
      <w:r w:rsidRPr="00D744EB">
        <w:rPr>
          <w:spacing w:val="-8"/>
        </w:rPr>
        <w:t xml:space="preserve"> </w:t>
      </w:r>
      <w:r w:rsidRPr="00D744EB">
        <w:t>Law</w:t>
      </w:r>
      <w:r w:rsidRPr="00D744EB">
        <w:rPr>
          <w:spacing w:val="-6"/>
        </w:rPr>
        <w:t xml:space="preserve"> </w:t>
      </w:r>
      <w:r w:rsidRPr="00D744EB">
        <w:t>Enforcement</w:t>
      </w:r>
      <w:r w:rsidRPr="00D744EB">
        <w:rPr>
          <w:spacing w:val="-6"/>
        </w:rPr>
        <w:t xml:space="preserve"> </w:t>
      </w:r>
      <w:r w:rsidRPr="00D744EB">
        <w:t>Officials</w:t>
      </w:r>
      <w:r w:rsidR="0031580C" w:rsidRPr="00D744EB">
        <w:rPr>
          <w:spacing w:val="33"/>
        </w:rPr>
        <w:t xml:space="preserve"> </w:t>
      </w:r>
      <w:r w:rsidRPr="00D744EB">
        <w:t>Only.</w:t>
      </w:r>
      <w:r w:rsidR="00F272A3" w:rsidRPr="00D744EB">
        <w:rPr>
          <w:spacing w:val="-6"/>
        </w:rPr>
        <w:t xml:space="preserve"> </w:t>
      </w:r>
      <w:r w:rsidRPr="00D744EB">
        <w:t>Please</w:t>
      </w:r>
      <w:r w:rsidRPr="00D744EB">
        <w:rPr>
          <w:spacing w:val="-6"/>
        </w:rPr>
        <w:t xml:space="preserve"> </w:t>
      </w:r>
      <w:r w:rsidRPr="00D744EB">
        <w:t>Contact</w:t>
      </w:r>
      <w:r w:rsidRPr="00D744EB">
        <w:rPr>
          <w:spacing w:val="-6"/>
        </w:rPr>
        <w:t xml:space="preserve"> </w:t>
      </w:r>
      <w:r w:rsidRPr="00D744EB">
        <w:t>the</w:t>
      </w:r>
      <w:r w:rsidRPr="00D744EB">
        <w:rPr>
          <w:spacing w:val="-6"/>
        </w:rPr>
        <w:t xml:space="preserve"> </w:t>
      </w:r>
      <w:r w:rsidRPr="00D744EB">
        <w:t>Emergency</w:t>
      </w:r>
      <w:r w:rsidRPr="00D744EB">
        <w:rPr>
          <w:spacing w:val="-8"/>
        </w:rPr>
        <w:t xml:space="preserve"> </w:t>
      </w:r>
      <w:r w:rsidRPr="00D744EB">
        <w:t>Preparedness</w:t>
      </w:r>
      <w:r w:rsidRPr="00D744EB">
        <w:rPr>
          <w:spacing w:val="-6"/>
        </w:rPr>
        <w:t xml:space="preserve"> </w:t>
      </w:r>
      <w:r w:rsidRPr="00D744EB">
        <w:t>Branch</w:t>
      </w:r>
      <w:r w:rsidRPr="00D744EB">
        <w:rPr>
          <w:spacing w:val="-4"/>
        </w:rPr>
        <w:t xml:space="preserve"> </w:t>
      </w:r>
      <w:r w:rsidRPr="00D744EB">
        <w:t>of</w:t>
      </w:r>
      <w:r w:rsidRPr="00D744EB">
        <w:rPr>
          <w:spacing w:val="-4"/>
        </w:rPr>
        <w:t xml:space="preserve"> </w:t>
      </w:r>
      <w:r w:rsidRPr="00D744EB">
        <w:t>the</w:t>
      </w:r>
      <w:r w:rsidRPr="00D744EB">
        <w:rPr>
          <w:spacing w:val="-6"/>
        </w:rPr>
        <w:t xml:space="preserve"> </w:t>
      </w:r>
      <w:r w:rsidRPr="00D744EB">
        <w:t>DSHS</w:t>
      </w:r>
      <w:r w:rsidRPr="00D744EB">
        <w:rPr>
          <w:spacing w:val="-6"/>
        </w:rPr>
        <w:t xml:space="preserve"> </w:t>
      </w:r>
      <w:r w:rsidRPr="00D744EB">
        <w:t>Laboratory</w:t>
      </w:r>
      <w:r w:rsidRPr="00D744EB">
        <w:rPr>
          <w:spacing w:val="-8"/>
        </w:rPr>
        <w:t xml:space="preserve"> </w:t>
      </w:r>
      <w:r w:rsidRPr="00D744EB">
        <w:t>in</w:t>
      </w:r>
      <w:r w:rsidRPr="00D744EB">
        <w:rPr>
          <w:spacing w:val="-3"/>
        </w:rPr>
        <w:t xml:space="preserve"> </w:t>
      </w:r>
      <w:r w:rsidRPr="00D744EB">
        <w:t>Austin</w:t>
      </w:r>
      <w:r w:rsidRPr="00D744EB">
        <w:rPr>
          <w:spacing w:val="-4"/>
        </w:rPr>
        <w:t xml:space="preserve"> </w:t>
      </w:r>
      <w:r w:rsidRPr="00D744EB">
        <w:t>for</w:t>
      </w:r>
      <w:r w:rsidRPr="00D744EB">
        <w:rPr>
          <w:spacing w:val="-6"/>
        </w:rPr>
        <w:t xml:space="preserve"> </w:t>
      </w:r>
      <w:r w:rsidRPr="00D744EB">
        <w:t>more</w:t>
      </w:r>
      <w:r w:rsidRPr="00D744EB">
        <w:rPr>
          <w:spacing w:val="-6"/>
        </w:rPr>
        <w:t xml:space="preserve"> </w:t>
      </w:r>
      <w:r w:rsidRPr="00D744EB">
        <w:t>information.</w:t>
      </w:r>
    </w:p>
    <w:p w14:paraId="7AFD8F95" w14:textId="77EB1017" w:rsidR="00C43762" w:rsidRDefault="00CB5200" w:rsidP="00CB5200">
      <w:pPr>
        <w:pStyle w:val="Heading5"/>
      </w:pPr>
      <w:r w:rsidRPr="00DA0C49">
        <w:t>Environmental Non-Human Testing</w:t>
      </w:r>
    </w:p>
    <w:p w14:paraId="1F7D7243" w14:textId="54D2B89D" w:rsidR="00CB5200" w:rsidRDefault="00CB5200" w:rsidP="00CB5200">
      <w:pPr>
        <w:pStyle w:val="Heading6"/>
      </w:pPr>
      <w:r w:rsidRPr="00A94F8B">
        <w:t>Environmental</w:t>
      </w:r>
      <w:r w:rsidRPr="00A94F8B">
        <w:rPr>
          <w:spacing w:val="-5"/>
        </w:rPr>
        <w:t xml:space="preserve"> </w:t>
      </w:r>
      <w:r w:rsidRPr="00A94F8B">
        <w:t>/</w:t>
      </w:r>
      <w:r w:rsidRPr="00A94F8B">
        <w:rPr>
          <w:spacing w:val="-4"/>
        </w:rPr>
        <w:t xml:space="preserve"> </w:t>
      </w:r>
      <w:r w:rsidRPr="00A94F8B">
        <w:t>Drinking</w:t>
      </w:r>
      <w:r w:rsidRPr="00A94F8B">
        <w:rPr>
          <w:spacing w:val="-5"/>
        </w:rPr>
        <w:t xml:space="preserve"> </w:t>
      </w:r>
      <w:r w:rsidRPr="00A94F8B">
        <w:t>Water</w:t>
      </w:r>
      <w:r w:rsidRPr="00A94F8B">
        <w:rPr>
          <w:spacing w:val="-5"/>
        </w:rPr>
        <w:t xml:space="preserve"> </w:t>
      </w:r>
      <w:r w:rsidRPr="00A94F8B">
        <w:t>Samples:</w:t>
      </w:r>
      <w:r w:rsidR="00BE0CAA" w:rsidRPr="00504A5C">
        <w:t xml:space="preserve"> </w:t>
      </w:r>
      <w:r w:rsidRPr="00A94F8B">
        <w:t>Inorganic</w:t>
      </w:r>
      <w:r w:rsidRPr="00A94F8B">
        <w:rPr>
          <w:spacing w:val="-3"/>
        </w:rPr>
        <w:t xml:space="preserve"> </w:t>
      </w:r>
      <w:r w:rsidRPr="00A94F8B">
        <w:rPr>
          <w:spacing w:val="-2"/>
        </w:rPr>
        <w:t>Analysis</w:t>
      </w:r>
    </w:p>
    <w:tbl>
      <w:tblPr>
        <w:tblStyle w:val="HHSTableforTextData2"/>
        <w:tblW w:w="10649" w:type="dxa"/>
        <w:tblInd w:w="0" w:type="dxa"/>
        <w:tblLayout w:type="fixed"/>
        <w:tblLook w:val="01E0" w:firstRow="1" w:lastRow="1" w:firstColumn="1" w:lastColumn="1" w:noHBand="0" w:noVBand="0"/>
      </w:tblPr>
      <w:tblGrid>
        <w:gridCol w:w="5142"/>
        <w:gridCol w:w="1980"/>
        <w:gridCol w:w="1620"/>
        <w:gridCol w:w="1907"/>
      </w:tblGrid>
      <w:tr w:rsidR="00C678A7" w:rsidRPr="00E514E1" w14:paraId="0A8263BE" w14:textId="77777777" w:rsidTr="00EB6D85">
        <w:trPr>
          <w:cnfStyle w:val="100000000000" w:firstRow="1" w:lastRow="0" w:firstColumn="0" w:lastColumn="0" w:oddVBand="0" w:evenVBand="0" w:oddHBand="0" w:evenHBand="0" w:firstRowFirstColumn="0" w:firstRowLastColumn="0" w:lastRowFirstColumn="0" w:lastRowLastColumn="0"/>
        </w:trPr>
        <w:tc>
          <w:tcPr>
            <w:tcW w:w="5142" w:type="dxa"/>
          </w:tcPr>
          <w:p w14:paraId="061517DD" w14:textId="77777777" w:rsidR="00C678A7" w:rsidRPr="00A94F8B" w:rsidRDefault="00C678A7" w:rsidP="00186130">
            <w:pPr>
              <w:pStyle w:val="TableContainer"/>
            </w:pPr>
            <w:r w:rsidRPr="00A94F8B">
              <w:t>Procedure</w:t>
            </w:r>
            <w:r w:rsidRPr="00A94F8B">
              <w:rPr>
                <w:spacing w:val="-5"/>
              </w:rPr>
              <w:t xml:space="preserve"> </w:t>
            </w:r>
            <w:r w:rsidRPr="00A94F8B">
              <w:t>Name</w:t>
            </w:r>
          </w:p>
        </w:tc>
        <w:tc>
          <w:tcPr>
            <w:tcW w:w="1980" w:type="dxa"/>
          </w:tcPr>
          <w:p w14:paraId="72412710" w14:textId="77777777" w:rsidR="00C678A7" w:rsidRPr="00A94F8B" w:rsidRDefault="00C678A7" w:rsidP="00186130">
            <w:pPr>
              <w:pStyle w:val="TableContainer"/>
            </w:pPr>
            <w:r w:rsidRPr="00A94F8B">
              <w:t>Procedure</w:t>
            </w:r>
            <w:r w:rsidRPr="00A94F8B">
              <w:rPr>
                <w:spacing w:val="-6"/>
              </w:rPr>
              <w:t xml:space="preserve"> </w:t>
            </w:r>
            <w:r w:rsidRPr="00A94F8B">
              <w:t>No.</w:t>
            </w:r>
          </w:p>
        </w:tc>
        <w:tc>
          <w:tcPr>
            <w:tcW w:w="1620" w:type="dxa"/>
          </w:tcPr>
          <w:p w14:paraId="48849057" w14:textId="77777777" w:rsidR="00C678A7" w:rsidRPr="00A94F8B" w:rsidRDefault="00C678A7" w:rsidP="00186130">
            <w:pPr>
              <w:pStyle w:val="TableContainer"/>
            </w:pPr>
            <w:r w:rsidRPr="00A94F8B">
              <w:t>CPT</w:t>
            </w:r>
          </w:p>
        </w:tc>
        <w:tc>
          <w:tcPr>
            <w:tcW w:w="1907" w:type="dxa"/>
          </w:tcPr>
          <w:p w14:paraId="20A23971" w14:textId="77777777" w:rsidR="00C678A7" w:rsidRPr="00A94F8B" w:rsidRDefault="00C678A7" w:rsidP="00186130">
            <w:pPr>
              <w:pStyle w:val="TableContainer"/>
              <w:rPr>
                <w:w w:val="95"/>
              </w:rPr>
            </w:pPr>
            <w:r w:rsidRPr="00A94F8B">
              <w:t>Cost</w:t>
            </w:r>
          </w:p>
        </w:tc>
      </w:tr>
      <w:tr w:rsidR="00C678A7" w:rsidRPr="00E514E1" w14:paraId="2E2F9AAF" w14:textId="77777777" w:rsidTr="00D3691D">
        <w:trPr>
          <w:trHeight w:val="144"/>
        </w:trPr>
        <w:tc>
          <w:tcPr>
            <w:tcW w:w="5142" w:type="dxa"/>
          </w:tcPr>
          <w:p w14:paraId="473932A2" w14:textId="2E27282F" w:rsidR="00C678A7" w:rsidRPr="00504A5C" w:rsidRDefault="00C678A7" w:rsidP="00186130">
            <w:pPr>
              <w:pStyle w:val="TableContainer"/>
            </w:pPr>
            <w:r w:rsidRPr="00504A5C">
              <w:t>Alkalinity, total and phenolphthalein, Standard Methods (SM),</w:t>
            </w:r>
            <w:r w:rsidR="00F272A3" w:rsidRPr="00504A5C">
              <w:t xml:space="preserve"> </w:t>
            </w:r>
            <w:r w:rsidRPr="00504A5C">
              <w:t>19th edition, 2320B:</w:t>
            </w:r>
            <w:r w:rsidR="00F272A3" w:rsidRPr="00504A5C">
              <w:t xml:space="preserve"> </w:t>
            </w:r>
            <w:r w:rsidRPr="00504A5C">
              <w:t>Alkalinity, Total and Phenolphthalein</w:t>
            </w:r>
          </w:p>
        </w:tc>
        <w:tc>
          <w:tcPr>
            <w:tcW w:w="1980" w:type="dxa"/>
          </w:tcPr>
          <w:p w14:paraId="78585D0B" w14:textId="77777777" w:rsidR="00C678A7" w:rsidRPr="00504A5C" w:rsidRDefault="00C678A7" w:rsidP="00186130">
            <w:pPr>
              <w:pStyle w:val="TableContainer"/>
            </w:pPr>
            <w:r w:rsidRPr="00504A5C">
              <w:t>EZZ0206A</w:t>
            </w:r>
          </w:p>
        </w:tc>
        <w:tc>
          <w:tcPr>
            <w:tcW w:w="1620" w:type="dxa"/>
          </w:tcPr>
          <w:p w14:paraId="70F67A49" w14:textId="77777777" w:rsidR="00C678A7" w:rsidRPr="00504A5C" w:rsidRDefault="00C678A7" w:rsidP="00186130">
            <w:pPr>
              <w:pStyle w:val="TableContainer"/>
            </w:pPr>
            <w:r>
              <w:t>N/A</w:t>
            </w:r>
          </w:p>
        </w:tc>
        <w:tc>
          <w:tcPr>
            <w:tcW w:w="1907" w:type="dxa"/>
          </w:tcPr>
          <w:p w14:paraId="3ABE3622" w14:textId="77777777" w:rsidR="00C678A7" w:rsidRPr="00504A5C" w:rsidRDefault="00C678A7" w:rsidP="00186130">
            <w:pPr>
              <w:pStyle w:val="TableContainer"/>
            </w:pPr>
            <w:r w:rsidRPr="00504A5C">
              <w:t>$17.44</w:t>
            </w:r>
          </w:p>
        </w:tc>
      </w:tr>
      <w:tr w:rsidR="00C678A7" w:rsidRPr="00E514E1" w14:paraId="05C96F2A"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34DE75D" w14:textId="5F5087E0" w:rsidR="00C678A7" w:rsidRPr="00504A5C" w:rsidRDefault="00C678A7" w:rsidP="00186130">
            <w:pPr>
              <w:pStyle w:val="TableContainer"/>
            </w:pPr>
            <w:r w:rsidRPr="00504A5C">
              <w:t>Chloride, EPA Method 300.0:</w:t>
            </w:r>
            <w:r w:rsidR="00CB2883" w:rsidRPr="00504A5C">
              <w:t xml:space="preserve"> </w:t>
            </w:r>
            <w:r w:rsidRPr="00504A5C">
              <w:t>Chloride</w:t>
            </w:r>
          </w:p>
        </w:tc>
        <w:tc>
          <w:tcPr>
            <w:tcW w:w="1980" w:type="dxa"/>
          </w:tcPr>
          <w:p w14:paraId="0EB1D90B" w14:textId="77777777" w:rsidR="00C678A7" w:rsidRPr="00504A5C" w:rsidRDefault="00C678A7" w:rsidP="00186130">
            <w:pPr>
              <w:pStyle w:val="TableContainer"/>
            </w:pPr>
            <w:r w:rsidRPr="00504A5C">
              <w:t>EZZ0007A</w:t>
            </w:r>
          </w:p>
        </w:tc>
        <w:tc>
          <w:tcPr>
            <w:tcW w:w="1620" w:type="dxa"/>
          </w:tcPr>
          <w:p w14:paraId="57E03105" w14:textId="77777777" w:rsidR="00C678A7" w:rsidRPr="00504A5C" w:rsidRDefault="00C678A7" w:rsidP="00186130">
            <w:pPr>
              <w:pStyle w:val="TableContainer"/>
            </w:pPr>
            <w:r>
              <w:t>N/A</w:t>
            </w:r>
          </w:p>
        </w:tc>
        <w:tc>
          <w:tcPr>
            <w:tcW w:w="1907" w:type="dxa"/>
          </w:tcPr>
          <w:p w14:paraId="4EC5653B" w14:textId="77777777" w:rsidR="00C678A7" w:rsidRPr="00504A5C" w:rsidRDefault="00C678A7" w:rsidP="00186130">
            <w:pPr>
              <w:pStyle w:val="TableContainer"/>
            </w:pPr>
            <w:r w:rsidRPr="00504A5C">
              <w:t>$15.11</w:t>
            </w:r>
          </w:p>
        </w:tc>
      </w:tr>
      <w:tr w:rsidR="00C678A7" w:rsidRPr="00E514E1" w14:paraId="53404BB7" w14:textId="77777777" w:rsidTr="00D3691D">
        <w:trPr>
          <w:trHeight w:val="144"/>
        </w:trPr>
        <w:tc>
          <w:tcPr>
            <w:tcW w:w="5142" w:type="dxa"/>
          </w:tcPr>
          <w:p w14:paraId="1BBA52DC" w14:textId="77777777" w:rsidR="00C678A7" w:rsidRPr="00504A5C" w:rsidRDefault="00C678A7" w:rsidP="00186130">
            <w:pPr>
              <w:pStyle w:val="TableContainer"/>
            </w:pPr>
            <w:r w:rsidRPr="00504A5C">
              <w:t>Specific Conductance,</w:t>
            </w:r>
            <w:r w:rsidRPr="00504A5C">
              <w:rPr>
                <w:spacing w:val="-2"/>
              </w:rPr>
              <w:t xml:space="preserve"> </w:t>
            </w:r>
            <w:r w:rsidRPr="00504A5C">
              <w:t>SM, 19th Edition, 2510B:</w:t>
            </w:r>
            <w:r w:rsidRPr="00504A5C">
              <w:rPr>
                <w:spacing w:val="49"/>
              </w:rPr>
              <w:t xml:space="preserve"> </w:t>
            </w:r>
            <w:r w:rsidRPr="00504A5C">
              <w:t>Specific</w:t>
            </w:r>
            <w:r w:rsidRPr="00504A5C">
              <w:rPr>
                <w:spacing w:val="24"/>
              </w:rPr>
              <w:t xml:space="preserve"> </w:t>
            </w:r>
            <w:r w:rsidRPr="00504A5C">
              <w:t>Conductance</w:t>
            </w:r>
          </w:p>
        </w:tc>
        <w:tc>
          <w:tcPr>
            <w:tcW w:w="1980" w:type="dxa"/>
          </w:tcPr>
          <w:p w14:paraId="56098907" w14:textId="77777777" w:rsidR="00C678A7" w:rsidRPr="00504A5C" w:rsidRDefault="00C678A7" w:rsidP="00186130">
            <w:pPr>
              <w:pStyle w:val="TableContainer"/>
            </w:pPr>
            <w:r w:rsidRPr="00504A5C">
              <w:t>EZZ0012A</w:t>
            </w:r>
          </w:p>
        </w:tc>
        <w:tc>
          <w:tcPr>
            <w:tcW w:w="1620" w:type="dxa"/>
          </w:tcPr>
          <w:p w14:paraId="46DAB9D8" w14:textId="77777777" w:rsidR="00C678A7" w:rsidRPr="00504A5C" w:rsidRDefault="00C678A7" w:rsidP="00186130">
            <w:pPr>
              <w:pStyle w:val="TableContainer"/>
            </w:pPr>
            <w:r>
              <w:t>N/A</w:t>
            </w:r>
          </w:p>
        </w:tc>
        <w:tc>
          <w:tcPr>
            <w:tcW w:w="1907" w:type="dxa"/>
          </w:tcPr>
          <w:p w14:paraId="50186750" w14:textId="77777777" w:rsidR="00C678A7" w:rsidRPr="00504A5C" w:rsidRDefault="00C678A7" w:rsidP="00186130">
            <w:pPr>
              <w:pStyle w:val="TableContainer"/>
            </w:pPr>
            <w:r w:rsidRPr="00504A5C">
              <w:t>$16.42</w:t>
            </w:r>
          </w:p>
        </w:tc>
      </w:tr>
      <w:tr w:rsidR="00C678A7" w:rsidRPr="00C27B65" w14:paraId="1E94D8C2"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4A59BA5" w14:textId="0100D162" w:rsidR="00C678A7" w:rsidRPr="00C27B65" w:rsidRDefault="00C678A7" w:rsidP="00186130">
            <w:pPr>
              <w:pStyle w:val="TableContainer"/>
            </w:pPr>
            <w:r w:rsidRPr="00C27B65">
              <w:t>Cyanide,</w:t>
            </w:r>
            <w:r w:rsidRPr="00C27B65">
              <w:rPr>
                <w:spacing w:val="-2"/>
              </w:rPr>
              <w:t xml:space="preserve"> </w:t>
            </w:r>
            <w:r w:rsidRPr="00C27B65">
              <w:t xml:space="preserve">Total, </w:t>
            </w:r>
            <w:proofErr w:type="spellStart"/>
            <w:r w:rsidRPr="00C27B65">
              <w:t>QuickChem</w:t>
            </w:r>
            <w:proofErr w:type="spellEnd"/>
            <w:r w:rsidRPr="00C27B65">
              <w:rPr>
                <w:spacing w:val="-2"/>
              </w:rPr>
              <w:t xml:space="preserve"> </w:t>
            </w:r>
            <w:r w:rsidRPr="00C27B65">
              <w:t>10-204-00-1-X:</w:t>
            </w:r>
            <w:r w:rsidR="00CB2883" w:rsidRPr="00504A5C">
              <w:t xml:space="preserve"> </w:t>
            </w:r>
            <w:r w:rsidRPr="00C27B65">
              <w:t>Cyanide, Total</w:t>
            </w:r>
          </w:p>
        </w:tc>
        <w:tc>
          <w:tcPr>
            <w:tcW w:w="1980" w:type="dxa"/>
          </w:tcPr>
          <w:p w14:paraId="405105EC" w14:textId="77777777" w:rsidR="00C678A7" w:rsidRPr="00C27B65" w:rsidRDefault="00C678A7" w:rsidP="00186130">
            <w:pPr>
              <w:pStyle w:val="TableContainer"/>
            </w:pPr>
            <w:r w:rsidRPr="00C27B65">
              <w:t>EZZ0031A</w:t>
            </w:r>
          </w:p>
        </w:tc>
        <w:tc>
          <w:tcPr>
            <w:tcW w:w="1620" w:type="dxa"/>
          </w:tcPr>
          <w:p w14:paraId="7F5D07AC" w14:textId="77777777" w:rsidR="00C678A7" w:rsidRPr="00C27B65" w:rsidRDefault="00C678A7" w:rsidP="00186130">
            <w:pPr>
              <w:pStyle w:val="TableContainer"/>
            </w:pPr>
            <w:r>
              <w:t>N/A</w:t>
            </w:r>
          </w:p>
        </w:tc>
        <w:tc>
          <w:tcPr>
            <w:tcW w:w="1907" w:type="dxa"/>
          </w:tcPr>
          <w:p w14:paraId="2EFC42A1" w14:textId="77777777" w:rsidR="00C678A7" w:rsidRPr="00C27B65" w:rsidRDefault="00C678A7" w:rsidP="00186130">
            <w:pPr>
              <w:pStyle w:val="TableContainer"/>
            </w:pPr>
            <w:r w:rsidRPr="00C27B65">
              <w:t>$53.75</w:t>
            </w:r>
          </w:p>
        </w:tc>
      </w:tr>
      <w:tr w:rsidR="00C678A7" w:rsidRPr="00E514E1" w14:paraId="62C7A933" w14:textId="77777777" w:rsidTr="00D3691D">
        <w:trPr>
          <w:trHeight w:val="144"/>
        </w:trPr>
        <w:tc>
          <w:tcPr>
            <w:tcW w:w="5142" w:type="dxa"/>
          </w:tcPr>
          <w:p w14:paraId="4F4C3BC7" w14:textId="5E8BC559" w:rsidR="00C678A7" w:rsidRPr="00504A5C" w:rsidRDefault="00C678A7" w:rsidP="00186130">
            <w:pPr>
              <w:pStyle w:val="TableContainer"/>
            </w:pPr>
            <w:r w:rsidRPr="00504A5C">
              <w:t>Cyanide, Free, SM-20th edition, 4500-CN F:</w:t>
            </w:r>
            <w:r w:rsidR="00CB2883" w:rsidRPr="00504A5C">
              <w:t xml:space="preserve"> </w:t>
            </w:r>
            <w:r w:rsidRPr="00504A5C">
              <w:t>Cyanide, Free</w:t>
            </w:r>
          </w:p>
        </w:tc>
        <w:tc>
          <w:tcPr>
            <w:tcW w:w="1980" w:type="dxa"/>
          </w:tcPr>
          <w:p w14:paraId="3A9E2F10" w14:textId="77777777" w:rsidR="00C678A7" w:rsidRPr="00504A5C" w:rsidRDefault="00C678A7" w:rsidP="00186130">
            <w:pPr>
              <w:pStyle w:val="TableContainer"/>
            </w:pPr>
            <w:r w:rsidRPr="00504A5C">
              <w:t>EZZ0232A</w:t>
            </w:r>
          </w:p>
        </w:tc>
        <w:tc>
          <w:tcPr>
            <w:tcW w:w="1620" w:type="dxa"/>
          </w:tcPr>
          <w:p w14:paraId="6180569F" w14:textId="77777777" w:rsidR="00C678A7" w:rsidRPr="00504A5C" w:rsidRDefault="00C678A7" w:rsidP="00186130">
            <w:pPr>
              <w:pStyle w:val="TableContainer"/>
            </w:pPr>
            <w:r>
              <w:t>N/A</w:t>
            </w:r>
          </w:p>
        </w:tc>
        <w:tc>
          <w:tcPr>
            <w:tcW w:w="1907" w:type="dxa"/>
          </w:tcPr>
          <w:p w14:paraId="1387FB7D" w14:textId="77777777" w:rsidR="00C678A7" w:rsidRPr="00504A5C" w:rsidRDefault="00C678A7" w:rsidP="00186130">
            <w:pPr>
              <w:pStyle w:val="TableContainer"/>
            </w:pPr>
            <w:r w:rsidRPr="00504A5C">
              <w:t>113.43</w:t>
            </w:r>
          </w:p>
        </w:tc>
      </w:tr>
      <w:tr w:rsidR="00C678A7" w:rsidRPr="00E514E1" w14:paraId="0FB74B2F"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0B2EB9C" w14:textId="6ADA2A39" w:rsidR="00C678A7" w:rsidRPr="00504A5C" w:rsidRDefault="00C678A7" w:rsidP="00186130">
            <w:pPr>
              <w:pStyle w:val="TableContainer"/>
            </w:pPr>
            <w:r w:rsidRPr="00504A5C">
              <w:t>Nitrite as Nitrogen, EPA Method 353.2:</w:t>
            </w:r>
            <w:r w:rsidR="00CB2883" w:rsidRPr="00504A5C">
              <w:t xml:space="preserve"> </w:t>
            </w:r>
            <w:r w:rsidRPr="00504A5C">
              <w:t>Nitrite, N (NO2-N)</w:t>
            </w:r>
          </w:p>
        </w:tc>
        <w:tc>
          <w:tcPr>
            <w:tcW w:w="1980" w:type="dxa"/>
          </w:tcPr>
          <w:p w14:paraId="0B059099" w14:textId="77777777" w:rsidR="00C678A7" w:rsidRPr="00504A5C" w:rsidRDefault="00C678A7" w:rsidP="00186130">
            <w:pPr>
              <w:pStyle w:val="TableContainer"/>
            </w:pPr>
            <w:r w:rsidRPr="00504A5C">
              <w:t>EZZ0049A</w:t>
            </w:r>
          </w:p>
        </w:tc>
        <w:tc>
          <w:tcPr>
            <w:tcW w:w="1620" w:type="dxa"/>
          </w:tcPr>
          <w:p w14:paraId="6F88F7A6" w14:textId="77777777" w:rsidR="00C678A7" w:rsidRPr="00504A5C" w:rsidRDefault="00C678A7" w:rsidP="00186130">
            <w:pPr>
              <w:pStyle w:val="TableContainer"/>
            </w:pPr>
            <w:r>
              <w:t>N/A</w:t>
            </w:r>
          </w:p>
        </w:tc>
        <w:tc>
          <w:tcPr>
            <w:tcW w:w="1907" w:type="dxa"/>
          </w:tcPr>
          <w:p w14:paraId="749192BD" w14:textId="77777777" w:rsidR="00C678A7" w:rsidRPr="00504A5C" w:rsidRDefault="00C678A7" w:rsidP="00186130">
            <w:pPr>
              <w:pStyle w:val="TableContainer"/>
            </w:pPr>
            <w:r w:rsidRPr="00504A5C">
              <w:rPr>
                <w:w w:val="95"/>
              </w:rPr>
              <w:t>$8.49</w:t>
            </w:r>
          </w:p>
        </w:tc>
      </w:tr>
      <w:tr w:rsidR="00C678A7" w:rsidRPr="00E514E1" w14:paraId="15E342ED" w14:textId="77777777" w:rsidTr="00D3691D">
        <w:trPr>
          <w:trHeight w:val="144"/>
        </w:trPr>
        <w:tc>
          <w:tcPr>
            <w:tcW w:w="5142" w:type="dxa"/>
          </w:tcPr>
          <w:p w14:paraId="05CBFA8F" w14:textId="6A9D4645" w:rsidR="00C678A7" w:rsidRPr="00504A5C" w:rsidRDefault="00C678A7" w:rsidP="00186130">
            <w:pPr>
              <w:pStyle w:val="TableContainer"/>
            </w:pPr>
            <w:r w:rsidRPr="00504A5C">
              <w:t>Perchlorate,</w:t>
            </w:r>
            <w:r w:rsidRPr="00504A5C">
              <w:rPr>
                <w:spacing w:val="-2"/>
              </w:rPr>
              <w:t xml:space="preserve"> </w:t>
            </w:r>
            <w:r w:rsidRPr="00504A5C">
              <w:t>EPA Method 314.0:</w:t>
            </w:r>
            <w:r w:rsidR="00CB2883" w:rsidRPr="00504A5C">
              <w:t xml:space="preserve"> </w:t>
            </w:r>
            <w:r w:rsidRPr="00504A5C">
              <w:t>Perchlorate</w:t>
            </w:r>
          </w:p>
        </w:tc>
        <w:tc>
          <w:tcPr>
            <w:tcW w:w="1980" w:type="dxa"/>
          </w:tcPr>
          <w:p w14:paraId="7D57E110" w14:textId="77777777" w:rsidR="00C678A7" w:rsidRPr="00504A5C" w:rsidRDefault="00C678A7" w:rsidP="00186130">
            <w:pPr>
              <w:pStyle w:val="TableContainer"/>
            </w:pPr>
            <w:r w:rsidRPr="00504A5C">
              <w:t>EZZ0023A</w:t>
            </w:r>
          </w:p>
        </w:tc>
        <w:tc>
          <w:tcPr>
            <w:tcW w:w="1620" w:type="dxa"/>
          </w:tcPr>
          <w:p w14:paraId="2F622DF5" w14:textId="77777777" w:rsidR="00C678A7" w:rsidRPr="00504A5C" w:rsidRDefault="00C678A7" w:rsidP="00186130">
            <w:pPr>
              <w:pStyle w:val="TableContainer"/>
            </w:pPr>
            <w:r>
              <w:t>N/A</w:t>
            </w:r>
          </w:p>
        </w:tc>
        <w:tc>
          <w:tcPr>
            <w:tcW w:w="1907" w:type="dxa"/>
          </w:tcPr>
          <w:p w14:paraId="6489CF51" w14:textId="77777777" w:rsidR="00C678A7" w:rsidRPr="00504A5C" w:rsidRDefault="00C678A7" w:rsidP="00186130">
            <w:pPr>
              <w:pStyle w:val="TableContainer"/>
              <w:rPr>
                <w:w w:val="95"/>
              </w:rPr>
            </w:pPr>
            <w:r w:rsidRPr="00504A5C">
              <w:t>$1,008.60</w:t>
            </w:r>
          </w:p>
        </w:tc>
      </w:tr>
      <w:tr w:rsidR="00C678A7" w:rsidRPr="00E514E1" w14:paraId="75D0A7A9"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A8B322C" w14:textId="320CA1C0" w:rsidR="00C678A7" w:rsidRPr="00504A5C" w:rsidRDefault="00C678A7" w:rsidP="00186130">
            <w:pPr>
              <w:pStyle w:val="TableContainer"/>
            </w:pPr>
            <w:r w:rsidRPr="00504A5C">
              <w:t>pH,</w:t>
            </w:r>
            <w:r w:rsidRPr="00504A5C">
              <w:rPr>
                <w:spacing w:val="-2"/>
              </w:rPr>
              <w:t xml:space="preserve"> </w:t>
            </w:r>
            <w:r w:rsidRPr="00504A5C">
              <w:t>SM, 19th Edition, 4500H:</w:t>
            </w:r>
            <w:r w:rsidR="00CB2883" w:rsidRPr="00504A5C">
              <w:t xml:space="preserve"> </w:t>
            </w:r>
            <w:r w:rsidRPr="00504A5C">
              <w:t>pH, Water</w:t>
            </w:r>
          </w:p>
        </w:tc>
        <w:tc>
          <w:tcPr>
            <w:tcW w:w="1980" w:type="dxa"/>
          </w:tcPr>
          <w:p w14:paraId="5910A50A" w14:textId="77777777" w:rsidR="00C678A7" w:rsidRPr="00504A5C" w:rsidRDefault="00C678A7" w:rsidP="00186130">
            <w:pPr>
              <w:pStyle w:val="TableContainer"/>
            </w:pPr>
            <w:r w:rsidRPr="00504A5C">
              <w:t>EZZ0017A</w:t>
            </w:r>
          </w:p>
        </w:tc>
        <w:tc>
          <w:tcPr>
            <w:tcW w:w="1620" w:type="dxa"/>
          </w:tcPr>
          <w:p w14:paraId="6E984F6A" w14:textId="77777777" w:rsidR="00C678A7" w:rsidRPr="00504A5C" w:rsidRDefault="00C678A7" w:rsidP="00186130">
            <w:pPr>
              <w:pStyle w:val="TableContainer"/>
            </w:pPr>
            <w:r>
              <w:t>N/A</w:t>
            </w:r>
          </w:p>
        </w:tc>
        <w:tc>
          <w:tcPr>
            <w:tcW w:w="1907" w:type="dxa"/>
          </w:tcPr>
          <w:p w14:paraId="642B8D17" w14:textId="77777777" w:rsidR="00C678A7" w:rsidRPr="00504A5C" w:rsidRDefault="00C678A7" w:rsidP="00186130">
            <w:pPr>
              <w:pStyle w:val="TableContainer"/>
            </w:pPr>
            <w:r w:rsidRPr="00504A5C">
              <w:rPr>
                <w:w w:val="95"/>
              </w:rPr>
              <w:t>$4.15</w:t>
            </w:r>
          </w:p>
        </w:tc>
      </w:tr>
      <w:tr w:rsidR="00C678A7" w:rsidRPr="00E514E1" w14:paraId="698CD5A9" w14:textId="77777777" w:rsidTr="00D3691D">
        <w:trPr>
          <w:trHeight w:val="144"/>
        </w:trPr>
        <w:tc>
          <w:tcPr>
            <w:tcW w:w="5142" w:type="dxa"/>
          </w:tcPr>
          <w:p w14:paraId="60BCE558" w14:textId="7D1B0A13" w:rsidR="00C678A7" w:rsidRPr="00504A5C" w:rsidRDefault="00C678A7" w:rsidP="00186130">
            <w:pPr>
              <w:pStyle w:val="TableContainer"/>
            </w:pPr>
            <w:r w:rsidRPr="00504A5C">
              <w:t>Solids,</w:t>
            </w:r>
            <w:r w:rsidRPr="00504A5C">
              <w:rPr>
                <w:spacing w:val="-3"/>
              </w:rPr>
              <w:t xml:space="preserve"> </w:t>
            </w:r>
            <w:r w:rsidRPr="00504A5C">
              <w:t>Total</w:t>
            </w:r>
            <w:r w:rsidRPr="00504A5C">
              <w:rPr>
                <w:spacing w:val="-2"/>
              </w:rPr>
              <w:t xml:space="preserve"> </w:t>
            </w:r>
            <w:r w:rsidRPr="00504A5C">
              <w:t>Dissolved, Determined,</w:t>
            </w:r>
            <w:r w:rsidRPr="00504A5C">
              <w:rPr>
                <w:spacing w:val="-2"/>
              </w:rPr>
              <w:t xml:space="preserve"> </w:t>
            </w:r>
            <w:r w:rsidRPr="00504A5C">
              <w:t>SM, 20th</w:t>
            </w:r>
            <w:r w:rsidRPr="00504A5C">
              <w:rPr>
                <w:spacing w:val="-2"/>
              </w:rPr>
              <w:t xml:space="preserve"> </w:t>
            </w:r>
            <w:r w:rsidRPr="00504A5C">
              <w:t>Edition,</w:t>
            </w:r>
            <w:r w:rsidRPr="00504A5C">
              <w:rPr>
                <w:spacing w:val="32"/>
                <w:w w:val="99"/>
              </w:rPr>
              <w:t xml:space="preserve"> </w:t>
            </w:r>
            <w:r w:rsidRPr="00504A5C">
              <w:t>2540C:</w:t>
            </w:r>
            <w:r w:rsidR="00CB2883" w:rsidRPr="00504A5C">
              <w:t xml:space="preserve"> </w:t>
            </w:r>
            <w:r w:rsidRPr="00504A5C">
              <w:t>Solids,</w:t>
            </w:r>
            <w:r w:rsidRPr="00504A5C">
              <w:rPr>
                <w:spacing w:val="-2"/>
              </w:rPr>
              <w:t xml:space="preserve"> </w:t>
            </w:r>
            <w:r w:rsidRPr="00504A5C">
              <w:t>Total</w:t>
            </w:r>
            <w:r w:rsidRPr="00504A5C">
              <w:rPr>
                <w:spacing w:val="-2"/>
              </w:rPr>
              <w:t xml:space="preserve"> </w:t>
            </w:r>
            <w:r w:rsidRPr="00504A5C">
              <w:t>Dissolved, Determined</w:t>
            </w:r>
          </w:p>
        </w:tc>
        <w:tc>
          <w:tcPr>
            <w:tcW w:w="1980" w:type="dxa"/>
          </w:tcPr>
          <w:p w14:paraId="49B750FC" w14:textId="77777777" w:rsidR="00C678A7" w:rsidRPr="00504A5C" w:rsidRDefault="00C678A7" w:rsidP="00186130">
            <w:pPr>
              <w:pStyle w:val="TableContainer"/>
            </w:pPr>
            <w:r w:rsidRPr="00504A5C">
              <w:t>EZZ0059A</w:t>
            </w:r>
          </w:p>
        </w:tc>
        <w:tc>
          <w:tcPr>
            <w:tcW w:w="1620" w:type="dxa"/>
          </w:tcPr>
          <w:p w14:paraId="18AAC298" w14:textId="77777777" w:rsidR="00C678A7" w:rsidRPr="00504A5C" w:rsidRDefault="00C678A7" w:rsidP="00186130">
            <w:pPr>
              <w:pStyle w:val="TableContainer"/>
            </w:pPr>
            <w:r>
              <w:t>N/A</w:t>
            </w:r>
          </w:p>
        </w:tc>
        <w:tc>
          <w:tcPr>
            <w:tcW w:w="1907" w:type="dxa"/>
          </w:tcPr>
          <w:p w14:paraId="69F7FC09" w14:textId="77777777" w:rsidR="00C678A7" w:rsidRPr="00504A5C" w:rsidRDefault="00C678A7" w:rsidP="00186130">
            <w:pPr>
              <w:pStyle w:val="TableContainer"/>
            </w:pPr>
            <w:r w:rsidRPr="00504A5C">
              <w:t>$14.65</w:t>
            </w:r>
          </w:p>
        </w:tc>
      </w:tr>
      <w:tr w:rsidR="00C678A7" w:rsidRPr="00E514E1" w14:paraId="12461CC5"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AED9FEA" w14:textId="56512869" w:rsidR="00C678A7" w:rsidRPr="00504A5C" w:rsidRDefault="00C678A7" w:rsidP="00186130">
            <w:pPr>
              <w:pStyle w:val="TableContainer"/>
            </w:pPr>
            <w:r w:rsidRPr="00504A5C">
              <w:t>Sulfate, EPA method 300.0:</w:t>
            </w:r>
            <w:r w:rsidR="00CB2883" w:rsidRPr="00504A5C">
              <w:t xml:space="preserve"> </w:t>
            </w:r>
            <w:r w:rsidRPr="00504A5C">
              <w:t>Sulfate</w:t>
            </w:r>
          </w:p>
        </w:tc>
        <w:tc>
          <w:tcPr>
            <w:tcW w:w="1980" w:type="dxa"/>
          </w:tcPr>
          <w:p w14:paraId="691CC6F2" w14:textId="77777777" w:rsidR="00C678A7" w:rsidRPr="00504A5C" w:rsidRDefault="00C678A7" w:rsidP="00186130">
            <w:pPr>
              <w:pStyle w:val="TableContainer"/>
            </w:pPr>
            <w:r w:rsidRPr="00504A5C">
              <w:t>EZZ0020A</w:t>
            </w:r>
          </w:p>
        </w:tc>
        <w:tc>
          <w:tcPr>
            <w:tcW w:w="1620" w:type="dxa"/>
          </w:tcPr>
          <w:p w14:paraId="1009242F" w14:textId="77777777" w:rsidR="00C678A7" w:rsidRPr="00504A5C" w:rsidRDefault="00C678A7" w:rsidP="00186130">
            <w:pPr>
              <w:pStyle w:val="TableContainer"/>
            </w:pPr>
            <w:r>
              <w:t>N/A</w:t>
            </w:r>
          </w:p>
        </w:tc>
        <w:tc>
          <w:tcPr>
            <w:tcW w:w="1907" w:type="dxa"/>
          </w:tcPr>
          <w:p w14:paraId="49BDD2A0" w14:textId="77777777" w:rsidR="00C678A7" w:rsidRPr="00504A5C" w:rsidRDefault="00C678A7" w:rsidP="00186130">
            <w:pPr>
              <w:pStyle w:val="TableContainer"/>
            </w:pPr>
            <w:r w:rsidRPr="00504A5C">
              <w:t>$15.11</w:t>
            </w:r>
          </w:p>
        </w:tc>
      </w:tr>
      <w:tr w:rsidR="00C678A7" w:rsidRPr="00E514E1" w14:paraId="54C4E82B" w14:textId="77777777" w:rsidTr="00D3691D">
        <w:trPr>
          <w:trHeight w:val="144"/>
        </w:trPr>
        <w:tc>
          <w:tcPr>
            <w:tcW w:w="5142" w:type="dxa"/>
          </w:tcPr>
          <w:p w14:paraId="26CA6079" w14:textId="33A88047" w:rsidR="00C678A7" w:rsidRPr="00504A5C" w:rsidRDefault="00C678A7" w:rsidP="00186130">
            <w:pPr>
              <w:pStyle w:val="TableContainer"/>
            </w:pPr>
            <w:r w:rsidRPr="00504A5C">
              <w:t>Sulfate, EPA method 300.0:</w:t>
            </w:r>
            <w:r w:rsidR="00CB2883" w:rsidRPr="00504A5C">
              <w:t xml:space="preserve"> </w:t>
            </w:r>
            <w:r w:rsidRPr="00504A5C">
              <w:t>Sulfate</w:t>
            </w:r>
          </w:p>
        </w:tc>
        <w:tc>
          <w:tcPr>
            <w:tcW w:w="1980" w:type="dxa"/>
          </w:tcPr>
          <w:p w14:paraId="3CE3D08F" w14:textId="77777777" w:rsidR="00C678A7" w:rsidRPr="00504A5C" w:rsidRDefault="00C678A7" w:rsidP="00186130">
            <w:pPr>
              <w:pStyle w:val="TableContainer"/>
            </w:pPr>
            <w:r w:rsidRPr="00504A5C">
              <w:t>EZZ0020A</w:t>
            </w:r>
          </w:p>
        </w:tc>
        <w:tc>
          <w:tcPr>
            <w:tcW w:w="1620" w:type="dxa"/>
          </w:tcPr>
          <w:p w14:paraId="0AC4C62F" w14:textId="77777777" w:rsidR="00C678A7" w:rsidRPr="00504A5C" w:rsidRDefault="00C678A7" w:rsidP="00186130">
            <w:pPr>
              <w:pStyle w:val="TableContainer"/>
            </w:pPr>
            <w:r>
              <w:t>N/A</w:t>
            </w:r>
          </w:p>
        </w:tc>
        <w:tc>
          <w:tcPr>
            <w:tcW w:w="1907" w:type="dxa"/>
          </w:tcPr>
          <w:p w14:paraId="39F3B072" w14:textId="77777777" w:rsidR="00C678A7" w:rsidRPr="00504A5C" w:rsidRDefault="00C678A7" w:rsidP="00186130">
            <w:pPr>
              <w:pStyle w:val="TableContainer"/>
            </w:pPr>
            <w:r w:rsidRPr="00504A5C">
              <w:t>$15.11</w:t>
            </w:r>
          </w:p>
        </w:tc>
      </w:tr>
      <w:tr w:rsidR="00C678A7" w:rsidRPr="00E514E1" w14:paraId="52497A0C"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10BA2E6" w14:textId="1873906B" w:rsidR="00C678A7" w:rsidRPr="00504A5C" w:rsidRDefault="00C678A7" w:rsidP="00186130">
            <w:pPr>
              <w:pStyle w:val="TableContainer"/>
            </w:pPr>
            <w:r w:rsidRPr="00504A5C">
              <w:t>Routine</w:t>
            </w:r>
            <w:r w:rsidRPr="00504A5C">
              <w:rPr>
                <w:spacing w:val="-2"/>
              </w:rPr>
              <w:t xml:space="preserve"> </w:t>
            </w:r>
            <w:r w:rsidRPr="00504A5C">
              <w:t>Water</w:t>
            </w:r>
            <w:r w:rsidRPr="00504A5C">
              <w:rPr>
                <w:spacing w:val="-2"/>
              </w:rPr>
              <w:t xml:space="preserve"> </w:t>
            </w:r>
            <w:r w:rsidRPr="00504A5C">
              <w:t>Mineral</w:t>
            </w:r>
            <w:r w:rsidRPr="00504A5C">
              <w:rPr>
                <w:spacing w:val="-2"/>
              </w:rPr>
              <w:t xml:space="preserve"> </w:t>
            </w:r>
            <w:r w:rsidRPr="00504A5C">
              <w:t>Group, EPA Methods 300.0 and 353.2</w:t>
            </w:r>
            <w:r w:rsidRPr="00504A5C">
              <w:rPr>
                <w:spacing w:val="31"/>
              </w:rPr>
              <w:t xml:space="preserve"> </w:t>
            </w:r>
            <w:r w:rsidRPr="00504A5C">
              <w:t>and SM, 19th Edition, 2320B, 2510B, 4500-HB and 2540C:</w:t>
            </w:r>
            <w:r w:rsidR="00CB2883" w:rsidRPr="00504A5C">
              <w:t xml:space="preserve"> </w:t>
            </w:r>
            <w:r w:rsidRPr="00504A5C">
              <w:t>Routine</w:t>
            </w:r>
            <w:r w:rsidRPr="00504A5C">
              <w:rPr>
                <w:spacing w:val="-2"/>
              </w:rPr>
              <w:t xml:space="preserve"> </w:t>
            </w:r>
            <w:r w:rsidRPr="00504A5C">
              <w:t>Water Mineral</w:t>
            </w:r>
            <w:r w:rsidRPr="00504A5C">
              <w:rPr>
                <w:spacing w:val="-2"/>
              </w:rPr>
              <w:t xml:space="preserve"> </w:t>
            </w:r>
            <w:r w:rsidRPr="00504A5C">
              <w:t>Group</w:t>
            </w:r>
          </w:p>
        </w:tc>
        <w:tc>
          <w:tcPr>
            <w:tcW w:w="1980" w:type="dxa"/>
          </w:tcPr>
          <w:p w14:paraId="56750CE6" w14:textId="77777777" w:rsidR="00C678A7" w:rsidRPr="00504A5C" w:rsidRDefault="00C678A7" w:rsidP="00186130">
            <w:pPr>
              <w:pStyle w:val="TableContainer"/>
            </w:pPr>
            <w:r w:rsidRPr="00504A5C">
              <w:t>EZZ0016A</w:t>
            </w:r>
          </w:p>
        </w:tc>
        <w:tc>
          <w:tcPr>
            <w:tcW w:w="1620" w:type="dxa"/>
          </w:tcPr>
          <w:p w14:paraId="637CA7FF" w14:textId="77777777" w:rsidR="00C678A7" w:rsidRPr="00504A5C" w:rsidRDefault="00C678A7" w:rsidP="00186130">
            <w:pPr>
              <w:pStyle w:val="TableContainer"/>
            </w:pPr>
            <w:r>
              <w:t>N/A</w:t>
            </w:r>
          </w:p>
        </w:tc>
        <w:tc>
          <w:tcPr>
            <w:tcW w:w="1907" w:type="dxa"/>
          </w:tcPr>
          <w:p w14:paraId="4045D6AD" w14:textId="77777777" w:rsidR="00C678A7" w:rsidRPr="00504A5C" w:rsidRDefault="00C678A7" w:rsidP="00186130">
            <w:pPr>
              <w:pStyle w:val="TableContainer"/>
            </w:pPr>
            <w:r w:rsidRPr="00504A5C">
              <w:t>$102.25</w:t>
            </w:r>
          </w:p>
        </w:tc>
      </w:tr>
      <w:tr w:rsidR="00C678A7" w:rsidRPr="00E514E1" w14:paraId="3FC9AEF8" w14:textId="77777777" w:rsidTr="00D3691D">
        <w:trPr>
          <w:trHeight w:val="144"/>
        </w:trPr>
        <w:tc>
          <w:tcPr>
            <w:tcW w:w="5142" w:type="dxa"/>
          </w:tcPr>
          <w:p w14:paraId="67DBF7F9" w14:textId="0D0801A0" w:rsidR="00C678A7" w:rsidRPr="00504A5C" w:rsidRDefault="00C678A7" w:rsidP="00186130">
            <w:pPr>
              <w:pStyle w:val="TableContainer"/>
            </w:pPr>
            <w:r w:rsidRPr="00504A5C">
              <w:t>Environmental</w:t>
            </w:r>
            <w:r w:rsidRPr="00504A5C">
              <w:rPr>
                <w:spacing w:val="-2"/>
              </w:rPr>
              <w:t xml:space="preserve"> </w:t>
            </w:r>
            <w:r w:rsidRPr="00504A5C">
              <w:t>/</w:t>
            </w:r>
            <w:r w:rsidRPr="00504A5C">
              <w:rPr>
                <w:spacing w:val="-2"/>
              </w:rPr>
              <w:t xml:space="preserve"> </w:t>
            </w:r>
            <w:r w:rsidRPr="00504A5C">
              <w:t>Drinking</w:t>
            </w:r>
            <w:r w:rsidRPr="00504A5C">
              <w:rPr>
                <w:spacing w:val="-3"/>
              </w:rPr>
              <w:t xml:space="preserve"> </w:t>
            </w:r>
            <w:r w:rsidRPr="00504A5C">
              <w:t>Water</w:t>
            </w:r>
            <w:r w:rsidRPr="00504A5C">
              <w:rPr>
                <w:spacing w:val="-3"/>
              </w:rPr>
              <w:t xml:space="preserve"> </w:t>
            </w:r>
            <w:r w:rsidRPr="00504A5C">
              <w:t>Samples:</w:t>
            </w:r>
            <w:r w:rsidR="00CB2883" w:rsidRPr="00504A5C">
              <w:t xml:space="preserve"> </w:t>
            </w:r>
            <w:r w:rsidRPr="00504A5C">
              <w:t xml:space="preserve">Metals </w:t>
            </w:r>
            <w:r w:rsidRPr="00504A5C">
              <w:rPr>
                <w:spacing w:val="-2"/>
              </w:rPr>
              <w:t>Analysis</w:t>
            </w:r>
          </w:p>
        </w:tc>
        <w:tc>
          <w:tcPr>
            <w:tcW w:w="1980" w:type="dxa"/>
          </w:tcPr>
          <w:p w14:paraId="7CC4EE95" w14:textId="77777777" w:rsidR="00C678A7" w:rsidRPr="00504A5C" w:rsidRDefault="00C678A7" w:rsidP="00186130">
            <w:pPr>
              <w:pStyle w:val="TableContainer"/>
            </w:pPr>
          </w:p>
        </w:tc>
        <w:tc>
          <w:tcPr>
            <w:tcW w:w="1620" w:type="dxa"/>
          </w:tcPr>
          <w:p w14:paraId="2A01D63F" w14:textId="77777777" w:rsidR="00C678A7" w:rsidRPr="00504A5C" w:rsidRDefault="00C678A7" w:rsidP="00186130">
            <w:pPr>
              <w:pStyle w:val="TableContainer"/>
            </w:pPr>
          </w:p>
        </w:tc>
        <w:tc>
          <w:tcPr>
            <w:tcW w:w="1907" w:type="dxa"/>
          </w:tcPr>
          <w:p w14:paraId="2384FC24" w14:textId="77777777" w:rsidR="00C678A7" w:rsidRPr="00504A5C" w:rsidRDefault="00C678A7" w:rsidP="00186130">
            <w:pPr>
              <w:pStyle w:val="TableContainer"/>
            </w:pPr>
          </w:p>
        </w:tc>
      </w:tr>
      <w:tr w:rsidR="00C678A7" w:rsidRPr="00E514E1" w14:paraId="35EBE876"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74A3B48" w14:textId="103567AA" w:rsidR="00C678A7" w:rsidRPr="00504A5C" w:rsidRDefault="00C678A7" w:rsidP="00186130">
            <w:pPr>
              <w:pStyle w:val="TableContainer"/>
            </w:pPr>
            <w:r w:rsidRPr="00504A5C">
              <w:t>Sample</w:t>
            </w:r>
            <w:r w:rsidRPr="00504A5C">
              <w:rPr>
                <w:spacing w:val="-2"/>
              </w:rPr>
              <w:t xml:space="preserve"> </w:t>
            </w:r>
            <w:r w:rsidRPr="00504A5C">
              <w:t>preparation fee, total</w:t>
            </w:r>
            <w:r w:rsidRPr="00504A5C">
              <w:rPr>
                <w:spacing w:val="1"/>
              </w:rPr>
              <w:t xml:space="preserve"> </w:t>
            </w:r>
            <w:r w:rsidRPr="00504A5C">
              <w:t>recoverable metals digestion,</w:t>
            </w:r>
            <w:r w:rsidR="00CB2883" w:rsidRPr="00504A5C">
              <w:t xml:space="preserve"> </w:t>
            </w:r>
            <w:r w:rsidRPr="00504A5C">
              <w:t>EPA method 200.2:</w:t>
            </w:r>
            <w:r w:rsidR="00CB2883" w:rsidRPr="00504A5C">
              <w:t xml:space="preserve"> </w:t>
            </w:r>
            <w:r w:rsidRPr="00504A5C">
              <w:t>Total recoverable metals digestion,</w:t>
            </w:r>
            <w:r w:rsidR="00CB2883" w:rsidRPr="00504A5C">
              <w:t xml:space="preserve"> </w:t>
            </w:r>
            <w:r w:rsidRPr="00504A5C">
              <w:t>drinking</w:t>
            </w:r>
            <w:r w:rsidRPr="00504A5C">
              <w:rPr>
                <w:spacing w:val="1"/>
              </w:rPr>
              <w:t xml:space="preserve"> </w:t>
            </w:r>
            <w:r w:rsidRPr="00504A5C">
              <w:t>water</w:t>
            </w:r>
          </w:p>
        </w:tc>
        <w:tc>
          <w:tcPr>
            <w:tcW w:w="1980" w:type="dxa"/>
          </w:tcPr>
          <w:p w14:paraId="35D1152B" w14:textId="77777777" w:rsidR="00C678A7" w:rsidRPr="00504A5C" w:rsidRDefault="00C678A7" w:rsidP="00186130">
            <w:pPr>
              <w:pStyle w:val="TableContainer"/>
            </w:pPr>
            <w:r w:rsidRPr="00504A5C">
              <w:t>EZZ0174A</w:t>
            </w:r>
          </w:p>
        </w:tc>
        <w:tc>
          <w:tcPr>
            <w:tcW w:w="1620" w:type="dxa"/>
          </w:tcPr>
          <w:p w14:paraId="3125EE8F" w14:textId="77777777" w:rsidR="00C678A7" w:rsidRPr="00504A5C" w:rsidRDefault="00C678A7" w:rsidP="00186130">
            <w:pPr>
              <w:pStyle w:val="TableContainer"/>
            </w:pPr>
            <w:r>
              <w:t>N/A</w:t>
            </w:r>
          </w:p>
        </w:tc>
        <w:tc>
          <w:tcPr>
            <w:tcW w:w="1907" w:type="dxa"/>
          </w:tcPr>
          <w:p w14:paraId="173DB8EC" w14:textId="77777777" w:rsidR="00C678A7" w:rsidRPr="00504A5C" w:rsidRDefault="00C678A7" w:rsidP="00186130">
            <w:pPr>
              <w:pStyle w:val="TableContainer"/>
            </w:pPr>
            <w:r w:rsidRPr="00504A5C">
              <w:t>$20.29</w:t>
            </w:r>
          </w:p>
        </w:tc>
      </w:tr>
      <w:tr w:rsidR="00C678A7" w:rsidRPr="00E514E1" w14:paraId="6CBBE6EE" w14:textId="77777777" w:rsidTr="00D3691D">
        <w:trPr>
          <w:trHeight w:val="144"/>
        </w:trPr>
        <w:tc>
          <w:tcPr>
            <w:tcW w:w="5142" w:type="dxa"/>
          </w:tcPr>
          <w:p w14:paraId="3641CF95" w14:textId="77777777" w:rsidR="00C678A7" w:rsidRPr="00504A5C" w:rsidRDefault="00C678A7" w:rsidP="00186130">
            <w:pPr>
              <w:pStyle w:val="TableContainer"/>
            </w:pPr>
            <w:r w:rsidRPr="00504A5C">
              <w:t>Mercury,</w:t>
            </w:r>
            <w:r w:rsidRPr="00504A5C">
              <w:rPr>
                <w:spacing w:val="-2"/>
              </w:rPr>
              <w:t xml:space="preserve"> </w:t>
            </w:r>
            <w:r w:rsidRPr="00504A5C">
              <w:t>EPA method 245.1:</w:t>
            </w:r>
            <w:r>
              <w:t xml:space="preserve"> </w:t>
            </w:r>
            <w:r w:rsidRPr="00504A5C">
              <w:t>Mercury</w:t>
            </w:r>
            <w:r w:rsidRPr="00504A5C">
              <w:rPr>
                <w:spacing w:val="-5"/>
              </w:rPr>
              <w:t xml:space="preserve"> </w:t>
            </w:r>
            <w:r w:rsidRPr="00504A5C">
              <w:t>/ Drinking Water</w:t>
            </w:r>
          </w:p>
        </w:tc>
        <w:tc>
          <w:tcPr>
            <w:tcW w:w="1980" w:type="dxa"/>
          </w:tcPr>
          <w:p w14:paraId="15C5635E" w14:textId="77777777" w:rsidR="00C678A7" w:rsidRPr="00504A5C" w:rsidRDefault="00C678A7" w:rsidP="00186130">
            <w:pPr>
              <w:pStyle w:val="TableContainer"/>
              <w:rPr>
                <w:rFonts w:eastAsia="Arial" w:cs="Arial"/>
                <w:bCs/>
              </w:rPr>
            </w:pPr>
            <w:r w:rsidRPr="00504A5C">
              <w:t>EZZ0194A</w:t>
            </w:r>
          </w:p>
        </w:tc>
        <w:tc>
          <w:tcPr>
            <w:tcW w:w="1620" w:type="dxa"/>
          </w:tcPr>
          <w:p w14:paraId="5081D7A0" w14:textId="77777777" w:rsidR="00C678A7" w:rsidRPr="00504A5C" w:rsidRDefault="00C678A7" w:rsidP="00186130">
            <w:pPr>
              <w:pStyle w:val="TableContainer"/>
              <w:rPr>
                <w:rFonts w:eastAsia="Arial" w:cs="Arial"/>
                <w:bCs/>
              </w:rPr>
            </w:pPr>
            <w:r>
              <w:t>N/A</w:t>
            </w:r>
          </w:p>
        </w:tc>
        <w:tc>
          <w:tcPr>
            <w:tcW w:w="1907" w:type="dxa"/>
          </w:tcPr>
          <w:p w14:paraId="203A0419" w14:textId="77777777" w:rsidR="00C678A7" w:rsidRPr="00504A5C" w:rsidRDefault="00C678A7" w:rsidP="00186130">
            <w:pPr>
              <w:pStyle w:val="TableContainer"/>
              <w:rPr>
                <w:rFonts w:eastAsia="Arial" w:cs="Arial"/>
                <w:bCs/>
              </w:rPr>
            </w:pPr>
            <w:r w:rsidRPr="00504A5C">
              <w:t>$18.41</w:t>
            </w:r>
          </w:p>
        </w:tc>
      </w:tr>
      <w:tr w:rsidR="00C678A7" w:rsidRPr="00E514E1" w14:paraId="64657404"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F972CF9" w14:textId="5493EC21" w:rsidR="00C678A7" w:rsidRPr="00504A5C" w:rsidRDefault="00C678A7" w:rsidP="00186130">
            <w:pPr>
              <w:pStyle w:val="TableContainer"/>
            </w:pPr>
            <w:r w:rsidRPr="00504A5C">
              <w:t>Single</w:t>
            </w:r>
            <w:r w:rsidRPr="00504A5C">
              <w:rPr>
                <w:spacing w:val="-2"/>
              </w:rPr>
              <w:t xml:space="preserve"> </w:t>
            </w:r>
            <w:r w:rsidRPr="00504A5C">
              <w:t>ICP,</w:t>
            </w:r>
            <w:r w:rsidRPr="00504A5C">
              <w:rPr>
                <w:spacing w:val="-2"/>
              </w:rPr>
              <w:t xml:space="preserve"> </w:t>
            </w:r>
            <w:r w:rsidRPr="00504A5C">
              <w:t>EPA method</w:t>
            </w:r>
            <w:r w:rsidRPr="00504A5C">
              <w:rPr>
                <w:spacing w:val="-2"/>
              </w:rPr>
              <w:t xml:space="preserve"> </w:t>
            </w:r>
            <w:r w:rsidRPr="00504A5C">
              <w:t>200.7:</w:t>
            </w:r>
            <w:r w:rsidR="00CB2883" w:rsidRPr="00504A5C">
              <w:t xml:space="preserve"> </w:t>
            </w:r>
            <w:r w:rsidRPr="00504A5C">
              <w:t>Single</w:t>
            </w:r>
            <w:r w:rsidRPr="00504A5C">
              <w:rPr>
                <w:spacing w:val="-2"/>
              </w:rPr>
              <w:t xml:space="preserve"> </w:t>
            </w:r>
            <w:r w:rsidRPr="00504A5C">
              <w:t>ICP</w:t>
            </w:r>
            <w:r w:rsidRPr="00504A5C">
              <w:rPr>
                <w:spacing w:val="-2"/>
              </w:rPr>
              <w:t xml:space="preserve"> </w:t>
            </w:r>
            <w:r w:rsidRPr="00504A5C">
              <w:t>/ Drinking</w:t>
            </w:r>
            <w:r w:rsidRPr="00504A5C">
              <w:rPr>
                <w:spacing w:val="-3"/>
              </w:rPr>
              <w:t xml:space="preserve"> </w:t>
            </w:r>
            <w:r w:rsidRPr="00504A5C">
              <w:t>Water</w:t>
            </w:r>
          </w:p>
        </w:tc>
        <w:tc>
          <w:tcPr>
            <w:tcW w:w="1980" w:type="dxa"/>
          </w:tcPr>
          <w:p w14:paraId="65A537AD" w14:textId="77777777" w:rsidR="00C678A7" w:rsidRPr="00504A5C" w:rsidRDefault="00C678A7" w:rsidP="00186130">
            <w:pPr>
              <w:pStyle w:val="TableContainer"/>
            </w:pPr>
            <w:r w:rsidRPr="00504A5C">
              <w:t>EZZ0195A</w:t>
            </w:r>
          </w:p>
        </w:tc>
        <w:tc>
          <w:tcPr>
            <w:tcW w:w="1620" w:type="dxa"/>
          </w:tcPr>
          <w:p w14:paraId="0E55E55B" w14:textId="77777777" w:rsidR="00C678A7" w:rsidRPr="00504A5C" w:rsidRDefault="00C678A7" w:rsidP="00186130">
            <w:pPr>
              <w:pStyle w:val="TableContainer"/>
            </w:pPr>
            <w:r>
              <w:t>N/A</w:t>
            </w:r>
          </w:p>
        </w:tc>
        <w:tc>
          <w:tcPr>
            <w:tcW w:w="1907" w:type="dxa"/>
          </w:tcPr>
          <w:p w14:paraId="104C910E" w14:textId="77777777" w:rsidR="00C678A7" w:rsidRPr="00504A5C" w:rsidRDefault="00C678A7" w:rsidP="00186130">
            <w:pPr>
              <w:pStyle w:val="TableContainer"/>
            </w:pPr>
            <w:r w:rsidRPr="00504A5C">
              <w:rPr>
                <w:w w:val="95"/>
              </w:rPr>
              <w:t>$7.73</w:t>
            </w:r>
          </w:p>
        </w:tc>
      </w:tr>
      <w:tr w:rsidR="00C678A7" w:rsidRPr="00E514E1" w14:paraId="16E3E83E" w14:textId="77777777" w:rsidTr="00D3691D">
        <w:trPr>
          <w:trHeight w:val="144"/>
        </w:trPr>
        <w:tc>
          <w:tcPr>
            <w:tcW w:w="5142" w:type="dxa"/>
          </w:tcPr>
          <w:p w14:paraId="2320A48E" w14:textId="77777777" w:rsidR="00C678A7" w:rsidRPr="00504A5C" w:rsidRDefault="00C678A7" w:rsidP="00186130">
            <w:pPr>
              <w:pStyle w:val="TableContainer"/>
            </w:pPr>
            <w:r w:rsidRPr="00504A5C">
              <w:t>Single ICP-MS, EPA method 200.8:</w:t>
            </w:r>
            <w:r>
              <w:t xml:space="preserve"> </w:t>
            </w:r>
            <w:r w:rsidRPr="00504A5C">
              <w:t>Single ICP-MS /</w:t>
            </w:r>
            <w:r w:rsidRPr="00504A5C">
              <w:rPr>
                <w:spacing w:val="25"/>
                <w:w w:val="99"/>
              </w:rPr>
              <w:t xml:space="preserve"> </w:t>
            </w:r>
            <w:r w:rsidRPr="00504A5C">
              <w:t>Drinking</w:t>
            </w:r>
            <w:r w:rsidRPr="00504A5C">
              <w:rPr>
                <w:spacing w:val="-5"/>
              </w:rPr>
              <w:t xml:space="preserve"> </w:t>
            </w:r>
            <w:r w:rsidRPr="00504A5C">
              <w:t>Water</w:t>
            </w:r>
          </w:p>
        </w:tc>
        <w:tc>
          <w:tcPr>
            <w:tcW w:w="1980" w:type="dxa"/>
          </w:tcPr>
          <w:p w14:paraId="3655B307" w14:textId="77777777" w:rsidR="00C678A7" w:rsidRPr="00504A5C" w:rsidRDefault="00C678A7" w:rsidP="00186130">
            <w:pPr>
              <w:pStyle w:val="TableContainer"/>
            </w:pPr>
            <w:r w:rsidRPr="00504A5C">
              <w:t>EZZ0205A</w:t>
            </w:r>
          </w:p>
        </w:tc>
        <w:tc>
          <w:tcPr>
            <w:tcW w:w="1620" w:type="dxa"/>
          </w:tcPr>
          <w:p w14:paraId="10C1EC69" w14:textId="77777777" w:rsidR="00C678A7" w:rsidRPr="00504A5C" w:rsidRDefault="00C678A7" w:rsidP="00186130">
            <w:pPr>
              <w:pStyle w:val="TableContainer"/>
            </w:pPr>
            <w:r>
              <w:t>N/A</w:t>
            </w:r>
          </w:p>
        </w:tc>
        <w:tc>
          <w:tcPr>
            <w:tcW w:w="1907" w:type="dxa"/>
          </w:tcPr>
          <w:p w14:paraId="7A973BF4" w14:textId="77777777" w:rsidR="00C678A7" w:rsidRPr="00504A5C" w:rsidRDefault="00C678A7" w:rsidP="00186130">
            <w:pPr>
              <w:pStyle w:val="TableContainer"/>
              <w:rPr>
                <w:w w:val="95"/>
              </w:rPr>
            </w:pPr>
            <w:r w:rsidRPr="00504A5C">
              <w:rPr>
                <w:w w:val="95"/>
              </w:rPr>
              <w:t>$6.88</w:t>
            </w:r>
          </w:p>
        </w:tc>
      </w:tr>
      <w:tr w:rsidR="00C678A7" w:rsidRPr="00E514E1" w14:paraId="254E1C72"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0515BE1" w14:textId="55C634B9" w:rsidR="00C678A7" w:rsidRPr="00504A5C" w:rsidRDefault="00C678A7" w:rsidP="00186130">
            <w:pPr>
              <w:pStyle w:val="TableContainer"/>
            </w:pPr>
            <w:r w:rsidRPr="00504A5C">
              <w:lastRenderedPageBreak/>
              <w:t>All metals, drinking</w:t>
            </w:r>
            <w:r w:rsidRPr="00504A5C">
              <w:rPr>
                <w:spacing w:val="1"/>
              </w:rPr>
              <w:t xml:space="preserve"> </w:t>
            </w:r>
            <w:r w:rsidRPr="00504A5C">
              <w:t>water group, EPA methods 200.7, 200.8,</w:t>
            </w:r>
            <w:r>
              <w:t xml:space="preserve"> </w:t>
            </w:r>
            <w:r w:rsidRPr="00F834CB">
              <w:t>245.1 and SM19th edition 2340B:</w:t>
            </w:r>
            <w:r w:rsidR="00CB2883" w:rsidRPr="00504A5C">
              <w:t xml:space="preserve"> </w:t>
            </w:r>
            <w:r w:rsidRPr="00F834CB">
              <w:t>All Metals / Drinking</w:t>
            </w:r>
            <w:r w:rsidRPr="00F834CB">
              <w:rPr>
                <w:spacing w:val="-2"/>
              </w:rPr>
              <w:t xml:space="preserve"> </w:t>
            </w:r>
            <w:r w:rsidRPr="00F834CB">
              <w:t>Water</w:t>
            </w:r>
          </w:p>
        </w:tc>
        <w:tc>
          <w:tcPr>
            <w:tcW w:w="1980" w:type="dxa"/>
          </w:tcPr>
          <w:p w14:paraId="0C3E99EA" w14:textId="77777777" w:rsidR="00C678A7" w:rsidRPr="00504A5C" w:rsidRDefault="00C678A7" w:rsidP="00186130">
            <w:pPr>
              <w:pStyle w:val="TableContainer"/>
            </w:pPr>
            <w:r w:rsidRPr="00504A5C">
              <w:t>EZZ0191A</w:t>
            </w:r>
          </w:p>
        </w:tc>
        <w:tc>
          <w:tcPr>
            <w:tcW w:w="1620" w:type="dxa"/>
          </w:tcPr>
          <w:p w14:paraId="58A34AF2" w14:textId="77777777" w:rsidR="00C678A7" w:rsidRPr="00504A5C" w:rsidRDefault="00C678A7" w:rsidP="00186130">
            <w:pPr>
              <w:pStyle w:val="TableContainer"/>
            </w:pPr>
            <w:r>
              <w:t>N/A</w:t>
            </w:r>
          </w:p>
        </w:tc>
        <w:tc>
          <w:tcPr>
            <w:tcW w:w="1907" w:type="dxa"/>
          </w:tcPr>
          <w:p w14:paraId="0B7F14D0" w14:textId="77777777" w:rsidR="00C678A7" w:rsidRPr="00504A5C" w:rsidRDefault="00C678A7" w:rsidP="00186130">
            <w:pPr>
              <w:pStyle w:val="TableContainer"/>
              <w:rPr>
                <w:w w:val="95"/>
              </w:rPr>
            </w:pPr>
            <w:r w:rsidRPr="00504A5C">
              <w:t>$160.16</w:t>
            </w:r>
          </w:p>
        </w:tc>
      </w:tr>
      <w:tr w:rsidR="00955453" w:rsidRPr="00E514E1" w14:paraId="53DB9F9E" w14:textId="77777777" w:rsidTr="00D3691D">
        <w:trPr>
          <w:trHeight w:val="144"/>
        </w:trPr>
        <w:tc>
          <w:tcPr>
            <w:tcW w:w="5142" w:type="dxa"/>
          </w:tcPr>
          <w:p w14:paraId="1FF82D12" w14:textId="2B12CB1B" w:rsidR="00955453" w:rsidRPr="00504A5C" w:rsidRDefault="00955453" w:rsidP="00186130">
            <w:pPr>
              <w:pStyle w:val="TableContainer"/>
            </w:pPr>
            <w:r w:rsidRPr="00504A5C">
              <w:t>ICP/ICP-MS</w:t>
            </w:r>
            <w:r w:rsidRPr="00504A5C">
              <w:rPr>
                <w:spacing w:val="-4"/>
              </w:rPr>
              <w:t xml:space="preserve"> </w:t>
            </w:r>
            <w:r w:rsidRPr="00504A5C">
              <w:t>metals</w:t>
            </w:r>
            <w:r w:rsidRPr="00504A5C">
              <w:rPr>
                <w:spacing w:val="-2"/>
              </w:rPr>
              <w:t xml:space="preserve"> </w:t>
            </w:r>
            <w:r w:rsidRPr="00504A5C">
              <w:t>drinking</w:t>
            </w:r>
            <w:r w:rsidRPr="00504A5C">
              <w:rPr>
                <w:spacing w:val="-3"/>
              </w:rPr>
              <w:t xml:space="preserve"> </w:t>
            </w:r>
            <w:r w:rsidRPr="00504A5C">
              <w:t>water</w:t>
            </w:r>
            <w:r w:rsidRPr="00504A5C">
              <w:rPr>
                <w:spacing w:val="-3"/>
              </w:rPr>
              <w:t xml:space="preserve"> </w:t>
            </w:r>
            <w:r w:rsidRPr="00504A5C">
              <w:t>group,</w:t>
            </w:r>
            <w:r w:rsidRPr="00504A5C">
              <w:rPr>
                <w:spacing w:val="-2"/>
              </w:rPr>
              <w:t xml:space="preserve"> </w:t>
            </w:r>
            <w:r w:rsidRPr="00504A5C">
              <w:t>EPA</w:t>
            </w:r>
            <w:r w:rsidRPr="00504A5C">
              <w:rPr>
                <w:spacing w:val="-2"/>
              </w:rPr>
              <w:t xml:space="preserve"> </w:t>
            </w:r>
            <w:r w:rsidRPr="00504A5C">
              <w:t>methods</w:t>
            </w:r>
            <w:r w:rsidRPr="00504A5C">
              <w:rPr>
                <w:spacing w:val="20"/>
              </w:rPr>
              <w:t xml:space="preserve"> </w:t>
            </w:r>
            <w:r w:rsidRPr="00504A5C">
              <w:t>200.7,</w:t>
            </w:r>
            <w:r w:rsidRPr="00504A5C">
              <w:rPr>
                <w:spacing w:val="-2"/>
              </w:rPr>
              <w:t xml:space="preserve"> </w:t>
            </w:r>
            <w:r w:rsidRPr="00504A5C">
              <w:t>200.8, and SM</w:t>
            </w:r>
            <w:r w:rsidRPr="00504A5C">
              <w:rPr>
                <w:spacing w:val="-2"/>
              </w:rPr>
              <w:t xml:space="preserve"> </w:t>
            </w:r>
            <w:r w:rsidRPr="00504A5C">
              <w:t>19th edition 2340B:</w:t>
            </w:r>
            <w:r w:rsidRPr="00504A5C">
              <w:rPr>
                <w:spacing w:val="47"/>
              </w:rPr>
              <w:t xml:space="preserve"> </w:t>
            </w:r>
            <w:r w:rsidRPr="00504A5C">
              <w:t>ICP/ICP-MS</w:t>
            </w:r>
            <w:r>
              <w:t xml:space="preserve"> </w:t>
            </w:r>
            <w:r w:rsidRPr="00504A5C">
              <w:t>metals Group /</w:t>
            </w:r>
            <w:r w:rsidRPr="00504A5C">
              <w:rPr>
                <w:spacing w:val="1"/>
              </w:rPr>
              <w:t xml:space="preserve"> </w:t>
            </w:r>
            <w:r w:rsidRPr="00504A5C">
              <w:t>Drinking</w:t>
            </w:r>
            <w:r w:rsidRPr="00504A5C">
              <w:rPr>
                <w:spacing w:val="-2"/>
              </w:rPr>
              <w:t xml:space="preserve"> </w:t>
            </w:r>
            <w:r w:rsidRPr="00504A5C">
              <w:t>Water</w:t>
            </w:r>
          </w:p>
        </w:tc>
        <w:tc>
          <w:tcPr>
            <w:tcW w:w="1980" w:type="dxa"/>
          </w:tcPr>
          <w:p w14:paraId="0EE5C83C" w14:textId="0B06A733" w:rsidR="00955453" w:rsidRPr="00504A5C" w:rsidRDefault="00955453" w:rsidP="00186130">
            <w:pPr>
              <w:pStyle w:val="TableContainer"/>
            </w:pPr>
            <w:r w:rsidRPr="00504A5C">
              <w:t>EZZ0192A</w:t>
            </w:r>
          </w:p>
        </w:tc>
        <w:tc>
          <w:tcPr>
            <w:tcW w:w="1620" w:type="dxa"/>
          </w:tcPr>
          <w:p w14:paraId="203F5E38" w14:textId="19490195" w:rsidR="00955453" w:rsidRDefault="00955453" w:rsidP="00186130">
            <w:pPr>
              <w:pStyle w:val="TableContainer"/>
            </w:pPr>
            <w:r>
              <w:t>N/A</w:t>
            </w:r>
          </w:p>
        </w:tc>
        <w:tc>
          <w:tcPr>
            <w:tcW w:w="1907" w:type="dxa"/>
          </w:tcPr>
          <w:p w14:paraId="3A0E5B91" w14:textId="20CE717F" w:rsidR="00955453" w:rsidRPr="00504A5C" w:rsidRDefault="00955453" w:rsidP="00186130">
            <w:pPr>
              <w:pStyle w:val="TableContainer"/>
            </w:pPr>
            <w:r w:rsidRPr="00504A5C">
              <w:t>$81.33</w:t>
            </w:r>
          </w:p>
        </w:tc>
      </w:tr>
      <w:tr w:rsidR="00955453" w:rsidRPr="00E514E1" w14:paraId="415F298F"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EB9C614" w14:textId="365E1844" w:rsidR="00955453" w:rsidRPr="00504A5C" w:rsidRDefault="00955453" w:rsidP="00186130">
            <w:pPr>
              <w:pStyle w:val="TableContainer"/>
            </w:pPr>
            <w:r w:rsidRPr="00504A5C">
              <w:t>Total Hardness, SM 19th edition 2340B:</w:t>
            </w:r>
            <w:r w:rsidR="00F272A3" w:rsidRPr="00504A5C">
              <w:t xml:space="preserve"> </w:t>
            </w:r>
            <w:r w:rsidRPr="00504A5C">
              <w:t>Total Hardness</w:t>
            </w:r>
          </w:p>
        </w:tc>
        <w:tc>
          <w:tcPr>
            <w:tcW w:w="1980" w:type="dxa"/>
          </w:tcPr>
          <w:p w14:paraId="77F0B066" w14:textId="261C1EC5" w:rsidR="00955453" w:rsidRPr="00504A5C" w:rsidRDefault="00955453" w:rsidP="00186130">
            <w:pPr>
              <w:pStyle w:val="TableContainer"/>
            </w:pPr>
            <w:r w:rsidRPr="00504A5C">
              <w:t>EZZ0015A</w:t>
            </w:r>
          </w:p>
        </w:tc>
        <w:tc>
          <w:tcPr>
            <w:tcW w:w="1620" w:type="dxa"/>
          </w:tcPr>
          <w:p w14:paraId="67AC2FAA" w14:textId="1FD52D81" w:rsidR="00955453" w:rsidRDefault="00955453" w:rsidP="00186130">
            <w:pPr>
              <w:pStyle w:val="TableContainer"/>
            </w:pPr>
            <w:r>
              <w:t>N/A</w:t>
            </w:r>
          </w:p>
        </w:tc>
        <w:tc>
          <w:tcPr>
            <w:tcW w:w="1907" w:type="dxa"/>
          </w:tcPr>
          <w:p w14:paraId="53AD7B47" w14:textId="503F81B5" w:rsidR="00955453" w:rsidRPr="00504A5C" w:rsidRDefault="00955453" w:rsidP="00186130">
            <w:pPr>
              <w:pStyle w:val="TableContainer"/>
            </w:pPr>
            <w:r w:rsidRPr="00504A5C">
              <w:t>$10.58</w:t>
            </w:r>
          </w:p>
        </w:tc>
      </w:tr>
      <w:tr w:rsidR="00955453" w:rsidRPr="00E514E1" w14:paraId="545C7028" w14:textId="77777777" w:rsidTr="00D3691D">
        <w:trPr>
          <w:trHeight w:val="144"/>
        </w:trPr>
        <w:tc>
          <w:tcPr>
            <w:tcW w:w="5142" w:type="dxa"/>
          </w:tcPr>
          <w:p w14:paraId="26FA87D2" w14:textId="192BE07C" w:rsidR="00955453" w:rsidRPr="00504A5C" w:rsidRDefault="00955453" w:rsidP="00186130">
            <w:pPr>
              <w:pStyle w:val="TableContainer"/>
            </w:pPr>
            <w:r w:rsidRPr="00504A5C">
              <w:t>Reagent</w:t>
            </w:r>
            <w:r w:rsidRPr="00504A5C">
              <w:rPr>
                <w:spacing w:val="-2"/>
              </w:rPr>
              <w:t xml:space="preserve"> </w:t>
            </w:r>
            <w:r w:rsidRPr="00504A5C">
              <w:t>Water Metal</w:t>
            </w:r>
            <w:r w:rsidRPr="00504A5C">
              <w:rPr>
                <w:spacing w:val="-2"/>
              </w:rPr>
              <w:t xml:space="preserve"> </w:t>
            </w:r>
            <w:r w:rsidRPr="00504A5C">
              <w:t>Suitability</w:t>
            </w:r>
            <w:r w:rsidRPr="00504A5C">
              <w:rPr>
                <w:spacing w:val="-2"/>
              </w:rPr>
              <w:t xml:space="preserve"> </w:t>
            </w:r>
            <w:r w:rsidRPr="00504A5C">
              <w:t>Group,</w:t>
            </w:r>
            <w:r w:rsidRPr="00504A5C">
              <w:rPr>
                <w:spacing w:val="-2"/>
              </w:rPr>
              <w:t xml:space="preserve"> </w:t>
            </w:r>
            <w:r w:rsidRPr="00504A5C">
              <w:t>EPA Methods 200.7</w:t>
            </w:r>
            <w:r w:rsidRPr="00504A5C">
              <w:rPr>
                <w:spacing w:val="26"/>
              </w:rPr>
              <w:t xml:space="preserve"> </w:t>
            </w:r>
            <w:r w:rsidRPr="00504A5C">
              <w:t>and 200.8:</w:t>
            </w:r>
            <w:r w:rsidR="00F272A3" w:rsidRPr="00504A5C">
              <w:t xml:space="preserve"> </w:t>
            </w:r>
            <w:r w:rsidRPr="00504A5C">
              <w:t>Reagent Water Suitability Group</w:t>
            </w:r>
          </w:p>
        </w:tc>
        <w:tc>
          <w:tcPr>
            <w:tcW w:w="1980" w:type="dxa"/>
          </w:tcPr>
          <w:p w14:paraId="74393DBB" w14:textId="0C30E5F4" w:rsidR="00955453" w:rsidRPr="00504A5C" w:rsidRDefault="00955453" w:rsidP="00186130">
            <w:pPr>
              <w:pStyle w:val="TableContainer"/>
            </w:pPr>
            <w:r w:rsidRPr="00504A5C">
              <w:t>EZZ0215A</w:t>
            </w:r>
          </w:p>
        </w:tc>
        <w:tc>
          <w:tcPr>
            <w:tcW w:w="1620" w:type="dxa"/>
          </w:tcPr>
          <w:p w14:paraId="530222D9" w14:textId="4AF271E5" w:rsidR="00955453" w:rsidRDefault="00955453" w:rsidP="00186130">
            <w:pPr>
              <w:pStyle w:val="TableContainer"/>
            </w:pPr>
            <w:r>
              <w:t>N/A</w:t>
            </w:r>
          </w:p>
        </w:tc>
        <w:tc>
          <w:tcPr>
            <w:tcW w:w="1907" w:type="dxa"/>
          </w:tcPr>
          <w:p w14:paraId="13FFB8AD" w14:textId="52083721" w:rsidR="00955453" w:rsidRPr="00504A5C" w:rsidRDefault="00955453" w:rsidP="00186130">
            <w:pPr>
              <w:pStyle w:val="TableContainer"/>
            </w:pPr>
            <w:r w:rsidRPr="00504A5C">
              <w:t>$41.80</w:t>
            </w:r>
          </w:p>
        </w:tc>
      </w:tr>
    </w:tbl>
    <w:p w14:paraId="34C00BED" w14:textId="18A93BE8" w:rsidR="00955453" w:rsidRDefault="00955453" w:rsidP="0031580C">
      <w:pPr>
        <w:pStyle w:val="Note"/>
      </w:pPr>
      <w:r w:rsidRPr="00766835">
        <w:t>NOTE:</w:t>
      </w:r>
      <w:r w:rsidRPr="00766835">
        <w:rPr>
          <w:spacing w:val="-4"/>
        </w:rPr>
        <w:t xml:space="preserve"> </w:t>
      </w:r>
      <w:r w:rsidRPr="00766835">
        <w:t>A</w:t>
      </w:r>
      <w:r w:rsidRPr="00766835">
        <w:rPr>
          <w:spacing w:val="-7"/>
        </w:rPr>
        <w:t xml:space="preserve"> </w:t>
      </w:r>
      <w:r w:rsidRPr="00766835">
        <w:t>preparation</w:t>
      </w:r>
      <w:r w:rsidRPr="00766835">
        <w:rPr>
          <w:spacing w:val="-4"/>
        </w:rPr>
        <w:t xml:space="preserve"> </w:t>
      </w:r>
      <w:r w:rsidRPr="00766835">
        <w:t>fee</w:t>
      </w:r>
      <w:r w:rsidRPr="00766835">
        <w:rPr>
          <w:spacing w:val="-6"/>
        </w:rPr>
        <w:t xml:space="preserve"> </w:t>
      </w:r>
      <w:r w:rsidRPr="00766835">
        <w:t>applies</w:t>
      </w:r>
      <w:r w:rsidRPr="00766835">
        <w:rPr>
          <w:spacing w:val="-6"/>
        </w:rPr>
        <w:t xml:space="preserve"> </w:t>
      </w:r>
      <w:r w:rsidRPr="00766835">
        <w:t>to</w:t>
      </w:r>
      <w:r w:rsidRPr="00766835">
        <w:rPr>
          <w:spacing w:val="-6"/>
        </w:rPr>
        <w:t xml:space="preserve"> </w:t>
      </w:r>
      <w:r w:rsidRPr="00766835">
        <w:t>all</w:t>
      </w:r>
      <w:r w:rsidRPr="00766835">
        <w:rPr>
          <w:spacing w:val="-4"/>
        </w:rPr>
        <w:t xml:space="preserve"> </w:t>
      </w:r>
      <w:r w:rsidRPr="00766835">
        <w:t>drinking</w:t>
      </w:r>
      <w:r w:rsidRPr="00766835">
        <w:rPr>
          <w:spacing w:val="-4"/>
        </w:rPr>
        <w:t xml:space="preserve"> </w:t>
      </w:r>
      <w:r w:rsidRPr="00766835">
        <w:t>water</w:t>
      </w:r>
      <w:r w:rsidRPr="00766835">
        <w:rPr>
          <w:spacing w:val="-6"/>
        </w:rPr>
        <w:t xml:space="preserve"> </w:t>
      </w:r>
      <w:r w:rsidRPr="00766835">
        <w:t>samples</w:t>
      </w:r>
      <w:r w:rsidRPr="00766835">
        <w:rPr>
          <w:spacing w:val="-4"/>
        </w:rPr>
        <w:t xml:space="preserve"> </w:t>
      </w:r>
      <w:r w:rsidRPr="00766835">
        <w:t>analyzed</w:t>
      </w:r>
      <w:r w:rsidRPr="00766835">
        <w:rPr>
          <w:spacing w:val="-4"/>
        </w:rPr>
        <w:t xml:space="preserve"> </w:t>
      </w:r>
      <w:r w:rsidRPr="00766835">
        <w:rPr>
          <w:spacing w:val="1"/>
        </w:rPr>
        <w:t>by</w:t>
      </w:r>
      <w:r w:rsidRPr="00766835">
        <w:rPr>
          <w:spacing w:val="-8"/>
        </w:rPr>
        <w:t xml:space="preserve"> </w:t>
      </w:r>
      <w:r w:rsidRPr="00766835">
        <w:t>inductively</w:t>
      </w:r>
      <w:r w:rsidRPr="00766835">
        <w:rPr>
          <w:spacing w:val="-7"/>
        </w:rPr>
        <w:t xml:space="preserve"> </w:t>
      </w:r>
      <w:r w:rsidRPr="00766835">
        <w:t>coupled</w:t>
      </w:r>
      <w:r w:rsidRPr="00766835">
        <w:rPr>
          <w:spacing w:val="-6"/>
        </w:rPr>
        <w:t xml:space="preserve"> </w:t>
      </w:r>
      <w:r w:rsidRPr="00766835">
        <w:t>plasma</w:t>
      </w:r>
      <w:r w:rsidRPr="00766835">
        <w:rPr>
          <w:spacing w:val="-5"/>
        </w:rPr>
        <w:t xml:space="preserve"> </w:t>
      </w:r>
      <w:r w:rsidRPr="00766835">
        <w:t>(ICP)</w:t>
      </w:r>
      <w:r w:rsidRPr="00766835">
        <w:rPr>
          <w:spacing w:val="-4"/>
        </w:rPr>
        <w:t xml:space="preserve"> </w:t>
      </w:r>
      <w:r w:rsidRPr="00766835">
        <w:t>or</w:t>
      </w:r>
      <w:r w:rsidRPr="00766835">
        <w:rPr>
          <w:spacing w:val="-6"/>
        </w:rPr>
        <w:t xml:space="preserve"> </w:t>
      </w:r>
      <w:r w:rsidRPr="00766835">
        <w:rPr>
          <w:spacing w:val="1"/>
        </w:rPr>
        <w:t>by</w:t>
      </w:r>
      <w:r w:rsidRPr="00766835">
        <w:rPr>
          <w:spacing w:val="-8"/>
        </w:rPr>
        <w:t xml:space="preserve"> </w:t>
      </w:r>
      <w:r w:rsidRPr="00766835">
        <w:t>inductively</w:t>
      </w:r>
      <w:r w:rsidRPr="00766835">
        <w:rPr>
          <w:spacing w:val="-7"/>
        </w:rPr>
        <w:t xml:space="preserve"> </w:t>
      </w:r>
      <w:r w:rsidRPr="00766835">
        <w:t>coupled</w:t>
      </w:r>
      <w:r w:rsidR="009D54FB" w:rsidRPr="00D744EB">
        <w:rPr>
          <w:spacing w:val="33"/>
        </w:rPr>
        <w:t xml:space="preserve"> </w:t>
      </w:r>
      <w:r w:rsidRPr="00766835">
        <w:t>plasma-mass</w:t>
      </w:r>
      <w:r w:rsidRPr="00766835">
        <w:rPr>
          <w:spacing w:val="-7"/>
        </w:rPr>
        <w:t xml:space="preserve"> </w:t>
      </w:r>
      <w:r w:rsidRPr="00766835">
        <w:t>spectrometry</w:t>
      </w:r>
      <w:r w:rsidRPr="00766835">
        <w:rPr>
          <w:spacing w:val="-8"/>
        </w:rPr>
        <w:t xml:space="preserve"> </w:t>
      </w:r>
      <w:r w:rsidRPr="00766835">
        <w:t>(ICP-MS)</w:t>
      </w:r>
      <w:r w:rsidRPr="00766835">
        <w:rPr>
          <w:spacing w:val="-7"/>
        </w:rPr>
        <w:t xml:space="preserve"> </w:t>
      </w:r>
      <w:r w:rsidRPr="00766835">
        <w:t>with</w:t>
      </w:r>
      <w:r w:rsidRPr="00766835">
        <w:rPr>
          <w:spacing w:val="-6"/>
        </w:rPr>
        <w:t xml:space="preserve"> </w:t>
      </w:r>
      <w:r w:rsidRPr="00766835">
        <w:t>turbidity</w:t>
      </w:r>
      <w:r w:rsidRPr="00766835">
        <w:rPr>
          <w:spacing w:val="-7"/>
        </w:rPr>
        <w:t xml:space="preserve"> </w:t>
      </w:r>
      <w:r w:rsidRPr="00766835">
        <w:t>greater</w:t>
      </w:r>
      <w:r w:rsidRPr="00766835">
        <w:rPr>
          <w:spacing w:val="-6"/>
        </w:rPr>
        <w:t xml:space="preserve"> </w:t>
      </w:r>
      <w:r w:rsidRPr="00766835">
        <w:t>than</w:t>
      </w:r>
      <w:r w:rsidRPr="00766835">
        <w:rPr>
          <w:spacing w:val="-6"/>
        </w:rPr>
        <w:t xml:space="preserve"> </w:t>
      </w:r>
      <w:r w:rsidRPr="00766835">
        <w:t>or</w:t>
      </w:r>
      <w:r w:rsidRPr="00766835">
        <w:rPr>
          <w:spacing w:val="-6"/>
        </w:rPr>
        <w:t xml:space="preserve"> </w:t>
      </w:r>
      <w:r w:rsidRPr="00766835">
        <w:t>equal</w:t>
      </w:r>
      <w:r w:rsidRPr="00766835">
        <w:rPr>
          <w:spacing w:val="-5"/>
        </w:rPr>
        <w:t xml:space="preserve"> </w:t>
      </w:r>
      <w:r w:rsidRPr="00766835">
        <w:t>to</w:t>
      </w:r>
      <w:r w:rsidRPr="00766835">
        <w:rPr>
          <w:spacing w:val="-7"/>
        </w:rPr>
        <w:t xml:space="preserve"> </w:t>
      </w:r>
      <w:r w:rsidRPr="00766835">
        <w:t>1</w:t>
      </w:r>
      <w:r w:rsidRPr="00766835">
        <w:rPr>
          <w:spacing w:val="-4"/>
        </w:rPr>
        <w:t xml:space="preserve"> </w:t>
      </w:r>
      <w:proofErr w:type="spellStart"/>
      <w:r w:rsidRPr="00766835">
        <w:t>Nephelometric</w:t>
      </w:r>
      <w:proofErr w:type="spellEnd"/>
      <w:r w:rsidRPr="00766835">
        <w:rPr>
          <w:spacing w:val="-5"/>
        </w:rPr>
        <w:t xml:space="preserve"> </w:t>
      </w:r>
      <w:r w:rsidRPr="00766835">
        <w:t>Turbidity</w:t>
      </w:r>
      <w:r w:rsidRPr="00766835">
        <w:rPr>
          <w:spacing w:val="-7"/>
        </w:rPr>
        <w:t xml:space="preserve"> </w:t>
      </w:r>
      <w:r w:rsidRPr="00766835">
        <w:t>Unit</w:t>
      </w:r>
      <w:r w:rsidRPr="00766835">
        <w:rPr>
          <w:spacing w:val="-6"/>
        </w:rPr>
        <w:t xml:space="preserve"> </w:t>
      </w:r>
      <w:r w:rsidRPr="00766835">
        <w:t>(NTU)</w:t>
      </w:r>
      <w:r w:rsidRPr="00766835">
        <w:rPr>
          <w:spacing w:val="-5"/>
        </w:rPr>
        <w:t xml:space="preserve"> </w:t>
      </w:r>
      <w:r w:rsidRPr="00766835">
        <w:t>or</w:t>
      </w:r>
      <w:r w:rsidRPr="00766835">
        <w:rPr>
          <w:spacing w:val="-6"/>
        </w:rPr>
        <w:t xml:space="preserve"> </w:t>
      </w:r>
      <w:r w:rsidRPr="00766835">
        <w:t>that</w:t>
      </w:r>
      <w:r w:rsidRPr="00766835">
        <w:rPr>
          <w:spacing w:val="-6"/>
        </w:rPr>
        <w:t xml:space="preserve"> </w:t>
      </w:r>
      <w:r w:rsidRPr="00766835">
        <w:t>contains</w:t>
      </w:r>
      <w:r w:rsidRPr="00766835">
        <w:rPr>
          <w:spacing w:val="-5"/>
        </w:rPr>
        <w:t xml:space="preserve"> </w:t>
      </w:r>
      <w:r w:rsidRPr="00766835">
        <w:t>visible</w:t>
      </w:r>
      <w:r w:rsidR="009D54FB" w:rsidRPr="00D744EB">
        <w:rPr>
          <w:spacing w:val="33"/>
        </w:rPr>
        <w:t xml:space="preserve"> </w:t>
      </w:r>
      <w:r w:rsidRPr="00766835">
        <w:t>particles.</w:t>
      </w:r>
      <w:r w:rsidRPr="00766835">
        <w:rPr>
          <w:spacing w:val="-5"/>
        </w:rPr>
        <w:t xml:space="preserve"> </w:t>
      </w:r>
      <w:r w:rsidRPr="00766835">
        <w:t>The</w:t>
      </w:r>
      <w:r w:rsidRPr="00766835">
        <w:rPr>
          <w:spacing w:val="-5"/>
        </w:rPr>
        <w:t xml:space="preserve"> </w:t>
      </w:r>
      <w:r w:rsidRPr="00766835">
        <w:t>total</w:t>
      </w:r>
      <w:r w:rsidRPr="00766835">
        <w:rPr>
          <w:spacing w:val="-6"/>
        </w:rPr>
        <w:t xml:space="preserve"> </w:t>
      </w:r>
      <w:r w:rsidRPr="00766835">
        <w:t>analysis</w:t>
      </w:r>
      <w:r w:rsidRPr="00766835">
        <w:rPr>
          <w:spacing w:val="-5"/>
        </w:rPr>
        <w:t xml:space="preserve"> </w:t>
      </w:r>
      <w:r w:rsidRPr="00766835">
        <w:t>cost</w:t>
      </w:r>
      <w:r w:rsidRPr="00766835">
        <w:rPr>
          <w:spacing w:val="-6"/>
        </w:rPr>
        <w:t xml:space="preserve"> </w:t>
      </w:r>
      <w:r w:rsidRPr="00766835">
        <w:t>includes</w:t>
      </w:r>
      <w:r w:rsidRPr="00766835">
        <w:rPr>
          <w:spacing w:val="-4"/>
        </w:rPr>
        <w:t xml:space="preserve"> </w:t>
      </w:r>
      <w:r w:rsidRPr="00766835">
        <w:t>the</w:t>
      </w:r>
      <w:r w:rsidRPr="00766835">
        <w:rPr>
          <w:spacing w:val="-4"/>
        </w:rPr>
        <w:t xml:space="preserve"> </w:t>
      </w:r>
      <w:r w:rsidRPr="00766835">
        <w:t>per-element</w:t>
      </w:r>
      <w:r w:rsidRPr="00766835">
        <w:rPr>
          <w:spacing w:val="-3"/>
        </w:rPr>
        <w:t xml:space="preserve"> </w:t>
      </w:r>
      <w:r w:rsidRPr="00766835">
        <w:t>or</w:t>
      </w:r>
      <w:r w:rsidRPr="00766835">
        <w:rPr>
          <w:spacing w:val="-6"/>
        </w:rPr>
        <w:t xml:space="preserve"> </w:t>
      </w:r>
      <w:r w:rsidRPr="00766835">
        <w:t>per-group</w:t>
      </w:r>
      <w:r w:rsidRPr="00766835">
        <w:rPr>
          <w:spacing w:val="-4"/>
        </w:rPr>
        <w:t xml:space="preserve"> </w:t>
      </w:r>
      <w:r w:rsidRPr="00766835">
        <w:t>fee</w:t>
      </w:r>
      <w:r w:rsidRPr="00766835">
        <w:rPr>
          <w:spacing w:val="-5"/>
        </w:rPr>
        <w:t xml:space="preserve"> </w:t>
      </w:r>
      <w:r w:rsidRPr="00766835">
        <w:t>and</w:t>
      </w:r>
      <w:r w:rsidRPr="00766835">
        <w:rPr>
          <w:spacing w:val="-6"/>
        </w:rPr>
        <w:t xml:space="preserve"> </w:t>
      </w:r>
      <w:r w:rsidRPr="00766835">
        <w:t>any</w:t>
      </w:r>
      <w:r w:rsidRPr="00766835">
        <w:rPr>
          <w:spacing w:val="-7"/>
        </w:rPr>
        <w:t xml:space="preserve"> </w:t>
      </w:r>
      <w:r w:rsidRPr="00766835">
        <w:t>required</w:t>
      </w:r>
      <w:r w:rsidRPr="00766835">
        <w:rPr>
          <w:spacing w:val="-4"/>
        </w:rPr>
        <w:t xml:space="preserve"> </w:t>
      </w:r>
      <w:r w:rsidRPr="00766835">
        <w:t>sample</w:t>
      </w:r>
      <w:r w:rsidRPr="00766835">
        <w:rPr>
          <w:spacing w:val="-3"/>
        </w:rPr>
        <w:t xml:space="preserve"> </w:t>
      </w:r>
      <w:r w:rsidRPr="00766835">
        <w:t>preparation</w:t>
      </w:r>
      <w:r w:rsidRPr="00766835">
        <w:rPr>
          <w:spacing w:val="-4"/>
        </w:rPr>
        <w:t xml:space="preserve"> </w:t>
      </w:r>
      <w:r w:rsidRPr="00766835">
        <w:t>fee</w:t>
      </w:r>
      <w:r w:rsidR="00FC1979">
        <w:t>.</w:t>
      </w:r>
    </w:p>
    <w:p w14:paraId="2D1C718D" w14:textId="4298F936" w:rsidR="00CB5200" w:rsidRDefault="00C678A7" w:rsidP="00C678A7">
      <w:pPr>
        <w:pStyle w:val="Heading6"/>
      </w:pPr>
      <w:r w:rsidRPr="00A94F8B">
        <w:t>Environmental</w:t>
      </w:r>
      <w:r w:rsidRPr="00A94F8B">
        <w:rPr>
          <w:spacing w:val="-3"/>
        </w:rPr>
        <w:t xml:space="preserve"> </w:t>
      </w:r>
      <w:r w:rsidRPr="00A94F8B">
        <w:t>/</w:t>
      </w:r>
      <w:r w:rsidRPr="00A94F8B">
        <w:rPr>
          <w:spacing w:val="-3"/>
        </w:rPr>
        <w:t xml:space="preserve"> </w:t>
      </w:r>
      <w:r w:rsidRPr="00A94F8B">
        <w:t>Drinking</w:t>
      </w:r>
      <w:r w:rsidRPr="00A94F8B">
        <w:rPr>
          <w:spacing w:val="-3"/>
        </w:rPr>
        <w:t xml:space="preserve"> </w:t>
      </w:r>
      <w:r w:rsidRPr="00A94F8B">
        <w:t>Water</w:t>
      </w:r>
      <w:r w:rsidRPr="00A94F8B">
        <w:rPr>
          <w:spacing w:val="-4"/>
        </w:rPr>
        <w:t xml:space="preserve"> </w:t>
      </w:r>
      <w:r w:rsidRPr="00A94F8B">
        <w:t>Samples:</w:t>
      </w:r>
      <w:r w:rsidR="00BE0CAA" w:rsidRPr="00504A5C">
        <w:t xml:space="preserve"> </w:t>
      </w:r>
      <w:r w:rsidRPr="00A94F8B">
        <w:t>Organic</w:t>
      </w:r>
      <w:r w:rsidRPr="00A94F8B">
        <w:rPr>
          <w:spacing w:val="-2"/>
        </w:rPr>
        <w:t xml:space="preserve"> Analysis</w:t>
      </w:r>
    </w:p>
    <w:tbl>
      <w:tblPr>
        <w:tblStyle w:val="HHSTableforTextData2"/>
        <w:tblW w:w="10649" w:type="dxa"/>
        <w:tblInd w:w="0" w:type="dxa"/>
        <w:tblLayout w:type="fixed"/>
        <w:tblLook w:val="01E0" w:firstRow="1" w:lastRow="1" w:firstColumn="1" w:lastColumn="1" w:noHBand="0" w:noVBand="0"/>
      </w:tblPr>
      <w:tblGrid>
        <w:gridCol w:w="5142"/>
        <w:gridCol w:w="1980"/>
        <w:gridCol w:w="1620"/>
        <w:gridCol w:w="1907"/>
      </w:tblGrid>
      <w:tr w:rsidR="004812FA" w:rsidRPr="00A94F8B" w14:paraId="4248493E" w14:textId="77777777" w:rsidTr="000D031C">
        <w:trPr>
          <w:cnfStyle w:val="100000000000" w:firstRow="1" w:lastRow="0" w:firstColumn="0" w:lastColumn="0" w:oddVBand="0" w:evenVBand="0" w:oddHBand="0" w:evenHBand="0" w:firstRowFirstColumn="0" w:firstRowLastColumn="0" w:lastRowFirstColumn="0" w:lastRowLastColumn="0"/>
        </w:trPr>
        <w:tc>
          <w:tcPr>
            <w:tcW w:w="5142" w:type="dxa"/>
          </w:tcPr>
          <w:p w14:paraId="4238F866" w14:textId="77777777" w:rsidR="004812FA" w:rsidRPr="00A94F8B" w:rsidRDefault="004812FA" w:rsidP="00186130">
            <w:pPr>
              <w:pStyle w:val="TableContainer"/>
            </w:pPr>
            <w:r w:rsidRPr="00A94F8B">
              <w:t>Procedure</w:t>
            </w:r>
            <w:r w:rsidRPr="00A94F8B">
              <w:rPr>
                <w:spacing w:val="-5"/>
              </w:rPr>
              <w:t xml:space="preserve"> </w:t>
            </w:r>
            <w:r w:rsidRPr="00A94F8B">
              <w:t>Name</w:t>
            </w:r>
          </w:p>
        </w:tc>
        <w:tc>
          <w:tcPr>
            <w:tcW w:w="1980" w:type="dxa"/>
          </w:tcPr>
          <w:p w14:paraId="1E9E34AD" w14:textId="77777777" w:rsidR="004812FA" w:rsidRPr="00A94F8B" w:rsidRDefault="004812FA" w:rsidP="00186130">
            <w:pPr>
              <w:pStyle w:val="TableContainer"/>
            </w:pPr>
            <w:r w:rsidRPr="00A94F8B">
              <w:t>Procedure</w:t>
            </w:r>
            <w:r w:rsidRPr="00A94F8B">
              <w:rPr>
                <w:spacing w:val="-6"/>
              </w:rPr>
              <w:t xml:space="preserve"> </w:t>
            </w:r>
            <w:r w:rsidRPr="00A94F8B">
              <w:t>No.</w:t>
            </w:r>
          </w:p>
        </w:tc>
        <w:tc>
          <w:tcPr>
            <w:tcW w:w="1620" w:type="dxa"/>
          </w:tcPr>
          <w:p w14:paraId="36579F99" w14:textId="77777777" w:rsidR="004812FA" w:rsidRPr="00A94F8B" w:rsidRDefault="004812FA" w:rsidP="00186130">
            <w:pPr>
              <w:pStyle w:val="TableContainer"/>
              <w:rPr>
                <w:spacing w:val="-1"/>
              </w:rPr>
            </w:pPr>
            <w:r w:rsidRPr="00A94F8B">
              <w:t>CPT</w:t>
            </w:r>
          </w:p>
        </w:tc>
        <w:tc>
          <w:tcPr>
            <w:tcW w:w="1907" w:type="dxa"/>
          </w:tcPr>
          <w:p w14:paraId="5A9286C0" w14:textId="77777777" w:rsidR="004812FA" w:rsidRPr="00A94F8B" w:rsidRDefault="004812FA" w:rsidP="00186130">
            <w:pPr>
              <w:pStyle w:val="TableContainer"/>
            </w:pPr>
            <w:r w:rsidRPr="00A94F8B">
              <w:t>Cost</w:t>
            </w:r>
          </w:p>
        </w:tc>
      </w:tr>
      <w:tr w:rsidR="004812FA" w:rsidRPr="00E514E1" w14:paraId="7FBD8538" w14:textId="77777777" w:rsidTr="00D3691D">
        <w:trPr>
          <w:trHeight w:val="144"/>
        </w:trPr>
        <w:tc>
          <w:tcPr>
            <w:tcW w:w="5142" w:type="dxa"/>
          </w:tcPr>
          <w:p w14:paraId="6A2EB307" w14:textId="1E1C0829" w:rsidR="004812FA" w:rsidRPr="00504A5C" w:rsidRDefault="004812FA" w:rsidP="00186130">
            <w:pPr>
              <w:pStyle w:val="TableContainer"/>
            </w:pPr>
            <w:r w:rsidRPr="00504A5C">
              <w:t>Chlorinated Pesticides and Polychlorinated Biphenyls (PCBs)</w:t>
            </w:r>
            <w:r w:rsidRPr="00504A5C">
              <w:rPr>
                <w:spacing w:val="41"/>
              </w:rPr>
              <w:t xml:space="preserve"> </w:t>
            </w:r>
            <w:r w:rsidRPr="00504A5C">
              <w:t>in</w:t>
            </w:r>
            <w:r w:rsidRPr="00504A5C">
              <w:rPr>
                <w:spacing w:val="-2"/>
              </w:rPr>
              <w:t xml:space="preserve"> </w:t>
            </w:r>
            <w:r w:rsidRPr="00504A5C">
              <w:t>Drinking</w:t>
            </w:r>
            <w:r w:rsidRPr="00504A5C">
              <w:rPr>
                <w:spacing w:val="-2"/>
              </w:rPr>
              <w:t xml:space="preserve"> </w:t>
            </w:r>
            <w:r w:rsidRPr="00504A5C">
              <w:t>Water, EPA Method 508.1:</w:t>
            </w:r>
            <w:r w:rsidR="00CB2883" w:rsidRPr="00504A5C">
              <w:t xml:space="preserve"> </w:t>
            </w:r>
            <w:r w:rsidRPr="00504A5C">
              <w:t>Chlorinated</w:t>
            </w:r>
            <w:r w:rsidRPr="00504A5C">
              <w:rPr>
                <w:spacing w:val="27"/>
              </w:rPr>
              <w:t xml:space="preserve"> </w:t>
            </w:r>
            <w:r w:rsidRPr="00504A5C">
              <w:t>Pesticides</w:t>
            </w:r>
            <w:r w:rsidRPr="00504A5C">
              <w:rPr>
                <w:spacing w:val="-2"/>
              </w:rPr>
              <w:t xml:space="preserve"> </w:t>
            </w:r>
            <w:r w:rsidRPr="00504A5C">
              <w:t>and</w:t>
            </w:r>
            <w:r w:rsidRPr="00504A5C">
              <w:rPr>
                <w:spacing w:val="-2"/>
              </w:rPr>
              <w:t xml:space="preserve"> </w:t>
            </w:r>
            <w:r w:rsidRPr="00504A5C">
              <w:t>PCBs,</w:t>
            </w:r>
            <w:r w:rsidRPr="00504A5C">
              <w:rPr>
                <w:spacing w:val="-2"/>
              </w:rPr>
              <w:t xml:space="preserve"> </w:t>
            </w:r>
            <w:r w:rsidRPr="00504A5C">
              <w:t>DW,</w:t>
            </w:r>
            <w:r w:rsidRPr="00504A5C">
              <w:rPr>
                <w:spacing w:val="-2"/>
              </w:rPr>
              <w:t xml:space="preserve"> </w:t>
            </w:r>
            <w:r w:rsidRPr="00504A5C">
              <w:t>EPA</w:t>
            </w:r>
            <w:r w:rsidRPr="00504A5C">
              <w:rPr>
                <w:spacing w:val="-2"/>
              </w:rPr>
              <w:t xml:space="preserve"> </w:t>
            </w:r>
            <w:r w:rsidRPr="00504A5C">
              <w:t>508.1</w:t>
            </w:r>
          </w:p>
        </w:tc>
        <w:tc>
          <w:tcPr>
            <w:tcW w:w="1980" w:type="dxa"/>
          </w:tcPr>
          <w:p w14:paraId="1C96F5C7" w14:textId="77777777" w:rsidR="004812FA" w:rsidRPr="00504A5C" w:rsidRDefault="004812FA" w:rsidP="00186130">
            <w:pPr>
              <w:pStyle w:val="TableContainer"/>
            </w:pPr>
            <w:r w:rsidRPr="00504A5C">
              <w:t>EZZ0222A</w:t>
            </w:r>
          </w:p>
        </w:tc>
        <w:tc>
          <w:tcPr>
            <w:tcW w:w="1620" w:type="dxa"/>
          </w:tcPr>
          <w:p w14:paraId="665F8BC9" w14:textId="77777777" w:rsidR="004812FA" w:rsidRPr="00504A5C" w:rsidRDefault="004812FA" w:rsidP="00186130">
            <w:pPr>
              <w:pStyle w:val="TableContainer"/>
            </w:pPr>
            <w:r>
              <w:t>N/A</w:t>
            </w:r>
          </w:p>
        </w:tc>
        <w:tc>
          <w:tcPr>
            <w:tcW w:w="1907" w:type="dxa"/>
          </w:tcPr>
          <w:p w14:paraId="7A829C92" w14:textId="77777777" w:rsidR="004812FA" w:rsidRPr="00504A5C" w:rsidRDefault="004812FA" w:rsidP="00186130">
            <w:pPr>
              <w:pStyle w:val="TableContainer"/>
            </w:pPr>
            <w:r w:rsidRPr="00504A5C">
              <w:t>$150.22</w:t>
            </w:r>
          </w:p>
        </w:tc>
      </w:tr>
      <w:tr w:rsidR="004812FA" w:rsidRPr="00E514E1" w14:paraId="5243989E"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4ACC309" w14:textId="77777777" w:rsidR="004812FA" w:rsidRPr="00504A5C" w:rsidRDefault="004812FA" w:rsidP="00186130">
            <w:pPr>
              <w:pStyle w:val="TableContainer"/>
            </w:pPr>
            <w:proofErr w:type="spellStart"/>
            <w:r w:rsidRPr="00504A5C">
              <w:t>Chlorophenoxy</w:t>
            </w:r>
            <w:proofErr w:type="spellEnd"/>
            <w:r w:rsidRPr="00504A5C">
              <w:t xml:space="preserve"> Herbicides, EPA Method 515.4:</w:t>
            </w:r>
            <w:r w:rsidRPr="00504A5C">
              <w:rPr>
                <w:spacing w:val="48"/>
              </w:rPr>
              <w:t xml:space="preserve"> </w:t>
            </w:r>
            <w:proofErr w:type="spellStart"/>
            <w:r w:rsidRPr="00504A5C">
              <w:t>Chloropheno</w:t>
            </w:r>
            <w:proofErr w:type="spellEnd"/>
            <w:r w:rsidRPr="00504A5C">
              <w:rPr>
                <w:spacing w:val="28"/>
              </w:rPr>
              <w:t xml:space="preserve"> </w:t>
            </w:r>
            <w:r w:rsidRPr="00504A5C">
              <w:t>Herbicides,</w:t>
            </w:r>
            <w:r w:rsidRPr="00504A5C">
              <w:rPr>
                <w:spacing w:val="-4"/>
              </w:rPr>
              <w:t xml:space="preserve"> </w:t>
            </w:r>
            <w:r w:rsidRPr="00504A5C">
              <w:t>DW,</w:t>
            </w:r>
            <w:r w:rsidRPr="00504A5C">
              <w:rPr>
                <w:spacing w:val="-3"/>
              </w:rPr>
              <w:t xml:space="preserve"> </w:t>
            </w:r>
            <w:r w:rsidRPr="00504A5C">
              <w:t>EPA</w:t>
            </w:r>
            <w:r w:rsidRPr="00504A5C">
              <w:rPr>
                <w:spacing w:val="-3"/>
              </w:rPr>
              <w:t xml:space="preserve"> </w:t>
            </w:r>
            <w:r w:rsidRPr="00504A5C">
              <w:t>515.4</w:t>
            </w:r>
          </w:p>
        </w:tc>
        <w:tc>
          <w:tcPr>
            <w:tcW w:w="1980" w:type="dxa"/>
          </w:tcPr>
          <w:p w14:paraId="12C2F655" w14:textId="77777777" w:rsidR="004812FA" w:rsidRPr="00504A5C" w:rsidRDefault="004812FA" w:rsidP="00186130">
            <w:pPr>
              <w:pStyle w:val="TableContainer"/>
              <w:rPr>
                <w:rFonts w:eastAsia="Arial" w:cs="Arial"/>
                <w:bCs/>
              </w:rPr>
            </w:pPr>
            <w:r w:rsidRPr="00504A5C">
              <w:t>EZZ0079A</w:t>
            </w:r>
          </w:p>
        </w:tc>
        <w:tc>
          <w:tcPr>
            <w:tcW w:w="1620" w:type="dxa"/>
          </w:tcPr>
          <w:p w14:paraId="5C70C7FC" w14:textId="77777777" w:rsidR="004812FA" w:rsidRPr="00504A5C" w:rsidRDefault="004812FA" w:rsidP="00186130">
            <w:pPr>
              <w:pStyle w:val="TableContainer"/>
              <w:rPr>
                <w:rFonts w:eastAsia="Arial" w:cs="Arial"/>
                <w:bCs/>
              </w:rPr>
            </w:pPr>
            <w:r>
              <w:t>N/A</w:t>
            </w:r>
          </w:p>
        </w:tc>
        <w:tc>
          <w:tcPr>
            <w:tcW w:w="1907" w:type="dxa"/>
          </w:tcPr>
          <w:p w14:paraId="6DB4F5B8" w14:textId="77777777" w:rsidR="004812FA" w:rsidRPr="00504A5C" w:rsidRDefault="004812FA" w:rsidP="00186130">
            <w:pPr>
              <w:pStyle w:val="TableContainer"/>
              <w:rPr>
                <w:rFonts w:eastAsia="Arial" w:cs="Arial"/>
                <w:bCs/>
              </w:rPr>
            </w:pPr>
            <w:r w:rsidRPr="00504A5C">
              <w:t>$313.25</w:t>
            </w:r>
          </w:p>
        </w:tc>
      </w:tr>
      <w:tr w:rsidR="004812FA" w:rsidRPr="00E514E1" w14:paraId="132AC569" w14:textId="77777777" w:rsidTr="00D3691D">
        <w:trPr>
          <w:trHeight w:val="144"/>
        </w:trPr>
        <w:tc>
          <w:tcPr>
            <w:tcW w:w="5142" w:type="dxa"/>
          </w:tcPr>
          <w:p w14:paraId="0642BA25" w14:textId="3E3399B3" w:rsidR="004812FA" w:rsidRPr="00504A5C" w:rsidRDefault="004812FA" w:rsidP="00186130">
            <w:pPr>
              <w:pStyle w:val="TableContainer"/>
            </w:pPr>
            <w:proofErr w:type="spellStart"/>
            <w:r w:rsidRPr="00504A5C">
              <w:t>Diquat</w:t>
            </w:r>
            <w:proofErr w:type="spellEnd"/>
            <w:r w:rsidRPr="00504A5C">
              <w:t xml:space="preserve"> and </w:t>
            </w:r>
            <w:proofErr w:type="spellStart"/>
            <w:r w:rsidRPr="00504A5C">
              <w:t>Paraquat</w:t>
            </w:r>
            <w:proofErr w:type="spellEnd"/>
            <w:r w:rsidRPr="00504A5C">
              <w:t xml:space="preserve"> EPA Method 549.2:</w:t>
            </w:r>
            <w:r w:rsidR="00CB2883" w:rsidRPr="00504A5C">
              <w:t xml:space="preserve"> </w:t>
            </w:r>
            <w:proofErr w:type="spellStart"/>
            <w:r w:rsidRPr="00504A5C">
              <w:t>Diquat</w:t>
            </w:r>
            <w:proofErr w:type="spellEnd"/>
            <w:r w:rsidRPr="00504A5C">
              <w:t xml:space="preserve"> and</w:t>
            </w:r>
            <w:r w:rsidRPr="00504A5C">
              <w:rPr>
                <w:spacing w:val="28"/>
              </w:rPr>
              <w:t xml:space="preserve"> </w:t>
            </w:r>
            <w:proofErr w:type="spellStart"/>
            <w:r w:rsidRPr="00504A5C">
              <w:t>Paraquat</w:t>
            </w:r>
            <w:proofErr w:type="spellEnd"/>
            <w:r w:rsidRPr="00504A5C">
              <w:t>,</w:t>
            </w:r>
            <w:r w:rsidRPr="00504A5C">
              <w:rPr>
                <w:spacing w:val="-4"/>
              </w:rPr>
              <w:t xml:space="preserve"> </w:t>
            </w:r>
            <w:r w:rsidRPr="00504A5C">
              <w:t>DW,</w:t>
            </w:r>
            <w:r w:rsidRPr="00504A5C">
              <w:rPr>
                <w:spacing w:val="-3"/>
              </w:rPr>
              <w:t xml:space="preserve"> </w:t>
            </w:r>
            <w:r w:rsidRPr="00504A5C">
              <w:t>EPA</w:t>
            </w:r>
            <w:r w:rsidRPr="00504A5C">
              <w:rPr>
                <w:spacing w:val="-4"/>
              </w:rPr>
              <w:t xml:space="preserve"> </w:t>
            </w:r>
            <w:r w:rsidRPr="00504A5C">
              <w:t>549.2</w:t>
            </w:r>
          </w:p>
        </w:tc>
        <w:tc>
          <w:tcPr>
            <w:tcW w:w="1980" w:type="dxa"/>
          </w:tcPr>
          <w:p w14:paraId="48EBE1A0" w14:textId="77777777" w:rsidR="004812FA" w:rsidRPr="00504A5C" w:rsidRDefault="004812FA" w:rsidP="00186130">
            <w:pPr>
              <w:pStyle w:val="TableContainer"/>
            </w:pPr>
            <w:r w:rsidRPr="00504A5C">
              <w:t>EZZ0094A</w:t>
            </w:r>
          </w:p>
        </w:tc>
        <w:tc>
          <w:tcPr>
            <w:tcW w:w="1620" w:type="dxa"/>
          </w:tcPr>
          <w:p w14:paraId="1C3B9C35" w14:textId="77777777" w:rsidR="004812FA" w:rsidRPr="00504A5C" w:rsidRDefault="004812FA" w:rsidP="00186130">
            <w:pPr>
              <w:pStyle w:val="TableContainer"/>
            </w:pPr>
            <w:r>
              <w:t>N/A</w:t>
            </w:r>
          </w:p>
        </w:tc>
        <w:tc>
          <w:tcPr>
            <w:tcW w:w="1907" w:type="dxa"/>
          </w:tcPr>
          <w:p w14:paraId="35E45201" w14:textId="77777777" w:rsidR="004812FA" w:rsidRPr="00504A5C" w:rsidRDefault="004812FA" w:rsidP="00186130">
            <w:pPr>
              <w:pStyle w:val="TableContainer"/>
            </w:pPr>
            <w:r w:rsidRPr="00504A5C">
              <w:t>$72.09</w:t>
            </w:r>
          </w:p>
        </w:tc>
      </w:tr>
      <w:tr w:rsidR="004812FA" w:rsidRPr="00E514E1" w14:paraId="00850707"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AE406D6" w14:textId="77777777" w:rsidR="004812FA" w:rsidRPr="00504A5C" w:rsidRDefault="004812FA" w:rsidP="00186130">
            <w:pPr>
              <w:pStyle w:val="TableContainer"/>
            </w:pPr>
            <w:r w:rsidRPr="00504A5C">
              <w:t>Ethylene</w:t>
            </w:r>
            <w:r w:rsidRPr="00504A5C">
              <w:rPr>
                <w:spacing w:val="-2"/>
              </w:rPr>
              <w:t xml:space="preserve"> </w:t>
            </w:r>
            <w:r w:rsidRPr="00504A5C">
              <w:t xml:space="preserve">Dibromide (EDB) and </w:t>
            </w:r>
            <w:proofErr w:type="spellStart"/>
            <w:r w:rsidRPr="00504A5C">
              <w:t>Dibromochloropropane</w:t>
            </w:r>
            <w:proofErr w:type="spellEnd"/>
            <w:r w:rsidRPr="00504A5C">
              <w:rPr>
                <w:spacing w:val="31"/>
              </w:rPr>
              <w:t xml:space="preserve"> </w:t>
            </w:r>
            <w:r w:rsidRPr="00504A5C">
              <w:t>(DBCP),</w:t>
            </w:r>
            <w:r w:rsidRPr="00504A5C">
              <w:rPr>
                <w:spacing w:val="-2"/>
              </w:rPr>
              <w:t xml:space="preserve"> </w:t>
            </w:r>
            <w:r w:rsidRPr="00504A5C">
              <w:t>EPA Method 504.1: EDB</w:t>
            </w:r>
            <w:r w:rsidRPr="00504A5C">
              <w:rPr>
                <w:spacing w:val="-2"/>
              </w:rPr>
              <w:t xml:space="preserve"> </w:t>
            </w:r>
            <w:r w:rsidRPr="00504A5C">
              <w:t>&amp; DBCP, DW, EPA 504.1</w:t>
            </w:r>
          </w:p>
        </w:tc>
        <w:tc>
          <w:tcPr>
            <w:tcW w:w="1980" w:type="dxa"/>
          </w:tcPr>
          <w:p w14:paraId="48E73AB3" w14:textId="77777777" w:rsidR="004812FA" w:rsidRPr="00504A5C" w:rsidRDefault="004812FA" w:rsidP="00186130">
            <w:pPr>
              <w:pStyle w:val="TableContainer"/>
            </w:pPr>
            <w:r w:rsidRPr="00504A5C">
              <w:t>EZZ0080A</w:t>
            </w:r>
          </w:p>
        </w:tc>
        <w:tc>
          <w:tcPr>
            <w:tcW w:w="1620" w:type="dxa"/>
          </w:tcPr>
          <w:p w14:paraId="69C3C1B6" w14:textId="77777777" w:rsidR="004812FA" w:rsidRPr="00504A5C" w:rsidRDefault="004812FA" w:rsidP="00186130">
            <w:pPr>
              <w:pStyle w:val="TableContainer"/>
            </w:pPr>
            <w:r>
              <w:t>N/A</w:t>
            </w:r>
          </w:p>
        </w:tc>
        <w:tc>
          <w:tcPr>
            <w:tcW w:w="1907" w:type="dxa"/>
          </w:tcPr>
          <w:p w14:paraId="15EB5769" w14:textId="77777777" w:rsidR="004812FA" w:rsidRPr="00504A5C" w:rsidRDefault="004812FA" w:rsidP="00186130">
            <w:pPr>
              <w:pStyle w:val="TableContainer"/>
            </w:pPr>
            <w:r w:rsidRPr="00504A5C">
              <w:t>$75.67</w:t>
            </w:r>
          </w:p>
        </w:tc>
      </w:tr>
      <w:tr w:rsidR="004812FA" w:rsidRPr="00E514E1" w14:paraId="2F7010FA" w14:textId="77777777" w:rsidTr="00D3691D">
        <w:trPr>
          <w:trHeight w:val="144"/>
        </w:trPr>
        <w:tc>
          <w:tcPr>
            <w:tcW w:w="5142" w:type="dxa"/>
          </w:tcPr>
          <w:p w14:paraId="0A6B4DA5" w14:textId="133E4C8B" w:rsidR="004812FA" w:rsidRPr="00504A5C" w:rsidRDefault="004812FA" w:rsidP="00186130">
            <w:pPr>
              <w:pStyle w:val="TableContainer"/>
            </w:pPr>
            <w:proofErr w:type="spellStart"/>
            <w:r w:rsidRPr="00504A5C">
              <w:t>Endothall</w:t>
            </w:r>
            <w:proofErr w:type="spellEnd"/>
            <w:r w:rsidRPr="00504A5C">
              <w:t>,</w:t>
            </w:r>
            <w:r w:rsidRPr="00504A5C">
              <w:rPr>
                <w:spacing w:val="-2"/>
              </w:rPr>
              <w:t xml:space="preserve"> </w:t>
            </w:r>
            <w:r w:rsidRPr="00504A5C">
              <w:t>EPA Method</w:t>
            </w:r>
            <w:r w:rsidRPr="00504A5C">
              <w:rPr>
                <w:spacing w:val="-2"/>
              </w:rPr>
              <w:t xml:space="preserve"> </w:t>
            </w:r>
            <w:r w:rsidRPr="00504A5C">
              <w:t>548.1:</w:t>
            </w:r>
            <w:r w:rsidR="00CB2883" w:rsidRPr="00504A5C">
              <w:t xml:space="preserve"> </w:t>
            </w:r>
            <w:proofErr w:type="spellStart"/>
            <w:r w:rsidRPr="00504A5C">
              <w:t>Endothall</w:t>
            </w:r>
            <w:proofErr w:type="spellEnd"/>
            <w:r w:rsidRPr="00504A5C">
              <w:t>, EPA</w:t>
            </w:r>
            <w:r w:rsidRPr="00504A5C">
              <w:rPr>
                <w:spacing w:val="-2"/>
              </w:rPr>
              <w:t xml:space="preserve"> </w:t>
            </w:r>
            <w:r w:rsidRPr="00504A5C">
              <w:t>548.1</w:t>
            </w:r>
          </w:p>
        </w:tc>
        <w:tc>
          <w:tcPr>
            <w:tcW w:w="1980" w:type="dxa"/>
          </w:tcPr>
          <w:p w14:paraId="518E6BF6" w14:textId="77777777" w:rsidR="004812FA" w:rsidRPr="00504A5C" w:rsidRDefault="004812FA" w:rsidP="00186130">
            <w:pPr>
              <w:pStyle w:val="TableContainer"/>
              <w:rPr>
                <w:rFonts w:eastAsia="Arial" w:cs="Arial"/>
                <w:bCs/>
              </w:rPr>
            </w:pPr>
            <w:r w:rsidRPr="00504A5C">
              <w:t>EZZ0070A</w:t>
            </w:r>
          </w:p>
        </w:tc>
        <w:tc>
          <w:tcPr>
            <w:tcW w:w="1620" w:type="dxa"/>
          </w:tcPr>
          <w:p w14:paraId="5FD0AA79" w14:textId="77777777" w:rsidR="004812FA" w:rsidRPr="00504A5C" w:rsidRDefault="004812FA" w:rsidP="00186130">
            <w:pPr>
              <w:pStyle w:val="TableContainer"/>
              <w:rPr>
                <w:rFonts w:eastAsia="Arial" w:cs="Arial"/>
                <w:bCs/>
              </w:rPr>
            </w:pPr>
            <w:r>
              <w:t>N/A</w:t>
            </w:r>
          </w:p>
        </w:tc>
        <w:tc>
          <w:tcPr>
            <w:tcW w:w="1907" w:type="dxa"/>
          </w:tcPr>
          <w:p w14:paraId="6328CDE7" w14:textId="77777777" w:rsidR="004812FA" w:rsidRPr="00504A5C" w:rsidRDefault="004812FA" w:rsidP="00186130">
            <w:pPr>
              <w:pStyle w:val="TableContainer"/>
              <w:rPr>
                <w:rFonts w:eastAsia="Arial" w:cs="Arial"/>
                <w:bCs/>
              </w:rPr>
            </w:pPr>
            <w:r w:rsidRPr="00504A5C">
              <w:t>$265.63</w:t>
            </w:r>
          </w:p>
        </w:tc>
      </w:tr>
      <w:tr w:rsidR="004812FA" w:rsidRPr="00E514E1" w14:paraId="6CB31C44"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9481C89" w14:textId="7FE00470" w:rsidR="004812FA" w:rsidRPr="00504A5C" w:rsidRDefault="004812FA" w:rsidP="00186130">
            <w:pPr>
              <w:pStyle w:val="TableContainer"/>
            </w:pPr>
            <w:r w:rsidRPr="00504A5C">
              <w:t>Glyphosate,</w:t>
            </w:r>
            <w:r w:rsidRPr="00504A5C">
              <w:rPr>
                <w:spacing w:val="-3"/>
              </w:rPr>
              <w:t xml:space="preserve"> </w:t>
            </w:r>
            <w:r w:rsidRPr="00504A5C">
              <w:t>EPA</w:t>
            </w:r>
            <w:r w:rsidRPr="00504A5C">
              <w:rPr>
                <w:spacing w:val="-2"/>
              </w:rPr>
              <w:t xml:space="preserve"> </w:t>
            </w:r>
            <w:r w:rsidRPr="00504A5C">
              <w:t>Method</w:t>
            </w:r>
            <w:r w:rsidRPr="00504A5C">
              <w:rPr>
                <w:spacing w:val="-2"/>
              </w:rPr>
              <w:t xml:space="preserve"> </w:t>
            </w:r>
            <w:r w:rsidRPr="00504A5C">
              <w:t>547:</w:t>
            </w:r>
            <w:r w:rsidR="00CB2883" w:rsidRPr="00504A5C">
              <w:t xml:space="preserve"> </w:t>
            </w:r>
            <w:r w:rsidRPr="00504A5C">
              <w:t>Glyphosate, DW,</w:t>
            </w:r>
            <w:r w:rsidRPr="00504A5C">
              <w:rPr>
                <w:spacing w:val="-2"/>
              </w:rPr>
              <w:t xml:space="preserve"> </w:t>
            </w:r>
            <w:r w:rsidRPr="00504A5C">
              <w:t>EPA</w:t>
            </w:r>
            <w:r w:rsidRPr="00504A5C">
              <w:rPr>
                <w:spacing w:val="-3"/>
              </w:rPr>
              <w:t xml:space="preserve"> </w:t>
            </w:r>
            <w:r w:rsidRPr="00504A5C">
              <w:t>547</w:t>
            </w:r>
          </w:p>
        </w:tc>
        <w:tc>
          <w:tcPr>
            <w:tcW w:w="1980" w:type="dxa"/>
          </w:tcPr>
          <w:p w14:paraId="5E7BAC2E" w14:textId="77777777" w:rsidR="004812FA" w:rsidRPr="00504A5C" w:rsidRDefault="004812FA" w:rsidP="00186130">
            <w:pPr>
              <w:pStyle w:val="TableContainer"/>
            </w:pPr>
            <w:r w:rsidRPr="00504A5C">
              <w:t>EZZ0199A</w:t>
            </w:r>
          </w:p>
        </w:tc>
        <w:tc>
          <w:tcPr>
            <w:tcW w:w="1620" w:type="dxa"/>
          </w:tcPr>
          <w:p w14:paraId="498936A7" w14:textId="77777777" w:rsidR="004812FA" w:rsidRPr="00504A5C" w:rsidRDefault="004812FA" w:rsidP="00186130">
            <w:pPr>
              <w:pStyle w:val="TableContainer"/>
            </w:pPr>
            <w:r>
              <w:t>N/A</w:t>
            </w:r>
          </w:p>
        </w:tc>
        <w:tc>
          <w:tcPr>
            <w:tcW w:w="1907" w:type="dxa"/>
          </w:tcPr>
          <w:p w14:paraId="30028B9F" w14:textId="77777777" w:rsidR="004812FA" w:rsidRPr="00504A5C" w:rsidRDefault="004812FA" w:rsidP="00186130">
            <w:pPr>
              <w:pStyle w:val="TableContainer"/>
            </w:pPr>
            <w:r w:rsidRPr="00504A5C">
              <w:t>$39.40</w:t>
            </w:r>
          </w:p>
        </w:tc>
      </w:tr>
      <w:tr w:rsidR="004812FA" w:rsidRPr="00E514E1" w14:paraId="57945DF8" w14:textId="77777777" w:rsidTr="00D3691D">
        <w:trPr>
          <w:trHeight w:val="144"/>
        </w:trPr>
        <w:tc>
          <w:tcPr>
            <w:tcW w:w="5142" w:type="dxa"/>
          </w:tcPr>
          <w:p w14:paraId="2E503DD0" w14:textId="11573EB4" w:rsidR="004812FA" w:rsidRPr="00504A5C" w:rsidRDefault="004812FA" w:rsidP="00186130">
            <w:pPr>
              <w:pStyle w:val="TableContainer"/>
            </w:pPr>
            <w:proofErr w:type="spellStart"/>
            <w:r w:rsidRPr="00504A5C">
              <w:t>Haloacetic</w:t>
            </w:r>
            <w:proofErr w:type="spellEnd"/>
            <w:r w:rsidRPr="00504A5C">
              <w:rPr>
                <w:spacing w:val="-2"/>
              </w:rPr>
              <w:t xml:space="preserve"> </w:t>
            </w:r>
            <w:r w:rsidRPr="00504A5C">
              <w:t>Acids, EPA method 552.2:</w:t>
            </w:r>
            <w:r w:rsidR="00CB2883" w:rsidRPr="00504A5C">
              <w:t xml:space="preserve"> </w:t>
            </w:r>
            <w:proofErr w:type="spellStart"/>
            <w:r w:rsidRPr="00504A5C">
              <w:t>Haloacetic</w:t>
            </w:r>
            <w:proofErr w:type="spellEnd"/>
            <w:r w:rsidRPr="00504A5C">
              <w:t xml:space="preserve"> Acids, DW,</w:t>
            </w:r>
            <w:r w:rsidRPr="00504A5C">
              <w:rPr>
                <w:spacing w:val="31"/>
                <w:w w:val="99"/>
              </w:rPr>
              <w:t xml:space="preserve"> </w:t>
            </w:r>
            <w:r w:rsidRPr="00504A5C">
              <w:t>EPA</w:t>
            </w:r>
            <w:r w:rsidRPr="00504A5C">
              <w:rPr>
                <w:spacing w:val="-4"/>
              </w:rPr>
              <w:t xml:space="preserve"> </w:t>
            </w:r>
            <w:r w:rsidRPr="00504A5C">
              <w:t>552.2</w:t>
            </w:r>
          </w:p>
        </w:tc>
        <w:tc>
          <w:tcPr>
            <w:tcW w:w="1980" w:type="dxa"/>
          </w:tcPr>
          <w:p w14:paraId="5760179F" w14:textId="77777777" w:rsidR="004812FA" w:rsidRPr="00504A5C" w:rsidRDefault="004812FA" w:rsidP="00186130">
            <w:pPr>
              <w:pStyle w:val="TableContainer"/>
            </w:pPr>
            <w:r w:rsidRPr="00504A5C">
              <w:t>EZZ0088A</w:t>
            </w:r>
          </w:p>
        </w:tc>
        <w:tc>
          <w:tcPr>
            <w:tcW w:w="1620" w:type="dxa"/>
          </w:tcPr>
          <w:p w14:paraId="1C771E68" w14:textId="77777777" w:rsidR="004812FA" w:rsidRPr="00504A5C" w:rsidRDefault="004812FA" w:rsidP="00186130">
            <w:pPr>
              <w:pStyle w:val="TableContainer"/>
            </w:pPr>
            <w:r>
              <w:t>N/A</w:t>
            </w:r>
          </w:p>
        </w:tc>
        <w:tc>
          <w:tcPr>
            <w:tcW w:w="1907" w:type="dxa"/>
          </w:tcPr>
          <w:p w14:paraId="20D647FC" w14:textId="77777777" w:rsidR="004812FA" w:rsidRPr="00504A5C" w:rsidRDefault="004812FA" w:rsidP="00186130">
            <w:pPr>
              <w:pStyle w:val="TableContainer"/>
            </w:pPr>
            <w:r w:rsidRPr="00504A5C">
              <w:t>$53.72</w:t>
            </w:r>
          </w:p>
        </w:tc>
      </w:tr>
      <w:tr w:rsidR="004812FA" w:rsidRPr="00E514E1" w14:paraId="11B9CC72"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1E5E19C" w14:textId="77777777" w:rsidR="004812FA" w:rsidRPr="00504A5C" w:rsidRDefault="004812FA" w:rsidP="00186130">
            <w:pPr>
              <w:pStyle w:val="TableContainer"/>
            </w:pPr>
            <w:r w:rsidRPr="00504A5C">
              <w:t>Carbamates</w:t>
            </w:r>
            <w:r w:rsidRPr="00504A5C">
              <w:rPr>
                <w:spacing w:val="-2"/>
              </w:rPr>
              <w:t xml:space="preserve"> </w:t>
            </w:r>
            <w:r w:rsidRPr="00504A5C">
              <w:t>Insecticides, EPA</w:t>
            </w:r>
            <w:r w:rsidRPr="00504A5C">
              <w:rPr>
                <w:spacing w:val="-2"/>
              </w:rPr>
              <w:t xml:space="preserve"> </w:t>
            </w:r>
            <w:r w:rsidRPr="00504A5C">
              <w:t>531: Carbamates</w:t>
            </w:r>
            <w:r w:rsidRPr="00504A5C">
              <w:rPr>
                <w:spacing w:val="27"/>
              </w:rPr>
              <w:t xml:space="preserve"> </w:t>
            </w:r>
            <w:r w:rsidRPr="00504A5C">
              <w:t>Insecticides,</w:t>
            </w:r>
            <w:r w:rsidRPr="00504A5C">
              <w:rPr>
                <w:spacing w:val="-4"/>
              </w:rPr>
              <w:t xml:space="preserve"> </w:t>
            </w:r>
            <w:r w:rsidRPr="00504A5C">
              <w:t>DW,</w:t>
            </w:r>
            <w:r w:rsidRPr="00504A5C">
              <w:rPr>
                <w:spacing w:val="-3"/>
              </w:rPr>
              <w:t xml:space="preserve"> </w:t>
            </w:r>
            <w:r w:rsidRPr="00504A5C">
              <w:t>EPA</w:t>
            </w:r>
            <w:r w:rsidRPr="00504A5C">
              <w:rPr>
                <w:spacing w:val="-3"/>
              </w:rPr>
              <w:t xml:space="preserve"> </w:t>
            </w:r>
            <w:r w:rsidRPr="00504A5C">
              <w:t>531.1</w:t>
            </w:r>
          </w:p>
        </w:tc>
        <w:tc>
          <w:tcPr>
            <w:tcW w:w="1980" w:type="dxa"/>
          </w:tcPr>
          <w:p w14:paraId="1B0D1ACE" w14:textId="77777777" w:rsidR="004812FA" w:rsidRPr="00504A5C" w:rsidRDefault="004812FA" w:rsidP="00186130">
            <w:pPr>
              <w:pStyle w:val="TableContainer"/>
            </w:pPr>
            <w:r w:rsidRPr="00504A5C">
              <w:t>EZZ0093A</w:t>
            </w:r>
          </w:p>
        </w:tc>
        <w:tc>
          <w:tcPr>
            <w:tcW w:w="1620" w:type="dxa"/>
          </w:tcPr>
          <w:p w14:paraId="60CA117F" w14:textId="77777777" w:rsidR="004812FA" w:rsidRPr="00504A5C" w:rsidRDefault="004812FA" w:rsidP="00186130">
            <w:pPr>
              <w:pStyle w:val="TableContainer"/>
            </w:pPr>
            <w:r>
              <w:t>N/A</w:t>
            </w:r>
          </w:p>
        </w:tc>
        <w:tc>
          <w:tcPr>
            <w:tcW w:w="1907" w:type="dxa"/>
          </w:tcPr>
          <w:p w14:paraId="430E2BF9" w14:textId="77777777" w:rsidR="004812FA" w:rsidRPr="00504A5C" w:rsidRDefault="004812FA" w:rsidP="00186130">
            <w:pPr>
              <w:pStyle w:val="TableContainer"/>
            </w:pPr>
            <w:r w:rsidRPr="00504A5C">
              <w:t>$57.01</w:t>
            </w:r>
          </w:p>
        </w:tc>
      </w:tr>
      <w:tr w:rsidR="004812FA" w:rsidRPr="00E514E1" w14:paraId="349E1A6F" w14:textId="77777777" w:rsidTr="00D3691D">
        <w:trPr>
          <w:trHeight w:val="144"/>
        </w:trPr>
        <w:tc>
          <w:tcPr>
            <w:tcW w:w="5142" w:type="dxa"/>
          </w:tcPr>
          <w:p w14:paraId="1FE4F4DA" w14:textId="5E8614FC" w:rsidR="004812FA" w:rsidRPr="00504A5C" w:rsidRDefault="004812FA" w:rsidP="00186130">
            <w:pPr>
              <w:pStyle w:val="TableContainer"/>
            </w:pPr>
            <w:r w:rsidRPr="00504A5C">
              <w:t>PCB</w:t>
            </w:r>
            <w:r w:rsidRPr="00504A5C">
              <w:rPr>
                <w:spacing w:val="-3"/>
              </w:rPr>
              <w:t xml:space="preserve"> </w:t>
            </w:r>
            <w:r w:rsidRPr="00504A5C">
              <w:t>SOC6</w:t>
            </w:r>
            <w:r w:rsidRPr="00504A5C">
              <w:rPr>
                <w:spacing w:val="-2"/>
              </w:rPr>
              <w:t xml:space="preserve"> </w:t>
            </w:r>
            <w:r w:rsidRPr="00504A5C">
              <w:t>EPA</w:t>
            </w:r>
            <w:r w:rsidRPr="00504A5C">
              <w:rPr>
                <w:spacing w:val="-2"/>
              </w:rPr>
              <w:t xml:space="preserve"> </w:t>
            </w:r>
            <w:r w:rsidRPr="00504A5C">
              <w:t>Method</w:t>
            </w:r>
            <w:r w:rsidRPr="00504A5C">
              <w:rPr>
                <w:spacing w:val="-2"/>
              </w:rPr>
              <w:t xml:space="preserve"> </w:t>
            </w:r>
            <w:r w:rsidRPr="00504A5C">
              <w:t>508A:</w:t>
            </w:r>
            <w:r w:rsidR="00CB2883" w:rsidRPr="00504A5C">
              <w:t xml:space="preserve"> </w:t>
            </w:r>
            <w:r w:rsidRPr="00504A5C">
              <w:t>PCB, DW, SOC</w:t>
            </w:r>
            <w:r w:rsidRPr="00504A5C">
              <w:rPr>
                <w:spacing w:val="-4"/>
              </w:rPr>
              <w:t xml:space="preserve"> </w:t>
            </w:r>
            <w:r w:rsidRPr="00504A5C">
              <w:t>6,</w:t>
            </w:r>
            <w:r w:rsidRPr="00504A5C">
              <w:rPr>
                <w:spacing w:val="-3"/>
              </w:rPr>
              <w:t xml:space="preserve"> </w:t>
            </w:r>
            <w:r w:rsidRPr="00504A5C">
              <w:t>EPA</w:t>
            </w:r>
            <w:r w:rsidRPr="00504A5C">
              <w:rPr>
                <w:spacing w:val="-2"/>
              </w:rPr>
              <w:t xml:space="preserve"> </w:t>
            </w:r>
            <w:r w:rsidRPr="00504A5C">
              <w:t>508A</w:t>
            </w:r>
          </w:p>
        </w:tc>
        <w:tc>
          <w:tcPr>
            <w:tcW w:w="1980" w:type="dxa"/>
          </w:tcPr>
          <w:p w14:paraId="2D9214F4" w14:textId="77777777" w:rsidR="004812FA" w:rsidRPr="00504A5C" w:rsidRDefault="004812FA" w:rsidP="00186130">
            <w:pPr>
              <w:pStyle w:val="TableContainer"/>
            </w:pPr>
            <w:r w:rsidRPr="00504A5C">
              <w:t>EZZ0082A</w:t>
            </w:r>
          </w:p>
        </w:tc>
        <w:tc>
          <w:tcPr>
            <w:tcW w:w="1620" w:type="dxa"/>
          </w:tcPr>
          <w:p w14:paraId="583AB299" w14:textId="77777777" w:rsidR="004812FA" w:rsidRPr="00504A5C" w:rsidRDefault="004812FA" w:rsidP="00186130">
            <w:pPr>
              <w:pStyle w:val="TableContainer"/>
            </w:pPr>
            <w:r>
              <w:t>N/A</w:t>
            </w:r>
          </w:p>
        </w:tc>
        <w:tc>
          <w:tcPr>
            <w:tcW w:w="1907" w:type="dxa"/>
          </w:tcPr>
          <w:p w14:paraId="5EE28F3E" w14:textId="77777777" w:rsidR="004812FA" w:rsidRPr="00504A5C" w:rsidRDefault="004812FA" w:rsidP="00186130">
            <w:pPr>
              <w:pStyle w:val="TableContainer"/>
            </w:pPr>
            <w:r w:rsidRPr="00504A5C">
              <w:t>$1,045.02</w:t>
            </w:r>
          </w:p>
        </w:tc>
      </w:tr>
      <w:tr w:rsidR="004812FA" w:rsidRPr="00E514E1" w14:paraId="43769944"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068F728" w14:textId="5E1E7D9D" w:rsidR="004812FA" w:rsidRPr="00504A5C" w:rsidRDefault="004812FA" w:rsidP="00186130">
            <w:pPr>
              <w:pStyle w:val="TableContainer"/>
            </w:pPr>
            <w:r w:rsidRPr="00504A5C">
              <w:t>Semi-Volatile Organic</w:t>
            </w:r>
            <w:r w:rsidRPr="00504A5C">
              <w:rPr>
                <w:spacing w:val="-2"/>
              </w:rPr>
              <w:t xml:space="preserve"> </w:t>
            </w:r>
            <w:r w:rsidRPr="00504A5C">
              <w:t>Compounds by</w:t>
            </w:r>
            <w:r w:rsidRPr="00504A5C">
              <w:rPr>
                <w:spacing w:val="-3"/>
              </w:rPr>
              <w:t xml:space="preserve"> </w:t>
            </w:r>
            <w:r w:rsidRPr="00504A5C">
              <w:t>GC-MS, EPA Method</w:t>
            </w:r>
            <w:r w:rsidRPr="00504A5C">
              <w:rPr>
                <w:spacing w:val="26"/>
              </w:rPr>
              <w:t xml:space="preserve"> </w:t>
            </w:r>
            <w:r w:rsidRPr="00504A5C">
              <w:t>525.2:</w:t>
            </w:r>
            <w:r w:rsidR="00CB2883" w:rsidRPr="00504A5C">
              <w:t xml:space="preserve"> </w:t>
            </w:r>
            <w:r w:rsidRPr="00504A5C">
              <w:t>Semi-Volatile Organic Compounds by GC-MS,</w:t>
            </w:r>
            <w:r w:rsidRPr="00504A5C">
              <w:rPr>
                <w:spacing w:val="20"/>
                <w:w w:val="99"/>
              </w:rPr>
              <w:t xml:space="preserve"> </w:t>
            </w:r>
            <w:r w:rsidRPr="00504A5C">
              <w:t>Drinking</w:t>
            </w:r>
            <w:r w:rsidRPr="00504A5C">
              <w:rPr>
                <w:spacing w:val="-5"/>
              </w:rPr>
              <w:t xml:space="preserve"> </w:t>
            </w:r>
            <w:r w:rsidRPr="00504A5C">
              <w:t>Water</w:t>
            </w:r>
          </w:p>
        </w:tc>
        <w:tc>
          <w:tcPr>
            <w:tcW w:w="1980" w:type="dxa"/>
          </w:tcPr>
          <w:p w14:paraId="45DE8369" w14:textId="77777777" w:rsidR="004812FA" w:rsidRPr="00504A5C" w:rsidRDefault="004812FA" w:rsidP="00186130">
            <w:pPr>
              <w:pStyle w:val="TableContainer"/>
            </w:pPr>
            <w:r w:rsidRPr="00504A5C">
              <w:t>EZZ0075A</w:t>
            </w:r>
          </w:p>
        </w:tc>
        <w:tc>
          <w:tcPr>
            <w:tcW w:w="1620" w:type="dxa"/>
          </w:tcPr>
          <w:p w14:paraId="046430BC" w14:textId="77777777" w:rsidR="004812FA" w:rsidRPr="00504A5C" w:rsidRDefault="004812FA" w:rsidP="00186130">
            <w:pPr>
              <w:pStyle w:val="TableContainer"/>
            </w:pPr>
            <w:r>
              <w:t>N/A</w:t>
            </w:r>
          </w:p>
        </w:tc>
        <w:tc>
          <w:tcPr>
            <w:tcW w:w="1907" w:type="dxa"/>
          </w:tcPr>
          <w:p w14:paraId="12AE4AC1" w14:textId="77777777" w:rsidR="004812FA" w:rsidRPr="00504A5C" w:rsidRDefault="004812FA" w:rsidP="00186130">
            <w:pPr>
              <w:pStyle w:val="TableContainer"/>
            </w:pPr>
            <w:r w:rsidRPr="00504A5C">
              <w:t>$111.74</w:t>
            </w:r>
          </w:p>
        </w:tc>
      </w:tr>
      <w:tr w:rsidR="004812FA" w:rsidRPr="00E514E1" w14:paraId="2319683C" w14:textId="77777777" w:rsidTr="00D3691D">
        <w:trPr>
          <w:trHeight w:val="144"/>
        </w:trPr>
        <w:tc>
          <w:tcPr>
            <w:tcW w:w="5142" w:type="dxa"/>
          </w:tcPr>
          <w:p w14:paraId="37E2A6A9" w14:textId="77777777" w:rsidR="004812FA" w:rsidRPr="00504A5C" w:rsidRDefault="004812FA" w:rsidP="00186130">
            <w:pPr>
              <w:pStyle w:val="TableContainer"/>
            </w:pPr>
            <w:proofErr w:type="spellStart"/>
            <w:r w:rsidRPr="00504A5C">
              <w:t>Trihalomethanes</w:t>
            </w:r>
            <w:proofErr w:type="spellEnd"/>
            <w:r w:rsidRPr="00504A5C">
              <w:t>,</w:t>
            </w:r>
            <w:r w:rsidRPr="00504A5C">
              <w:rPr>
                <w:spacing w:val="-2"/>
              </w:rPr>
              <w:t xml:space="preserve"> </w:t>
            </w:r>
            <w:r w:rsidRPr="00504A5C">
              <w:t>EPA</w:t>
            </w:r>
            <w:r w:rsidRPr="00504A5C">
              <w:rPr>
                <w:spacing w:val="-2"/>
              </w:rPr>
              <w:t xml:space="preserve"> </w:t>
            </w:r>
            <w:r w:rsidRPr="00504A5C">
              <w:t>Method</w:t>
            </w:r>
            <w:r w:rsidRPr="00504A5C">
              <w:rPr>
                <w:spacing w:val="-2"/>
              </w:rPr>
              <w:t xml:space="preserve"> </w:t>
            </w:r>
            <w:r w:rsidRPr="00504A5C">
              <w:t>524.2:</w:t>
            </w:r>
            <w:r w:rsidRPr="00504A5C">
              <w:rPr>
                <w:spacing w:val="46"/>
              </w:rPr>
              <w:t xml:space="preserve"> </w:t>
            </w:r>
            <w:proofErr w:type="spellStart"/>
            <w:r w:rsidRPr="00504A5C">
              <w:t>Trihalomethanes</w:t>
            </w:r>
            <w:proofErr w:type="spellEnd"/>
            <w:r w:rsidRPr="00504A5C">
              <w:t>, DW,</w:t>
            </w:r>
            <w:r w:rsidRPr="00504A5C">
              <w:rPr>
                <w:spacing w:val="33"/>
                <w:w w:val="99"/>
              </w:rPr>
              <w:t xml:space="preserve"> </w:t>
            </w:r>
            <w:r w:rsidRPr="00504A5C">
              <w:t>EPA</w:t>
            </w:r>
            <w:r w:rsidRPr="00504A5C">
              <w:rPr>
                <w:spacing w:val="-4"/>
              </w:rPr>
              <w:t xml:space="preserve"> </w:t>
            </w:r>
            <w:r w:rsidRPr="00504A5C">
              <w:t>524.2</w:t>
            </w:r>
          </w:p>
        </w:tc>
        <w:tc>
          <w:tcPr>
            <w:tcW w:w="1980" w:type="dxa"/>
          </w:tcPr>
          <w:p w14:paraId="0D207CE3" w14:textId="77777777" w:rsidR="004812FA" w:rsidRPr="00504A5C" w:rsidRDefault="004812FA" w:rsidP="00186130">
            <w:pPr>
              <w:pStyle w:val="TableContainer"/>
              <w:rPr>
                <w:rFonts w:eastAsia="Arial" w:cs="Arial"/>
                <w:bCs/>
              </w:rPr>
            </w:pPr>
            <w:r w:rsidRPr="00504A5C">
              <w:t>EZZ0084A</w:t>
            </w:r>
          </w:p>
        </w:tc>
        <w:tc>
          <w:tcPr>
            <w:tcW w:w="1620" w:type="dxa"/>
          </w:tcPr>
          <w:p w14:paraId="3263BBA0" w14:textId="77777777" w:rsidR="004812FA" w:rsidRPr="00504A5C" w:rsidRDefault="004812FA" w:rsidP="00186130">
            <w:pPr>
              <w:pStyle w:val="TableContainer"/>
              <w:rPr>
                <w:rFonts w:eastAsia="Arial" w:cs="Arial"/>
                <w:bCs/>
              </w:rPr>
            </w:pPr>
            <w:r>
              <w:t>N/A</w:t>
            </w:r>
          </w:p>
        </w:tc>
        <w:tc>
          <w:tcPr>
            <w:tcW w:w="1907" w:type="dxa"/>
          </w:tcPr>
          <w:p w14:paraId="3721B494" w14:textId="77777777" w:rsidR="004812FA" w:rsidRPr="00504A5C" w:rsidRDefault="004812FA" w:rsidP="00186130">
            <w:pPr>
              <w:pStyle w:val="TableContainer"/>
              <w:rPr>
                <w:rFonts w:eastAsia="Arial" w:cs="Arial"/>
                <w:bCs/>
              </w:rPr>
            </w:pPr>
            <w:r w:rsidRPr="00504A5C">
              <w:t>$50.13</w:t>
            </w:r>
          </w:p>
        </w:tc>
      </w:tr>
      <w:tr w:rsidR="004812FA" w:rsidRPr="00E514E1" w14:paraId="4B4AA4B6"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0C090CD" w14:textId="77777777" w:rsidR="004812FA" w:rsidRPr="00504A5C" w:rsidRDefault="004812FA" w:rsidP="00186130">
            <w:pPr>
              <w:pStyle w:val="TableContainer"/>
            </w:pPr>
            <w:proofErr w:type="spellStart"/>
            <w:r w:rsidRPr="00504A5C">
              <w:t>Trihalomethanes</w:t>
            </w:r>
            <w:proofErr w:type="spellEnd"/>
            <w:r w:rsidRPr="00504A5C">
              <w:t>,</w:t>
            </w:r>
            <w:r w:rsidRPr="00504A5C">
              <w:rPr>
                <w:spacing w:val="-2"/>
              </w:rPr>
              <w:t xml:space="preserve"> </w:t>
            </w:r>
            <w:r w:rsidRPr="00504A5C">
              <w:t>EPA</w:t>
            </w:r>
            <w:r w:rsidRPr="00504A5C">
              <w:rPr>
                <w:spacing w:val="-2"/>
              </w:rPr>
              <w:t xml:space="preserve"> </w:t>
            </w:r>
            <w:r w:rsidRPr="00504A5C">
              <w:t>Method</w:t>
            </w:r>
            <w:r w:rsidRPr="00504A5C">
              <w:rPr>
                <w:spacing w:val="-2"/>
              </w:rPr>
              <w:t xml:space="preserve"> </w:t>
            </w:r>
            <w:r w:rsidRPr="00504A5C">
              <w:t>551.1:</w:t>
            </w:r>
            <w:r w:rsidRPr="00504A5C">
              <w:rPr>
                <w:spacing w:val="46"/>
              </w:rPr>
              <w:t xml:space="preserve"> </w:t>
            </w:r>
            <w:proofErr w:type="spellStart"/>
            <w:r w:rsidRPr="00504A5C">
              <w:t>Trihalomethanes</w:t>
            </w:r>
            <w:proofErr w:type="spellEnd"/>
            <w:r w:rsidRPr="00504A5C">
              <w:t>, DW,</w:t>
            </w:r>
            <w:r w:rsidRPr="00504A5C">
              <w:rPr>
                <w:spacing w:val="33"/>
                <w:w w:val="99"/>
              </w:rPr>
              <w:t xml:space="preserve"> </w:t>
            </w:r>
            <w:r w:rsidRPr="00504A5C">
              <w:t>EPA</w:t>
            </w:r>
            <w:r w:rsidRPr="00504A5C">
              <w:rPr>
                <w:spacing w:val="-4"/>
              </w:rPr>
              <w:t xml:space="preserve"> </w:t>
            </w:r>
            <w:r w:rsidRPr="00504A5C">
              <w:t>551.1</w:t>
            </w:r>
          </w:p>
        </w:tc>
        <w:tc>
          <w:tcPr>
            <w:tcW w:w="1980" w:type="dxa"/>
          </w:tcPr>
          <w:p w14:paraId="167FDB7F" w14:textId="77777777" w:rsidR="004812FA" w:rsidRPr="00504A5C" w:rsidRDefault="004812FA" w:rsidP="00186130">
            <w:pPr>
              <w:pStyle w:val="TableContainer"/>
            </w:pPr>
            <w:r w:rsidRPr="00504A5C">
              <w:t>EZZ0230A</w:t>
            </w:r>
          </w:p>
        </w:tc>
        <w:tc>
          <w:tcPr>
            <w:tcW w:w="1620" w:type="dxa"/>
          </w:tcPr>
          <w:p w14:paraId="42145481" w14:textId="77777777" w:rsidR="004812FA" w:rsidRPr="00504A5C" w:rsidRDefault="004812FA" w:rsidP="00186130">
            <w:pPr>
              <w:pStyle w:val="TableContainer"/>
            </w:pPr>
            <w:r>
              <w:t>N/A</w:t>
            </w:r>
          </w:p>
        </w:tc>
        <w:tc>
          <w:tcPr>
            <w:tcW w:w="1907" w:type="dxa"/>
          </w:tcPr>
          <w:p w14:paraId="20FAA9A3" w14:textId="77777777" w:rsidR="004812FA" w:rsidRPr="00504A5C" w:rsidRDefault="004812FA" w:rsidP="00186130">
            <w:pPr>
              <w:pStyle w:val="TableContainer"/>
            </w:pPr>
            <w:r w:rsidRPr="00504A5C">
              <w:t>$43.91</w:t>
            </w:r>
          </w:p>
        </w:tc>
      </w:tr>
      <w:tr w:rsidR="004812FA" w:rsidRPr="00E514E1" w14:paraId="30360023" w14:textId="77777777" w:rsidTr="00D3691D">
        <w:trPr>
          <w:trHeight w:val="144"/>
        </w:trPr>
        <w:tc>
          <w:tcPr>
            <w:tcW w:w="5142" w:type="dxa"/>
          </w:tcPr>
          <w:p w14:paraId="099DB36F" w14:textId="6D15DBCD" w:rsidR="004812FA" w:rsidRPr="00504A5C" w:rsidRDefault="004812FA" w:rsidP="00186130">
            <w:pPr>
              <w:pStyle w:val="TableContainer"/>
            </w:pPr>
            <w:r w:rsidRPr="00504A5C">
              <w:t>Volatile</w:t>
            </w:r>
            <w:r w:rsidRPr="00504A5C">
              <w:rPr>
                <w:spacing w:val="-2"/>
              </w:rPr>
              <w:t xml:space="preserve"> </w:t>
            </w:r>
            <w:r w:rsidRPr="00504A5C">
              <w:t>Organic Compounds VOCs by</w:t>
            </w:r>
            <w:r w:rsidRPr="00504A5C">
              <w:rPr>
                <w:spacing w:val="-4"/>
              </w:rPr>
              <w:t xml:space="preserve"> </w:t>
            </w:r>
            <w:r w:rsidRPr="00504A5C">
              <w:t>GC-MS, EPA</w:t>
            </w:r>
            <w:r w:rsidRPr="00504A5C">
              <w:rPr>
                <w:spacing w:val="-2"/>
              </w:rPr>
              <w:t xml:space="preserve"> </w:t>
            </w:r>
            <w:r w:rsidRPr="00504A5C">
              <w:t>Method</w:t>
            </w:r>
            <w:r w:rsidRPr="00504A5C">
              <w:rPr>
                <w:spacing w:val="26"/>
              </w:rPr>
              <w:t xml:space="preserve"> </w:t>
            </w:r>
            <w:r w:rsidRPr="00504A5C">
              <w:t>524.2:</w:t>
            </w:r>
            <w:r w:rsidR="00CB2883" w:rsidRPr="00504A5C">
              <w:t xml:space="preserve"> </w:t>
            </w:r>
            <w:r w:rsidRPr="00504A5C">
              <w:t>VOCs, by</w:t>
            </w:r>
            <w:r w:rsidRPr="00504A5C">
              <w:rPr>
                <w:spacing w:val="-4"/>
              </w:rPr>
              <w:t xml:space="preserve"> </w:t>
            </w:r>
            <w:r w:rsidRPr="00504A5C">
              <w:t>GC-MS</w:t>
            </w:r>
          </w:p>
        </w:tc>
        <w:tc>
          <w:tcPr>
            <w:tcW w:w="1980" w:type="dxa"/>
          </w:tcPr>
          <w:p w14:paraId="01F97096" w14:textId="77777777" w:rsidR="004812FA" w:rsidRPr="00504A5C" w:rsidRDefault="004812FA" w:rsidP="00186130">
            <w:pPr>
              <w:pStyle w:val="TableContainer"/>
            </w:pPr>
            <w:r w:rsidRPr="00504A5C">
              <w:t>EZZ0085A</w:t>
            </w:r>
          </w:p>
        </w:tc>
        <w:tc>
          <w:tcPr>
            <w:tcW w:w="1620" w:type="dxa"/>
          </w:tcPr>
          <w:p w14:paraId="5960D400" w14:textId="77777777" w:rsidR="004812FA" w:rsidRPr="00504A5C" w:rsidRDefault="004812FA" w:rsidP="00186130">
            <w:pPr>
              <w:pStyle w:val="TableContainer"/>
            </w:pPr>
            <w:r>
              <w:t>N/A</w:t>
            </w:r>
          </w:p>
        </w:tc>
        <w:tc>
          <w:tcPr>
            <w:tcW w:w="1907" w:type="dxa"/>
          </w:tcPr>
          <w:p w14:paraId="72B1F5F7" w14:textId="77777777" w:rsidR="004812FA" w:rsidRPr="00504A5C" w:rsidRDefault="004812FA" w:rsidP="00186130">
            <w:pPr>
              <w:pStyle w:val="TableContainer"/>
            </w:pPr>
            <w:r w:rsidRPr="00504A5C">
              <w:t>$55.12</w:t>
            </w:r>
          </w:p>
        </w:tc>
      </w:tr>
    </w:tbl>
    <w:p w14:paraId="38350479" w14:textId="32C91486" w:rsidR="00CB5200" w:rsidRDefault="00C6117E" w:rsidP="00C6117E">
      <w:pPr>
        <w:pStyle w:val="Heading6"/>
      </w:pPr>
      <w:r w:rsidRPr="009D0264">
        <w:lastRenderedPageBreak/>
        <w:t>Environmental</w:t>
      </w:r>
      <w:r w:rsidRPr="009D0264">
        <w:rPr>
          <w:spacing w:val="-3"/>
        </w:rPr>
        <w:t xml:space="preserve"> </w:t>
      </w:r>
      <w:r w:rsidRPr="009D0264">
        <w:t>/</w:t>
      </w:r>
      <w:r w:rsidRPr="009D0264">
        <w:rPr>
          <w:spacing w:val="-2"/>
        </w:rPr>
        <w:t xml:space="preserve"> </w:t>
      </w:r>
      <w:r w:rsidRPr="009D0264">
        <w:t>Drinking</w:t>
      </w:r>
      <w:r w:rsidRPr="009D0264">
        <w:rPr>
          <w:spacing w:val="-3"/>
        </w:rPr>
        <w:t xml:space="preserve"> </w:t>
      </w:r>
      <w:r w:rsidRPr="009D0264">
        <w:t>Water</w:t>
      </w:r>
      <w:r w:rsidRPr="009D0264">
        <w:rPr>
          <w:spacing w:val="-4"/>
        </w:rPr>
        <w:t xml:space="preserve"> </w:t>
      </w:r>
      <w:r w:rsidRPr="009D0264">
        <w:t>Samples:</w:t>
      </w:r>
      <w:r w:rsidR="00811C2E" w:rsidRPr="00504A5C">
        <w:t xml:space="preserve"> </w:t>
      </w:r>
      <w:r w:rsidRPr="009D0264">
        <w:t xml:space="preserve">Radiochemical </w:t>
      </w:r>
      <w:r w:rsidRPr="009D0264">
        <w:rPr>
          <w:spacing w:val="-2"/>
        </w:rPr>
        <w:t>Analysis</w:t>
      </w:r>
    </w:p>
    <w:tbl>
      <w:tblPr>
        <w:tblStyle w:val="HHSTableforTextData2"/>
        <w:tblW w:w="10649" w:type="dxa"/>
        <w:tblInd w:w="0" w:type="dxa"/>
        <w:tblLayout w:type="fixed"/>
        <w:tblLook w:val="01E0" w:firstRow="1" w:lastRow="1" w:firstColumn="1" w:lastColumn="1" w:noHBand="0" w:noVBand="0"/>
      </w:tblPr>
      <w:tblGrid>
        <w:gridCol w:w="5142"/>
        <w:gridCol w:w="1980"/>
        <w:gridCol w:w="1620"/>
        <w:gridCol w:w="1907"/>
      </w:tblGrid>
      <w:tr w:rsidR="004812FA" w:rsidRPr="009D0264" w14:paraId="55DA8BEC" w14:textId="77777777" w:rsidTr="006F6680">
        <w:trPr>
          <w:cnfStyle w:val="100000000000" w:firstRow="1" w:lastRow="0" w:firstColumn="0" w:lastColumn="0" w:oddVBand="0" w:evenVBand="0" w:oddHBand="0" w:evenHBand="0" w:firstRowFirstColumn="0" w:firstRowLastColumn="0" w:lastRowFirstColumn="0" w:lastRowLastColumn="0"/>
        </w:trPr>
        <w:tc>
          <w:tcPr>
            <w:tcW w:w="5142" w:type="dxa"/>
          </w:tcPr>
          <w:p w14:paraId="78565380" w14:textId="77777777" w:rsidR="004812FA" w:rsidRPr="009D0264" w:rsidRDefault="004812FA" w:rsidP="00186130">
            <w:pPr>
              <w:pStyle w:val="TableContainer"/>
            </w:pPr>
            <w:r w:rsidRPr="009D0264">
              <w:t>Procedure</w:t>
            </w:r>
            <w:r w:rsidRPr="009D0264">
              <w:rPr>
                <w:spacing w:val="-5"/>
              </w:rPr>
              <w:t xml:space="preserve"> </w:t>
            </w:r>
            <w:r w:rsidRPr="009D0264">
              <w:t>Name</w:t>
            </w:r>
          </w:p>
        </w:tc>
        <w:tc>
          <w:tcPr>
            <w:tcW w:w="1980" w:type="dxa"/>
          </w:tcPr>
          <w:p w14:paraId="22CE5375" w14:textId="77777777" w:rsidR="004812FA" w:rsidRPr="009D0264" w:rsidRDefault="004812FA" w:rsidP="00186130">
            <w:pPr>
              <w:pStyle w:val="TableContainer"/>
            </w:pPr>
            <w:r w:rsidRPr="009D0264">
              <w:t>Procedure</w:t>
            </w:r>
            <w:r w:rsidRPr="009D0264">
              <w:rPr>
                <w:spacing w:val="-6"/>
              </w:rPr>
              <w:t xml:space="preserve"> </w:t>
            </w:r>
            <w:r w:rsidRPr="009D0264">
              <w:t>No.</w:t>
            </w:r>
          </w:p>
        </w:tc>
        <w:tc>
          <w:tcPr>
            <w:tcW w:w="1620" w:type="dxa"/>
          </w:tcPr>
          <w:p w14:paraId="60647004" w14:textId="77777777" w:rsidR="004812FA" w:rsidRPr="009D0264" w:rsidRDefault="004812FA" w:rsidP="00186130">
            <w:pPr>
              <w:pStyle w:val="TableContainer"/>
            </w:pPr>
            <w:r w:rsidRPr="009D0264">
              <w:t>CPT</w:t>
            </w:r>
          </w:p>
        </w:tc>
        <w:tc>
          <w:tcPr>
            <w:tcW w:w="1907" w:type="dxa"/>
          </w:tcPr>
          <w:p w14:paraId="082A325B" w14:textId="77777777" w:rsidR="004812FA" w:rsidRPr="009D0264" w:rsidRDefault="004812FA" w:rsidP="00186130">
            <w:pPr>
              <w:pStyle w:val="TableContainer"/>
            </w:pPr>
            <w:r w:rsidRPr="009D0264">
              <w:t>Cost</w:t>
            </w:r>
          </w:p>
        </w:tc>
      </w:tr>
      <w:tr w:rsidR="004812FA" w:rsidRPr="00E514E1" w14:paraId="71DF499D" w14:textId="77777777" w:rsidTr="00D3691D">
        <w:trPr>
          <w:trHeight w:val="144"/>
        </w:trPr>
        <w:tc>
          <w:tcPr>
            <w:tcW w:w="5142" w:type="dxa"/>
          </w:tcPr>
          <w:p w14:paraId="3C36C5C9" w14:textId="65A7F03E" w:rsidR="004812FA" w:rsidRPr="00504A5C" w:rsidRDefault="004812FA" w:rsidP="00186130">
            <w:pPr>
              <w:pStyle w:val="TableContainer"/>
            </w:pPr>
            <w:r w:rsidRPr="00504A5C">
              <w:t>Gross</w:t>
            </w:r>
            <w:r w:rsidRPr="00504A5C">
              <w:rPr>
                <w:spacing w:val="-3"/>
              </w:rPr>
              <w:t xml:space="preserve"> </w:t>
            </w:r>
            <w:r w:rsidRPr="00504A5C">
              <w:t>Alpha</w:t>
            </w:r>
            <w:r w:rsidRPr="00504A5C">
              <w:rPr>
                <w:spacing w:val="-2"/>
              </w:rPr>
              <w:t xml:space="preserve"> </w:t>
            </w:r>
            <w:r w:rsidRPr="00504A5C">
              <w:t>and</w:t>
            </w:r>
            <w:r w:rsidRPr="00504A5C">
              <w:rPr>
                <w:spacing w:val="-2"/>
              </w:rPr>
              <w:t xml:space="preserve"> </w:t>
            </w:r>
            <w:r w:rsidRPr="00504A5C">
              <w:t>Beta, EPA</w:t>
            </w:r>
            <w:r w:rsidRPr="00504A5C">
              <w:rPr>
                <w:spacing w:val="-2"/>
              </w:rPr>
              <w:t xml:space="preserve"> </w:t>
            </w:r>
            <w:r w:rsidRPr="00504A5C">
              <w:t>Method</w:t>
            </w:r>
            <w:r w:rsidRPr="00504A5C">
              <w:rPr>
                <w:spacing w:val="-2"/>
              </w:rPr>
              <w:t xml:space="preserve"> </w:t>
            </w:r>
            <w:r w:rsidRPr="00504A5C">
              <w:t>900.0:</w:t>
            </w:r>
            <w:r w:rsidR="00CB2883" w:rsidRPr="00504A5C">
              <w:t xml:space="preserve"> </w:t>
            </w:r>
            <w:r w:rsidRPr="00504A5C">
              <w:t>Gross</w:t>
            </w:r>
            <w:r w:rsidRPr="00504A5C">
              <w:rPr>
                <w:spacing w:val="-3"/>
              </w:rPr>
              <w:t xml:space="preserve"> </w:t>
            </w:r>
            <w:r w:rsidRPr="00504A5C">
              <w:t>Alpha</w:t>
            </w:r>
            <w:r w:rsidRPr="00504A5C">
              <w:rPr>
                <w:spacing w:val="-2"/>
              </w:rPr>
              <w:t xml:space="preserve"> </w:t>
            </w:r>
            <w:r w:rsidRPr="00504A5C">
              <w:t>and</w:t>
            </w:r>
            <w:r w:rsidRPr="00504A5C">
              <w:rPr>
                <w:spacing w:val="24"/>
              </w:rPr>
              <w:t xml:space="preserve"> </w:t>
            </w:r>
            <w:r w:rsidRPr="00504A5C">
              <w:t>Beta,</w:t>
            </w:r>
            <w:r w:rsidRPr="00504A5C">
              <w:rPr>
                <w:spacing w:val="-5"/>
              </w:rPr>
              <w:t xml:space="preserve"> </w:t>
            </w:r>
            <w:r w:rsidRPr="00504A5C">
              <w:t>Drinking</w:t>
            </w:r>
            <w:r w:rsidRPr="00504A5C">
              <w:rPr>
                <w:spacing w:val="-3"/>
              </w:rPr>
              <w:t xml:space="preserve"> </w:t>
            </w:r>
            <w:r w:rsidRPr="00504A5C">
              <w:t>Water</w:t>
            </w:r>
          </w:p>
        </w:tc>
        <w:tc>
          <w:tcPr>
            <w:tcW w:w="1980" w:type="dxa"/>
          </w:tcPr>
          <w:p w14:paraId="1C4E7CD3" w14:textId="77777777" w:rsidR="004812FA" w:rsidRPr="00504A5C" w:rsidRDefault="004812FA" w:rsidP="00186130">
            <w:pPr>
              <w:pStyle w:val="TableContainer"/>
            </w:pPr>
            <w:r w:rsidRPr="00504A5C">
              <w:t>EZZ0143A</w:t>
            </w:r>
          </w:p>
        </w:tc>
        <w:tc>
          <w:tcPr>
            <w:tcW w:w="1620" w:type="dxa"/>
          </w:tcPr>
          <w:p w14:paraId="0A17651A" w14:textId="77777777" w:rsidR="004812FA" w:rsidRPr="00504A5C" w:rsidRDefault="004812FA" w:rsidP="00186130">
            <w:pPr>
              <w:pStyle w:val="TableContainer"/>
            </w:pPr>
            <w:r>
              <w:t>N/A</w:t>
            </w:r>
          </w:p>
        </w:tc>
        <w:tc>
          <w:tcPr>
            <w:tcW w:w="1907" w:type="dxa"/>
          </w:tcPr>
          <w:p w14:paraId="3E8E3DA2" w14:textId="77777777" w:rsidR="004812FA" w:rsidRPr="00504A5C" w:rsidRDefault="004812FA" w:rsidP="00186130">
            <w:pPr>
              <w:pStyle w:val="TableContainer"/>
            </w:pPr>
            <w:r w:rsidRPr="00504A5C">
              <w:t>$170.73</w:t>
            </w:r>
          </w:p>
        </w:tc>
      </w:tr>
      <w:tr w:rsidR="004812FA" w:rsidRPr="00E514E1" w14:paraId="0565372B"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E17FD1B" w14:textId="6DF49B8A" w:rsidR="004812FA" w:rsidRPr="00504A5C" w:rsidRDefault="004812FA" w:rsidP="00186130">
            <w:pPr>
              <w:pStyle w:val="TableContainer"/>
            </w:pPr>
            <w:r w:rsidRPr="00504A5C">
              <w:t>Gross</w:t>
            </w:r>
            <w:r w:rsidRPr="00504A5C">
              <w:rPr>
                <w:spacing w:val="-3"/>
              </w:rPr>
              <w:t xml:space="preserve"> </w:t>
            </w:r>
            <w:r w:rsidRPr="00504A5C">
              <w:t>Alpha</w:t>
            </w:r>
            <w:r w:rsidRPr="00504A5C">
              <w:rPr>
                <w:spacing w:val="-2"/>
              </w:rPr>
              <w:t xml:space="preserve"> </w:t>
            </w:r>
            <w:r w:rsidRPr="00504A5C">
              <w:t>or Beta,</w:t>
            </w:r>
            <w:r w:rsidRPr="00504A5C">
              <w:rPr>
                <w:spacing w:val="-2"/>
              </w:rPr>
              <w:t xml:space="preserve"> </w:t>
            </w:r>
            <w:r w:rsidRPr="00504A5C">
              <w:t>EPA</w:t>
            </w:r>
            <w:r w:rsidRPr="00504A5C">
              <w:rPr>
                <w:spacing w:val="-2"/>
              </w:rPr>
              <w:t xml:space="preserve"> </w:t>
            </w:r>
            <w:r w:rsidRPr="00504A5C">
              <w:t>Method</w:t>
            </w:r>
            <w:r w:rsidRPr="00504A5C">
              <w:rPr>
                <w:spacing w:val="-2"/>
              </w:rPr>
              <w:t xml:space="preserve"> </w:t>
            </w:r>
            <w:r w:rsidRPr="00504A5C">
              <w:t>900.0:</w:t>
            </w:r>
            <w:r w:rsidR="00CB2883" w:rsidRPr="00504A5C">
              <w:t xml:space="preserve"> </w:t>
            </w:r>
            <w:r w:rsidRPr="00504A5C">
              <w:t>Gross</w:t>
            </w:r>
            <w:r w:rsidRPr="00504A5C">
              <w:rPr>
                <w:spacing w:val="-2"/>
              </w:rPr>
              <w:t xml:space="preserve"> </w:t>
            </w:r>
            <w:r w:rsidRPr="00504A5C">
              <w:t>Alpha</w:t>
            </w:r>
            <w:r w:rsidRPr="00504A5C">
              <w:rPr>
                <w:spacing w:val="-2"/>
              </w:rPr>
              <w:t xml:space="preserve"> </w:t>
            </w:r>
            <w:r w:rsidRPr="00504A5C">
              <w:t>or</w:t>
            </w:r>
            <w:r w:rsidRPr="00504A5C">
              <w:rPr>
                <w:spacing w:val="22"/>
              </w:rPr>
              <w:t xml:space="preserve"> </w:t>
            </w:r>
            <w:r w:rsidRPr="00504A5C">
              <w:t>Beta,</w:t>
            </w:r>
            <w:r w:rsidRPr="00504A5C">
              <w:rPr>
                <w:spacing w:val="-5"/>
              </w:rPr>
              <w:t xml:space="preserve"> </w:t>
            </w:r>
            <w:r w:rsidRPr="00504A5C">
              <w:t>Drinking</w:t>
            </w:r>
            <w:r w:rsidRPr="00504A5C">
              <w:rPr>
                <w:spacing w:val="-3"/>
              </w:rPr>
              <w:t xml:space="preserve"> </w:t>
            </w:r>
            <w:r w:rsidRPr="00504A5C">
              <w:t>Water</w:t>
            </w:r>
          </w:p>
        </w:tc>
        <w:tc>
          <w:tcPr>
            <w:tcW w:w="1980" w:type="dxa"/>
          </w:tcPr>
          <w:p w14:paraId="1955AC09" w14:textId="77777777" w:rsidR="004812FA" w:rsidRPr="00504A5C" w:rsidRDefault="004812FA" w:rsidP="00186130">
            <w:pPr>
              <w:pStyle w:val="TableContainer"/>
            </w:pPr>
            <w:r w:rsidRPr="00504A5C">
              <w:t>EZZ0144A</w:t>
            </w:r>
          </w:p>
        </w:tc>
        <w:tc>
          <w:tcPr>
            <w:tcW w:w="1620" w:type="dxa"/>
          </w:tcPr>
          <w:p w14:paraId="06B583BB" w14:textId="77777777" w:rsidR="004812FA" w:rsidRPr="00504A5C" w:rsidRDefault="004812FA" w:rsidP="00186130">
            <w:pPr>
              <w:pStyle w:val="TableContainer"/>
            </w:pPr>
            <w:r>
              <w:t>N/A</w:t>
            </w:r>
          </w:p>
        </w:tc>
        <w:tc>
          <w:tcPr>
            <w:tcW w:w="1907" w:type="dxa"/>
          </w:tcPr>
          <w:p w14:paraId="7C8B41B8" w14:textId="77777777" w:rsidR="004812FA" w:rsidRPr="00504A5C" w:rsidRDefault="004812FA" w:rsidP="00186130">
            <w:pPr>
              <w:pStyle w:val="TableContainer"/>
            </w:pPr>
            <w:r w:rsidRPr="00504A5C">
              <w:t>$170.73</w:t>
            </w:r>
          </w:p>
        </w:tc>
      </w:tr>
      <w:tr w:rsidR="004812FA" w:rsidRPr="00E514E1" w14:paraId="4AAEC2F7" w14:textId="77777777" w:rsidTr="00D3691D">
        <w:trPr>
          <w:trHeight w:val="144"/>
        </w:trPr>
        <w:tc>
          <w:tcPr>
            <w:tcW w:w="5142" w:type="dxa"/>
          </w:tcPr>
          <w:p w14:paraId="170221E6" w14:textId="77777777" w:rsidR="004812FA" w:rsidRPr="00504A5C" w:rsidRDefault="004812FA" w:rsidP="00186130">
            <w:pPr>
              <w:pStyle w:val="TableContainer"/>
            </w:pPr>
            <w:r w:rsidRPr="00504A5C">
              <w:t>Gamma</w:t>
            </w:r>
            <w:r w:rsidRPr="00504A5C">
              <w:rPr>
                <w:spacing w:val="-2"/>
              </w:rPr>
              <w:t xml:space="preserve"> </w:t>
            </w:r>
            <w:r w:rsidRPr="00504A5C">
              <w:t>Emitting Isotopes, EPA Method 901.1:</w:t>
            </w:r>
            <w:r w:rsidRPr="00504A5C">
              <w:rPr>
                <w:spacing w:val="48"/>
              </w:rPr>
              <w:t xml:space="preserve"> </w:t>
            </w:r>
            <w:r w:rsidRPr="00504A5C">
              <w:t>Gamma</w:t>
            </w:r>
            <w:r w:rsidRPr="00504A5C">
              <w:rPr>
                <w:spacing w:val="29"/>
              </w:rPr>
              <w:t xml:space="preserve"> </w:t>
            </w:r>
            <w:r w:rsidRPr="00504A5C">
              <w:t>Emitting</w:t>
            </w:r>
            <w:r w:rsidRPr="00504A5C">
              <w:rPr>
                <w:spacing w:val="-3"/>
              </w:rPr>
              <w:t xml:space="preserve"> </w:t>
            </w:r>
            <w:r w:rsidRPr="00504A5C">
              <w:t>Isotopes,</w:t>
            </w:r>
            <w:r w:rsidRPr="00504A5C">
              <w:rPr>
                <w:spacing w:val="-2"/>
              </w:rPr>
              <w:t xml:space="preserve"> </w:t>
            </w:r>
            <w:r w:rsidRPr="00504A5C">
              <w:t>Drinking</w:t>
            </w:r>
            <w:r w:rsidRPr="00504A5C">
              <w:rPr>
                <w:spacing w:val="-2"/>
              </w:rPr>
              <w:t xml:space="preserve"> </w:t>
            </w:r>
            <w:r w:rsidRPr="00504A5C">
              <w:t>Water</w:t>
            </w:r>
          </w:p>
        </w:tc>
        <w:tc>
          <w:tcPr>
            <w:tcW w:w="1980" w:type="dxa"/>
          </w:tcPr>
          <w:p w14:paraId="47DB2DA6" w14:textId="77777777" w:rsidR="004812FA" w:rsidRPr="00504A5C" w:rsidRDefault="004812FA" w:rsidP="00186130">
            <w:pPr>
              <w:pStyle w:val="TableContainer"/>
            </w:pPr>
            <w:r w:rsidRPr="00504A5C">
              <w:t>EZZ0142A</w:t>
            </w:r>
          </w:p>
        </w:tc>
        <w:tc>
          <w:tcPr>
            <w:tcW w:w="1620" w:type="dxa"/>
          </w:tcPr>
          <w:p w14:paraId="3E7322E1" w14:textId="77777777" w:rsidR="004812FA" w:rsidRPr="00504A5C" w:rsidRDefault="004812FA" w:rsidP="00186130">
            <w:pPr>
              <w:pStyle w:val="TableContainer"/>
            </w:pPr>
            <w:r>
              <w:t>N/A</w:t>
            </w:r>
          </w:p>
        </w:tc>
        <w:tc>
          <w:tcPr>
            <w:tcW w:w="1907" w:type="dxa"/>
          </w:tcPr>
          <w:p w14:paraId="620DE8F4" w14:textId="77777777" w:rsidR="004812FA" w:rsidRPr="00504A5C" w:rsidRDefault="004812FA" w:rsidP="00186130">
            <w:pPr>
              <w:pStyle w:val="TableContainer"/>
            </w:pPr>
            <w:r w:rsidRPr="00504A5C">
              <w:t>$36.53</w:t>
            </w:r>
          </w:p>
        </w:tc>
      </w:tr>
      <w:tr w:rsidR="004812FA" w:rsidRPr="00E514E1" w14:paraId="0EA5045F"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D7A4DE8" w14:textId="0F208B88" w:rsidR="004812FA" w:rsidRPr="00504A5C" w:rsidRDefault="004812FA" w:rsidP="00186130">
            <w:pPr>
              <w:pStyle w:val="TableContainer"/>
            </w:pPr>
            <w:r w:rsidRPr="00504A5C">
              <w:t>Radium-226, SM, 19th Edition, 7500RaC:</w:t>
            </w:r>
            <w:r w:rsidR="00CB2883" w:rsidRPr="00504A5C">
              <w:t xml:space="preserve"> </w:t>
            </w:r>
            <w:r w:rsidRPr="00504A5C">
              <w:t>Radium-226,</w:t>
            </w:r>
            <w:r w:rsidRPr="00504A5C">
              <w:rPr>
                <w:spacing w:val="27"/>
                <w:w w:val="99"/>
              </w:rPr>
              <w:t xml:space="preserve"> </w:t>
            </w:r>
            <w:r w:rsidRPr="00504A5C">
              <w:t>Drinking</w:t>
            </w:r>
            <w:r w:rsidRPr="00504A5C">
              <w:rPr>
                <w:spacing w:val="-5"/>
              </w:rPr>
              <w:t xml:space="preserve"> </w:t>
            </w:r>
            <w:r w:rsidRPr="00504A5C">
              <w:t>Water</w:t>
            </w:r>
          </w:p>
        </w:tc>
        <w:tc>
          <w:tcPr>
            <w:tcW w:w="1980" w:type="dxa"/>
          </w:tcPr>
          <w:p w14:paraId="480B7E65" w14:textId="77777777" w:rsidR="004812FA" w:rsidRPr="00504A5C" w:rsidRDefault="004812FA" w:rsidP="00186130">
            <w:pPr>
              <w:pStyle w:val="TableContainer"/>
            </w:pPr>
            <w:r w:rsidRPr="00504A5C">
              <w:t>EZZ0146A</w:t>
            </w:r>
          </w:p>
        </w:tc>
        <w:tc>
          <w:tcPr>
            <w:tcW w:w="1620" w:type="dxa"/>
          </w:tcPr>
          <w:p w14:paraId="7BFCBC9C" w14:textId="77777777" w:rsidR="004812FA" w:rsidRPr="00504A5C" w:rsidRDefault="004812FA" w:rsidP="00186130">
            <w:pPr>
              <w:pStyle w:val="TableContainer"/>
            </w:pPr>
            <w:r>
              <w:t>N/A</w:t>
            </w:r>
          </w:p>
        </w:tc>
        <w:tc>
          <w:tcPr>
            <w:tcW w:w="1907" w:type="dxa"/>
          </w:tcPr>
          <w:p w14:paraId="29DC974C" w14:textId="77777777" w:rsidR="004812FA" w:rsidRPr="00504A5C" w:rsidRDefault="004812FA" w:rsidP="00186130">
            <w:pPr>
              <w:pStyle w:val="TableContainer"/>
            </w:pPr>
            <w:r w:rsidRPr="00504A5C">
              <w:t>$43.24</w:t>
            </w:r>
          </w:p>
        </w:tc>
      </w:tr>
      <w:tr w:rsidR="004812FA" w:rsidRPr="00E514E1" w14:paraId="1E8A6A70" w14:textId="77777777" w:rsidTr="00D3691D">
        <w:trPr>
          <w:trHeight w:val="144"/>
        </w:trPr>
        <w:tc>
          <w:tcPr>
            <w:tcW w:w="5142" w:type="dxa"/>
          </w:tcPr>
          <w:p w14:paraId="6BA5681B" w14:textId="4478EA26" w:rsidR="004812FA" w:rsidRPr="00504A5C" w:rsidRDefault="004812FA" w:rsidP="00186130">
            <w:pPr>
              <w:pStyle w:val="TableContainer"/>
            </w:pPr>
            <w:r w:rsidRPr="00504A5C">
              <w:t xml:space="preserve">Radium-228, SM, 19th Edition, 7500 </w:t>
            </w:r>
            <w:proofErr w:type="spellStart"/>
            <w:r w:rsidRPr="00504A5C">
              <w:t>RaD</w:t>
            </w:r>
            <w:proofErr w:type="spellEnd"/>
            <w:r w:rsidRPr="00504A5C">
              <w:t>:</w:t>
            </w:r>
            <w:r w:rsidR="00CB2883" w:rsidRPr="00504A5C">
              <w:t xml:space="preserve"> </w:t>
            </w:r>
            <w:r w:rsidRPr="00504A5C">
              <w:t>Radium-228,</w:t>
            </w:r>
            <w:r w:rsidRPr="00504A5C">
              <w:rPr>
                <w:spacing w:val="29"/>
                <w:w w:val="99"/>
              </w:rPr>
              <w:t xml:space="preserve"> </w:t>
            </w:r>
            <w:r w:rsidRPr="00504A5C">
              <w:t>Drinking</w:t>
            </w:r>
            <w:r w:rsidRPr="00504A5C">
              <w:rPr>
                <w:spacing w:val="-5"/>
              </w:rPr>
              <w:t xml:space="preserve"> </w:t>
            </w:r>
            <w:r w:rsidRPr="00504A5C">
              <w:t>Water</w:t>
            </w:r>
          </w:p>
        </w:tc>
        <w:tc>
          <w:tcPr>
            <w:tcW w:w="1980" w:type="dxa"/>
          </w:tcPr>
          <w:p w14:paraId="4397CB78" w14:textId="77777777" w:rsidR="004812FA" w:rsidRPr="00504A5C" w:rsidRDefault="004812FA" w:rsidP="00186130">
            <w:pPr>
              <w:pStyle w:val="TableContainer"/>
            </w:pPr>
            <w:r w:rsidRPr="00504A5C">
              <w:t>EZZ0147A</w:t>
            </w:r>
          </w:p>
        </w:tc>
        <w:tc>
          <w:tcPr>
            <w:tcW w:w="1620" w:type="dxa"/>
          </w:tcPr>
          <w:p w14:paraId="31659795" w14:textId="77777777" w:rsidR="004812FA" w:rsidRPr="00504A5C" w:rsidRDefault="004812FA" w:rsidP="00186130">
            <w:pPr>
              <w:pStyle w:val="TableContainer"/>
            </w:pPr>
            <w:r>
              <w:t>N/A</w:t>
            </w:r>
          </w:p>
        </w:tc>
        <w:tc>
          <w:tcPr>
            <w:tcW w:w="1907" w:type="dxa"/>
          </w:tcPr>
          <w:p w14:paraId="2174F291" w14:textId="77777777" w:rsidR="004812FA" w:rsidRPr="00504A5C" w:rsidRDefault="004812FA" w:rsidP="00186130">
            <w:pPr>
              <w:pStyle w:val="TableContainer"/>
            </w:pPr>
            <w:r w:rsidRPr="00504A5C">
              <w:t>$101.74</w:t>
            </w:r>
          </w:p>
        </w:tc>
      </w:tr>
      <w:tr w:rsidR="004812FA" w:rsidRPr="00E514E1" w14:paraId="0F25FA49"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F220249" w14:textId="21335469" w:rsidR="004812FA" w:rsidRPr="00504A5C" w:rsidRDefault="004812FA" w:rsidP="00186130">
            <w:pPr>
              <w:pStyle w:val="TableContainer"/>
            </w:pPr>
            <w:r w:rsidRPr="00504A5C">
              <w:t>Strontium-89 or 90, EPA Method 905.0:</w:t>
            </w:r>
            <w:r w:rsidR="00CB2883" w:rsidRPr="00504A5C">
              <w:t xml:space="preserve"> </w:t>
            </w:r>
            <w:r w:rsidRPr="00504A5C">
              <w:t>Strontium-89 or 90,</w:t>
            </w:r>
            <w:r w:rsidRPr="00504A5C">
              <w:rPr>
                <w:spacing w:val="20"/>
              </w:rPr>
              <w:t xml:space="preserve"> </w:t>
            </w:r>
            <w:r w:rsidRPr="00504A5C">
              <w:t>Drinking</w:t>
            </w:r>
            <w:r w:rsidRPr="00504A5C">
              <w:rPr>
                <w:spacing w:val="-5"/>
              </w:rPr>
              <w:t xml:space="preserve"> </w:t>
            </w:r>
            <w:r w:rsidRPr="00504A5C">
              <w:t>Water</w:t>
            </w:r>
          </w:p>
        </w:tc>
        <w:tc>
          <w:tcPr>
            <w:tcW w:w="1980" w:type="dxa"/>
          </w:tcPr>
          <w:p w14:paraId="16BE7BD2" w14:textId="77777777" w:rsidR="004812FA" w:rsidRPr="00504A5C" w:rsidRDefault="004812FA" w:rsidP="00186130">
            <w:pPr>
              <w:pStyle w:val="TableContainer"/>
            </w:pPr>
            <w:r w:rsidRPr="00504A5C">
              <w:t>EZZ0150A</w:t>
            </w:r>
          </w:p>
        </w:tc>
        <w:tc>
          <w:tcPr>
            <w:tcW w:w="1620" w:type="dxa"/>
          </w:tcPr>
          <w:p w14:paraId="24A0DDD7" w14:textId="77777777" w:rsidR="004812FA" w:rsidRPr="00504A5C" w:rsidRDefault="004812FA" w:rsidP="00186130">
            <w:pPr>
              <w:pStyle w:val="TableContainer"/>
            </w:pPr>
            <w:r>
              <w:t>N/A</w:t>
            </w:r>
          </w:p>
        </w:tc>
        <w:tc>
          <w:tcPr>
            <w:tcW w:w="1907" w:type="dxa"/>
          </w:tcPr>
          <w:p w14:paraId="4A6B3D93" w14:textId="77777777" w:rsidR="004812FA" w:rsidRPr="00504A5C" w:rsidRDefault="004812FA" w:rsidP="00186130">
            <w:pPr>
              <w:pStyle w:val="TableContainer"/>
            </w:pPr>
            <w:r w:rsidRPr="00504A5C">
              <w:t>$152.89</w:t>
            </w:r>
          </w:p>
        </w:tc>
      </w:tr>
      <w:tr w:rsidR="004812FA" w:rsidRPr="00E514E1" w14:paraId="4A274D7B" w14:textId="77777777" w:rsidTr="00D3691D">
        <w:trPr>
          <w:trHeight w:val="144"/>
        </w:trPr>
        <w:tc>
          <w:tcPr>
            <w:tcW w:w="5142" w:type="dxa"/>
          </w:tcPr>
          <w:p w14:paraId="3EFF79BE" w14:textId="77777777" w:rsidR="004812FA" w:rsidRPr="00504A5C" w:rsidRDefault="004812FA" w:rsidP="00186130">
            <w:pPr>
              <w:pStyle w:val="TableContainer"/>
            </w:pPr>
            <w:r w:rsidRPr="00504A5C">
              <w:t>Tritium,</w:t>
            </w:r>
            <w:r w:rsidRPr="00504A5C">
              <w:rPr>
                <w:spacing w:val="-2"/>
              </w:rPr>
              <w:t xml:space="preserve"> </w:t>
            </w:r>
            <w:r w:rsidRPr="00504A5C">
              <w:t>EPA Method</w:t>
            </w:r>
            <w:r w:rsidRPr="00504A5C">
              <w:rPr>
                <w:spacing w:val="-2"/>
              </w:rPr>
              <w:t xml:space="preserve"> </w:t>
            </w:r>
            <w:r w:rsidRPr="00504A5C">
              <w:t>906.0:</w:t>
            </w:r>
            <w:r w:rsidRPr="00504A5C">
              <w:rPr>
                <w:spacing w:val="48"/>
              </w:rPr>
              <w:t xml:space="preserve"> </w:t>
            </w:r>
            <w:r w:rsidRPr="00504A5C">
              <w:t>Tritium,</w:t>
            </w:r>
            <w:r w:rsidRPr="00504A5C">
              <w:rPr>
                <w:spacing w:val="-4"/>
              </w:rPr>
              <w:t xml:space="preserve"> </w:t>
            </w:r>
            <w:r w:rsidRPr="00504A5C">
              <w:t>Drinking Water</w:t>
            </w:r>
          </w:p>
        </w:tc>
        <w:tc>
          <w:tcPr>
            <w:tcW w:w="1980" w:type="dxa"/>
          </w:tcPr>
          <w:p w14:paraId="69EE42D7" w14:textId="77777777" w:rsidR="004812FA" w:rsidRPr="00504A5C" w:rsidRDefault="004812FA" w:rsidP="00186130">
            <w:pPr>
              <w:pStyle w:val="TableContainer"/>
            </w:pPr>
            <w:r w:rsidRPr="00504A5C">
              <w:t>EZZ0148A</w:t>
            </w:r>
          </w:p>
        </w:tc>
        <w:tc>
          <w:tcPr>
            <w:tcW w:w="1620" w:type="dxa"/>
          </w:tcPr>
          <w:p w14:paraId="7487239E" w14:textId="77777777" w:rsidR="004812FA" w:rsidRPr="00504A5C" w:rsidRDefault="004812FA" w:rsidP="00186130">
            <w:pPr>
              <w:pStyle w:val="TableContainer"/>
            </w:pPr>
            <w:r>
              <w:t>N/A</w:t>
            </w:r>
          </w:p>
        </w:tc>
        <w:tc>
          <w:tcPr>
            <w:tcW w:w="1907" w:type="dxa"/>
          </w:tcPr>
          <w:p w14:paraId="7F6E6BB7" w14:textId="77777777" w:rsidR="004812FA" w:rsidRPr="00504A5C" w:rsidRDefault="004812FA" w:rsidP="00186130">
            <w:pPr>
              <w:pStyle w:val="TableContainer"/>
            </w:pPr>
            <w:r w:rsidRPr="00504A5C">
              <w:t>$73.19</w:t>
            </w:r>
          </w:p>
        </w:tc>
      </w:tr>
      <w:tr w:rsidR="004812FA" w:rsidRPr="00E514E1" w14:paraId="0F7AA725"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0D44737" w14:textId="77777777" w:rsidR="004812FA" w:rsidRPr="00504A5C" w:rsidRDefault="004812FA" w:rsidP="00186130">
            <w:pPr>
              <w:pStyle w:val="TableContainer"/>
            </w:pPr>
            <w:r w:rsidRPr="00504A5C">
              <w:t>Uranium</w:t>
            </w:r>
            <w:r w:rsidRPr="00504A5C">
              <w:rPr>
                <w:spacing w:val="-2"/>
              </w:rPr>
              <w:t xml:space="preserve"> </w:t>
            </w:r>
            <w:r w:rsidRPr="00504A5C">
              <w:t>Isotopes, SM, 19th Edition, 7500UC:</w:t>
            </w:r>
            <w:r w:rsidRPr="00504A5C">
              <w:rPr>
                <w:spacing w:val="49"/>
              </w:rPr>
              <w:t xml:space="preserve"> </w:t>
            </w:r>
            <w:r w:rsidRPr="00504A5C">
              <w:t>Uranium</w:t>
            </w:r>
            <w:r w:rsidRPr="00504A5C">
              <w:rPr>
                <w:spacing w:val="20"/>
              </w:rPr>
              <w:t xml:space="preserve"> </w:t>
            </w:r>
            <w:r w:rsidRPr="00504A5C">
              <w:t>Isotopes,</w:t>
            </w:r>
            <w:r w:rsidRPr="00504A5C">
              <w:rPr>
                <w:spacing w:val="-3"/>
              </w:rPr>
              <w:t xml:space="preserve"> </w:t>
            </w:r>
            <w:r w:rsidRPr="00504A5C">
              <w:t>Drinking</w:t>
            </w:r>
            <w:r w:rsidRPr="00504A5C">
              <w:rPr>
                <w:spacing w:val="-2"/>
              </w:rPr>
              <w:t xml:space="preserve"> </w:t>
            </w:r>
            <w:r w:rsidRPr="00504A5C">
              <w:t>Water</w:t>
            </w:r>
          </w:p>
        </w:tc>
        <w:tc>
          <w:tcPr>
            <w:tcW w:w="1980" w:type="dxa"/>
          </w:tcPr>
          <w:p w14:paraId="4ABCF986" w14:textId="77777777" w:rsidR="004812FA" w:rsidRPr="00504A5C" w:rsidRDefault="004812FA" w:rsidP="00186130">
            <w:pPr>
              <w:pStyle w:val="TableContainer"/>
            </w:pPr>
            <w:r w:rsidRPr="00504A5C">
              <w:t>EZZ0141A</w:t>
            </w:r>
          </w:p>
        </w:tc>
        <w:tc>
          <w:tcPr>
            <w:tcW w:w="1620" w:type="dxa"/>
          </w:tcPr>
          <w:p w14:paraId="4EBD5CC6" w14:textId="77777777" w:rsidR="004812FA" w:rsidRPr="00504A5C" w:rsidRDefault="004812FA" w:rsidP="00186130">
            <w:pPr>
              <w:pStyle w:val="TableContainer"/>
            </w:pPr>
            <w:r>
              <w:t>N/A</w:t>
            </w:r>
          </w:p>
        </w:tc>
        <w:tc>
          <w:tcPr>
            <w:tcW w:w="1907" w:type="dxa"/>
          </w:tcPr>
          <w:p w14:paraId="519D02A0" w14:textId="77777777" w:rsidR="004812FA" w:rsidRPr="00504A5C" w:rsidRDefault="004812FA" w:rsidP="00186130">
            <w:pPr>
              <w:pStyle w:val="TableContainer"/>
            </w:pPr>
            <w:r w:rsidRPr="00504A5C">
              <w:t>$104.81</w:t>
            </w:r>
          </w:p>
        </w:tc>
      </w:tr>
    </w:tbl>
    <w:p w14:paraId="4E9949EC" w14:textId="4231F320" w:rsidR="00CB5200" w:rsidRDefault="00E06F0B" w:rsidP="00E06F0B">
      <w:pPr>
        <w:pStyle w:val="Heading6"/>
      </w:pPr>
      <w:r w:rsidRPr="009D0264">
        <w:t>Environmental</w:t>
      </w:r>
      <w:r w:rsidRPr="009D0264">
        <w:rPr>
          <w:spacing w:val="-4"/>
        </w:rPr>
        <w:t xml:space="preserve"> </w:t>
      </w:r>
      <w:r w:rsidRPr="009D0264">
        <w:t>/</w:t>
      </w:r>
      <w:r w:rsidRPr="009D0264">
        <w:rPr>
          <w:spacing w:val="-3"/>
        </w:rPr>
        <w:t xml:space="preserve"> </w:t>
      </w:r>
      <w:r w:rsidRPr="009D0264">
        <w:t>Analysis</w:t>
      </w:r>
      <w:r w:rsidRPr="009D0264">
        <w:rPr>
          <w:spacing w:val="-4"/>
        </w:rPr>
        <w:t xml:space="preserve"> </w:t>
      </w:r>
      <w:r w:rsidRPr="009D0264">
        <w:t>of</w:t>
      </w:r>
      <w:r w:rsidRPr="009D0264">
        <w:rPr>
          <w:spacing w:val="-4"/>
        </w:rPr>
        <w:t xml:space="preserve"> </w:t>
      </w:r>
      <w:r w:rsidRPr="009D0264">
        <w:t>Food</w:t>
      </w:r>
      <w:r w:rsidRPr="009D0264">
        <w:rPr>
          <w:spacing w:val="-3"/>
        </w:rPr>
        <w:t xml:space="preserve"> </w:t>
      </w:r>
      <w:r w:rsidRPr="009D0264">
        <w:t>or</w:t>
      </w:r>
      <w:r w:rsidRPr="009D0264">
        <w:rPr>
          <w:spacing w:val="-5"/>
        </w:rPr>
        <w:t xml:space="preserve"> </w:t>
      </w:r>
      <w:r w:rsidRPr="009D0264">
        <w:t>Food</w:t>
      </w:r>
      <w:r w:rsidRPr="009D0264">
        <w:rPr>
          <w:spacing w:val="-4"/>
        </w:rPr>
        <w:t xml:space="preserve"> </w:t>
      </w:r>
      <w:r w:rsidRPr="009D0264">
        <w:t>Products:</w:t>
      </w:r>
      <w:r w:rsidR="00376DB8" w:rsidRPr="00504A5C">
        <w:t xml:space="preserve"> </w:t>
      </w:r>
      <w:r w:rsidRPr="009D0264">
        <w:t>Inorganic Analysi</w:t>
      </w:r>
      <w:r>
        <w:t>s</w:t>
      </w:r>
    </w:p>
    <w:tbl>
      <w:tblPr>
        <w:tblStyle w:val="HHSTableforTextData2"/>
        <w:tblW w:w="10649" w:type="dxa"/>
        <w:tblInd w:w="0" w:type="dxa"/>
        <w:tblLayout w:type="fixed"/>
        <w:tblLook w:val="01E0" w:firstRow="1" w:lastRow="1" w:firstColumn="1" w:lastColumn="1" w:noHBand="0" w:noVBand="0"/>
      </w:tblPr>
      <w:tblGrid>
        <w:gridCol w:w="5142"/>
        <w:gridCol w:w="1980"/>
        <w:gridCol w:w="1620"/>
        <w:gridCol w:w="1907"/>
      </w:tblGrid>
      <w:tr w:rsidR="004812FA" w:rsidRPr="009D0264" w14:paraId="71FE1843" w14:textId="77777777" w:rsidTr="004447D8">
        <w:trPr>
          <w:cnfStyle w:val="100000000000" w:firstRow="1" w:lastRow="0" w:firstColumn="0" w:lastColumn="0" w:oddVBand="0" w:evenVBand="0" w:oddHBand="0" w:evenHBand="0" w:firstRowFirstColumn="0" w:firstRowLastColumn="0" w:lastRowFirstColumn="0" w:lastRowLastColumn="0"/>
        </w:trPr>
        <w:tc>
          <w:tcPr>
            <w:tcW w:w="5142" w:type="dxa"/>
          </w:tcPr>
          <w:p w14:paraId="00579B3D" w14:textId="77777777" w:rsidR="004812FA" w:rsidRPr="009D0264" w:rsidRDefault="004812FA" w:rsidP="00186130">
            <w:pPr>
              <w:pStyle w:val="TableContainer"/>
            </w:pPr>
            <w:r w:rsidRPr="009D0264">
              <w:t>Procedure</w:t>
            </w:r>
            <w:r w:rsidRPr="009D0264">
              <w:rPr>
                <w:spacing w:val="-5"/>
              </w:rPr>
              <w:t xml:space="preserve"> </w:t>
            </w:r>
            <w:r w:rsidRPr="009D0264">
              <w:t>Name</w:t>
            </w:r>
          </w:p>
        </w:tc>
        <w:tc>
          <w:tcPr>
            <w:tcW w:w="1980" w:type="dxa"/>
          </w:tcPr>
          <w:p w14:paraId="3BEB1973" w14:textId="77777777" w:rsidR="004812FA" w:rsidRPr="009D0264" w:rsidRDefault="004812FA" w:rsidP="00186130">
            <w:pPr>
              <w:pStyle w:val="TableContainer"/>
            </w:pPr>
            <w:r w:rsidRPr="009D0264">
              <w:t>Procedure</w:t>
            </w:r>
            <w:r w:rsidRPr="009D0264">
              <w:rPr>
                <w:spacing w:val="-6"/>
              </w:rPr>
              <w:t xml:space="preserve"> </w:t>
            </w:r>
            <w:r w:rsidRPr="009D0264">
              <w:t>No.</w:t>
            </w:r>
          </w:p>
        </w:tc>
        <w:tc>
          <w:tcPr>
            <w:tcW w:w="1620" w:type="dxa"/>
          </w:tcPr>
          <w:p w14:paraId="453C23A6" w14:textId="77777777" w:rsidR="004812FA" w:rsidRPr="009D0264" w:rsidRDefault="004812FA" w:rsidP="00186130">
            <w:pPr>
              <w:pStyle w:val="TableContainer"/>
            </w:pPr>
            <w:r w:rsidRPr="009D0264">
              <w:t>CPT</w:t>
            </w:r>
          </w:p>
        </w:tc>
        <w:tc>
          <w:tcPr>
            <w:tcW w:w="1907" w:type="dxa"/>
          </w:tcPr>
          <w:p w14:paraId="2F307B7C" w14:textId="77777777" w:rsidR="004812FA" w:rsidRPr="009D0264" w:rsidRDefault="004812FA" w:rsidP="00186130">
            <w:pPr>
              <w:pStyle w:val="TableContainer"/>
            </w:pPr>
            <w:r w:rsidRPr="009D0264">
              <w:t>Cost</w:t>
            </w:r>
          </w:p>
        </w:tc>
      </w:tr>
      <w:tr w:rsidR="004812FA" w:rsidRPr="00E514E1" w14:paraId="44310A60" w14:textId="77777777" w:rsidTr="00D3691D">
        <w:trPr>
          <w:trHeight w:val="144"/>
        </w:trPr>
        <w:tc>
          <w:tcPr>
            <w:tcW w:w="5142" w:type="dxa"/>
          </w:tcPr>
          <w:p w14:paraId="3BF5C8D6" w14:textId="25CB6DBF" w:rsidR="004812FA" w:rsidRPr="00504A5C" w:rsidRDefault="004812FA" w:rsidP="00186130">
            <w:pPr>
              <w:pStyle w:val="TableContainer"/>
            </w:pPr>
            <w:r w:rsidRPr="00504A5C">
              <w:t>Added Water, Association of Analytical Communities (AOAC)</w:t>
            </w:r>
            <w:r w:rsidRPr="00504A5C">
              <w:rPr>
                <w:spacing w:val="32"/>
              </w:rPr>
              <w:t xml:space="preserve"> </w:t>
            </w:r>
            <w:r w:rsidRPr="00504A5C">
              <w:t>Calculation:</w:t>
            </w:r>
            <w:r w:rsidR="00BE0CAA" w:rsidRPr="00504A5C">
              <w:t xml:space="preserve"> </w:t>
            </w:r>
            <w:r w:rsidRPr="00504A5C">
              <w:t>Added Water</w:t>
            </w:r>
          </w:p>
        </w:tc>
        <w:tc>
          <w:tcPr>
            <w:tcW w:w="1980" w:type="dxa"/>
          </w:tcPr>
          <w:p w14:paraId="5F269561" w14:textId="77777777" w:rsidR="004812FA" w:rsidRPr="00504A5C" w:rsidRDefault="004812FA" w:rsidP="00186130">
            <w:pPr>
              <w:pStyle w:val="TableContainer"/>
            </w:pPr>
            <w:r w:rsidRPr="00504A5C">
              <w:t>EZZ0027A</w:t>
            </w:r>
          </w:p>
        </w:tc>
        <w:tc>
          <w:tcPr>
            <w:tcW w:w="1620" w:type="dxa"/>
          </w:tcPr>
          <w:p w14:paraId="663D89B2" w14:textId="77777777" w:rsidR="004812FA" w:rsidRPr="00504A5C" w:rsidRDefault="004812FA" w:rsidP="00186130">
            <w:pPr>
              <w:pStyle w:val="TableContainer"/>
            </w:pPr>
            <w:r>
              <w:t>N/A</w:t>
            </w:r>
          </w:p>
        </w:tc>
        <w:tc>
          <w:tcPr>
            <w:tcW w:w="1907" w:type="dxa"/>
          </w:tcPr>
          <w:p w14:paraId="61D85B3C" w14:textId="77777777" w:rsidR="004812FA" w:rsidRPr="00504A5C" w:rsidRDefault="004812FA" w:rsidP="00186130">
            <w:pPr>
              <w:pStyle w:val="TableContainer"/>
            </w:pPr>
            <w:r w:rsidRPr="00504A5C">
              <w:rPr>
                <w:w w:val="95"/>
              </w:rPr>
              <w:t>$5.34</w:t>
            </w:r>
          </w:p>
        </w:tc>
      </w:tr>
      <w:tr w:rsidR="004812FA" w:rsidRPr="00E514E1" w14:paraId="7455D847"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867EF33" w14:textId="77777777" w:rsidR="004812FA" w:rsidRPr="00504A5C" w:rsidRDefault="004812FA" w:rsidP="00186130">
            <w:pPr>
              <w:pStyle w:val="TableContainer"/>
            </w:pPr>
            <w:r w:rsidRPr="00504A5C">
              <w:t>Deterioration</w:t>
            </w:r>
            <w:r w:rsidRPr="00504A5C">
              <w:rPr>
                <w:spacing w:val="-2"/>
              </w:rPr>
              <w:t xml:space="preserve"> </w:t>
            </w:r>
            <w:r w:rsidRPr="00504A5C">
              <w:t>of</w:t>
            </w:r>
            <w:r w:rsidRPr="00504A5C">
              <w:rPr>
                <w:spacing w:val="-2"/>
              </w:rPr>
              <w:t xml:space="preserve"> </w:t>
            </w:r>
            <w:r w:rsidRPr="00504A5C">
              <w:t>Canned</w:t>
            </w:r>
            <w:r w:rsidRPr="00504A5C">
              <w:rPr>
                <w:spacing w:val="-2"/>
              </w:rPr>
              <w:t xml:space="preserve"> </w:t>
            </w:r>
            <w:r w:rsidRPr="00504A5C">
              <w:t>Products,</w:t>
            </w:r>
            <w:r w:rsidRPr="00504A5C">
              <w:rPr>
                <w:spacing w:val="-2"/>
              </w:rPr>
              <w:t xml:space="preserve"> </w:t>
            </w:r>
            <w:r w:rsidRPr="00504A5C">
              <w:t>AOAC</w:t>
            </w:r>
            <w:r w:rsidRPr="00504A5C">
              <w:rPr>
                <w:spacing w:val="-2"/>
              </w:rPr>
              <w:t xml:space="preserve"> </w:t>
            </w:r>
            <w:r w:rsidRPr="00504A5C">
              <w:t>Chart:</w:t>
            </w:r>
            <w:r w:rsidRPr="00504A5C">
              <w:rPr>
                <w:spacing w:val="28"/>
              </w:rPr>
              <w:t xml:space="preserve"> </w:t>
            </w:r>
            <w:r w:rsidRPr="00504A5C">
              <w:t>Deterioration,</w:t>
            </w:r>
            <w:r w:rsidRPr="00504A5C">
              <w:rPr>
                <w:spacing w:val="-2"/>
              </w:rPr>
              <w:t xml:space="preserve"> </w:t>
            </w:r>
            <w:r w:rsidRPr="00504A5C">
              <w:t>Canned</w:t>
            </w:r>
            <w:r w:rsidRPr="00504A5C">
              <w:rPr>
                <w:spacing w:val="-2"/>
              </w:rPr>
              <w:t xml:space="preserve"> </w:t>
            </w:r>
            <w:r w:rsidRPr="00504A5C">
              <w:t>Products</w:t>
            </w:r>
          </w:p>
        </w:tc>
        <w:tc>
          <w:tcPr>
            <w:tcW w:w="1980" w:type="dxa"/>
          </w:tcPr>
          <w:p w14:paraId="365047B4" w14:textId="77777777" w:rsidR="004812FA" w:rsidRPr="00504A5C" w:rsidRDefault="004812FA" w:rsidP="00186130">
            <w:pPr>
              <w:pStyle w:val="TableContainer"/>
            </w:pPr>
            <w:r w:rsidRPr="00504A5C">
              <w:t>EZZ0032A</w:t>
            </w:r>
          </w:p>
        </w:tc>
        <w:tc>
          <w:tcPr>
            <w:tcW w:w="1620" w:type="dxa"/>
          </w:tcPr>
          <w:p w14:paraId="40DB8581" w14:textId="77777777" w:rsidR="004812FA" w:rsidRPr="00504A5C" w:rsidRDefault="004812FA" w:rsidP="00186130">
            <w:pPr>
              <w:pStyle w:val="TableContainer"/>
            </w:pPr>
            <w:r>
              <w:t>N/A</w:t>
            </w:r>
          </w:p>
        </w:tc>
        <w:tc>
          <w:tcPr>
            <w:tcW w:w="1907" w:type="dxa"/>
          </w:tcPr>
          <w:p w14:paraId="409D79C9" w14:textId="77777777" w:rsidR="004812FA" w:rsidRPr="00504A5C" w:rsidRDefault="004812FA" w:rsidP="00186130">
            <w:pPr>
              <w:pStyle w:val="TableContainer"/>
              <w:rPr>
                <w:w w:val="95"/>
              </w:rPr>
            </w:pPr>
            <w:r w:rsidRPr="00504A5C">
              <w:rPr>
                <w:w w:val="95"/>
              </w:rPr>
              <w:t>$9.91</w:t>
            </w:r>
          </w:p>
        </w:tc>
      </w:tr>
      <w:tr w:rsidR="004812FA" w:rsidRPr="00E514E1" w14:paraId="46AC1507" w14:textId="77777777" w:rsidTr="00D3691D">
        <w:trPr>
          <w:trHeight w:val="144"/>
        </w:trPr>
        <w:tc>
          <w:tcPr>
            <w:tcW w:w="5142" w:type="dxa"/>
          </w:tcPr>
          <w:p w14:paraId="1C5707D8" w14:textId="7D150ECB" w:rsidR="004812FA" w:rsidRPr="00504A5C" w:rsidRDefault="004812FA" w:rsidP="00186130">
            <w:pPr>
              <w:pStyle w:val="TableContainer"/>
            </w:pPr>
            <w:r w:rsidRPr="00504A5C">
              <w:t>Fat,</w:t>
            </w:r>
            <w:r w:rsidRPr="00504A5C">
              <w:rPr>
                <w:spacing w:val="-2"/>
              </w:rPr>
              <w:t xml:space="preserve"> </w:t>
            </w:r>
            <w:r w:rsidRPr="00504A5C">
              <w:t>Paly</w:t>
            </w:r>
            <w:r w:rsidRPr="00504A5C">
              <w:rPr>
                <w:spacing w:val="-3"/>
              </w:rPr>
              <w:t xml:space="preserve"> </w:t>
            </w:r>
            <w:r w:rsidRPr="00504A5C">
              <w:t>Screen, AOAC Method 964.12:</w:t>
            </w:r>
            <w:r w:rsidR="00BE0CAA" w:rsidRPr="00504A5C">
              <w:t xml:space="preserve"> </w:t>
            </w:r>
            <w:r w:rsidRPr="00504A5C">
              <w:t>Fat, Paly</w:t>
            </w:r>
            <w:r w:rsidRPr="00504A5C">
              <w:rPr>
                <w:spacing w:val="-3"/>
              </w:rPr>
              <w:t xml:space="preserve"> </w:t>
            </w:r>
            <w:r w:rsidRPr="00504A5C">
              <w:t>Screen</w:t>
            </w:r>
          </w:p>
        </w:tc>
        <w:tc>
          <w:tcPr>
            <w:tcW w:w="1980" w:type="dxa"/>
          </w:tcPr>
          <w:p w14:paraId="51D49A3F" w14:textId="77777777" w:rsidR="004812FA" w:rsidRPr="00504A5C" w:rsidRDefault="004812FA" w:rsidP="00186130">
            <w:pPr>
              <w:pStyle w:val="TableContainer"/>
            </w:pPr>
            <w:r w:rsidRPr="00504A5C">
              <w:t>EZZ0034A</w:t>
            </w:r>
          </w:p>
        </w:tc>
        <w:tc>
          <w:tcPr>
            <w:tcW w:w="1620" w:type="dxa"/>
          </w:tcPr>
          <w:p w14:paraId="642E463D" w14:textId="77777777" w:rsidR="004812FA" w:rsidRPr="00504A5C" w:rsidRDefault="004812FA" w:rsidP="00186130">
            <w:pPr>
              <w:pStyle w:val="TableContainer"/>
            </w:pPr>
            <w:r>
              <w:t>N/A</w:t>
            </w:r>
          </w:p>
        </w:tc>
        <w:tc>
          <w:tcPr>
            <w:tcW w:w="1907" w:type="dxa"/>
          </w:tcPr>
          <w:p w14:paraId="5E498CD1" w14:textId="77777777" w:rsidR="004812FA" w:rsidRPr="00504A5C" w:rsidRDefault="004812FA" w:rsidP="00186130">
            <w:pPr>
              <w:pStyle w:val="TableContainer"/>
              <w:rPr>
                <w:w w:val="95"/>
              </w:rPr>
            </w:pPr>
            <w:r w:rsidRPr="00504A5C">
              <w:t>$61.61</w:t>
            </w:r>
          </w:p>
        </w:tc>
      </w:tr>
      <w:tr w:rsidR="004812FA" w:rsidRPr="00E514E1" w14:paraId="3A3F57E6"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2AF84FC" w14:textId="77777777" w:rsidR="004812FA" w:rsidRPr="00504A5C" w:rsidRDefault="004812FA" w:rsidP="00186130">
            <w:pPr>
              <w:pStyle w:val="TableContainer"/>
            </w:pPr>
            <w:r w:rsidRPr="00504A5C">
              <w:t xml:space="preserve">Fat, </w:t>
            </w:r>
            <w:proofErr w:type="spellStart"/>
            <w:r w:rsidRPr="00504A5C">
              <w:t>Soxhlet</w:t>
            </w:r>
            <w:proofErr w:type="spellEnd"/>
            <w:r w:rsidRPr="00504A5C">
              <w:t xml:space="preserve"> Extraction, USDA Method Fat 1: Fat, </w:t>
            </w:r>
            <w:proofErr w:type="spellStart"/>
            <w:r w:rsidRPr="00504A5C">
              <w:t>Soxhlet</w:t>
            </w:r>
            <w:proofErr w:type="spellEnd"/>
            <w:r w:rsidRPr="00504A5C">
              <w:rPr>
                <w:spacing w:val="26"/>
              </w:rPr>
              <w:t xml:space="preserve"> </w:t>
            </w:r>
            <w:r w:rsidRPr="00504A5C">
              <w:t>Extraction</w:t>
            </w:r>
          </w:p>
        </w:tc>
        <w:tc>
          <w:tcPr>
            <w:tcW w:w="1980" w:type="dxa"/>
          </w:tcPr>
          <w:p w14:paraId="328D906A" w14:textId="77777777" w:rsidR="004812FA" w:rsidRPr="00504A5C" w:rsidRDefault="004812FA" w:rsidP="00186130">
            <w:pPr>
              <w:pStyle w:val="TableContainer"/>
            </w:pPr>
            <w:r w:rsidRPr="00504A5C">
              <w:t>EZZ0035A</w:t>
            </w:r>
          </w:p>
        </w:tc>
        <w:tc>
          <w:tcPr>
            <w:tcW w:w="1620" w:type="dxa"/>
          </w:tcPr>
          <w:p w14:paraId="7BE9F651" w14:textId="77777777" w:rsidR="004812FA" w:rsidRPr="00504A5C" w:rsidRDefault="004812FA" w:rsidP="00186130">
            <w:pPr>
              <w:pStyle w:val="TableContainer"/>
            </w:pPr>
            <w:r>
              <w:t>N/A</w:t>
            </w:r>
          </w:p>
        </w:tc>
        <w:tc>
          <w:tcPr>
            <w:tcW w:w="1907" w:type="dxa"/>
          </w:tcPr>
          <w:p w14:paraId="599B6A06" w14:textId="77777777" w:rsidR="004812FA" w:rsidRPr="00504A5C" w:rsidRDefault="004812FA" w:rsidP="00186130">
            <w:pPr>
              <w:pStyle w:val="TableContainer"/>
            </w:pPr>
            <w:r w:rsidRPr="00504A5C">
              <w:t>$106.80</w:t>
            </w:r>
          </w:p>
        </w:tc>
      </w:tr>
      <w:tr w:rsidR="004812FA" w:rsidRPr="00E514E1" w14:paraId="77721050" w14:textId="77777777" w:rsidTr="00D3691D">
        <w:trPr>
          <w:trHeight w:val="144"/>
        </w:trPr>
        <w:tc>
          <w:tcPr>
            <w:tcW w:w="5142" w:type="dxa"/>
          </w:tcPr>
          <w:p w14:paraId="2B1BE5BA" w14:textId="1D06DDE5" w:rsidR="004812FA" w:rsidRPr="00504A5C" w:rsidRDefault="004812FA" w:rsidP="00186130">
            <w:pPr>
              <w:pStyle w:val="TableContainer"/>
            </w:pPr>
            <w:r w:rsidRPr="00504A5C">
              <w:t>Filth,</w:t>
            </w:r>
            <w:r w:rsidRPr="00504A5C">
              <w:rPr>
                <w:spacing w:val="-2"/>
              </w:rPr>
              <w:t xml:space="preserve"> </w:t>
            </w:r>
            <w:r w:rsidRPr="00504A5C">
              <w:t>AOAC</w:t>
            </w:r>
            <w:r w:rsidRPr="00504A5C">
              <w:rPr>
                <w:spacing w:val="-2"/>
              </w:rPr>
              <w:t xml:space="preserve"> </w:t>
            </w:r>
            <w:r w:rsidRPr="00504A5C">
              <w:t>Method 941.16:</w:t>
            </w:r>
            <w:r w:rsidR="00BE0CAA" w:rsidRPr="00504A5C">
              <w:t xml:space="preserve"> </w:t>
            </w:r>
            <w:r w:rsidRPr="00504A5C">
              <w:t>Filth</w:t>
            </w:r>
          </w:p>
        </w:tc>
        <w:tc>
          <w:tcPr>
            <w:tcW w:w="1980" w:type="dxa"/>
          </w:tcPr>
          <w:p w14:paraId="6848DBDF" w14:textId="77777777" w:rsidR="004812FA" w:rsidRPr="00504A5C" w:rsidRDefault="004812FA" w:rsidP="00186130">
            <w:pPr>
              <w:pStyle w:val="TableContainer"/>
            </w:pPr>
            <w:r w:rsidRPr="00504A5C">
              <w:t>EZZ0036A</w:t>
            </w:r>
          </w:p>
        </w:tc>
        <w:tc>
          <w:tcPr>
            <w:tcW w:w="1620" w:type="dxa"/>
          </w:tcPr>
          <w:p w14:paraId="4E27E8E8" w14:textId="77777777" w:rsidR="004812FA" w:rsidRPr="00504A5C" w:rsidRDefault="004812FA" w:rsidP="00186130">
            <w:pPr>
              <w:pStyle w:val="TableContainer"/>
            </w:pPr>
            <w:r>
              <w:t>N/A</w:t>
            </w:r>
          </w:p>
        </w:tc>
        <w:tc>
          <w:tcPr>
            <w:tcW w:w="1907" w:type="dxa"/>
          </w:tcPr>
          <w:p w14:paraId="6C1EDF86" w14:textId="77777777" w:rsidR="004812FA" w:rsidRPr="00504A5C" w:rsidRDefault="004812FA" w:rsidP="00186130">
            <w:pPr>
              <w:pStyle w:val="TableContainer"/>
            </w:pPr>
            <w:r w:rsidRPr="00504A5C">
              <w:t>$40.82</w:t>
            </w:r>
          </w:p>
        </w:tc>
      </w:tr>
      <w:tr w:rsidR="004812FA" w:rsidRPr="00E514E1" w14:paraId="479E0C83"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DE8B7FC" w14:textId="662566D4" w:rsidR="004812FA" w:rsidRPr="00504A5C" w:rsidRDefault="004812FA" w:rsidP="00186130">
            <w:pPr>
              <w:pStyle w:val="TableContainer"/>
            </w:pPr>
            <w:r w:rsidRPr="00504A5C">
              <w:t>Food</w:t>
            </w:r>
            <w:r w:rsidRPr="00504A5C">
              <w:rPr>
                <w:spacing w:val="-2"/>
              </w:rPr>
              <w:t xml:space="preserve"> </w:t>
            </w:r>
            <w:r w:rsidRPr="00504A5C">
              <w:t>Coloring AOAC Method 988.13:</w:t>
            </w:r>
            <w:r w:rsidR="00BE0CAA" w:rsidRPr="00504A5C">
              <w:t xml:space="preserve"> </w:t>
            </w:r>
            <w:r w:rsidRPr="00504A5C">
              <w:t>Food Coloring</w:t>
            </w:r>
          </w:p>
        </w:tc>
        <w:tc>
          <w:tcPr>
            <w:tcW w:w="1980" w:type="dxa"/>
          </w:tcPr>
          <w:p w14:paraId="13E7202E" w14:textId="77777777" w:rsidR="004812FA" w:rsidRPr="00504A5C" w:rsidRDefault="004812FA" w:rsidP="00186130">
            <w:pPr>
              <w:pStyle w:val="TableContainer"/>
            </w:pPr>
            <w:r w:rsidRPr="00504A5C">
              <w:t>EZZ0042A</w:t>
            </w:r>
          </w:p>
        </w:tc>
        <w:tc>
          <w:tcPr>
            <w:tcW w:w="1620" w:type="dxa"/>
          </w:tcPr>
          <w:p w14:paraId="24CA5244" w14:textId="77777777" w:rsidR="004812FA" w:rsidRPr="00504A5C" w:rsidRDefault="004812FA" w:rsidP="00186130">
            <w:pPr>
              <w:pStyle w:val="TableContainer"/>
            </w:pPr>
            <w:r>
              <w:t>N/A</w:t>
            </w:r>
          </w:p>
        </w:tc>
        <w:tc>
          <w:tcPr>
            <w:tcW w:w="1907" w:type="dxa"/>
          </w:tcPr>
          <w:p w14:paraId="00C2AE1C" w14:textId="77777777" w:rsidR="004812FA" w:rsidRPr="00504A5C" w:rsidRDefault="004812FA" w:rsidP="00186130">
            <w:pPr>
              <w:pStyle w:val="TableContainer"/>
            </w:pPr>
            <w:r w:rsidRPr="00504A5C">
              <w:t>$131.63</w:t>
            </w:r>
          </w:p>
        </w:tc>
      </w:tr>
      <w:tr w:rsidR="004812FA" w:rsidRPr="00E514E1" w14:paraId="0FC8999C" w14:textId="77777777" w:rsidTr="00D3691D">
        <w:trPr>
          <w:trHeight w:val="144"/>
        </w:trPr>
        <w:tc>
          <w:tcPr>
            <w:tcW w:w="5142" w:type="dxa"/>
          </w:tcPr>
          <w:p w14:paraId="1552DB1B" w14:textId="517802BD" w:rsidR="004812FA" w:rsidRPr="00504A5C" w:rsidRDefault="004812FA" w:rsidP="00186130">
            <w:pPr>
              <w:pStyle w:val="TableContainer"/>
            </w:pPr>
            <w:r w:rsidRPr="00504A5C">
              <w:t>Insect</w:t>
            </w:r>
            <w:r w:rsidRPr="00504A5C">
              <w:rPr>
                <w:spacing w:val="-3"/>
              </w:rPr>
              <w:t xml:space="preserve"> </w:t>
            </w:r>
            <w:r w:rsidRPr="00504A5C">
              <w:t>Identification, Food and</w:t>
            </w:r>
            <w:r w:rsidRPr="00504A5C">
              <w:rPr>
                <w:spacing w:val="-2"/>
              </w:rPr>
              <w:t xml:space="preserve"> </w:t>
            </w:r>
            <w:r w:rsidRPr="00504A5C">
              <w:t>Drug Administration (FDA)</w:t>
            </w:r>
            <w:r w:rsidRPr="00504A5C">
              <w:rPr>
                <w:spacing w:val="26"/>
              </w:rPr>
              <w:t xml:space="preserve"> </w:t>
            </w:r>
            <w:r w:rsidRPr="00504A5C">
              <w:t>Technical</w:t>
            </w:r>
            <w:r w:rsidRPr="00504A5C">
              <w:rPr>
                <w:spacing w:val="-2"/>
              </w:rPr>
              <w:t xml:space="preserve"> </w:t>
            </w:r>
            <w:r w:rsidRPr="00504A5C">
              <w:t>Bulletin Number 2:</w:t>
            </w:r>
            <w:r w:rsidR="00BE0CAA" w:rsidRPr="00504A5C">
              <w:t xml:space="preserve"> </w:t>
            </w:r>
            <w:r w:rsidRPr="00504A5C">
              <w:t>Insect ID</w:t>
            </w:r>
          </w:p>
        </w:tc>
        <w:tc>
          <w:tcPr>
            <w:tcW w:w="1980" w:type="dxa"/>
          </w:tcPr>
          <w:p w14:paraId="26AC4DC3" w14:textId="77777777" w:rsidR="004812FA" w:rsidRPr="00504A5C" w:rsidRDefault="004812FA" w:rsidP="00186130">
            <w:pPr>
              <w:pStyle w:val="TableContainer"/>
            </w:pPr>
            <w:r w:rsidRPr="00504A5C">
              <w:t>EZZ0043A</w:t>
            </w:r>
          </w:p>
        </w:tc>
        <w:tc>
          <w:tcPr>
            <w:tcW w:w="1620" w:type="dxa"/>
          </w:tcPr>
          <w:p w14:paraId="3B2FF919" w14:textId="77777777" w:rsidR="004812FA" w:rsidRPr="00504A5C" w:rsidRDefault="004812FA" w:rsidP="00186130">
            <w:pPr>
              <w:pStyle w:val="TableContainer"/>
            </w:pPr>
            <w:r>
              <w:t>N/A</w:t>
            </w:r>
          </w:p>
        </w:tc>
        <w:tc>
          <w:tcPr>
            <w:tcW w:w="1907" w:type="dxa"/>
          </w:tcPr>
          <w:p w14:paraId="3A7403F5" w14:textId="77777777" w:rsidR="004812FA" w:rsidRPr="00504A5C" w:rsidRDefault="004812FA" w:rsidP="00186130">
            <w:pPr>
              <w:pStyle w:val="TableContainer"/>
            </w:pPr>
            <w:r w:rsidRPr="00504A5C">
              <w:t>$88.92</w:t>
            </w:r>
          </w:p>
        </w:tc>
      </w:tr>
      <w:tr w:rsidR="004812FA" w:rsidRPr="00E514E1" w14:paraId="06520F92"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DB9B3B7" w14:textId="379F775C" w:rsidR="004812FA" w:rsidRPr="00504A5C" w:rsidRDefault="004812FA" w:rsidP="00186130">
            <w:pPr>
              <w:pStyle w:val="TableContainer"/>
            </w:pPr>
            <w:r w:rsidRPr="00504A5C">
              <w:t>Meat</w:t>
            </w:r>
            <w:r w:rsidRPr="00504A5C">
              <w:rPr>
                <w:spacing w:val="-2"/>
              </w:rPr>
              <w:t xml:space="preserve"> </w:t>
            </w:r>
            <w:r w:rsidRPr="00504A5C">
              <w:t>Protein, AOAC Calculation:</w:t>
            </w:r>
            <w:r w:rsidR="00BE0CAA" w:rsidRPr="00504A5C">
              <w:t xml:space="preserve"> </w:t>
            </w:r>
            <w:r w:rsidRPr="00504A5C">
              <w:t>Meat Protein</w:t>
            </w:r>
          </w:p>
        </w:tc>
        <w:tc>
          <w:tcPr>
            <w:tcW w:w="1980" w:type="dxa"/>
          </w:tcPr>
          <w:p w14:paraId="7830363D" w14:textId="77777777" w:rsidR="004812FA" w:rsidRPr="00504A5C" w:rsidRDefault="004812FA" w:rsidP="00186130">
            <w:pPr>
              <w:pStyle w:val="TableContainer"/>
            </w:pPr>
            <w:r w:rsidRPr="00504A5C">
              <w:t>EZZ0045A</w:t>
            </w:r>
          </w:p>
        </w:tc>
        <w:tc>
          <w:tcPr>
            <w:tcW w:w="1620" w:type="dxa"/>
          </w:tcPr>
          <w:p w14:paraId="6C9DBC4A" w14:textId="77777777" w:rsidR="004812FA" w:rsidRPr="00504A5C" w:rsidRDefault="004812FA" w:rsidP="00186130">
            <w:pPr>
              <w:pStyle w:val="TableContainer"/>
            </w:pPr>
            <w:r>
              <w:t>N/A</w:t>
            </w:r>
          </w:p>
        </w:tc>
        <w:tc>
          <w:tcPr>
            <w:tcW w:w="1907" w:type="dxa"/>
          </w:tcPr>
          <w:p w14:paraId="7A4D6614" w14:textId="77777777" w:rsidR="004812FA" w:rsidRPr="00504A5C" w:rsidRDefault="004812FA" w:rsidP="00186130">
            <w:pPr>
              <w:pStyle w:val="TableContainer"/>
            </w:pPr>
            <w:r w:rsidRPr="00504A5C">
              <w:rPr>
                <w:w w:val="95"/>
              </w:rPr>
              <w:t>$5.34</w:t>
            </w:r>
          </w:p>
        </w:tc>
      </w:tr>
      <w:tr w:rsidR="004812FA" w:rsidRPr="00E514E1" w14:paraId="0A96B5DA" w14:textId="77777777" w:rsidTr="00D3691D">
        <w:trPr>
          <w:trHeight w:val="144"/>
        </w:trPr>
        <w:tc>
          <w:tcPr>
            <w:tcW w:w="5142" w:type="dxa"/>
          </w:tcPr>
          <w:p w14:paraId="152C02B9" w14:textId="77777777" w:rsidR="004812FA" w:rsidRPr="00504A5C" w:rsidRDefault="004812FA" w:rsidP="00186130">
            <w:pPr>
              <w:pStyle w:val="TableContainer"/>
            </w:pPr>
            <w:r w:rsidRPr="00504A5C">
              <w:t>Moisture (Total Water) USDA M01 Method: Moisture (Total</w:t>
            </w:r>
            <w:r w:rsidRPr="00504A5C">
              <w:rPr>
                <w:spacing w:val="29"/>
              </w:rPr>
              <w:t xml:space="preserve"> </w:t>
            </w:r>
            <w:r w:rsidRPr="00504A5C">
              <w:t>Water)</w:t>
            </w:r>
          </w:p>
        </w:tc>
        <w:tc>
          <w:tcPr>
            <w:tcW w:w="1980" w:type="dxa"/>
          </w:tcPr>
          <w:p w14:paraId="54712CE7" w14:textId="77777777" w:rsidR="004812FA" w:rsidRPr="00504A5C" w:rsidRDefault="004812FA" w:rsidP="00186130">
            <w:pPr>
              <w:pStyle w:val="TableContainer"/>
            </w:pPr>
            <w:r w:rsidRPr="00504A5C">
              <w:t>EZZ0046A</w:t>
            </w:r>
          </w:p>
        </w:tc>
        <w:tc>
          <w:tcPr>
            <w:tcW w:w="1620" w:type="dxa"/>
          </w:tcPr>
          <w:p w14:paraId="14D46E84" w14:textId="77777777" w:rsidR="004812FA" w:rsidRPr="00504A5C" w:rsidRDefault="004812FA" w:rsidP="00186130">
            <w:pPr>
              <w:pStyle w:val="TableContainer"/>
            </w:pPr>
            <w:r>
              <w:t>N/A</w:t>
            </w:r>
          </w:p>
        </w:tc>
        <w:tc>
          <w:tcPr>
            <w:tcW w:w="1907" w:type="dxa"/>
          </w:tcPr>
          <w:p w14:paraId="34A07434" w14:textId="77777777" w:rsidR="004812FA" w:rsidRPr="00504A5C" w:rsidRDefault="004812FA" w:rsidP="00186130">
            <w:pPr>
              <w:pStyle w:val="TableContainer"/>
              <w:rPr>
                <w:w w:val="95"/>
              </w:rPr>
            </w:pPr>
            <w:r w:rsidRPr="00504A5C">
              <w:t>$63.00</w:t>
            </w:r>
          </w:p>
        </w:tc>
      </w:tr>
      <w:tr w:rsidR="004812FA" w:rsidRPr="00E514E1" w14:paraId="0BCD41B5"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2CB2032" w14:textId="182B0930" w:rsidR="004812FA" w:rsidRPr="00504A5C" w:rsidRDefault="004812FA" w:rsidP="00186130">
            <w:pPr>
              <w:pStyle w:val="TableContainer"/>
            </w:pPr>
            <w:r w:rsidRPr="00504A5C">
              <w:t>pH of Food Products,</w:t>
            </w:r>
            <w:r w:rsidRPr="00504A5C">
              <w:rPr>
                <w:spacing w:val="-2"/>
              </w:rPr>
              <w:t xml:space="preserve"> </w:t>
            </w:r>
            <w:r w:rsidRPr="00504A5C">
              <w:t>USDA PHM:</w:t>
            </w:r>
            <w:r w:rsidR="00BE0CAA" w:rsidRPr="00504A5C">
              <w:t xml:space="preserve"> </w:t>
            </w:r>
            <w:r w:rsidRPr="00504A5C">
              <w:t>pH</w:t>
            </w:r>
            <w:r w:rsidRPr="00504A5C">
              <w:rPr>
                <w:spacing w:val="-4"/>
              </w:rPr>
              <w:t xml:space="preserve"> </w:t>
            </w:r>
            <w:r w:rsidRPr="00504A5C">
              <w:t>of Food Products</w:t>
            </w:r>
          </w:p>
        </w:tc>
        <w:tc>
          <w:tcPr>
            <w:tcW w:w="1980" w:type="dxa"/>
          </w:tcPr>
          <w:p w14:paraId="559EFA40" w14:textId="77777777" w:rsidR="004812FA" w:rsidRPr="00504A5C" w:rsidRDefault="004812FA" w:rsidP="00186130">
            <w:pPr>
              <w:pStyle w:val="TableContainer"/>
            </w:pPr>
            <w:r w:rsidRPr="00504A5C">
              <w:t>EZZ0051A</w:t>
            </w:r>
          </w:p>
        </w:tc>
        <w:tc>
          <w:tcPr>
            <w:tcW w:w="1620" w:type="dxa"/>
          </w:tcPr>
          <w:p w14:paraId="4EF34C28" w14:textId="77777777" w:rsidR="004812FA" w:rsidRPr="00504A5C" w:rsidRDefault="004812FA" w:rsidP="00186130">
            <w:pPr>
              <w:pStyle w:val="TableContainer"/>
            </w:pPr>
            <w:r>
              <w:t>N/A</w:t>
            </w:r>
          </w:p>
        </w:tc>
        <w:tc>
          <w:tcPr>
            <w:tcW w:w="1907" w:type="dxa"/>
          </w:tcPr>
          <w:p w14:paraId="66BD6B60" w14:textId="77777777" w:rsidR="004812FA" w:rsidRPr="00504A5C" w:rsidRDefault="004812FA" w:rsidP="00186130">
            <w:pPr>
              <w:pStyle w:val="TableContainer"/>
            </w:pPr>
            <w:r w:rsidRPr="00504A5C">
              <w:t>$43.12</w:t>
            </w:r>
          </w:p>
        </w:tc>
      </w:tr>
      <w:tr w:rsidR="004812FA" w:rsidRPr="00E514E1" w14:paraId="1A8182FE" w14:textId="77777777" w:rsidTr="00D3691D">
        <w:trPr>
          <w:trHeight w:val="144"/>
        </w:trPr>
        <w:tc>
          <w:tcPr>
            <w:tcW w:w="5142" w:type="dxa"/>
          </w:tcPr>
          <w:p w14:paraId="5C5E6B95" w14:textId="3963A984" w:rsidR="004812FA" w:rsidRPr="00504A5C" w:rsidRDefault="004812FA" w:rsidP="00186130">
            <w:pPr>
              <w:pStyle w:val="TableContainer"/>
            </w:pPr>
            <w:r w:rsidRPr="00504A5C">
              <w:t>Protein,</w:t>
            </w:r>
            <w:r w:rsidRPr="00504A5C">
              <w:rPr>
                <w:spacing w:val="-2"/>
              </w:rPr>
              <w:t xml:space="preserve"> </w:t>
            </w:r>
            <w:r w:rsidRPr="00504A5C">
              <w:t>Total USDA PRO1:</w:t>
            </w:r>
            <w:r w:rsidR="00BE0CAA" w:rsidRPr="00504A5C">
              <w:t xml:space="preserve"> </w:t>
            </w:r>
            <w:r w:rsidRPr="00504A5C">
              <w:t>Protein, Total</w:t>
            </w:r>
          </w:p>
        </w:tc>
        <w:tc>
          <w:tcPr>
            <w:tcW w:w="1980" w:type="dxa"/>
          </w:tcPr>
          <w:p w14:paraId="2D522120" w14:textId="77777777" w:rsidR="004812FA" w:rsidRPr="00504A5C" w:rsidRDefault="004812FA" w:rsidP="00186130">
            <w:pPr>
              <w:pStyle w:val="TableContainer"/>
            </w:pPr>
            <w:r w:rsidRPr="00504A5C">
              <w:t>EZZ0054A</w:t>
            </w:r>
          </w:p>
        </w:tc>
        <w:tc>
          <w:tcPr>
            <w:tcW w:w="1620" w:type="dxa"/>
          </w:tcPr>
          <w:p w14:paraId="42CD94FA" w14:textId="77777777" w:rsidR="004812FA" w:rsidRPr="00504A5C" w:rsidRDefault="004812FA" w:rsidP="00186130">
            <w:pPr>
              <w:pStyle w:val="TableContainer"/>
            </w:pPr>
            <w:r>
              <w:t>N/A</w:t>
            </w:r>
          </w:p>
        </w:tc>
        <w:tc>
          <w:tcPr>
            <w:tcW w:w="1907" w:type="dxa"/>
          </w:tcPr>
          <w:p w14:paraId="63D9182E" w14:textId="77777777" w:rsidR="004812FA" w:rsidRPr="00504A5C" w:rsidRDefault="004812FA" w:rsidP="00186130">
            <w:pPr>
              <w:pStyle w:val="TableContainer"/>
            </w:pPr>
            <w:r w:rsidRPr="00504A5C">
              <w:t>$81.14</w:t>
            </w:r>
          </w:p>
        </w:tc>
      </w:tr>
      <w:tr w:rsidR="004812FA" w:rsidRPr="00E514E1" w14:paraId="3BB4EDD9"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58AFB6C" w14:textId="21776974" w:rsidR="004812FA" w:rsidRPr="00504A5C" w:rsidRDefault="004812FA" w:rsidP="00186130">
            <w:pPr>
              <w:pStyle w:val="TableContainer"/>
            </w:pPr>
            <w:r w:rsidRPr="00504A5C">
              <w:t>Salt,</w:t>
            </w:r>
            <w:r w:rsidRPr="00504A5C">
              <w:rPr>
                <w:spacing w:val="-2"/>
              </w:rPr>
              <w:t xml:space="preserve"> </w:t>
            </w:r>
            <w:r w:rsidRPr="00504A5C">
              <w:t>USDA SLT:</w:t>
            </w:r>
            <w:r w:rsidR="00BE0CAA" w:rsidRPr="00504A5C">
              <w:t xml:space="preserve"> </w:t>
            </w:r>
            <w:r w:rsidRPr="00504A5C">
              <w:t>Salt</w:t>
            </w:r>
          </w:p>
        </w:tc>
        <w:tc>
          <w:tcPr>
            <w:tcW w:w="1980" w:type="dxa"/>
          </w:tcPr>
          <w:p w14:paraId="6FDC646E" w14:textId="77777777" w:rsidR="004812FA" w:rsidRPr="00504A5C" w:rsidRDefault="004812FA" w:rsidP="00186130">
            <w:pPr>
              <w:pStyle w:val="TableContainer"/>
            </w:pPr>
            <w:r w:rsidRPr="00504A5C">
              <w:t>EZZ0057A</w:t>
            </w:r>
          </w:p>
        </w:tc>
        <w:tc>
          <w:tcPr>
            <w:tcW w:w="1620" w:type="dxa"/>
          </w:tcPr>
          <w:p w14:paraId="7505B616" w14:textId="77777777" w:rsidR="004812FA" w:rsidRPr="00504A5C" w:rsidRDefault="004812FA" w:rsidP="00186130">
            <w:pPr>
              <w:pStyle w:val="TableContainer"/>
            </w:pPr>
            <w:r>
              <w:t>N/A</w:t>
            </w:r>
          </w:p>
        </w:tc>
        <w:tc>
          <w:tcPr>
            <w:tcW w:w="1907" w:type="dxa"/>
          </w:tcPr>
          <w:p w14:paraId="77275A02" w14:textId="77777777" w:rsidR="004812FA" w:rsidRPr="00504A5C" w:rsidRDefault="004812FA" w:rsidP="00186130">
            <w:pPr>
              <w:pStyle w:val="TableContainer"/>
            </w:pPr>
            <w:r w:rsidRPr="00504A5C">
              <w:t>$85.81</w:t>
            </w:r>
          </w:p>
        </w:tc>
      </w:tr>
      <w:tr w:rsidR="004812FA" w:rsidRPr="00E514E1" w14:paraId="4E76DFE9" w14:textId="77777777" w:rsidTr="00D3691D">
        <w:trPr>
          <w:trHeight w:val="144"/>
        </w:trPr>
        <w:tc>
          <w:tcPr>
            <w:tcW w:w="5142" w:type="dxa"/>
          </w:tcPr>
          <w:p w14:paraId="27155FB2" w14:textId="0EF44E91" w:rsidR="004812FA" w:rsidRPr="00504A5C" w:rsidRDefault="004812FA" w:rsidP="00186130">
            <w:pPr>
              <w:pStyle w:val="TableContainer"/>
            </w:pPr>
            <w:r w:rsidRPr="00504A5C">
              <w:t>Sulfite</w:t>
            </w:r>
            <w:r w:rsidRPr="00504A5C">
              <w:rPr>
                <w:spacing w:val="-2"/>
              </w:rPr>
              <w:t xml:space="preserve"> </w:t>
            </w:r>
            <w:r w:rsidRPr="00504A5C">
              <w:t>AOAC 980.17:</w:t>
            </w:r>
            <w:r w:rsidR="00BE0CAA" w:rsidRPr="00504A5C">
              <w:t xml:space="preserve"> </w:t>
            </w:r>
            <w:r w:rsidRPr="00504A5C">
              <w:rPr>
                <w:spacing w:val="-2"/>
              </w:rPr>
              <w:t>Sulfite</w:t>
            </w:r>
          </w:p>
        </w:tc>
        <w:tc>
          <w:tcPr>
            <w:tcW w:w="1980" w:type="dxa"/>
          </w:tcPr>
          <w:p w14:paraId="7A04FC8A" w14:textId="77777777" w:rsidR="004812FA" w:rsidRPr="00504A5C" w:rsidRDefault="004812FA" w:rsidP="00186130">
            <w:pPr>
              <w:pStyle w:val="TableContainer"/>
            </w:pPr>
            <w:r w:rsidRPr="00504A5C">
              <w:t>EZZ0063A</w:t>
            </w:r>
          </w:p>
        </w:tc>
        <w:tc>
          <w:tcPr>
            <w:tcW w:w="1620" w:type="dxa"/>
          </w:tcPr>
          <w:p w14:paraId="2C5921E9" w14:textId="77777777" w:rsidR="004812FA" w:rsidRPr="00504A5C" w:rsidRDefault="004812FA" w:rsidP="00186130">
            <w:pPr>
              <w:pStyle w:val="TableContainer"/>
            </w:pPr>
            <w:r>
              <w:t>N/A</w:t>
            </w:r>
          </w:p>
        </w:tc>
        <w:tc>
          <w:tcPr>
            <w:tcW w:w="1907" w:type="dxa"/>
          </w:tcPr>
          <w:p w14:paraId="7276B125" w14:textId="77777777" w:rsidR="004812FA" w:rsidRPr="00504A5C" w:rsidRDefault="004812FA" w:rsidP="00186130">
            <w:pPr>
              <w:pStyle w:val="TableContainer"/>
            </w:pPr>
            <w:r w:rsidRPr="00504A5C">
              <w:t>$28.27</w:t>
            </w:r>
          </w:p>
        </w:tc>
      </w:tr>
      <w:tr w:rsidR="004812FA" w:rsidRPr="00E514E1" w14:paraId="5C610BAF" w14:textId="77777777" w:rsidTr="00D3691D">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178D712" w14:textId="1908A36C" w:rsidR="004812FA" w:rsidRPr="00504A5C" w:rsidRDefault="004812FA" w:rsidP="00186130">
            <w:pPr>
              <w:pStyle w:val="TableContainer"/>
            </w:pPr>
            <w:r w:rsidRPr="00504A5C">
              <w:t>Water</w:t>
            </w:r>
            <w:r w:rsidRPr="00504A5C">
              <w:rPr>
                <w:spacing w:val="-4"/>
              </w:rPr>
              <w:t xml:space="preserve"> </w:t>
            </w:r>
            <w:r w:rsidRPr="00504A5C">
              <w:t>Activity,</w:t>
            </w:r>
            <w:r w:rsidRPr="00504A5C">
              <w:rPr>
                <w:spacing w:val="-3"/>
              </w:rPr>
              <w:t xml:space="preserve"> </w:t>
            </w:r>
            <w:r w:rsidRPr="00504A5C">
              <w:t>AOAC</w:t>
            </w:r>
            <w:r w:rsidRPr="00504A5C">
              <w:rPr>
                <w:spacing w:val="-3"/>
              </w:rPr>
              <w:t xml:space="preserve"> </w:t>
            </w:r>
            <w:r w:rsidRPr="00504A5C">
              <w:t>Method</w:t>
            </w:r>
            <w:r w:rsidRPr="00504A5C">
              <w:rPr>
                <w:spacing w:val="-3"/>
              </w:rPr>
              <w:t xml:space="preserve"> </w:t>
            </w:r>
            <w:r w:rsidRPr="00504A5C">
              <w:t>980.17:</w:t>
            </w:r>
            <w:r w:rsidR="00BE0CAA" w:rsidRPr="00504A5C">
              <w:t xml:space="preserve"> </w:t>
            </w:r>
            <w:r w:rsidRPr="00504A5C">
              <w:t>Water</w:t>
            </w:r>
            <w:r w:rsidRPr="00504A5C">
              <w:rPr>
                <w:spacing w:val="-4"/>
              </w:rPr>
              <w:t xml:space="preserve"> </w:t>
            </w:r>
            <w:r w:rsidRPr="00504A5C">
              <w:t>Activity</w:t>
            </w:r>
          </w:p>
        </w:tc>
        <w:tc>
          <w:tcPr>
            <w:tcW w:w="1980" w:type="dxa"/>
          </w:tcPr>
          <w:p w14:paraId="53DF96D1" w14:textId="77777777" w:rsidR="004812FA" w:rsidRPr="00504A5C" w:rsidRDefault="004812FA" w:rsidP="00186130">
            <w:pPr>
              <w:pStyle w:val="TableContainer"/>
            </w:pPr>
            <w:r w:rsidRPr="00504A5C">
              <w:t>EZZ0066A</w:t>
            </w:r>
          </w:p>
        </w:tc>
        <w:tc>
          <w:tcPr>
            <w:tcW w:w="1620" w:type="dxa"/>
          </w:tcPr>
          <w:p w14:paraId="43A9C27E" w14:textId="77777777" w:rsidR="004812FA" w:rsidRPr="00504A5C" w:rsidRDefault="004812FA" w:rsidP="00186130">
            <w:pPr>
              <w:pStyle w:val="TableContainer"/>
            </w:pPr>
            <w:r>
              <w:t>N/A</w:t>
            </w:r>
          </w:p>
        </w:tc>
        <w:tc>
          <w:tcPr>
            <w:tcW w:w="1907" w:type="dxa"/>
          </w:tcPr>
          <w:p w14:paraId="62972B32" w14:textId="77777777" w:rsidR="004812FA" w:rsidRPr="00504A5C" w:rsidRDefault="004812FA" w:rsidP="00186130">
            <w:pPr>
              <w:pStyle w:val="TableContainer"/>
            </w:pPr>
            <w:r w:rsidRPr="00504A5C">
              <w:t>$33.22</w:t>
            </w:r>
          </w:p>
        </w:tc>
      </w:tr>
    </w:tbl>
    <w:p w14:paraId="69B5B83A" w14:textId="5AAC2ABD" w:rsidR="00CB5200" w:rsidRDefault="00690819" w:rsidP="00690819">
      <w:pPr>
        <w:pStyle w:val="Heading6"/>
      </w:pPr>
      <w:r w:rsidRPr="009D0264">
        <w:lastRenderedPageBreak/>
        <w:t>Environmental</w:t>
      </w:r>
      <w:r w:rsidRPr="009D0264">
        <w:rPr>
          <w:spacing w:val="-3"/>
        </w:rPr>
        <w:t xml:space="preserve"> </w:t>
      </w:r>
      <w:r w:rsidRPr="009D0264">
        <w:t>/</w:t>
      </w:r>
      <w:r w:rsidRPr="009D0264">
        <w:rPr>
          <w:spacing w:val="-2"/>
        </w:rPr>
        <w:t xml:space="preserve"> </w:t>
      </w:r>
      <w:r w:rsidRPr="009D0264">
        <w:t>Analysis</w:t>
      </w:r>
      <w:r w:rsidRPr="009D0264">
        <w:rPr>
          <w:spacing w:val="-4"/>
        </w:rPr>
        <w:t xml:space="preserve"> </w:t>
      </w:r>
      <w:r w:rsidRPr="009D0264">
        <w:t>of</w:t>
      </w:r>
      <w:r w:rsidRPr="009D0264">
        <w:rPr>
          <w:spacing w:val="-3"/>
        </w:rPr>
        <w:t xml:space="preserve"> </w:t>
      </w:r>
      <w:r w:rsidRPr="009D0264">
        <w:t>Food</w:t>
      </w:r>
      <w:r w:rsidRPr="009D0264">
        <w:rPr>
          <w:spacing w:val="-3"/>
        </w:rPr>
        <w:t xml:space="preserve"> </w:t>
      </w:r>
      <w:r w:rsidRPr="009D0264">
        <w:t>or</w:t>
      </w:r>
      <w:r w:rsidRPr="009D0264">
        <w:rPr>
          <w:spacing w:val="-4"/>
        </w:rPr>
        <w:t xml:space="preserve"> </w:t>
      </w:r>
      <w:r w:rsidRPr="009D0264">
        <w:t>Food</w:t>
      </w:r>
      <w:r w:rsidRPr="009D0264">
        <w:rPr>
          <w:spacing w:val="-4"/>
        </w:rPr>
        <w:t xml:space="preserve"> </w:t>
      </w:r>
      <w:r w:rsidRPr="009D0264">
        <w:t>Products:</w:t>
      </w:r>
      <w:r w:rsidR="00092A84" w:rsidRPr="00504A5C">
        <w:t xml:space="preserve"> </w:t>
      </w:r>
      <w:r w:rsidRPr="009D0264">
        <w:t>Metals Analysis</w:t>
      </w:r>
    </w:p>
    <w:p w14:paraId="1221D9A2" w14:textId="2345A1AB" w:rsidR="00690819" w:rsidRDefault="00690819" w:rsidP="0031580C">
      <w:pPr>
        <w:pStyle w:val="Note"/>
      </w:pPr>
      <w:r w:rsidRPr="009D0264">
        <w:t>NOTE:</w:t>
      </w:r>
      <w:r w:rsidRPr="009D0264">
        <w:rPr>
          <w:spacing w:val="-2"/>
        </w:rPr>
        <w:t xml:space="preserve"> </w:t>
      </w:r>
      <w:r w:rsidRPr="009D0264">
        <w:t>A</w:t>
      </w:r>
      <w:r w:rsidRPr="009D0264">
        <w:rPr>
          <w:spacing w:val="-7"/>
        </w:rPr>
        <w:t xml:space="preserve"> </w:t>
      </w:r>
      <w:r w:rsidRPr="009D0264">
        <w:t>sample</w:t>
      </w:r>
      <w:r w:rsidRPr="009D0264">
        <w:rPr>
          <w:spacing w:val="-4"/>
        </w:rPr>
        <w:t xml:space="preserve"> </w:t>
      </w:r>
      <w:r w:rsidRPr="009D0264">
        <w:t>preparation</w:t>
      </w:r>
      <w:r w:rsidRPr="009D0264">
        <w:rPr>
          <w:spacing w:val="-5"/>
        </w:rPr>
        <w:t xml:space="preserve"> </w:t>
      </w:r>
      <w:r w:rsidRPr="009D0264">
        <w:t>fee</w:t>
      </w:r>
      <w:r w:rsidRPr="009D0264">
        <w:rPr>
          <w:spacing w:val="-4"/>
        </w:rPr>
        <w:t xml:space="preserve"> </w:t>
      </w:r>
      <w:r w:rsidRPr="009D0264">
        <w:t>applies</w:t>
      </w:r>
      <w:r w:rsidRPr="009D0264">
        <w:rPr>
          <w:spacing w:val="-5"/>
        </w:rPr>
        <w:t xml:space="preserve"> </w:t>
      </w:r>
      <w:r w:rsidRPr="009D0264">
        <w:t>to</w:t>
      </w:r>
      <w:r w:rsidRPr="009D0264">
        <w:rPr>
          <w:spacing w:val="-4"/>
        </w:rPr>
        <w:t xml:space="preserve"> </w:t>
      </w:r>
      <w:r w:rsidRPr="009D0264">
        <w:t>all</w:t>
      </w:r>
      <w:r w:rsidRPr="009D0264">
        <w:rPr>
          <w:spacing w:val="-3"/>
        </w:rPr>
        <w:t xml:space="preserve"> </w:t>
      </w:r>
      <w:r w:rsidRPr="009D0264">
        <w:t>food</w:t>
      </w:r>
      <w:r w:rsidRPr="009D0264">
        <w:rPr>
          <w:spacing w:val="-3"/>
        </w:rPr>
        <w:t xml:space="preserve"> </w:t>
      </w:r>
      <w:r w:rsidRPr="009D0264">
        <w:t>samples</w:t>
      </w:r>
      <w:r w:rsidRPr="009D0264">
        <w:rPr>
          <w:spacing w:val="-5"/>
        </w:rPr>
        <w:t xml:space="preserve"> </w:t>
      </w:r>
      <w:r w:rsidRPr="009D0264">
        <w:t>analyzed</w:t>
      </w:r>
      <w:r w:rsidRPr="009D0264">
        <w:rPr>
          <w:spacing w:val="-4"/>
        </w:rPr>
        <w:t xml:space="preserve"> </w:t>
      </w:r>
      <w:r w:rsidRPr="009D0264">
        <w:rPr>
          <w:spacing w:val="1"/>
        </w:rPr>
        <w:t>by</w:t>
      </w:r>
      <w:r w:rsidRPr="009D0264">
        <w:rPr>
          <w:spacing w:val="-7"/>
        </w:rPr>
        <w:t xml:space="preserve"> </w:t>
      </w:r>
      <w:r w:rsidRPr="009D0264">
        <w:t>ICP</w:t>
      </w:r>
      <w:r w:rsidRPr="009D0264">
        <w:rPr>
          <w:spacing w:val="-4"/>
        </w:rPr>
        <w:t xml:space="preserve"> </w:t>
      </w:r>
      <w:r w:rsidRPr="009D0264">
        <w:t>or</w:t>
      </w:r>
      <w:r w:rsidRPr="009D0264">
        <w:rPr>
          <w:spacing w:val="-4"/>
        </w:rPr>
        <w:t xml:space="preserve"> </w:t>
      </w:r>
      <w:r w:rsidRPr="009D0264">
        <w:t>ICP-MS</w:t>
      </w:r>
      <w:r w:rsidRPr="009D0264">
        <w:rPr>
          <w:spacing w:val="-4"/>
        </w:rPr>
        <w:t xml:space="preserve"> </w:t>
      </w:r>
      <w:r w:rsidRPr="009D0264">
        <w:t>techniques. A</w:t>
      </w:r>
      <w:r w:rsidRPr="009D0264">
        <w:rPr>
          <w:spacing w:val="-7"/>
        </w:rPr>
        <w:t xml:space="preserve"> </w:t>
      </w:r>
      <w:r w:rsidRPr="009D0264">
        <w:t>sample</w:t>
      </w:r>
      <w:r w:rsidRPr="009D0264">
        <w:rPr>
          <w:spacing w:val="-2"/>
        </w:rPr>
        <w:t xml:space="preserve"> </w:t>
      </w:r>
      <w:r w:rsidRPr="009D0264">
        <w:t>requiring</w:t>
      </w:r>
      <w:r w:rsidRPr="009D0264">
        <w:rPr>
          <w:spacing w:val="-5"/>
        </w:rPr>
        <w:t xml:space="preserve"> </w:t>
      </w:r>
      <w:r w:rsidRPr="009D0264">
        <w:t>both</w:t>
      </w:r>
      <w:r w:rsidRPr="009D0264">
        <w:rPr>
          <w:spacing w:val="-5"/>
        </w:rPr>
        <w:t xml:space="preserve"> </w:t>
      </w:r>
      <w:r w:rsidRPr="009D0264">
        <w:t>ICP</w:t>
      </w:r>
      <w:r w:rsidRPr="009D0264">
        <w:rPr>
          <w:spacing w:val="-4"/>
        </w:rPr>
        <w:t xml:space="preserve"> </w:t>
      </w:r>
      <w:r w:rsidRPr="009D0264">
        <w:t>and</w:t>
      </w:r>
      <w:r w:rsidRPr="009D0264">
        <w:rPr>
          <w:spacing w:val="-4"/>
        </w:rPr>
        <w:t xml:space="preserve"> </w:t>
      </w:r>
      <w:r w:rsidRPr="009D0264">
        <w:t>ICP-MS</w:t>
      </w:r>
      <w:r w:rsidRPr="009D0264">
        <w:rPr>
          <w:spacing w:val="-5"/>
        </w:rPr>
        <w:t xml:space="preserve"> </w:t>
      </w:r>
      <w:r w:rsidRPr="009D0264">
        <w:t>techniques</w:t>
      </w:r>
      <w:r w:rsidRPr="009D0264">
        <w:rPr>
          <w:spacing w:val="-3"/>
        </w:rPr>
        <w:t xml:space="preserve"> </w:t>
      </w:r>
      <w:r w:rsidRPr="009D0264">
        <w:t>will</w:t>
      </w:r>
      <w:r w:rsidRPr="009D0264">
        <w:rPr>
          <w:spacing w:val="-5"/>
        </w:rPr>
        <w:t xml:space="preserve"> </w:t>
      </w:r>
      <w:r w:rsidRPr="009D0264">
        <w:t>require</w:t>
      </w:r>
      <w:r w:rsidRPr="009D0264">
        <w:rPr>
          <w:spacing w:val="-4"/>
        </w:rPr>
        <w:t xml:space="preserve"> </w:t>
      </w:r>
      <w:r w:rsidRPr="009D0264">
        <w:t>two</w:t>
      </w:r>
      <w:r w:rsidRPr="009D0264">
        <w:rPr>
          <w:spacing w:val="-5"/>
        </w:rPr>
        <w:t xml:space="preserve"> </w:t>
      </w:r>
      <w:r w:rsidRPr="009D0264">
        <w:t>sample</w:t>
      </w:r>
      <w:r w:rsidRPr="009D0264">
        <w:rPr>
          <w:spacing w:val="-3"/>
        </w:rPr>
        <w:t xml:space="preserve"> </w:t>
      </w:r>
      <w:r w:rsidRPr="009D0264">
        <w:t>preparations.</w:t>
      </w:r>
      <w:r w:rsidRPr="009D0264">
        <w:rPr>
          <w:spacing w:val="-5"/>
        </w:rPr>
        <w:t xml:space="preserve"> </w:t>
      </w:r>
      <w:r w:rsidRPr="009D0264">
        <w:t>The</w:t>
      </w:r>
      <w:r w:rsidRPr="009D0264">
        <w:rPr>
          <w:spacing w:val="-5"/>
        </w:rPr>
        <w:t xml:space="preserve"> </w:t>
      </w:r>
      <w:r w:rsidRPr="009D0264">
        <w:t>total</w:t>
      </w:r>
      <w:r w:rsidRPr="009D0264">
        <w:rPr>
          <w:spacing w:val="-3"/>
        </w:rPr>
        <w:t xml:space="preserve"> </w:t>
      </w:r>
      <w:r w:rsidRPr="009D0264">
        <w:t>analysis</w:t>
      </w:r>
      <w:r w:rsidRPr="009D0264">
        <w:rPr>
          <w:spacing w:val="-3"/>
        </w:rPr>
        <w:t xml:space="preserve"> </w:t>
      </w:r>
      <w:r w:rsidRPr="009D0264">
        <w:t>fee</w:t>
      </w:r>
      <w:r w:rsidRPr="009D0264">
        <w:rPr>
          <w:spacing w:val="-5"/>
        </w:rPr>
        <w:t xml:space="preserve"> </w:t>
      </w:r>
      <w:r w:rsidRPr="009D0264">
        <w:t>includes</w:t>
      </w:r>
      <w:r w:rsidRPr="009D0264">
        <w:rPr>
          <w:spacing w:val="-4"/>
        </w:rPr>
        <w:t xml:space="preserve"> </w:t>
      </w:r>
      <w:r w:rsidRPr="009D0264">
        <w:t>the</w:t>
      </w:r>
      <w:r w:rsidRPr="009D0264">
        <w:rPr>
          <w:spacing w:val="-5"/>
        </w:rPr>
        <w:t xml:space="preserve"> </w:t>
      </w:r>
      <w:r w:rsidRPr="009D0264">
        <w:t>sample</w:t>
      </w:r>
      <w:r w:rsidRPr="009D0264">
        <w:rPr>
          <w:spacing w:val="-5"/>
        </w:rPr>
        <w:t xml:space="preserve"> </w:t>
      </w:r>
      <w:r w:rsidRPr="009D0264">
        <w:t>preparation</w:t>
      </w:r>
      <w:r w:rsidRPr="009D0264">
        <w:rPr>
          <w:spacing w:val="-5"/>
        </w:rPr>
        <w:t xml:space="preserve"> </w:t>
      </w:r>
      <w:r w:rsidRPr="009D0264">
        <w:t>fees</w:t>
      </w:r>
      <w:r w:rsidRPr="009D0264">
        <w:rPr>
          <w:spacing w:val="-5"/>
        </w:rPr>
        <w:t xml:space="preserve"> </w:t>
      </w:r>
      <w:r w:rsidRPr="009D0264">
        <w:t>and</w:t>
      </w:r>
      <w:r w:rsidRPr="009D0264">
        <w:rPr>
          <w:spacing w:val="-3"/>
        </w:rPr>
        <w:t xml:space="preserve"> </w:t>
      </w:r>
      <w:r w:rsidRPr="009D0264">
        <w:t>the</w:t>
      </w:r>
      <w:r w:rsidRPr="009D0264">
        <w:rPr>
          <w:spacing w:val="-3"/>
        </w:rPr>
        <w:t xml:space="preserve"> </w:t>
      </w:r>
      <w:r w:rsidRPr="009D0264">
        <w:t>per-element</w:t>
      </w:r>
      <w:r w:rsidRPr="009D0264">
        <w:rPr>
          <w:spacing w:val="-5"/>
        </w:rPr>
        <w:t xml:space="preserve"> </w:t>
      </w:r>
      <w:r w:rsidRPr="009D0264">
        <w:t>fee.</w:t>
      </w:r>
      <w:r w:rsidR="00FC1979" w:rsidRPr="00DE0819">
        <w:rPr>
          <w:spacing w:val="-5"/>
        </w:rPr>
        <w:t xml:space="preserve"> </w:t>
      </w:r>
      <w:r w:rsidRPr="009D0264">
        <w:t>The</w:t>
      </w:r>
      <w:r w:rsidRPr="009D0264">
        <w:rPr>
          <w:spacing w:val="-6"/>
        </w:rPr>
        <w:t xml:space="preserve"> </w:t>
      </w:r>
      <w:r w:rsidRPr="009D0264">
        <w:t>fee</w:t>
      </w:r>
      <w:r w:rsidRPr="009D0264">
        <w:rPr>
          <w:spacing w:val="-5"/>
        </w:rPr>
        <w:t xml:space="preserve"> </w:t>
      </w:r>
      <w:r w:rsidRPr="009D0264">
        <w:t>for</w:t>
      </w:r>
      <w:r w:rsidRPr="009D0264">
        <w:rPr>
          <w:spacing w:val="-6"/>
        </w:rPr>
        <w:t xml:space="preserve"> </w:t>
      </w:r>
      <w:r w:rsidRPr="009D0264">
        <w:t>analysis</w:t>
      </w:r>
      <w:r w:rsidRPr="009D0264">
        <w:rPr>
          <w:spacing w:val="-4"/>
        </w:rPr>
        <w:t xml:space="preserve"> </w:t>
      </w:r>
      <w:r w:rsidRPr="009D0264">
        <w:t>of</w:t>
      </w:r>
      <w:r w:rsidRPr="009D0264">
        <w:rPr>
          <w:spacing w:val="-3"/>
        </w:rPr>
        <w:t xml:space="preserve"> </w:t>
      </w:r>
      <w:r w:rsidRPr="009D0264">
        <w:t>multiple</w:t>
      </w:r>
      <w:r w:rsidRPr="009D0264">
        <w:rPr>
          <w:spacing w:val="-4"/>
        </w:rPr>
        <w:t xml:space="preserve"> </w:t>
      </w:r>
      <w:r w:rsidRPr="009D0264">
        <w:t>metals</w:t>
      </w:r>
      <w:r w:rsidRPr="009D0264">
        <w:rPr>
          <w:spacing w:val="-4"/>
        </w:rPr>
        <w:t xml:space="preserve"> </w:t>
      </w:r>
      <w:r w:rsidRPr="009D0264">
        <w:rPr>
          <w:spacing w:val="1"/>
        </w:rPr>
        <w:t>by</w:t>
      </w:r>
      <w:r w:rsidRPr="009D0264">
        <w:rPr>
          <w:spacing w:val="-7"/>
        </w:rPr>
        <w:t xml:space="preserve"> </w:t>
      </w:r>
      <w:r w:rsidRPr="009D0264">
        <w:t>a</w:t>
      </w:r>
      <w:r w:rsidRPr="009D0264">
        <w:rPr>
          <w:spacing w:val="-5"/>
        </w:rPr>
        <w:t xml:space="preserve"> </w:t>
      </w:r>
      <w:r w:rsidRPr="009D0264">
        <w:t>single</w:t>
      </w:r>
      <w:r w:rsidRPr="009D0264">
        <w:rPr>
          <w:spacing w:val="-6"/>
        </w:rPr>
        <w:t xml:space="preserve"> </w:t>
      </w:r>
      <w:r w:rsidRPr="009D0264">
        <w:t>method</w:t>
      </w:r>
      <w:r w:rsidRPr="009D0264">
        <w:rPr>
          <w:spacing w:val="-5"/>
        </w:rPr>
        <w:t xml:space="preserve"> </w:t>
      </w:r>
      <w:r w:rsidRPr="009D0264">
        <w:t>includes</w:t>
      </w:r>
      <w:r w:rsidRPr="009D0264">
        <w:rPr>
          <w:spacing w:val="-6"/>
        </w:rPr>
        <w:t xml:space="preserve"> </w:t>
      </w:r>
      <w:r w:rsidRPr="009D0264">
        <w:t>a</w:t>
      </w:r>
      <w:r w:rsidRPr="009D0264">
        <w:rPr>
          <w:spacing w:val="-3"/>
        </w:rPr>
        <w:t xml:space="preserve"> </w:t>
      </w:r>
      <w:r w:rsidRPr="009D0264">
        <w:t>single</w:t>
      </w:r>
      <w:r w:rsidRPr="009D0264">
        <w:rPr>
          <w:spacing w:val="-6"/>
        </w:rPr>
        <w:t xml:space="preserve"> </w:t>
      </w:r>
      <w:r w:rsidRPr="009D0264">
        <w:t>sample</w:t>
      </w:r>
      <w:r w:rsidRPr="009D0264">
        <w:rPr>
          <w:spacing w:val="-3"/>
        </w:rPr>
        <w:t xml:space="preserve"> </w:t>
      </w:r>
      <w:r w:rsidRPr="009D0264">
        <w:t>preparation</w:t>
      </w:r>
      <w:r w:rsidRPr="009D0264">
        <w:rPr>
          <w:spacing w:val="-6"/>
        </w:rPr>
        <w:t xml:space="preserve"> </w:t>
      </w:r>
      <w:r w:rsidRPr="009D0264">
        <w:t>fee</w:t>
      </w:r>
      <w:r w:rsidRPr="009D0264">
        <w:rPr>
          <w:spacing w:val="-5"/>
        </w:rPr>
        <w:t xml:space="preserve"> </w:t>
      </w:r>
      <w:r w:rsidRPr="009D0264">
        <w:t>and</w:t>
      </w:r>
      <w:r w:rsidRPr="009D0264">
        <w:rPr>
          <w:spacing w:val="-6"/>
        </w:rPr>
        <w:t xml:space="preserve"> </w:t>
      </w:r>
      <w:r w:rsidRPr="009D0264">
        <w:t>the</w:t>
      </w:r>
      <w:r w:rsidRPr="009D0264">
        <w:rPr>
          <w:spacing w:val="-5"/>
        </w:rPr>
        <w:t xml:space="preserve"> </w:t>
      </w:r>
      <w:r w:rsidRPr="009D0264">
        <w:t>appropriate</w:t>
      </w:r>
      <w:r w:rsidRPr="009D0264">
        <w:rPr>
          <w:spacing w:val="-4"/>
        </w:rPr>
        <w:t xml:space="preserve"> </w:t>
      </w:r>
      <w:r w:rsidRPr="009D0264">
        <w:t>per-element</w:t>
      </w:r>
      <w:r w:rsidRPr="009D0264">
        <w:rPr>
          <w:spacing w:val="-5"/>
        </w:rPr>
        <w:t xml:space="preserve"> </w:t>
      </w:r>
      <w:r w:rsidRPr="009D0264">
        <w:t>fees.</w:t>
      </w:r>
    </w:p>
    <w:tbl>
      <w:tblPr>
        <w:tblStyle w:val="HHSTableforTextData2"/>
        <w:tblW w:w="10656" w:type="dxa"/>
        <w:tblInd w:w="0" w:type="dxa"/>
        <w:tblLayout w:type="fixed"/>
        <w:tblLook w:val="01E0" w:firstRow="1" w:lastRow="1" w:firstColumn="1" w:lastColumn="1" w:noHBand="0" w:noVBand="0"/>
      </w:tblPr>
      <w:tblGrid>
        <w:gridCol w:w="5204"/>
        <w:gridCol w:w="2004"/>
        <w:gridCol w:w="1639"/>
        <w:gridCol w:w="1809"/>
      </w:tblGrid>
      <w:tr w:rsidR="00690819" w:rsidRPr="009D0264" w14:paraId="3BD187BA" w14:textId="77777777" w:rsidTr="00E400A4">
        <w:trPr>
          <w:cnfStyle w:val="100000000000" w:firstRow="1" w:lastRow="0" w:firstColumn="0" w:lastColumn="0" w:oddVBand="0" w:evenVBand="0" w:oddHBand="0" w:evenHBand="0" w:firstRowFirstColumn="0" w:firstRowLastColumn="0" w:lastRowFirstColumn="0" w:lastRowLastColumn="0"/>
        </w:trPr>
        <w:tc>
          <w:tcPr>
            <w:tcW w:w="5142" w:type="dxa"/>
          </w:tcPr>
          <w:p w14:paraId="7B3AC393" w14:textId="77777777" w:rsidR="00690819" w:rsidRPr="009D0264" w:rsidRDefault="00690819" w:rsidP="00186130">
            <w:pPr>
              <w:pStyle w:val="TableContainer"/>
            </w:pPr>
            <w:r w:rsidRPr="009D0264">
              <w:t>Procedure</w:t>
            </w:r>
            <w:r w:rsidRPr="009D0264">
              <w:rPr>
                <w:spacing w:val="-5"/>
              </w:rPr>
              <w:t xml:space="preserve"> </w:t>
            </w:r>
            <w:r w:rsidRPr="009D0264">
              <w:t>Name</w:t>
            </w:r>
          </w:p>
        </w:tc>
        <w:tc>
          <w:tcPr>
            <w:tcW w:w="1980" w:type="dxa"/>
          </w:tcPr>
          <w:p w14:paraId="186DE739" w14:textId="77777777" w:rsidR="00690819" w:rsidRPr="009D0264" w:rsidRDefault="00690819" w:rsidP="00186130">
            <w:pPr>
              <w:pStyle w:val="TableContainer"/>
            </w:pPr>
            <w:r w:rsidRPr="009D0264">
              <w:t>Procedure</w:t>
            </w:r>
            <w:r w:rsidRPr="009D0264">
              <w:rPr>
                <w:spacing w:val="-6"/>
              </w:rPr>
              <w:t xml:space="preserve"> </w:t>
            </w:r>
            <w:r w:rsidRPr="009D0264">
              <w:t>No.</w:t>
            </w:r>
          </w:p>
        </w:tc>
        <w:tc>
          <w:tcPr>
            <w:tcW w:w="1620" w:type="dxa"/>
          </w:tcPr>
          <w:p w14:paraId="4B4C4342" w14:textId="77777777" w:rsidR="00690819" w:rsidRPr="009D0264" w:rsidRDefault="00690819" w:rsidP="00186130">
            <w:pPr>
              <w:pStyle w:val="TableContainer"/>
              <w:rPr>
                <w:spacing w:val="-1"/>
              </w:rPr>
            </w:pPr>
            <w:r w:rsidRPr="009D0264">
              <w:t>CPT</w:t>
            </w:r>
          </w:p>
        </w:tc>
        <w:tc>
          <w:tcPr>
            <w:tcW w:w="1788" w:type="dxa"/>
          </w:tcPr>
          <w:p w14:paraId="47BD14BE" w14:textId="77777777" w:rsidR="00690819" w:rsidRPr="009D0264" w:rsidRDefault="00690819" w:rsidP="00186130">
            <w:pPr>
              <w:pStyle w:val="TableContainer"/>
            </w:pPr>
            <w:r w:rsidRPr="009D0264">
              <w:t>Cost</w:t>
            </w:r>
          </w:p>
        </w:tc>
      </w:tr>
      <w:tr w:rsidR="00690819" w:rsidRPr="00E514E1" w14:paraId="1DFA8A65" w14:textId="77777777" w:rsidTr="00E400A4">
        <w:trPr>
          <w:trHeight w:val="144"/>
        </w:trPr>
        <w:tc>
          <w:tcPr>
            <w:tcW w:w="5142" w:type="dxa"/>
          </w:tcPr>
          <w:p w14:paraId="7050C814" w14:textId="77777777" w:rsidR="00690819" w:rsidRPr="00504A5C" w:rsidRDefault="00690819" w:rsidP="00186130">
            <w:pPr>
              <w:pStyle w:val="TableContainer"/>
            </w:pPr>
            <w:r w:rsidRPr="00504A5C">
              <w:t>Sample</w:t>
            </w:r>
            <w:r w:rsidRPr="00504A5C">
              <w:rPr>
                <w:spacing w:val="-2"/>
              </w:rPr>
              <w:t xml:space="preserve"> </w:t>
            </w:r>
            <w:r w:rsidRPr="00504A5C">
              <w:t>Preparation Fee - Total Recoverable Metals</w:t>
            </w:r>
            <w:r w:rsidRPr="00504A5C">
              <w:rPr>
                <w:spacing w:val="30"/>
              </w:rPr>
              <w:t xml:space="preserve"> </w:t>
            </w:r>
            <w:r w:rsidRPr="00504A5C">
              <w:t>Digestion,</w:t>
            </w:r>
            <w:r w:rsidRPr="00504A5C">
              <w:rPr>
                <w:spacing w:val="-2"/>
              </w:rPr>
              <w:t xml:space="preserve"> </w:t>
            </w:r>
            <w:r w:rsidRPr="00504A5C">
              <w:t>EPA methods 200.2,</w:t>
            </w:r>
            <w:r w:rsidRPr="00504A5C">
              <w:rPr>
                <w:spacing w:val="-3"/>
              </w:rPr>
              <w:t xml:space="preserve"> </w:t>
            </w:r>
            <w:r w:rsidRPr="00504A5C">
              <w:t>200.3, or</w:t>
            </w:r>
            <w:r w:rsidRPr="00504A5C">
              <w:rPr>
                <w:spacing w:val="-2"/>
              </w:rPr>
              <w:t xml:space="preserve"> </w:t>
            </w:r>
            <w:r w:rsidRPr="00504A5C">
              <w:t>SW-846:</w:t>
            </w:r>
            <w:r w:rsidRPr="00504A5C">
              <w:rPr>
                <w:spacing w:val="48"/>
              </w:rPr>
              <w:t xml:space="preserve"> </w:t>
            </w:r>
            <w:r w:rsidRPr="00504A5C">
              <w:t>Sample</w:t>
            </w:r>
            <w:r w:rsidRPr="00504A5C">
              <w:rPr>
                <w:spacing w:val="33"/>
              </w:rPr>
              <w:t xml:space="preserve"> </w:t>
            </w:r>
            <w:r w:rsidRPr="00504A5C">
              <w:t>preparation</w:t>
            </w:r>
            <w:r w:rsidRPr="00504A5C">
              <w:rPr>
                <w:spacing w:val="-2"/>
              </w:rPr>
              <w:t xml:space="preserve"> </w:t>
            </w:r>
            <w:r w:rsidRPr="00504A5C">
              <w:t>fees, total recoverable metals</w:t>
            </w:r>
            <w:r w:rsidRPr="00504A5C">
              <w:rPr>
                <w:spacing w:val="-2"/>
              </w:rPr>
              <w:t xml:space="preserve"> </w:t>
            </w:r>
            <w:r w:rsidRPr="00504A5C">
              <w:t>digestion, EPA</w:t>
            </w:r>
            <w:r w:rsidRPr="00504A5C">
              <w:rPr>
                <w:spacing w:val="26"/>
                <w:w w:val="99"/>
              </w:rPr>
              <w:t xml:space="preserve"> </w:t>
            </w:r>
            <w:r w:rsidRPr="00504A5C">
              <w:t>Methods</w:t>
            </w:r>
            <w:r w:rsidRPr="00504A5C">
              <w:rPr>
                <w:spacing w:val="-2"/>
              </w:rPr>
              <w:t xml:space="preserve"> </w:t>
            </w:r>
            <w:r w:rsidRPr="00504A5C">
              <w:t>200.2, 200.3, SW-846</w:t>
            </w:r>
          </w:p>
        </w:tc>
        <w:tc>
          <w:tcPr>
            <w:tcW w:w="1980" w:type="dxa"/>
          </w:tcPr>
          <w:p w14:paraId="66189B7A" w14:textId="77777777" w:rsidR="00690819" w:rsidRPr="00504A5C" w:rsidRDefault="00690819" w:rsidP="00186130">
            <w:pPr>
              <w:pStyle w:val="TableContainer"/>
            </w:pPr>
            <w:r w:rsidRPr="00504A5C">
              <w:t>EZZ0189A</w:t>
            </w:r>
          </w:p>
        </w:tc>
        <w:tc>
          <w:tcPr>
            <w:tcW w:w="1620" w:type="dxa"/>
          </w:tcPr>
          <w:p w14:paraId="59118D08" w14:textId="77777777" w:rsidR="00690819" w:rsidRPr="00504A5C" w:rsidRDefault="00690819" w:rsidP="00186130">
            <w:pPr>
              <w:pStyle w:val="TableContainer"/>
            </w:pPr>
            <w:r>
              <w:t>N/A</w:t>
            </w:r>
          </w:p>
        </w:tc>
        <w:tc>
          <w:tcPr>
            <w:tcW w:w="1788" w:type="dxa"/>
          </w:tcPr>
          <w:p w14:paraId="115C5376" w14:textId="77777777" w:rsidR="00690819" w:rsidRPr="00504A5C" w:rsidRDefault="00690819" w:rsidP="00186130">
            <w:pPr>
              <w:pStyle w:val="TableContainer"/>
            </w:pPr>
            <w:r w:rsidRPr="00504A5C">
              <w:t>$22.88</w:t>
            </w:r>
          </w:p>
        </w:tc>
      </w:tr>
      <w:tr w:rsidR="00690819" w:rsidRPr="00E514E1" w14:paraId="4291642A"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F9C04D5" w14:textId="324B0A3D" w:rsidR="00690819" w:rsidRPr="00504A5C" w:rsidRDefault="00690819" w:rsidP="00186130">
            <w:pPr>
              <w:pStyle w:val="TableContainer"/>
            </w:pPr>
            <w:r w:rsidRPr="00504A5C">
              <w:t>Mercury,</w:t>
            </w:r>
            <w:r w:rsidRPr="00504A5C">
              <w:rPr>
                <w:spacing w:val="-2"/>
              </w:rPr>
              <w:t xml:space="preserve"> </w:t>
            </w:r>
            <w:r w:rsidRPr="00504A5C">
              <w:t>EPA Method 245.1 and EPA SW-846 Methods</w:t>
            </w:r>
            <w:r w:rsidRPr="00504A5C">
              <w:rPr>
                <w:spacing w:val="23"/>
              </w:rPr>
              <w:t xml:space="preserve"> </w:t>
            </w:r>
            <w:r w:rsidRPr="00504A5C">
              <w:t>7470A:</w:t>
            </w:r>
            <w:r w:rsidR="00092A84" w:rsidRPr="00504A5C">
              <w:t xml:space="preserve"> </w:t>
            </w:r>
            <w:r w:rsidRPr="00504A5C">
              <w:t>Mercury,</w:t>
            </w:r>
            <w:r w:rsidRPr="00504A5C">
              <w:rPr>
                <w:spacing w:val="-2"/>
              </w:rPr>
              <w:t xml:space="preserve"> </w:t>
            </w:r>
            <w:r w:rsidRPr="00504A5C">
              <w:t>Food</w:t>
            </w:r>
          </w:p>
        </w:tc>
        <w:tc>
          <w:tcPr>
            <w:tcW w:w="1980" w:type="dxa"/>
          </w:tcPr>
          <w:p w14:paraId="0F722571" w14:textId="77777777" w:rsidR="00690819" w:rsidRPr="00504A5C" w:rsidRDefault="00690819" w:rsidP="00186130">
            <w:pPr>
              <w:pStyle w:val="TableContainer"/>
              <w:rPr>
                <w:rFonts w:eastAsia="Arial" w:cs="Arial"/>
                <w:bCs/>
              </w:rPr>
            </w:pPr>
            <w:r w:rsidRPr="00504A5C">
              <w:t>EZZ0219A</w:t>
            </w:r>
          </w:p>
        </w:tc>
        <w:tc>
          <w:tcPr>
            <w:tcW w:w="1620" w:type="dxa"/>
          </w:tcPr>
          <w:p w14:paraId="29130D29" w14:textId="77777777" w:rsidR="00690819" w:rsidRPr="00504A5C" w:rsidRDefault="00690819" w:rsidP="00186130">
            <w:pPr>
              <w:pStyle w:val="TableContainer"/>
              <w:rPr>
                <w:rFonts w:eastAsia="Arial" w:cs="Arial"/>
                <w:bCs/>
              </w:rPr>
            </w:pPr>
            <w:r>
              <w:t>N/A</w:t>
            </w:r>
          </w:p>
        </w:tc>
        <w:tc>
          <w:tcPr>
            <w:tcW w:w="1788" w:type="dxa"/>
          </w:tcPr>
          <w:p w14:paraId="5AEC9EB5" w14:textId="77777777" w:rsidR="00690819" w:rsidRPr="00504A5C" w:rsidRDefault="00690819" w:rsidP="00186130">
            <w:pPr>
              <w:pStyle w:val="TableContainer"/>
              <w:rPr>
                <w:rFonts w:eastAsia="Arial" w:cs="Arial"/>
                <w:bCs/>
              </w:rPr>
            </w:pPr>
            <w:r w:rsidRPr="00504A5C">
              <w:t>$37.90</w:t>
            </w:r>
          </w:p>
        </w:tc>
      </w:tr>
      <w:tr w:rsidR="00690819" w:rsidRPr="00E514E1" w14:paraId="11D5E5E4" w14:textId="77777777" w:rsidTr="00E400A4">
        <w:trPr>
          <w:trHeight w:val="144"/>
        </w:trPr>
        <w:tc>
          <w:tcPr>
            <w:tcW w:w="5142" w:type="dxa"/>
          </w:tcPr>
          <w:p w14:paraId="5EBC7400" w14:textId="6BF76CA9" w:rsidR="00690819" w:rsidRPr="00504A5C" w:rsidRDefault="00690819" w:rsidP="00186130">
            <w:pPr>
              <w:pStyle w:val="TableContainer"/>
            </w:pPr>
            <w:r w:rsidRPr="00504A5C">
              <w:t>Single</w:t>
            </w:r>
            <w:r w:rsidRPr="00504A5C">
              <w:rPr>
                <w:spacing w:val="-2"/>
              </w:rPr>
              <w:t xml:space="preserve"> </w:t>
            </w:r>
            <w:r w:rsidRPr="00504A5C">
              <w:t>Metal, ICP, EPA</w:t>
            </w:r>
            <w:r w:rsidRPr="00504A5C">
              <w:rPr>
                <w:spacing w:val="-2"/>
              </w:rPr>
              <w:t xml:space="preserve"> </w:t>
            </w:r>
            <w:r w:rsidRPr="00504A5C">
              <w:t>200.7 or</w:t>
            </w:r>
            <w:r w:rsidRPr="00504A5C">
              <w:rPr>
                <w:spacing w:val="-2"/>
              </w:rPr>
              <w:t xml:space="preserve"> </w:t>
            </w:r>
            <w:r w:rsidRPr="00504A5C">
              <w:t>EPA SW-846 Method</w:t>
            </w:r>
            <w:r w:rsidRPr="00504A5C">
              <w:rPr>
                <w:spacing w:val="29"/>
              </w:rPr>
              <w:t xml:space="preserve"> </w:t>
            </w:r>
            <w:r w:rsidRPr="00504A5C">
              <w:t>6010C:</w:t>
            </w:r>
            <w:r w:rsidR="00092A84" w:rsidRPr="00504A5C">
              <w:t xml:space="preserve"> </w:t>
            </w:r>
            <w:r w:rsidRPr="00504A5C">
              <w:t>Single Metal (ICP), Food</w:t>
            </w:r>
          </w:p>
        </w:tc>
        <w:tc>
          <w:tcPr>
            <w:tcW w:w="1980" w:type="dxa"/>
          </w:tcPr>
          <w:p w14:paraId="7EBB0E8B" w14:textId="77777777" w:rsidR="00690819" w:rsidRPr="00504A5C" w:rsidRDefault="00690819" w:rsidP="00186130">
            <w:pPr>
              <w:pStyle w:val="TableContainer"/>
            </w:pPr>
            <w:r w:rsidRPr="00504A5C">
              <w:t>EZZ0217A</w:t>
            </w:r>
          </w:p>
        </w:tc>
        <w:tc>
          <w:tcPr>
            <w:tcW w:w="1620" w:type="dxa"/>
          </w:tcPr>
          <w:p w14:paraId="6929F5EF" w14:textId="77777777" w:rsidR="00690819" w:rsidRPr="00504A5C" w:rsidRDefault="00690819" w:rsidP="00186130">
            <w:pPr>
              <w:pStyle w:val="TableContainer"/>
            </w:pPr>
            <w:r>
              <w:t>N/A</w:t>
            </w:r>
          </w:p>
        </w:tc>
        <w:tc>
          <w:tcPr>
            <w:tcW w:w="1788" w:type="dxa"/>
          </w:tcPr>
          <w:p w14:paraId="09CCD361" w14:textId="77777777" w:rsidR="00690819" w:rsidRPr="00504A5C" w:rsidRDefault="00690819" w:rsidP="00186130">
            <w:pPr>
              <w:pStyle w:val="TableContainer"/>
            </w:pPr>
            <w:r w:rsidRPr="00504A5C">
              <w:t>$443.10</w:t>
            </w:r>
          </w:p>
        </w:tc>
      </w:tr>
      <w:tr w:rsidR="00690819" w:rsidRPr="00E514E1" w14:paraId="6491BDB5"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5E11167" w14:textId="380956BF" w:rsidR="00690819" w:rsidRPr="00504A5C" w:rsidRDefault="00690819" w:rsidP="00186130">
            <w:pPr>
              <w:pStyle w:val="TableContainer"/>
            </w:pPr>
            <w:r w:rsidRPr="00504A5C">
              <w:t>Single</w:t>
            </w:r>
            <w:r w:rsidRPr="00504A5C">
              <w:rPr>
                <w:spacing w:val="-2"/>
              </w:rPr>
              <w:t xml:space="preserve"> </w:t>
            </w:r>
            <w:r w:rsidRPr="00504A5C">
              <w:t>Metal,</w:t>
            </w:r>
            <w:r w:rsidRPr="00504A5C">
              <w:rPr>
                <w:spacing w:val="-2"/>
              </w:rPr>
              <w:t xml:space="preserve"> </w:t>
            </w:r>
            <w:r w:rsidRPr="00504A5C">
              <w:t>ICP-MS,</w:t>
            </w:r>
            <w:r w:rsidRPr="00504A5C">
              <w:rPr>
                <w:spacing w:val="-3"/>
              </w:rPr>
              <w:t xml:space="preserve"> </w:t>
            </w:r>
            <w:r w:rsidRPr="00504A5C">
              <w:t>EPA</w:t>
            </w:r>
            <w:r w:rsidRPr="00504A5C">
              <w:rPr>
                <w:spacing w:val="-2"/>
              </w:rPr>
              <w:t xml:space="preserve"> </w:t>
            </w:r>
            <w:r w:rsidRPr="00504A5C">
              <w:t>Method</w:t>
            </w:r>
            <w:r w:rsidRPr="00504A5C">
              <w:rPr>
                <w:spacing w:val="-2"/>
              </w:rPr>
              <w:t xml:space="preserve"> </w:t>
            </w:r>
            <w:r w:rsidRPr="00504A5C">
              <w:t>200.8 and</w:t>
            </w:r>
            <w:r w:rsidRPr="00504A5C">
              <w:rPr>
                <w:spacing w:val="-2"/>
              </w:rPr>
              <w:t xml:space="preserve"> </w:t>
            </w:r>
            <w:r w:rsidRPr="00504A5C">
              <w:t>EPA SW-846</w:t>
            </w:r>
            <w:r w:rsidRPr="00504A5C">
              <w:rPr>
                <w:spacing w:val="22"/>
              </w:rPr>
              <w:t xml:space="preserve"> </w:t>
            </w:r>
            <w:r w:rsidRPr="00504A5C">
              <w:t>Method</w:t>
            </w:r>
            <w:r w:rsidRPr="00504A5C">
              <w:rPr>
                <w:spacing w:val="-2"/>
              </w:rPr>
              <w:t xml:space="preserve"> </w:t>
            </w:r>
            <w:r w:rsidRPr="00504A5C">
              <w:t>6020A:</w:t>
            </w:r>
            <w:r w:rsidR="00092A84" w:rsidRPr="00504A5C">
              <w:t xml:space="preserve"> </w:t>
            </w:r>
            <w:r w:rsidRPr="00504A5C">
              <w:t>Single</w:t>
            </w:r>
            <w:r w:rsidRPr="00504A5C">
              <w:rPr>
                <w:spacing w:val="-2"/>
              </w:rPr>
              <w:t xml:space="preserve"> </w:t>
            </w:r>
            <w:r w:rsidRPr="00504A5C">
              <w:t>Metal Request</w:t>
            </w:r>
            <w:r w:rsidRPr="00504A5C">
              <w:rPr>
                <w:spacing w:val="-2"/>
              </w:rPr>
              <w:t xml:space="preserve"> </w:t>
            </w:r>
            <w:r w:rsidRPr="00504A5C">
              <w:t>(ICP-MS), Food</w:t>
            </w:r>
          </w:p>
        </w:tc>
        <w:tc>
          <w:tcPr>
            <w:tcW w:w="1980" w:type="dxa"/>
          </w:tcPr>
          <w:p w14:paraId="36657163" w14:textId="77777777" w:rsidR="00690819" w:rsidRPr="00504A5C" w:rsidRDefault="00690819" w:rsidP="00186130">
            <w:pPr>
              <w:pStyle w:val="TableContainer"/>
            </w:pPr>
            <w:r w:rsidRPr="00504A5C">
              <w:t>EZZ0218A</w:t>
            </w:r>
          </w:p>
        </w:tc>
        <w:tc>
          <w:tcPr>
            <w:tcW w:w="1620" w:type="dxa"/>
          </w:tcPr>
          <w:p w14:paraId="6CBBBC0D" w14:textId="77777777" w:rsidR="00690819" w:rsidRPr="00504A5C" w:rsidRDefault="00690819" w:rsidP="00186130">
            <w:pPr>
              <w:pStyle w:val="TableContainer"/>
            </w:pPr>
            <w:r>
              <w:t>N/A</w:t>
            </w:r>
          </w:p>
        </w:tc>
        <w:tc>
          <w:tcPr>
            <w:tcW w:w="1788" w:type="dxa"/>
          </w:tcPr>
          <w:p w14:paraId="792A3DCC" w14:textId="77777777" w:rsidR="00690819" w:rsidRPr="00504A5C" w:rsidRDefault="00690819" w:rsidP="00186130">
            <w:pPr>
              <w:pStyle w:val="TableContainer"/>
            </w:pPr>
            <w:r w:rsidRPr="00504A5C">
              <w:t>$91.24</w:t>
            </w:r>
          </w:p>
        </w:tc>
      </w:tr>
      <w:tr w:rsidR="00690819" w:rsidRPr="00E514E1" w14:paraId="31A13250" w14:textId="77777777" w:rsidTr="00E400A4">
        <w:trPr>
          <w:trHeight w:val="144"/>
        </w:trPr>
        <w:tc>
          <w:tcPr>
            <w:tcW w:w="5142" w:type="dxa"/>
          </w:tcPr>
          <w:p w14:paraId="4627B9AC" w14:textId="1C1EC960" w:rsidR="00690819" w:rsidRPr="00504A5C" w:rsidRDefault="00690819" w:rsidP="00186130">
            <w:pPr>
              <w:pStyle w:val="TableContainer"/>
            </w:pPr>
            <w:r w:rsidRPr="00504A5C">
              <w:t>Mercury, Sediment EPA SW-846 Method 7471B:</w:t>
            </w:r>
            <w:r w:rsidR="00092A84" w:rsidRPr="00504A5C">
              <w:t xml:space="preserve"> </w:t>
            </w:r>
            <w:r w:rsidRPr="00504A5C">
              <w:t>Mercury,</w:t>
            </w:r>
            <w:r w:rsidRPr="00504A5C">
              <w:rPr>
                <w:spacing w:val="25"/>
                <w:w w:val="99"/>
              </w:rPr>
              <w:t xml:space="preserve"> </w:t>
            </w:r>
            <w:r w:rsidRPr="00504A5C">
              <w:t>Solid/Soil</w:t>
            </w:r>
          </w:p>
        </w:tc>
        <w:tc>
          <w:tcPr>
            <w:tcW w:w="1980" w:type="dxa"/>
          </w:tcPr>
          <w:p w14:paraId="7D0ACB0E" w14:textId="77777777" w:rsidR="00690819" w:rsidRPr="00504A5C" w:rsidRDefault="00690819" w:rsidP="00186130">
            <w:pPr>
              <w:pStyle w:val="TableContainer"/>
            </w:pPr>
            <w:r w:rsidRPr="00504A5C">
              <w:t>EZZ0162A</w:t>
            </w:r>
          </w:p>
        </w:tc>
        <w:tc>
          <w:tcPr>
            <w:tcW w:w="1620" w:type="dxa"/>
          </w:tcPr>
          <w:p w14:paraId="221CD48B" w14:textId="77777777" w:rsidR="00690819" w:rsidRPr="00504A5C" w:rsidRDefault="00690819" w:rsidP="00186130">
            <w:pPr>
              <w:pStyle w:val="TableContainer"/>
            </w:pPr>
            <w:r>
              <w:t>N/A</w:t>
            </w:r>
          </w:p>
        </w:tc>
        <w:tc>
          <w:tcPr>
            <w:tcW w:w="1788" w:type="dxa"/>
          </w:tcPr>
          <w:p w14:paraId="4712A719" w14:textId="77777777" w:rsidR="00690819" w:rsidRPr="00504A5C" w:rsidRDefault="00690819" w:rsidP="00186130">
            <w:pPr>
              <w:pStyle w:val="TableContainer"/>
            </w:pPr>
            <w:r w:rsidRPr="00504A5C">
              <w:t>$37.90</w:t>
            </w:r>
          </w:p>
        </w:tc>
      </w:tr>
      <w:tr w:rsidR="00690819" w:rsidRPr="00E514E1" w14:paraId="5E149B58"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01404CD" w14:textId="3B69C5C0" w:rsidR="00690819" w:rsidRPr="00504A5C" w:rsidRDefault="00690819" w:rsidP="00186130">
            <w:pPr>
              <w:pStyle w:val="TableContainer"/>
            </w:pPr>
            <w:r w:rsidRPr="00504A5C">
              <w:t>Single Metal ICP, EPA SW-846 Method 6010C:</w:t>
            </w:r>
            <w:r w:rsidR="00092A84" w:rsidRPr="00504A5C">
              <w:t xml:space="preserve"> </w:t>
            </w:r>
            <w:r w:rsidRPr="00504A5C">
              <w:t>Single Metal</w:t>
            </w:r>
            <w:r w:rsidRPr="00504A5C">
              <w:rPr>
                <w:spacing w:val="33"/>
              </w:rPr>
              <w:t xml:space="preserve"> </w:t>
            </w:r>
            <w:r w:rsidRPr="00504A5C">
              <w:t>Request</w:t>
            </w:r>
            <w:r w:rsidRPr="00504A5C">
              <w:rPr>
                <w:spacing w:val="-3"/>
              </w:rPr>
              <w:t xml:space="preserve"> </w:t>
            </w:r>
            <w:r w:rsidRPr="00504A5C">
              <w:t>(ICP),</w:t>
            </w:r>
            <w:r w:rsidRPr="00504A5C">
              <w:rPr>
                <w:spacing w:val="-2"/>
              </w:rPr>
              <w:t xml:space="preserve"> </w:t>
            </w:r>
            <w:r w:rsidRPr="00504A5C">
              <w:t>Solid/Soil</w:t>
            </w:r>
          </w:p>
        </w:tc>
        <w:tc>
          <w:tcPr>
            <w:tcW w:w="1980" w:type="dxa"/>
          </w:tcPr>
          <w:p w14:paraId="6B08E8DD" w14:textId="77777777" w:rsidR="00690819" w:rsidRPr="00504A5C" w:rsidRDefault="00690819" w:rsidP="00186130">
            <w:pPr>
              <w:pStyle w:val="TableContainer"/>
            </w:pPr>
            <w:r w:rsidRPr="00504A5C">
              <w:t>EZZ0168A</w:t>
            </w:r>
          </w:p>
        </w:tc>
        <w:tc>
          <w:tcPr>
            <w:tcW w:w="1620" w:type="dxa"/>
          </w:tcPr>
          <w:p w14:paraId="4FDA4F8F" w14:textId="77777777" w:rsidR="00690819" w:rsidRPr="00504A5C" w:rsidRDefault="00690819" w:rsidP="00186130">
            <w:pPr>
              <w:pStyle w:val="TableContainer"/>
            </w:pPr>
            <w:r>
              <w:t>N/A</w:t>
            </w:r>
          </w:p>
        </w:tc>
        <w:tc>
          <w:tcPr>
            <w:tcW w:w="1788" w:type="dxa"/>
          </w:tcPr>
          <w:p w14:paraId="052B02BC" w14:textId="77777777" w:rsidR="00690819" w:rsidRPr="00504A5C" w:rsidRDefault="00690819" w:rsidP="00186130">
            <w:pPr>
              <w:pStyle w:val="TableContainer"/>
            </w:pPr>
            <w:r w:rsidRPr="00504A5C">
              <w:t>$443.10</w:t>
            </w:r>
          </w:p>
        </w:tc>
      </w:tr>
      <w:tr w:rsidR="00690819" w:rsidRPr="00E514E1" w14:paraId="52533658" w14:textId="77777777" w:rsidTr="00E400A4">
        <w:trPr>
          <w:trHeight w:val="144"/>
        </w:trPr>
        <w:tc>
          <w:tcPr>
            <w:tcW w:w="5142" w:type="dxa"/>
          </w:tcPr>
          <w:p w14:paraId="57986FE2" w14:textId="3ADE2AA6" w:rsidR="00690819" w:rsidRPr="00504A5C" w:rsidRDefault="00690819" w:rsidP="00186130">
            <w:pPr>
              <w:pStyle w:val="TableContainer"/>
            </w:pPr>
            <w:r w:rsidRPr="00504A5C">
              <w:t>Single</w:t>
            </w:r>
            <w:r w:rsidRPr="00504A5C">
              <w:rPr>
                <w:spacing w:val="-2"/>
              </w:rPr>
              <w:t xml:space="preserve"> </w:t>
            </w:r>
            <w:r w:rsidRPr="00504A5C">
              <w:t>Metal ICP-MS,</w:t>
            </w:r>
            <w:r w:rsidRPr="00504A5C">
              <w:rPr>
                <w:spacing w:val="-2"/>
              </w:rPr>
              <w:t xml:space="preserve"> </w:t>
            </w:r>
            <w:r w:rsidRPr="00504A5C">
              <w:t>EPA SW-846</w:t>
            </w:r>
            <w:r w:rsidRPr="00504A5C">
              <w:rPr>
                <w:spacing w:val="-2"/>
              </w:rPr>
              <w:t xml:space="preserve"> </w:t>
            </w:r>
            <w:r w:rsidRPr="00504A5C">
              <w:t>Method 6020A:</w:t>
            </w:r>
            <w:r w:rsidR="00092A84" w:rsidRPr="00504A5C">
              <w:t xml:space="preserve"> </w:t>
            </w:r>
            <w:r w:rsidRPr="00504A5C">
              <w:t>Single</w:t>
            </w:r>
            <w:r w:rsidRPr="00504A5C">
              <w:rPr>
                <w:spacing w:val="22"/>
              </w:rPr>
              <w:t xml:space="preserve"> </w:t>
            </w:r>
            <w:r w:rsidRPr="00504A5C">
              <w:t>Metal</w:t>
            </w:r>
            <w:r w:rsidRPr="00504A5C">
              <w:rPr>
                <w:spacing w:val="-3"/>
              </w:rPr>
              <w:t xml:space="preserve"> </w:t>
            </w:r>
            <w:r w:rsidRPr="00504A5C">
              <w:t>Request</w:t>
            </w:r>
            <w:r w:rsidRPr="00504A5C">
              <w:rPr>
                <w:spacing w:val="-2"/>
              </w:rPr>
              <w:t xml:space="preserve"> </w:t>
            </w:r>
            <w:r w:rsidRPr="00504A5C">
              <w:t>(ICP-MS),</w:t>
            </w:r>
            <w:r w:rsidRPr="00504A5C">
              <w:rPr>
                <w:spacing w:val="-2"/>
              </w:rPr>
              <w:t xml:space="preserve"> </w:t>
            </w:r>
            <w:r w:rsidRPr="00504A5C">
              <w:t>Solid/Soil</w:t>
            </w:r>
          </w:p>
        </w:tc>
        <w:tc>
          <w:tcPr>
            <w:tcW w:w="1980" w:type="dxa"/>
          </w:tcPr>
          <w:p w14:paraId="0E09270B" w14:textId="77777777" w:rsidR="00690819" w:rsidRPr="00504A5C" w:rsidRDefault="00690819" w:rsidP="00186130">
            <w:pPr>
              <w:pStyle w:val="TableContainer"/>
            </w:pPr>
            <w:r w:rsidRPr="00504A5C">
              <w:t>EZZ0167A</w:t>
            </w:r>
          </w:p>
        </w:tc>
        <w:tc>
          <w:tcPr>
            <w:tcW w:w="1620" w:type="dxa"/>
          </w:tcPr>
          <w:p w14:paraId="102B80BB" w14:textId="77777777" w:rsidR="00690819" w:rsidRPr="00504A5C" w:rsidRDefault="00690819" w:rsidP="00186130">
            <w:pPr>
              <w:pStyle w:val="TableContainer"/>
            </w:pPr>
            <w:r>
              <w:t>N/A</w:t>
            </w:r>
          </w:p>
        </w:tc>
        <w:tc>
          <w:tcPr>
            <w:tcW w:w="1788" w:type="dxa"/>
          </w:tcPr>
          <w:p w14:paraId="6FF62E18" w14:textId="77777777" w:rsidR="00690819" w:rsidRPr="00504A5C" w:rsidRDefault="00690819" w:rsidP="00186130">
            <w:pPr>
              <w:pStyle w:val="TableContainer"/>
            </w:pPr>
            <w:r w:rsidRPr="00504A5C">
              <w:t>$56.74</w:t>
            </w:r>
          </w:p>
        </w:tc>
      </w:tr>
    </w:tbl>
    <w:p w14:paraId="167725A3" w14:textId="4157E1FB" w:rsidR="00CB5200" w:rsidRDefault="00C63E05" w:rsidP="0031580C">
      <w:pPr>
        <w:pStyle w:val="Note"/>
      </w:pPr>
      <w:r w:rsidRPr="00DE0819">
        <w:t>NOTE:</w:t>
      </w:r>
      <w:r w:rsidRPr="00DE0819">
        <w:rPr>
          <w:spacing w:val="-3"/>
        </w:rPr>
        <w:t xml:space="preserve"> </w:t>
      </w:r>
      <w:r w:rsidRPr="00DE0819">
        <w:t>A</w:t>
      </w:r>
      <w:r w:rsidRPr="00DE0819">
        <w:rPr>
          <w:spacing w:val="-7"/>
        </w:rPr>
        <w:t xml:space="preserve"> </w:t>
      </w:r>
      <w:r w:rsidRPr="00DE0819">
        <w:t>sample</w:t>
      </w:r>
      <w:r w:rsidRPr="00DE0819">
        <w:rPr>
          <w:spacing w:val="-5"/>
        </w:rPr>
        <w:t xml:space="preserve"> </w:t>
      </w:r>
      <w:r w:rsidRPr="00DE0819">
        <w:t>preparation</w:t>
      </w:r>
      <w:r w:rsidRPr="00DE0819">
        <w:rPr>
          <w:spacing w:val="-5"/>
        </w:rPr>
        <w:t xml:space="preserve"> </w:t>
      </w:r>
      <w:r w:rsidRPr="00DE0819">
        <w:t>fee</w:t>
      </w:r>
      <w:r w:rsidRPr="00DE0819">
        <w:rPr>
          <w:spacing w:val="-5"/>
        </w:rPr>
        <w:t xml:space="preserve"> </w:t>
      </w:r>
      <w:r w:rsidRPr="00DE0819">
        <w:t>applies</w:t>
      </w:r>
      <w:r w:rsidRPr="00DE0819">
        <w:rPr>
          <w:spacing w:val="-6"/>
        </w:rPr>
        <w:t xml:space="preserve"> </w:t>
      </w:r>
      <w:r w:rsidRPr="00DE0819">
        <w:t>to</w:t>
      </w:r>
      <w:r w:rsidRPr="00DE0819">
        <w:rPr>
          <w:spacing w:val="-4"/>
        </w:rPr>
        <w:t xml:space="preserve"> </w:t>
      </w:r>
      <w:r w:rsidRPr="00DE0819">
        <w:t>the</w:t>
      </w:r>
      <w:r w:rsidRPr="00DE0819">
        <w:rPr>
          <w:spacing w:val="-3"/>
        </w:rPr>
        <w:t xml:space="preserve"> </w:t>
      </w:r>
      <w:r w:rsidRPr="00DE0819">
        <w:t>analysis</w:t>
      </w:r>
      <w:r w:rsidRPr="00DE0819">
        <w:rPr>
          <w:spacing w:val="-3"/>
        </w:rPr>
        <w:t xml:space="preserve"> </w:t>
      </w:r>
      <w:r w:rsidRPr="00DE0819">
        <w:t>of</w:t>
      </w:r>
      <w:r w:rsidRPr="00DE0819">
        <w:rPr>
          <w:spacing w:val="-6"/>
        </w:rPr>
        <w:t xml:space="preserve"> </w:t>
      </w:r>
      <w:r w:rsidRPr="00DE0819">
        <w:t>all</w:t>
      </w:r>
      <w:r w:rsidRPr="00DE0819">
        <w:rPr>
          <w:spacing w:val="-3"/>
        </w:rPr>
        <w:t xml:space="preserve"> </w:t>
      </w:r>
      <w:r w:rsidRPr="00DE0819">
        <w:t>solid</w:t>
      </w:r>
      <w:r w:rsidRPr="00DE0819">
        <w:rPr>
          <w:spacing w:val="-5"/>
        </w:rPr>
        <w:t xml:space="preserve"> </w:t>
      </w:r>
      <w:r w:rsidRPr="00DE0819">
        <w:t>(soil,</w:t>
      </w:r>
      <w:r w:rsidRPr="00DE0819">
        <w:rPr>
          <w:spacing w:val="-4"/>
        </w:rPr>
        <w:t xml:space="preserve"> </w:t>
      </w:r>
      <w:r w:rsidRPr="00DE0819">
        <w:t>sediment,</w:t>
      </w:r>
      <w:r w:rsidRPr="00DE0819">
        <w:rPr>
          <w:spacing w:val="-5"/>
        </w:rPr>
        <w:t xml:space="preserve"> </w:t>
      </w:r>
      <w:r w:rsidRPr="00DE0819">
        <w:t>etc.)</w:t>
      </w:r>
      <w:r w:rsidRPr="00DE0819">
        <w:rPr>
          <w:spacing w:val="-4"/>
        </w:rPr>
        <w:t xml:space="preserve"> </w:t>
      </w:r>
      <w:r w:rsidRPr="00DE0819">
        <w:t>samples.</w:t>
      </w:r>
      <w:r w:rsidRPr="00DE0819">
        <w:rPr>
          <w:spacing w:val="-2"/>
        </w:rPr>
        <w:t xml:space="preserve"> </w:t>
      </w:r>
      <w:r w:rsidRPr="00DE0819">
        <w:t>A</w:t>
      </w:r>
      <w:r w:rsidRPr="00DE0819">
        <w:rPr>
          <w:spacing w:val="-7"/>
        </w:rPr>
        <w:t xml:space="preserve"> </w:t>
      </w:r>
      <w:r w:rsidRPr="00DE0819">
        <w:t>sample</w:t>
      </w:r>
      <w:r w:rsidRPr="00DE0819">
        <w:rPr>
          <w:spacing w:val="-5"/>
        </w:rPr>
        <w:t xml:space="preserve"> </w:t>
      </w:r>
      <w:r w:rsidRPr="00DE0819">
        <w:t>requiring</w:t>
      </w:r>
      <w:r w:rsidRPr="00DE0819">
        <w:rPr>
          <w:spacing w:val="-5"/>
        </w:rPr>
        <w:t xml:space="preserve"> </w:t>
      </w:r>
      <w:r w:rsidRPr="00DE0819">
        <w:t>both</w:t>
      </w:r>
      <w:r w:rsidRPr="00DE0819">
        <w:rPr>
          <w:spacing w:val="-5"/>
        </w:rPr>
        <w:t xml:space="preserve"> </w:t>
      </w:r>
      <w:r w:rsidRPr="00DE0819">
        <w:t>ICP</w:t>
      </w:r>
      <w:r w:rsidRPr="00DE0819">
        <w:rPr>
          <w:spacing w:val="-5"/>
        </w:rPr>
        <w:t xml:space="preserve"> </w:t>
      </w:r>
      <w:r w:rsidRPr="00DE0819">
        <w:t>and</w:t>
      </w:r>
      <w:r w:rsidRPr="00DE0819">
        <w:rPr>
          <w:spacing w:val="-5"/>
        </w:rPr>
        <w:t xml:space="preserve"> </w:t>
      </w:r>
      <w:r w:rsidRPr="00DE0819">
        <w:t>ICP-MS</w:t>
      </w:r>
      <w:r w:rsidRPr="00DE0819">
        <w:rPr>
          <w:spacing w:val="-6"/>
        </w:rPr>
        <w:t xml:space="preserve"> </w:t>
      </w:r>
      <w:r w:rsidRPr="00DE0819">
        <w:t>techniques</w:t>
      </w:r>
      <w:r w:rsidRPr="00DE0819">
        <w:rPr>
          <w:spacing w:val="-3"/>
        </w:rPr>
        <w:t xml:space="preserve"> </w:t>
      </w:r>
      <w:r w:rsidRPr="00DE0819">
        <w:t>will</w:t>
      </w:r>
      <w:r w:rsidRPr="00DE0819">
        <w:rPr>
          <w:spacing w:val="-5"/>
        </w:rPr>
        <w:t xml:space="preserve"> </w:t>
      </w:r>
      <w:r w:rsidRPr="00DE0819">
        <w:t>require</w:t>
      </w:r>
      <w:r w:rsidRPr="00DE0819">
        <w:rPr>
          <w:spacing w:val="-5"/>
        </w:rPr>
        <w:t xml:space="preserve"> </w:t>
      </w:r>
      <w:r w:rsidRPr="00DE0819">
        <w:t>two</w:t>
      </w:r>
      <w:r w:rsidRPr="00DE0819">
        <w:rPr>
          <w:spacing w:val="-5"/>
        </w:rPr>
        <w:t xml:space="preserve"> </w:t>
      </w:r>
      <w:r w:rsidRPr="00DE0819">
        <w:t>sample</w:t>
      </w:r>
      <w:r w:rsidRPr="00DE0819">
        <w:rPr>
          <w:spacing w:val="-3"/>
        </w:rPr>
        <w:t xml:space="preserve"> </w:t>
      </w:r>
      <w:r w:rsidRPr="00DE0819">
        <w:t>preparations.</w:t>
      </w:r>
      <w:r w:rsidRPr="00DE0819">
        <w:rPr>
          <w:spacing w:val="-5"/>
        </w:rPr>
        <w:t xml:space="preserve"> </w:t>
      </w:r>
      <w:r w:rsidRPr="00DE0819">
        <w:t>The</w:t>
      </w:r>
      <w:r w:rsidRPr="00DE0819">
        <w:rPr>
          <w:spacing w:val="-6"/>
        </w:rPr>
        <w:t xml:space="preserve"> </w:t>
      </w:r>
      <w:r w:rsidRPr="00DE0819">
        <w:t>total</w:t>
      </w:r>
      <w:r w:rsidRPr="00DE0819">
        <w:rPr>
          <w:spacing w:val="-3"/>
        </w:rPr>
        <w:t xml:space="preserve"> </w:t>
      </w:r>
      <w:r w:rsidRPr="00DE0819">
        <w:t>cost</w:t>
      </w:r>
      <w:r w:rsidRPr="00DE0819">
        <w:rPr>
          <w:spacing w:val="-3"/>
        </w:rPr>
        <w:t xml:space="preserve"> </w:t>
      </w:r>
      <w:r w:rsidRPr="00DE0819">
        <w:t>of</w:t>
      </w:r>
      <w:r w:rsidRPr="00DE0819">
        <w:rPr>
          <w:spacing w:val="-6"/>
        </w:rPr>
        <w:t xml:space="preserve"> </w:t>
      </w:r>
      <w:r w:rsidRPr="00DE0819">
        <w:t>the</w:t>
      </w:r>
      <w:r w:rsidRPr="00DE0819">
        <w:rPr>
          <w:spacing w:val="-5"/>
        </w:rPr>
        <w:t xml:space="preserve"> </w:t>
      </w:r>
      <w:r w:rsidRPr="00DE0819">
        <w:t>analysis</w:t>
      </w:r>
      <w:r w:rsidRPr="00DE0819">
        <w:rPr>
          <w:spacing w:val="-5"/>
        </w:rPr>
        <w:t xml:space="preserve"> </w:t>
      </w:r>
      <w:r w:rsidRPr="00DE0819">
        <w:t>will</w:t>
      </w:r>
      <w:r w:rsidRPr="00DE0819">
        <w:rPr>
          <w:spacing w:val="-5"/>
        </w:rPr>
        <w:t xml:space="preserve"> </w:t>
      </w:r>
      <w:r w:rsidRPr="00DE0819">
        <w:t>be</w:t>
      </w:r>
      <w:r w:rsidRPr="00DE0819">
        <w:rPr>
          <w:spacing w:val="-5"/>
        </w:rPr>
        <w:t xml:space="preserve"> </w:t>
      </w:r>
      <w:r w:rsidRPr="00DE0819">
        <w:t>the</w:t>
      </w:r>
      <w:r w:rsidRPr="00DE0819">
        <w:rPr>
          <w:spacing w:val="-4"/>
        </w:rPr>
        <w:t xml:space="preserve"> </w:t>
      </w:r>
      <w:r w:rsidRPr="00DE0819">
        <w:t>sample</w:t>
      </w:r>
      <w:r w:rsidRPr="00DE0819">
        <w:rPr>
          <w:spacing w:val="-3"/>
        </w:rPr>
        <w:t xml:space="preserve"> </w:t>
      </w:r>
      <w:r w:rsidRPr="00DE0819">
        <w:t>preparation</w:t>
      </w:r>
      <w:r w:rsidRPr="00DE0819">
        <w:rPr>
          <w:spacing w:val="-4"/>
        </w:rPr>
        <w:t xml:space="preserve"> </w:t>
      </w:r>
      <w:r w:rsidRPr="00DE0819">
        <w:t>fees</w:t>
      </w:r>
      <w:r w:rsidRPr="00DE0819">
        <w:rPr>
          <w:spacing w:val="-3"/>
        </w:rPr>
        <w:t xml:space="preserve"> </w:t>
      </w:r>
      <w:r w:rsidRPr="00DE0819">
        <w:t>plus</w:t>
      </w:r>
      <w:r w:rsidRPr="00DE0819">
        <w:rPr>
          <w:spacing w:val="-3"/>
        </w:rPr>
        <w:t xml:space="preserve"> </w:t>
      </w:r>
      <w:r w:rsidRPr="00DE0819">
        <w:t>the</w:t>
      </w:r>
      <w:r w:rsidRPr="00DE0819">
        <w:rPr>
          <w:spacing w:val="-7"/>
        </w:rPr>
        <w:t xml:space="preserve"> </w:t>
      </w:r>
      <w:r w:rsidRPr="00DE0819">
        <w:t>per-element</w:t>
      </w:r>
      <w:r w:rsidRPr="00DE0819">
        <w:rPr>
          <w:spacing w:val="-6"/>
        </w:rPr>
        <w:t xml:space="preserve"> </w:t>
      </w:r>
      <w:r w:rsidRPr="00DE0819">
        <w:t>fee.</w:t>
      </w:r>
      <w:r w:rsidRPr="00DE0819">
        <w:rPr>
          <w:spacing w:val="-5"/>
        </w:rPr>
        <w:t xml:space="preserve"> </w:t>
      </w:r>
      <w:r w:rsidRPr="00DE0819">
        <w:t>The</w:t>
      </w:r>
      <w:r w:rsidRPr="00DE0819">
        <w:rPr>
          <w:spacing w:val="-5"/>
        </w:rPr>
        <w:t xml:space="preserve"> </w:t>
      </w:r>
      <w:r w:rsidRPr="00DE0819">
        <w:t>fee</w:t>
      </w:r>
      <w:r w:rsidRPr="00DE0819">
        <w:rPr>
          <w:spacing w:val="-5"/>
        </w:rPr>
        <w:t xml:space="preserve"> </w:t>
      </w:r>
      <w:r w:rsidRPr="00DE0819">
        <w:t>for</w:t>
      </w:r>
      <w:r w:rsidRPr="00DE0819">
        <w:rPr>
          <w:spacing w:val="-6"/>
        </w:rPr>
        <w:t xml:space="preserve"> </w:t>
      </w:r>
      <w:r w:rsidRPr="00DE0819">
        <w:t>analysis</w:t>
      </w:r>
      <w:r w:rsidRPr="00DE0819">
        <w:rPr>
          <w:spacing w:val="-5"/>
        </w:rPr>
        <w:t xml:space="preserve"> </w:t>
      </w:r>
      <w:r w:rsidRPr="00DE0819">
        <w:t>of</w:t>
      </w:r>
      <w:r w:rsidRPr="00DE0819">
        <w:rPr>
          <w:spacing w:val="-3"/>
        </w:rPr>
        <w:t xml:space="preserve"> </w:t>
      </w:r>
      <w:r w:rsidRPr="00DE0819">
        <w:t>multiple</w:t>
      </w:r>
      <w:r w:rsidRPr="00DE0819">
        <w:rPr>
          <w:spacing w:val="-5"/>
        </w:rPr>
        <w:t xml:space="preserve"> </w:t>
      </w:r>
      <w:r w:rsidRPr="00DE0819">
        <w:t>metals</w:t>
      </w:r>
      <w:r w:rsidRPr="00DE0819">
        <w:rPr>
          <w:spacing w:val="-5"/>
        </w:rPr>
        <w:t xml:space="preserve"> </w:t>
      </w:r>
      <w:r w:rsidRPr="00DE0819">
        <w:rPr>
          <w:spacing w:val="1"/>
        </w:rPr>
        <w:t>by</w:t>
      </w:r>
      <w:r w:rsidRPr="00DE0819">
        <w:rPr>
          <w:spacing w:val="-6"/>
        </w:rPr>
        <w:t xml:space="preserve"> </w:t>
      </w:r>
      <w:r w:rsidRPr="00DE0819">
        <w:t>a</w:t>
      </w:r>
      <w:r w:rsidRPr="00DE0819">
        <w:rPr>
          <w:spacing w:val="-5"/>
        </w:rPr>
        <w:t xml:space="preserve"> </w:t>
      </w:r>
      <w:r w:rsidRPr="00DE0819">
        <w:t>single</w:t>
      </w:r>
      <w:r w:rsidRPr="00DE0819">
        <w:rPr>
          <w:spacing w:val="-4"/>
        </w:rPr>
        <w:t xml:space="preserve"> </w:t>
      </w:r>
      <w:r w:rsidRPr="00DE0819">
        <w:t>method</w:t>
      </w:r>
      <w:r w:rsidRPr="00DE0819">
        <w:rPr>
          <w:spacing w:val="-3"/>
        </w:rPr>
        <w:t xml:space="preserve"> </w:t>
      </w:r>
      <w:r w:rsidRPr="00DE0819">
        <w:t>includes</w:t>
      </w:r>
      <w:r w:rsidRPr="00DE0819">
        <w:rPr>
          <w:spacing w:val="-5"/>
        </w:rPr>
        <w:t xml:space="preserve"> </w:t>
      </w:r>
      <w:r w:rsidRPr="00DE0819">
        <w:t>a</w:t>
      </w:r>
      <w:r w:rsidRPr="00DE0819">
        <w:rPr>
          <w:spacing w:val="-5"/>
        </w:rPr>
        <w:t xml:space="preserve"> </w:t>
      </w:r>
      <w:r w:rsidRPr="00DE0819">
        <w:t>single</w:t>
      </w:r>
      <w:r w:rsidRPr="00DE0819">
        <w:rPr>
          <w:spacing w:val="-6"/>
        </w:rPr>
        <w:t xml:space="preserve"> </w:t>
      </w:r>
      <w:r w:rsidRPr="00DE0819">
        <w:t>sample</w:t>
      </w:r>
      <w:r w:rsidRPr="00DE0819">
        <w:rPr>
          <w:spacing w:val="-5"/>
        </w:rPr>
        <w:t xml:space="preserve"> </w:t>
      </w:r>
      <w:r w:rsidRPr="00DE0819">
        <w:t>preparation</w:t>
      </w:r>
      <w:r w:rsidRPr="00DE0819">
        <w:rPr>
          <w:spacing w:val="-5"/>
        </w:rPr>
        <w:t xml:space="preserve"> </w:t>
      </w:r>
      <w:r w:rsidRPr="00DE0819">
        <w:t>fee</w:t>
      </w:r>
      <w:r w:rsidRPr="00DE0819">
        <w:rPr>
          <w:spacing w:val="-5"/>
        </w:rPr>
        <w:t xml:space="preserve"> </w:t>
      </w:r>
      <w:r w:rsidRPr="00DE0819">
        <w:t>and</w:t>
      </w:r>
      <w:r w:rsidRPr="00DE0819">
        <w:rPr>
          <w:spacing w:val="-4"/>
        </w:rPr>
        <w:t xml:space="preserve"> </w:t>
      </w:r>
      <w:r w:rsidRPr="00DE0819">
        <w:t>the</w:t>
      </w:r>
      <w:r w:rsidRPr="00DE0819">
        <w:rPr>
          <w:spacing w:val="-3"/>
        </w:rPr>
        <w:t xml:space="preserve"> </w:t>
      </w:r>
      <w:r w:rsidRPr="00DE0819">
        <w:t>appropriate</w:t>
      </w:r>
      <w:r w:rsidRPr="00DE0819">
        <w:rPr>
          <w:spacing w:val="-4"/>
        </w:rPr>
        <w:t xml:space="preserve"> </w:t>
      </w:r>
      <w:r w:rsidRPr="00DE0819">
        <w:t>per-element</w:t>
      </w:r>
      <w:r w:rsidRPr="00DE0819">
        <w:rPr>
          <w:spacing w:val="-6"/>
        </w:rPr>
        <w:t xml:space="preserve"> </w:t>
      </w:r>
      <w:r w:rsidRPr="00DE0819">
        <w:t>fees.</w:t>
      </w:r>
      <w:r w:rsidRPr="00DE0819">
        <w:rPr>
          <w:spacing w:val="-6"/>
        </w:rPr>
        <w:t xml:space="preserve"> </w:t>
      </w:r>
      <w:r w:rsidRPr="00DE0819">
        <w:t>Determination</w:t>
      </w:r>
      <w:r w:rsidRPr="00DE0819">
        <w:rPr>
          <w:spacing w:val="-4"/>
        </w:rPr>
        <w:t xml:space="preserve"> </w:t>
      </w:r>
      <w:r w:rsidRPr="00DE0819">
        <w:t>of</w:t>
      </w:r>
      <w:r w:rsidRPr="00DE0819">
        <w:rPr>
          <w:spacing w:val="-4"/>
        </w:rPr>
        <w:t xml:space="preserve"> </w:t>
      </w:r>
      <w:r w:rsidRPr="00DE0819">
        <w:t>leachable</w:t>
      </w:r>
      <w:r w:rsidRPr="00DE0819">
        <w:rPr>
          <w:spacing w:val="-6"/>
        </w:rPr>
        <w:t xml:space="preserve"> </w:t>
      </w:r>
      <w:r w:rsidRPr="00DE0819">
        <w:t>metals</w:t>
      </w:r>
      <w:r w:rsidRPr="00DE0819">
        <w:rPr>
          <w:spacing w:val="-6"/>
        </w:rPr>
        <w:t xml:space="preserve"> </w:t>
      </w:r>
      <w:r w:rsidRPr="00DE0819">
        <w:t>in</w:t>
      </w:r>
      <w:r w:rsidRPr="00DE0819">
        <w:rPr>
          <w:spacing w:val="-6"/>
        </w:rPr>
        <w:t xml:space="preserve"> </w:t>
      </w:r>
      <w:r w:rsidRPr="00DE0819">
        <w:t>solid</w:t>
      </w:r>
      <w:r w:rsidRPr="00DE0819">
        <w:rPr>
          <w:spacing w:val="-6"/>
        </w:rPr>
        <w:t xml:space="preserve"> </w:t>
      </w:r>
      <w:r w:rsidRPr="00DE0819">
        <w:t>samples</w:t>
      </w:r>
      <w:r w:rsidRPr="00DE0819">
        <w:rPr>
          <w:spacing w:val="-7"/>
        </w:rPr>
        <w:t xml:space="preserve"> </w:t>
      </w:r>
      <w:r w:rsidRPr="00DE0819">
        <w:t>will</w:t>
      </w:r>
      <w:r w:rsidRPr="00DE0819">
        <w:rPr>
          <w:spacing w:val="-6"/>
        </w:rPr>
        <w:t xml:space="preserve"> </w:t>
      </w:r>
      <w:r w:rsidRPr="00DE0819">
        <w:t>require</w:t>
      </w:r>
      <w:r w:rsidRPr="00DE0819">
        <w:rPr>
          <w:spacing w:val="-5"/>
        </w:rPr>
        <w:t xml:space="preserve"> </w:t>
      </w:r>
      <w:r w:rsidRPr="00DE0819">
        <w:t>a</w:t>
      </w:r>
      <w:r w:rsidRPr="00DE0819">
        <w:rPr>
          <w:spacing w:val="-5"/>
        </w:rPr>
        <w:t xml:space="preserve"> </w:t>
      </w:r>
      <w:r w:rsidRPr="00DE0819">
        <w:t>solid</w:t>
      </w:r>
      <w:r w:rsidRPr="00DE0819">
        <w:rPr>
          <w:spacing w:val="-5"/>
        </w:rPr>
        <w:t xml:space="preserve"> </w:t>
      </w:r>
      <w:r w:rsidRPr="00DE0819">
        <w:t>leachate</w:t>
      </w:r>
      <w:r w:rsidRPr="00DE0819">
        <w:rPr>
          <w:spacing w:val="-5"/>
        </w:rPr>
        <w:t xml:space="preserve"> </w:t>
      </w:r>
      <w:r w:rsidRPr="00DE0819">
        <w:t>sample</w:t>
      </w:r>
      <w:r w:rsidRPr="00DE0819">
        <w:rPr>
          <w:spacing w:val="-4"/>
        </w:rPr>
        <w:t xml:space="preserve"> </w:t>
      </w:r>
      <w:r w:rsidRPr="00DE0819">
        <w:t>preparation</w:t>
      </w:r>
      <w:r w:rsidRPr="00DE0819">
        <w:rPr>
          <w:spacing w:val="-4"/>
        </w:rPr>
        <w:t xml:space="preserve"> </w:t>
      </w:r>
      <w:r w:rsidRPr="00DE0819">
        <w:t>procedure,</w:t>
      </w:r>
      <w:r w:rsidRPr="00DE0819">
        <w:rPr>
          <w:spacing w:val="-5"/>
        </w:rPr>
        <w:t xml:space="preserve"> </w:t>
      </w:r>
      <w:r w:rsidRPr="00DE0819">
        <w:t>as</w:t>
      </w:r>
      <w:r w:rsidRPr="00DE0819">
        <w:rPr>
          <w:spacing w:val="-7"/>
        </w:rPr>
        <w:t xml:space="preserve"> </w:t>
      </w:r>
      <w:r w:rsidRPr="00DE0819">
        <w:t>well</w:t>
      </w:r>
      <w:r w:rsidRPr="00DE0819">
        <w:rPr>
          <w:spacing w:val="-5"/>
        </w:rPr>
        <w:t xml:space="preserve"> </w:t>
      </w:r>
      <w:r w:rsidRPr="00DE0819">
        <w:t>as</w:t>
      </w:r>
      <w:r>
        <w:t xml:space="preserve"> </w:t>
      </w:r>
      <w:r w:rsidRPr="00DE0819">
        <w:t>analysis</w:t>
      </w:r>
      <w:r w:rsidRPr="00DE0819">
        <w:rPr>
          <w:spacing w:val="-4"/>
        </w:rPr>
        <w:t xml:space="preserve"> </w:t>
      </w:r>
      <w:r w:rsidRPr="00DE0819">
        <w:t>of</w:t>
      </w:r>
      <w:r w:rsidRPr="00DE0819">
        <w:rPr>
          <w:spacing w:val="-4"/>
        </w:rPr>
        <w:t xml:space="preserve"> </w:t>
      </w:r>
      <w:r w:rsidRPr="00DE0819">
        <w:t>the</w:t>
      </w:r>
      <w:r w:rsidRPr="00DE0819">
        <w:rPr>
          <w:spacing w:val="-5"/>
        </w:rPr>
        <w:t xml:space="preserve"> </w:t>
      </w:r>
      <w:r w:rsidRPr="00DE0819">
        <w:t>leachate</w:t>
      </w:r>
      <w:r w:rsidRPr="00DE0819">
        <w:rPr>
          <w:spacing w:val="-6"/>
        </w:rPr>
        <w:t xml:space="preserve"> </w:t>
      </w:r>
      <w:r w:rsidRPr="00DE0819">
        <w:t>using</w:t>
      </w:r>
      <w:r w:rsidRPr="00DE0819">
        <w:rPr>
          <w:spacing w:val="-4"/>
        </w:rPr>
        <w:t xml:space="preserve"> </w:t>
      </w:r>
      <w:r w:rsidRPr="00DE0819">
        <w:t>non-potable</w:t>
      </w:r>
      <w:r w:rsidRPr="00DE0819">
        <w:rPr>
          <w:spacing w:val="-6"/>
        </w:rPr>
        <w:t xml:space="preserve"> </w:t>
      </w:r>
      <w:r w:rsidRPr="00DE0819">
        <w:t>water</w:t>
      </w:r>
      <w:r w:rsidRPr="00DE0819">
        <w:rPr>
          <w:spacing w:val="-5"/>
        </w:rPr>
        <w:t xml:space="preserve"> </w:t>
      </w:r>
      <w:r w:rsidRPr="00DE0819">
        <w:t>analytical</w:t>
      </w:r>
      <w:r w:rsidRPr="00DE0819">
        <w:rPr>
          <w:spacing w:val="-6"/>
        </w:rPr>
        <w:t xml:space="preserve"> </w:t>
      </w:r>
      <w:r w:rsidRPr="00DE0819">
        <w:t>methods.</w:t>
      </w:r>
      <w:r w:rsidRPr="00DE0819">
        <w:rPr>
          <w:spacing w:val="-5"/>
        </w:rPr>
        <w:t xml:space="preserve"> </w:t>
      </w:r>
      <w:r w:rsidRPr="00DE0819">
        <w:t>The</w:t>
      </w:r>
      <w:r w:rsidRPr="00DE0819">
        <w:rPr>
          <w:spacing w:val="-6"/>
        </w:rPr>
        <w:t xml:space="preserve"> </w:t>
      </w:r>
      <w:r w:rsidRPr="00DE0819">
        <w:t>total</w:t>
      </w:r>
      <w:r w:rsidRPr="00DE0819">
        <w:rPr>
          <w:spacing w:val="-4"/>
        </w:rPr>
        <w:t xml:space="preserve"> </w:t>
      </w:r>
      <w:r w:rsidRPr="00DE0819">
        <w:t>cost</w:t>
      </w:r>
      <w:r w:rsidRPr="00DE0819">
        <w:rPr>
          <w:spacing w:val="-3"/>
        </w:rPr>
        <w:t xml:space="preserve"> </w:t>
      </w:r>
      <w:r w:rsidRPr="00DE0819">
        <w:t>of</w:t>
      </w:r>
      <w:r w:rsidRPr="00DE0819">
        <w:rPr>
          <w:spacing w:val="-6"/>
        </w:rPr>
        <w:t xml:space="preserve"> </w:t>
      </w:r>
      <w:r w:rsidRPr="00DE0819">
        <w:t>the</w:t>
      </w:r>
      <w:r w:rsidRPr="00DE0819">
        <w:rPr>
          <w:spacing w:val="-5"/>
        </w:rPr>
        <w:t xml:space="preserve"> </w:t>
      </w:r>
      <w:r w:rsidRPr="00DE0819">
        <w:t>analysis</w:t>
      </w:r>
      <w:r w:rsidRPr="00DE0819">
        <w:rPr>
          <w:spacing w:val="-6"/>
        </w:rPr>
        <w:t xml:space="preserve"> </w:t>
      </w:r>
      <w:r w:rsidRPr="00DE0819">
        <w:t>will</w:t>
      </w:r>
      <w:r w:rsidRPr="00DE0819">
        <w:rPr>
          <w:spacing w:val="-5"/>
        </w:rPr>
        <w:t xml:space="preserve"> </w:t>
      </w:r>
      <w:r w:rsidRPr="00DE0819">
        <w:t>be</w:t>
      </w:r>
      <w:r w:rsidRPr="00DE0819">
        <w:rPr>
          <w:spacing w:val="-6"/>
        </w:rPr>
        <w:t xml:space="preserve"> </w:t>
      </w:r>
      <w:r w:rsidRPr="00DE0819">
        <w:t>the</w:t>
      </w:r>
      <w:r w:rsidRPr="00DE0819">
        <w:rPr>
          <w:spacing w:val="-4"/>
        </w:rPr>
        <w:t xml:space="preserve"> </w:t>
      </w:r>
      <w:r w:rsidRPr="00DE0819">
        <w:t>solid</w:t>
      </w:r>
      <w:r w:rsidRPr="00DE0819">
        <w:rPr>
          <w:spacing w:val="-4"/>
        </w:rPr>
        <w:t xml:space="preserve"> </w:t>
      </w:r>
      <w:r w:rsidRPr="00DE0819">
        <w:t>leachate</w:t>
      </w:r>
      <w:r w:rsidRPr="00DE0819">
        <w:rPr>
          <w:spacing w:val="-8"/>
        </w:rPr>
        <w:t xml:space="preserve"> </w:t>
      </w:r>
      <w:r w:rsidRPr="00DE0819">
        <w:t>sample</w:t>
      </w:r>
      <w:r w:rsidR="00F92566" w:rsidRPr="00DE0819">
        <w:rPr>
          <w:spacing w:val="-4"/>
        </w:rPr>
        <w:t xml:space="preserve"> </w:t>
      </w:r>
      <w:r w:rsidRPr="00DE0819">
        <w:t>preparation</w:t>
      </w:r>
      <w:r w:rsidRPr="00DE0819">
        <w:rPr>
          <w:spacing w:val="-5"/>
        </w:rPr>
        <w:t xml:space="preserve"> </w:t>
      </w:r>
      <w:r w:rsidRPr="00DE0819">
        <w:t>fee</w:t>
      </w:r>
      <w:r w:rsidRPr="00DE0819">
        <w:rPr>
          <w:spacing w:val="-5"/>
        </w:rPr>
        <w:t xml:space="preserve"> </w:t>
      </w:r>
      <w:r w:rsidRPr="00DE0819">
        <w:t>plus</w:t>
      </w:r>
      <w:r w:rsidRPr="00DE0819">
        <w:rPr>
          <w:spacing w:val="-6"/>
        </w:rPr>
        <w:t xml:space="preserve"> </w:t>
      </w:r>
      <w:r w:rsidRPr="00DE0819">
        <w:t>the</w:t>
      </w:r>
      <w:r w:rsidRPr="00DE0819">
        <w:rPr>
          <w:spacing w:val="-7"/>
        </w:rPr>
        <w:t xml:space="preserve"> </w:t>
      </w:r>
      <w:r w:rsidRPr="00DE0819">
        <w:t>required</w:t>
      </w:r>
      <w:r w:rsidRPr="00DE0819">
        <w:rPr>
          <w:spacing w:val="-7"/>
        </w:rPr>
        <w:t xml:space="preserve"> </w:t>
      </w:r>
      <w:r w:rsidRPr="00DE0819">
        <w:t>non-potable</w:t>
      </w:r>
      <w:r w:rsidRPr="00DE0819">
        <w:rPr>
          <w:spacing w:val="-7"/>
        </w:rPr>
        <w:t xml:space="preserve"> </w:t>
      </w:r>
      <w:r w:rsidRPr="00DE0819">
        <w:t>water</w:t>
      </w:r>
      <w:r w:rsidRPr="00DE0819">
        <w:rPr>
          <w:spacing w:val="-7"/>
        </w:rPr>
        <w:t xml:space="preserve"> </w:t>
      </w:r>
      <w:r w:rsidRPr="00DE0819">
        <w:t>preparation</w:t>
      </w:r>
      <w:r w:rsidRPr="00DE0819">
        <w:rPr>
          <w:spacing w:val="-6"/>
        </w:rPr>
        <w:t xml:space="preserve"> </w:t>
      </w:r>
      <w:r w:rsidRPr="00DE0819">
        <w:t>fee(s)</w:t>
      </w:r>
      <w:r w:rsidRPr="00DE0819">
        <w:rPr>
          <w:spacing w:val="-6"/>
        </w:rPr>
        <w:t xml:space="preserve"> </w:t>
      </w:r>
      <w:r w:rsidRPr="00DE0819">
        <w:t>and</w:t>
      </w:r>
      <w:r w:rsidRPr="00DE0819">
        <w:rPr>
          <w:spacing w:val="-7"/>
        </w:rPr>
        <w:t xml:space="preserve"> </w:t>
      </w:r>
      <w:r w:rsidRPr="00DE0819">
        <w:t>the</w:t>
      </w:r>
      <w:r w:rsidRPr="00DE0819">
        <w:rPr>
          <w:spacing w:val="-7"/>
        </w:rPr>
        <w:t xml:space="preserve"> </w:t>
      </w:r>
      <w:r w:rsidRPr="00DE0819">
        <w:t>per-element</w:t>
      </w:r>
      <w:r w:rsidRPr="00DE0819">
        <w:rPr>
          <w:spacing w:val="-5"/>
        </w:rPr>
        <w:t xml:space="preserve"> </w:t>
      </w:r>
      <w:r w:rsidRPr="00DE0819">
        <w:t>test(s)</w:t>
      </w:r>
      <w:r w:rsidR="00FC1979">
        <w:t>.</w:t>
      </w:r>
    </w:p>
    <w:p w14:paraId="73EB96C8" w14:textId="1E7A093C" w:rsidR="00CB5200" w:rsidRDefault="00F922D6" w:rsidP="00F922D6">
      <w:pPr>
        <w:pStyle w:val="Heading6"/>
      </w:pPr>
      <w:r w:rsidRPr="00E514E1">
        <w:t>Environmental</w:t>
      </w:r>
      <w:r w:rsidRPr="00E514E1">
        <w:rPr>
          <w:spacing w:val="-5"/>
        </w:rPr>
        <w:t xml:space="preserve"> </w:t>
      </w:r>
      <w:r w:rsidRPr="00E514E1">
        <w:t>/</w:t>
      </w:r>
      <w:r w:rsidRPr="00E514E1">
        <w:rPr>
          <w:spacing w:val="-5"/>
        </w:rPr>
        <w:t xml:space="preserve"> </w:t>
      </w:r>
      <w:r w:rsidRPr="00E514E1">
        <w:t>Solids</w:t>
      </w:r>
      <w:r w:rsidRPr="00E514E1">
        <w:rPr>
          <w:spacing w:val="-5"/>
        </w:rPr>
        <w:t xml:space="preserve"> </w:t>
      </w:r>
      <w:r w:rsidRPr="00E514E1">
        <w:t>and</w:t>
      </w:r>
      <w:r w:rsidRPr="00E514E1">
        <w:rPr>
          <w:spacing w:val="-6"/>
        </w:rPr>
        <w:t xml:space="preserve"> </w:t>
      </w:r>
      <w:r w:rsidRPr="00E514E1">
        <w:t>Soils:</w:t>
      </w:r>
      <w:r w:rsidR="008040B5" w:rsidRPr="00504A5C">
        <w:t xml:space="preserve"> </w:t>
      </w:r>
      <w:r w:rsidRPr="00E514E1">
        <w:t>Radiochemistry</w:t>
      </w:r>
      <w:r w:rsidRPr="00E514E1">
        <w:rPr>
          <w:spacing w:val="-4"/>
        </w:rPr>
        <w:t xml:space="preserve"> </w:t>
      </w:r>
      <w:r w:rsidRPr="00E514E1">
        <w:t>Analysis</w:t>
      </w:r>
    </w:p>
    <w:tbl>
      <w:tblPr>
        <w:tblStyle w:val="HHSTableforTextData2"/>
        <w:tblW w:w="10656" w:type="dxa"/>
        <w:tblInd w:w="0" w:type="dxa"/>
        <w:tblLayout w:type="fixed"/>
        <w:tblLook w:val="01E0" w:firstRow="1" w:lastRow="1" w:firstColumn="1" w:lastColumn="1" w:noHBand="0" w:noVBand="0"/>
      </w:tblPr>
      <w:tblGrid>
        <w:gridCol w:w="5204"/>
        <w:gridCol w:w="2004"/>
        <w:gridCol w:w="1639"/>
        <w:gridCol w:w="1809"/>
      </w:tblGrid>
      <w:tr w:rsidR="008823E2" w:rsidRPr="00E514E1" w14:paraId="148C30F0" w14:textId="77777777" w:rsidTr="00E400A4">
        <w:trPr>
          <w:cnfStyle w:val="100000000000" w:firstRow="1" w:lastRow="0" w:firstColumn="0" w:lastColumn="0" w:oddVBand="0" w:evenVBand="0" w:oddHBand="0" w:evenHBand="0" w:firstRowFirstColumn="0" w:firstRowLastColumn="0" w:lastRowFirstColumn="0" w:lastRowLastColumn="0"/>
        </w:trPr>
        <w:tc>
          <w:tcPr>
            <w:tcW w:w="5142" w:type="dxa"/>
          </w:tcPr>
          <w:p w14:paraId="48822649" w14:textId="77777777" w:rsidR="008823E2" w:rsidRPr="00E514E1" w:rsidRDefault="008823E2" w:rsidP="00186130">
            <w:pPr>
              <w:pStyle w:val="TableContainer"/>
            </w:pPr>
            <w:r w:rsidRPr="00E514E1">
              <w:t>Procedure</w:t>
            </w:r>
            <w:r w:rsidRPr="00E514E1">
              <w:rPr>
                <w:spacing w:val="-5"/>
              </w:rPr>
              <w:t xml:space="preserve"> </w:t>
            </w:r>
            <w:r w:rsidRPr="00E514E1">
              <w:t>Name</w:t>
            </w:r>
          </w:p>
        </w:tc>
        <w:tc>
          <w:tcPr>
            <w:tcW w:w="1980" w:type="dxa"/>
          </w:tcPr>
          <w:p w14:paraId="440396B6" w14:textId="77777777" w:rsidR="008823E2" w:rsidRPr="00E514E1" w:rsidRDefault="008823E2" w:rsidP="00186130">
            <w:pPr>
              <w:pStyle w:val="TableContainer"/>
            </w:pPr>
            <w:r w:rsidRPr="00E514E1">
              <w:t>Procedure</w:t>
            </w:r>
            <w:r w:rsidRPr="00E514E1">
              <w:rPr>
                <w:spacing w:val="-6"/>
              </w:rPr>
              <w:t xml:space="preserve"> </w:t>
            </w:r>
            <w:r w:rsidRPr="00E514E1">
              <w:t>No.</w:t>
            </w:r>
          </w:p>
        </w:tc>
        <w:tc>
          <w:tcPr>
            <w:tcW w:w="1620" w:type="dxa"/>
          </w:tcPr>
          <w:p w14:paraId="58B995F0" w14:textId="77777777" w:rsidR="008823E2" w:rsidRPr="00E514E1" w:rsidRDefault="008823E2" w:rsidP="00186130">
            <w:pPr>
              <w:pStyle w:val="TableContainer"/>
            </w:pPr>
            <w:r w:rsidRPr="00E514E1">
              <w:t>CPT</w:t>
            </w:r>
          </w:p>
        </w:tc>
        <w:tc>
          <w:tcPr>
            <w:tcW w:w="1788" w:type="dxa"/>
          </w:tcPr>
          <w:p w14:paraId="62B9FF83" w14:textId="77777777" w:rsidR="008823E2" w:rsidRPr="00E514E1" w:rsidRDefault="008823E2" w:rsidP="00186130">
            <w:pPr>
              <w:pStyle w:val="TableContainer"/>
            </w:pPr>
            <w:r w:rsidRPr="00E514E1">
              <w:t>Cost</w:t>
            </w:r>
          </w:p>
        </w:tc>
      </w:tr>
      <w:tr w:rsidR="008823E2" w:rsidRPr="00E514E1" w14:paraId="40DB76BB" w14:textId="77777777" w:rsidTr="00E400A4">
        <w:trPr>
          <w:trHeight w:val="144"/>
        </w:trPr>
        <w:tc>
          <w:tcPr>
            <w:tcW w:w="5142" w:type="dxa"/>
          </w:tcPr>
          <w:p w14:paraId="613E33B0" w14:textId="63D49C2F" w:rsidR="008823E2" w:rsidRPr="00DE0819" w:rsidRDefault="008823E2" w:rsidP="00186130">
            <w:pPr>
              <w:pStyle w:val="TableContainer"/>
            </w:pPr>
            <w:r w:rsidRPr="00DE0819">
              <w:t>Sample</w:t>
            </w:r>
            <w:r w:rsidRPr="00DE0819">
              <w:rPr>
                <w:spacing w:val="-4"/>
              </w:rPr>
              <w:t xml:space="preserve"> </w:t>
            </w:r>
            <w:r w:rsidRPr="00DE0819">
              <w:t>Preparation,</w:t>
            </w:r>
            <w:r w:rsidRPr="00DE0819">
              <w:rPr>
                <w:spacing w:val="-2"/>
              </w:rPr>
              <w:t xml:space="preserve"> </w:t>
            </w:r>
            <w:r w:rsidRPr="00DE0819">
              <w:t>DOE</w:t>
            </w:r>
            <w:r w:rsidRPr="00DE0819">
              <w:rPr>
                <w:spacing w:val="-3"/>
              </w:rPr>
              <w:t xml:space="preserve"> </w:t>
            </w:r>
            <w:r w:rsidRPr="00DE0819">
              <w:t>CHEM-TP-A.20:</w:t>
            </w:r>
            <w:r w:rsidR="008040B5" w:rsidRPr="00504A5C">
              <w:t xml:space="preserve"> </w:t>
            </w:r>
            <w:r w:rsidRPr="00DE0819">
              <w:t>Alpha</w:t>
            </w:r>
            <w:r w:rsidRPr="00DE0819">
              <w:rPr>
                <w:spacing w:val="-3"/>
              </w:rPr>
              <w:t xml:space="preserve"> </w:t>
            </w:r>
            <w:r w:rsidRPr="00DE0819">
              <w:t>Spec</w:t>
            </w:r>
            <w:r w:rsidRPr="00DE0819">
              <w:rPr>
                <w:spacing w:val="24"/>
              </w:rPr>
              <w:t xml:space="preserve"> </w:t>
            </w:r>
            <w:r w:rsidRPr="00DE0819">
              <w:t>Prep, Soil</w:t>
            </w:r>
          </w:p>
        </w:tc>
        <w:tc>
          <w:tcPr>
            <w:tcW w:w="1980" w:type="dxa"/>
          </w:tcPr>
          <w:p w14:paraId="2A51D23D" w14:textId="77777777" w:rsidR="008823E2" w:rsidRPr="00DE0819" w:rsidRDefault="008823E2" w:rsidP="00186130">
            <w:pPr>
              <w:pStyle w:val="TableContainer"/>
            </w:pPr>
            <w:r w:rsidRPr="00DE0819">
              <w:t>EZZ0099A</w:t>
            </w:r>
          </w:p>
        </w:tc>
        <w:tc>
          <w:tcPr>
            <w:tcW w:w="1620" w:type="dxa"/>
          </w:tcPr>
          <w:p w14:paraId="1FFB25D6" w14:textId="77777777" w:rsidR="008823E2" w:rsidRPr="00DE0819" w:rsidRDefault="008823E2" w:rsidP="00186130">
            <w:pPr>
              <w:pStyle w:val="TableContainer"/>
            </w:pPr>
            <w:r>
              <w:t>N/A</w:t>
            </w:r>
          </w:p>
        </w:tc>
        <w:tc>
          <w:tcPr>
            <w:tcW w:w="1788" w:type="dxa"/>
          </w:tcPr>
          <w:p w14:paraId="00E734A6" w14:textId="77777777" w:rsidR="008823E2" w:rsidRPr="00DE0819" w:rsidRDefault="008823E2" w:rsidP="00186130">
            <w:pPr>
              <w:pStyle w:val="TableContainer"/>
            </w:pPr>
            <w:r w:rsidRPr="00DE0819">
              <w:t>$75.34</w:t>
            </w:r>
          </w:p>
        </w:tc>
      </w:tr>
      <w:tr w:rsidR="008823E2" w:rsidRPr="00E514E1" w14:paraId="4974FFA5"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E66C724" w14:textId="6307358A" w:rsidR="008823E2" w:rsidRPr="00DE0819" w:rsidRDefault="008823E2" w:rsidP="00186130">
            <w:pPr>
              <w:pStyle w:val="TableContainer"/>
            </w:pPr>
            <w:proofErr w:type="spellStart"/>
            <w:r w:rsidRPr="00DE0819">
              <w:t>Americum</w:t>
            </w:r>
            <w:proofErr w:type="spellEnd"/>
            <w:r w:rsidRPr="00DE0819">
              <w:rPr>
                <w:spacing w:val="-3"/>
              </w:rPr>
              <w:t xml:space="preserve"> </w:t>
            </w:r>
            <w:r w:rsidRPr="00DE0819">
              <w:t>Isotopes,</w:t>
            </w:r>
            <w:r w:rsidRPr="00DE0819">
              <w:rPr>
                <w:spacing w:val="-4"/>
              </w:rPr>
              <w:t xml:space="preserve"> </w:t>
            </w:r>
            <w:r w:rsidRPr="00DE0819">
              <w:t>DOE</w:t>
            </w:r>
            <w:r w:rsidRPr="00DE0819">
              <w:rPr>
                <w:spacing w:val="-3"/>
              </w:rPr>
              <w:t xml:space="preserve"> </w:t>
            </w:r>
            <w:r w:rsidRPr="00DE0819">
              <w:t>CHEM-TP-A.20:</w:t>
            </w:r>
            <w:r w:rsidR="008040B5" w:rsidRPr="00504A5C">
              <w:t xml:space="preserve"> </w:t>
            </w:r>
            <w:r w:rsidRPr="00DE0819">
              <w:t>Americium</w:t>
            </w:r>
            <w:r w:rsidRPr="00DE0819">
              <w:rPr>
                <w:spacing w:val="27"/>
              </w:rPr>
              <w:t xml:space="preserve"> </w:t>
            </w:r>
            <w:r w:rsidRPr="00DE0819">
              <w:t>Isotopes, Soil</w:t>
            </w:r>
          </w:p>
        </w:tc>
        <w:tc>
          <w:tcPr>
            <w:tcW w:w="1980" w:type="dxa"/>
          </w:tcPr>
          <w:p w14:paraId="07F281E7" w14:textId="77777777" w:rsidR="008823E2" w:rsidRPr="00DE0819" w:rsidRDefault="008823E2" w:rsidP="00186130">
            <w:pPr>
              <w:pStyle w:val="TableContainer"/>
            </w:pPr>
            <w:r w:rsidRPr="00DE0819">
              <w:t>EZZ0226A</w:t>
            </w:r>
          </w:p>
        </w:tc>
        <w:tc>
          <w:tcPr>
            <w:tcW w:w="1620" w:type="dxa"/>
          </w:tcPr>
          <w:p w14:paraId="7D6E3BE1" w14:textId="77777777" w:rsidR="008823E2" w:rsidRPr="00DE0819" w:rsidRDefault="008823E2" w:rsidP="00186130">
            <w:pPr>
              <w:pStyle w:val="TableContainer"/>
            </w:pPr>
            <w:r>
              <w:t>N/A</w:t>
            </w:r>
          </w:p>
        </w:tc>
        <w:tc>
          <w:tcPr>
            <w:tcW w:w="1788" w:type="dxa"/>
          </w:tcPr>
          <w:p w14:paraId="08FC1317" w14:textId="77777777" w:rsidR="008823E2" w:rsidRPr="00DE0819" w:rsidRDefault="008823E2" w:rsidP="00186130">
            <w:pPr>
              <w:pStyle w:val="TableContainer"/>
            </w:pPr>
            <w:r w:rsidRPr="00DE0819">
              <w:t>$59.23</w:t>
            </w:r>
          </w:p>
        </w:tc>
      </w:tr>
      <w:tr w:rsidR="008823E2" w:rsidRPr="00E514E1" w14:paraId="5B9D42AA" w14:textId="77777777" w:rsidTr="00E400A4">
        <w:trPr>
          <w:trHeight w:val="144"/>
        </w:trPr>
        <w:tc>
          <w:tcPr>
            <w:tcW w:w="5142" w:type="dxa"/>
          </w:tcPr>
          <w:p w14:paraId="28802FD0" w14:textId="2192516C" w:rsidR="008823E2" w:rsidRPr="00DE0819" w:rsidRDefault="008823E2" w:rsidP="00186130">
            <w:pPr>
              <w:pStyle w:val="TableContainer"/>
            </w:pPr>
            <w:r w:rsidRPr="00DE0819">
              <w:t>Gross</w:t>
            </w:r>
            <w:r w:rsidRPr="00DE0819">
              <w:rPr>
                <w:spacing w:val="-2"/>
              </w:rPr>
              <w:t xml:space="preserve"> </w:t>
            </w:r>
            <w:r w:rsidRPr="00DE0819">
              <w:t>Alpha</w:t>
            </w:r>
            <w:r w:rsidRPr="00DE0819">
              <w:rPr>
                <w:spacing w:val="-2"/>
              </w:rPr>
              <w:t xml:space="preserve"> </w:t>
            </w:r>
            <w:r w:rsidRPr="00DE0819">
              <w:t>and</w:t>
            </w:r>
            <w:r w:rsidRPr="00DE0819">
              <w:rPr>
                <w:spacing w:val="-2"/>
              </w:rPr>
              <w:t xml:space="preserve"> </w:t>
            </w:r>
            <w:r w:rsidRPr="00DE0819">
              <w:t>Beta,</w:t>
            </w:r>
            <w:r w:rsidRPr="00DE0819">
              <w:rPr>
                <w:spacing w:val="-2"/>
              </w:rPr>
              <w:t xml:space="preserve"> </w:t>
            </w:r>
            <w:r w:rsidRPr="00DE0819">
              <w:t>SM,</w:t>
            </w:r>
            <w:r w:rsidRPr="00DE0819">
              <w:rPr>
                <w:spacing w:val="-2"/>
              </w:rPr>
              <w:t xml:space="preserve"> </w:t>
            </w:r>
            <w:r w:rsidRPr="00DE0819">
              <w:t>19th</w:t>
            </w:r>
            <w:r w:rsidRPr="00DE0819">
              <w:rPr>
                <w:spacing w:val="-2"/>
              </w:rPr>
              <w:t xml:space="preserve"> </w:t>
            </w:r>
            <w:r w:rsidRPr="00DE0819">
              <w:t>Edition</w:t>
            </w:r>
            <w:r w:rsidRPr="00DE0819">
              <w:rPr>
                <w:spacing w:val="-2"/>
              </w:rPr>
              <w:t xml:space="preserve"> </w:t>
            </w:r>
            <w:r w:rsidRPr="00DE0819">
              <w:t>7110B:</w:t>
            </w:r>
            <w:r w:rsidR="008040B5" w:rsidRPr="00504A5C">
              <w:t xml:space="preserve"> </w:t>
            </w:r>
            <w:r w:rsidRPr="00DE0819">
              <w:t>Gross</w:t>
            </w:r>
            <w:r w:rsidRPr="00DE0819">
              <w:rPr>
                <w:spacing w:val="-2"/>
              </w:rPr>
              <w:t xml:space="preserve"> </w:t>
            </w:r>
            <w:r w:rsidRPr="00DE0819">
              <w:t>Alpha</w:t>
            </w:r>
            <w:r w:rsidRPr="00DE0819">
              <w:rPr>
                <w:spacing w:val="26"/>
              </w:rPr>
              <w:t xml:space="preserve"> </w:t>
            </w:r>
            <w:r w:rsidRPr="00DE0819">
              <w:t>and</w:t>
            </w:r>
            <w:r w:rsidRPr="00DE0819">
              <w:rPr>
                <w:spacing w:val="-3"/>
              </w:rPr>
              <w:t xml:space="preserve"> </w:t>
            </w:r>
            <w:r w:rsidRPr="00DE0819">
              <w:t>Beta,</w:t>
            </w:r>
            <w:r w:rsidRPr="00DE0819">
              <w:rPr>
                <w:spacing w:val="-2"/>
              </w:rPr>
              <w:t xml:space="preserve"> </w:t>
            </w:r>
            <w:r w:rsidRPr="00DE0819">
              <w:t>Soil</w:t>
            </w:r>
          </w:p>
        </w:tc>
        <w:tc>
          <w:tcPr>
            <w:tcW w:w="1980" w:type="dxa"/>
          </w:tcPr>
          <w:p w14:paraId="58B7145B" w14:textId="77777777" w:rsidR="008823E2" w:rsidRPr="00DE0819" w:rsidRDefault="008823E2" w:rsidP="00186130">
            <w:pPr>
              <w:pStyle w:val="TableContainer"/>
            </w:pPr>
            <w:r w:rsidRPr="00DE0819">
              <w:t>EZZ0102A</w:t>
            </w:r>
          </w:p>
        </w:tc>
        <w:tc>
          <w:tcPr>
            <w:tcW w:w="1620" w:type="dxa"/>
          </w:tcPr>
          <w:p w14:paraId="0294C014" w14:textId="77777777" w:rsidR="008823E2" w:rsidRPr="00DE0819" w:rsidRDefault="008823E2" w:rsidP="00186130">
            <w:pPr>
              <w:pStyle w:val="TableContainer"/>
            </w:pPr>
            <w:r>
              <w:t>N/A</w:t>
            </w:r>
          </w:p>
        </w:tc>
        <w:tc>
          <w:tcPr>
            <w:tcW w:w="1788" w:type="dxa"/>
          </w:tcPr>
          <w:p w14:paraId="1F996AA7" w14:textId="77777777" w:rsidR="008823E2" w:rsidRPr="00DE0819" w:rsidRDefault="008823E2" w:rsidP="00186130">
            <w:pPr>
              <w:pStyle w:val="TableContainer"/>
            </w:pPr>
            <w:r w:rsidRPr="00DE0819">
              <w:t>$54.91</w:t>
            </w:r>
          </w:p>
        </w:tc>
      </w:tr>
      <w:tr w:rsidR="008823E2" w:rsidRPr="00E514E1" w14:paraId="79E69224"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3B1354DE" w14:textId="6C50198B" w:rsidR="008823E2" w:rsidRPr="00DE0819" w:rsidRDefault="008823E2" w:rsidP="00186130">
            <w:pPr>
              <w:pStyle w:val="TableContainer"/>
            </w:pPr>
            <w:r w:rsidRPr="00DE0819">
              <w:t>Gross</w:t>
            </w:r>
            <w:r w:rsidRPr="00DE0819">
              <w:rPr>
                <w:spacing w:val="-3"/>
              </w:rPr>
              <w:t xml:space="preserve"> </w:t>
            </w:r>
            <w:r w:rsidRPr="00DE0819">
              <w:t>Alpha</w:t>
            </w:r>
            <w:r w:rsidRPr="00DE0819">
              <w:rPr>
                <w:spacing w:val="-2"/>
              </w:rPr>
              <w:t xml:space="preserve"> </w:t>
            </w:r>
            <w:r w:rsidRPr="00DE0819">
              <w:t>or Beta,</w:t>
            </w:r>
            <w:r w:rsidRPr="00DE0819">
              <w:rPr>
                <w:spacing w:val="-2"/>
              </w:rPr>
              <w:t xml:space="preserve"> </w:t>
            </w:r>
            <w:r w:rsidRPr="00DE0819">
              <w:t>SM,</w:t>
            </w:r>
            <w:r w:rsidRPr="00DE0819">
              <w:rPr>
                <w:spacing w:val="-2"/>
              </w:rPr>
              <w:t xml:space="preserve"> </w:t>
            </w:r>
            <w:r w:rsidRPr="00DE0819">
              <w:t>19th</w:t>
            </w:r>
            <w:r w:rsidRPr="00DE0819">
              <w:rPr>
                <w:spacing w:val="-2"/>
              </w:rPr>
              <w:t xml:space="preserve"> </w:t>
            </w:r>
            <w:r w:rsidRPr="00DE0819">
              <w:t>Edition</w:t>
            </w:r>
            <w:r w:rsidRPr="00DE0819">
              <w:rPr>
                <w:spacing w:val="-2"/>
              </w:rPr>
              <w:t xml:space="preserve"> </w:t>
            </w:r>
            <w:r w:rsidRPr="00DE0819">
              <w:t>7110B:</w:t>
            </w:r>
            <w:r w:rsidR="008040B5" w:rsidRPr="00504A5C">
              <w:t xml:space="preserve"> </w:t>
            </w:r>
            <w:r w:rsidRPr="00DE0819">
              <w:t>Gross</w:t>
            </w:r>
            <w:r w:rsidRPr="00DE0819">
              <w:rPr>
                <w:spacing w:val="-3"/>
              </w:rPr>
              <w:t xml:space="preserve"> </w:t>
            </w:r>
            <w:r w:rsidRPr="00DE0819">
              <w:t>Alpha</w:t>
            </w:r>
            <w:r w:rsidRPr="00DE0819">
              <w:rPr>
                <w:spacing w:val="24"/>
              </w:rPr>
              <w:t xml:space="preserve"> </w:t>
            </w:r>
            <w:r w:rsidRPr="00DE0819">
              <w:t>or</w:t>
            </w:r>
            <w:r w:rsidRPr="00DE0819">
              <w:rPr>
                <w:spacing w:val="-3"/>
              </w:rPr>
              <w:t xml:space="preserve"> </w:t>
            </w:r>
            <w:r w:rsidRPr="00DE0819">
              <w:t>Beta,</w:t>
            </w:r>
            <w:r w:rsidRPr="00DE0819">
              <w:rPr>
                <w:spacing w:val="-2"/>
              </w:rPr>
              <w:t xml:space="preserve"> </w:t>
            </w:r>
            <w:r w:rsidRPr="00DE0819">
              <w:t>Soil</w:t>
            </w:r>
          </w:p>
        </w:tc>
        <w:tc>
          <w:tcPr>
            <w:tcW w:w="1980" w:type="dxa"/>
          </w:tcPr>
          <w:p w14:paraId="6FAB8BB5" w14:textId="77777777" w:rsidR="008823E2" w:rsidRPr="00DE0819" w:rsidRDefault="008823E2" w:rsidP="00186130">
            <w:pPr>
              <w:pStyle w:val="TableContainer"/>
            </w:pPr>
            <w:r w:rsidRPr="00DE0819">
              <w:t>EZZ0103A</w:t>
            </w:r>
          </w:p>
        </w:tc>
        <w:tc>
          <w:tcPr>
            <w:tcW w:w="1620" w:type="dxa"/>
          </w:tcPr>
          <w:p w14:paraId="231B8E66" w14:textId="77777777" w:rsidR="008823E2" w:rsidRPr="00DE0819" w:rsidRDefault="008823E2" w:rsidP="00186130">
            <w:pPr>
              <w:pStyle w:val="TableContainer"/>
            </w:pPr>
            <w:r>
              <w:t>N/A</w:t>
            </w:r>
          </w:p>
        </w:tc>
        <w:tc>
          <w:tcPr>
            <w:tcW w:w="1788" w:type="dxa"/>
          </w:tcPr>
          <w:p w14:paraId="7332AB67" w14:textId="77777777" w:rsidR="008823E2" w:rsidRPr="00DE0819" w:rsidRDefault="008823E2" w:rsidP="00186130">
            <w:pPr>
              <w:pStyle w:val="TableContainer"/>
            </w:pPr>
            <w:r w:rsidRPr="00DE0819">
              <w:t>$54.91</w:t>
            </w:r>
          </w:p>
        </w:tc>
      </w:tr>
      <w:tr w:rsidR="008823E2" w:rsidRPr="00E514E1" w14:paraId="32F109C0" w14:textId="77777777" w:rsidTr="00E400A4">
        <w:trPr>
          <w:trHeight w:val="144"/>
        </w:trPr>
        <w:tc>
          <w:tcPr>
            <w:tcW w:w="5142" w:type="dxa"/>
          </w:tcPr>
          <w:p w14:paraId="1D815582" w14:textId="77777777" w:rsidR="008823E2" w:rsidRPr="00DE0819" w:rsidRDefault="008823E2" w:rsidP="00186130">
            <w:pPr>
              <w:pStyle w:val="TableContainer"/>
            </w:pPr>
            <w:r w:rsidRPr="00DE0819">
              <w:t>Gamma Emitting Isotopes, Ga-01-R: Gamma Emitting</w:t>
            </w:r>
            <w:r w:rsidRPr="00DE0819">
              <w:rPr>
                <w:spacing w:val="21"/>
              </w:rPr>
              <w:t xml:space="preserve"> </w:t>
            </w:r>
            <w:r w:rsidRPr="00DE0819">
              <w:t>Isotopes, Soil</w:t>
            </w:r>
          </w:p>
        </w:tc>
        <w:tc>
          <w:tcPr>
            <w:tcW w:w="1980" w:type="dxa"/>
          </w:tcPr>
          <w:p w14:paraId="05BA1B65" w14:textId="77777777" w:rsidR="008823E2" w:rsidRPr="00DE0819" w:rsidRDefault="008823E2" w:rsidP="00186130">
            <w:pPr>
              <w:pStyle w:val="TableContainer"/>
            </w:pPr>
            <w:r w:rsidRPr="00DE0819">
              <w:t>EZZ0101A</w:t>
            </w:r>
          </w:p>
        </w:tc>
        <w:tc>
          <w:tcPr>
            <w:tcW w:w="1620" w:type="dxa"/>
          </w:tcPr>
          <w:p w14:paraId="4FB9A9E3" w14:textId="77777777" w:rsidR="008823E2" w:rsidRPr="00DE0819" w:rsidRDefault="008823E2" w:rsidP="00186130">
            <w:pPr>
              <w:pStyle w:val="TableContainer"/>
            </w:pPr>
            <w:r>
              <w:t>N/A</w:t>
            </w:r>
          </w:p>
        </w:tc>
        <w:tc>
          <w:tcPr>
            <w:tcW w:w="1788" w:type="dxa"/>
          </w:tcPr>
          <w:p w14:paraId="20B74C26" w14:textId="77777777" w:rsidR="008823E2" w:rsidRPr="00DE0819" w:rsidRDefault="008823E2" w:rsidP="00186130">
            <w:pPr>
              <w:pStyle w:val="TableContainer"/>
            </w:pPr>
            <w:r w:rsidRPr="00DE0819">
              <w:t>$65.56</w:t>
            </w:r>
          </w:p>
        </w:tc>
      </w:tr>
      <w:tr w:rsidR="006E458F" w:rsidRPr="00E514E1" w14:paraId="3EB2CB26"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4F7853B" w14:textId="19BCF448" w:rsidR="008823E2" w:rsidRPr="00DE0819" w:rsidRDefault="008823E2" w:rsidP="00186130">
            <w:pPr>
              <w:pStyle w:val="TableContainer"/>
            </w:pPr>
            <w:r w:rsidRPr="00DE0819">
              <w:t>Plutonium</w:t>
            </w:r>
            <w:r w:rsidRPr="00DE0819">
              <w:rPr>
                <w:spacing w:val="-3"/>
              </w:rPr>
              <w:t xml:space="preserve"> </w:t>
            </w:r>
            <w:r w:rsidRPr="00DE0819">
              <w:t>Isotopes,</w:t>
            </w:r>
            <w:r w:rsidRPr="00DE0819">
              <w:rPr>
                <w:spacing w:val="-3"/>
              </w:rPr>
              <w:t xml:space="preserve"> </w:t>
            </w:r>
            <w:r w:rsidRPr="00DE0819">
              <w:t>DOE</w:t>
            </w:r>
            <w:r w:rsidRPr="00DE0819">
              <w:rPr>
                <w:spacing w:val="-3"/>
              </w:rPr>
              <w:t xml:space="preserve"> </w:t>
            </w:r>
            <w:r w:rsidRPr="00DE0819">
              <w:t>CHEM-TP-A.20:</w:t>
            </w:r>
            <w:r w:rsidR="008040B5" w:rsidRPr="00504A5C">
              <w:t xml:space="preserve"> </w:t>
            </w:r>
            <w:r w:rsidRPr="00DE0819">
              <w:t>Plutonium,</w:t>
            </w:r>
            <w:r w:rsidRPr="00DE0819">
              <w:rPr>
                <w:spacing w:val="-3"/>
              </w:rPr>
              <w:t xml:space="preserve"> </w:t>
            </w:r>
            <w:r w:rsidRPr="00DE0819">
              <w:t>Soil</w:t>
            </w:r>
          </w:p>
        </w:tc>
        <w:tc>
          <w:tcPr>
            <w:tcW w:w="1980" w:type="dxa"/>
          </w:tcPr>
          <w:p w14:paraId="36BF10C6" w14:textId="77777777" w:rsidR="008823E2" w:rsidRPr="00DE0819" w:rsidRDefault="008823E2" w:rsidP="00186130">
            <w:pPr>
              <w:pStyle w:val="TableContainer"/>
            </w:pPr>
            <w:r w:rsidRPr="00DE0819">
              <w:t>EZZ0104A</w:t>
            </w:r>
          </w:p>
        </w:tc>
        <w:tc>
          <w:tcPr>
            <w:tcW w:w="1620" w:type="dxa"/>
          </w:tcPr>
          <w:p w14:paraId="5AF3401D" w14:textId="77777777" w:rsidR="008823E2" w:rsidRDefault="008823E2" w:rsidP="00186130">
            <w:pPr>
              <w:pStyle w:val="TableContainer"/>
            </w:pPr>
            <w:r>
              <w:t>N/A</w:t>
            </w:r>
          </w:p>
        </w:tc>
        <w:tc>
          <w:tcPr>
            <w:tcW w:w="1788" w:type="dxa"/>
          </w:tcPr>
          <w:p w14:paraId="40EF7D9D" w14:textId="77777777" w:rsidR="008823E2" w:rsidRPr="00DE0819" w:rsidRDefault="008823E2" w:rsidP="00186130">
            <w:pPr>
              <w:pStyle w:val="TableContainer"/>
            </w:pPr>
            <w:r w:rsidRPr="00DE0819">
              <w:t>$36.63</w:t>
            </w:r>
          </w:p>
        </w:tc>
      </w:tr>
      <w:tr w:rsidR="008823E2" w:rsidRPr="00E514E1" w14:paraId="76B89E91" w14:textId="77777777" w:rsidTr="00E400A4">
        <w:trPr>
          <w:trHeight w:val="144"/>
        </w:trPr>
        <w:tc>
          <w:tcPr>
            <w:tcW w:w="5142" w:type="dxa"/>
          </w:tcPr>
          <w:p w14:paraId="6C2845D9" w14:textId="629BCBDD" w:rsidR="008823E2" w:rsidRPr="00DE0819" w:rsidRDefault="008823E2" w:rsidP="00186130">
            <w:pPr>
              <w:pStyle w:val="TableContainer"/>
            </w:pPr>
            <w:r w:rsidRPr="00DE0819">
              <w:t>Radium-226 SM, 19th Edition, 7500RaC Modified:</w:t>
            </w:r>
            <w:r w:rsidR="008040B5" w:rsidRPr="00504A5C">
              <w:t xml:space="preserve"> </w:t>
            </w:r>
            <w:r w:rsidRPr="00DE0819">
              <w:t>Radium-226, Soil</w:t>
            </w:r>
          </w:p>
        </w:tc>
        <w:tc>
          <w:tcPr>
            <w:tcW w:w="1980" w:type="dxa"/>
          </w:tcPr>
          <w:p w14:paraId="600C75E3" w14:textId="77777777" w:rsidR="008823E2" w:rsidRPr="00DE0819" w:rsidRDefault="008823E2" w:rsidP="00186130">
            <w:pPr>
              <w:pStyle w:val="TableContainer"/>
            </w:pPr>
            <w:r w:rsidRPr="00DE0819">
              <w:t>EZZ0105A</w:t>
            </w:r>
          </w:p>
        </w:tc>
        <w:tc>
          <w:tcPr>
            <w:tcW w:w="1620" w:type="dxa"/>
          </w:tcPr>
          <w:p w14:paraId="59138092" w14:textId="77777777" w:rsidR="008823E2" w:rsidRPr="00DE0819" w:rsidRDefault="008823E2" w:rsidP="00186130">
            <w:pPr>
              <w:pStyle w:val="TableContainer"/>
            </w:pPr>
            <w:r>
              <w:t>N/A</w:t>
            </w:r>
          </w:p>
        </w:tc>
        <w:tc>
          <w:tcPr>
            <w:tcW w:w="1788" w:type="dxa"/>
          </w:tcPr>
          <w:p w14:paraId="5C384B96" w14:textId="77777777" w:rsidR="008823E2" w:rsidRPr="00DE0819" w:rsidRDefault="008823E2" w:rsidP="00186130">
            <w:pPr>
              <w:pStyle w:val="TableContainer"/>
            </w:pPr>
            <w:r w:rsidRPr="00DE0819">
              <w:t>$58.79</w:t>
            </w:r>
          </w:p>
        </w:tc>
      </w:tr>
      <w:tr w:rsidR="006E458F" w:rsidRPr="00E514E1" w14:paraId="771FFAA9"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3A82227" w14:textId="374DA8D6" w:rsidR="008823E2" w:rsidRPr="00DE0819" w:rsidRDefault="008823E2" w:rsidP="00186130">
            <w:pPr>
              <w:pStyle w:val="TableContainer"/>
            </w:pPr>
            <w:r w:rsidRPr="00DE0819">
              <w:lastRenderedPageBreak/>
              <w:t>Radium-228 SM, 19th Edition, 7500RaD Modified:</w:t>
            </w:r>
            <w:r w:rsidR="00923DE0" w:rsidRPr="00504A5C">
              <w:t xml:space="preserve"> </w:t>
            </w:r>
            <w:r w:rsidRPr="00DE0819">
              <w:t>Radium-228, Soil</w:t>
            </w:r>
          </w:p>
        </w:tc>
        <w:tc>
          <w:tcPr>
            <w:tcW w:w="1980" w:type="dxa"/>
          </w:tcPr>
          <w:p w14:paraId="04330737" w14:textId="77777777" w:rsidR="008823E2" w:rsidRPr="00DE0819" w:rsidRDefault="008823E2" w:rsidP="00186130">
            <w:pPr>
              <w:pStyle w:val="TableContainer"/>
            </w:pPr>
            <w:r w:rsidRPr="00DE0819">
              <w:t>EZZ0106A</w:t>
            </w:r>
          </w:p>
        </w:tc>
        <w:tc>
          <w:tcPr>
            <w:tcW w:w="1620" w:type="dxa"/>
          </w:tcPr>
          <w:p w14:paraId="34A882AD" w14:textId="77777777" w:rsidR="008823E2" w:rsidRPr="00DE0819" w:rsidRDefault="008823E2" w:rsidP="00186130">
            <w:pPr>
              <w:pStyle w:val="TableContainer"/>
            </w:pPr>
            <w:r>
              <w:t>N/A</w:t>
            </w:r>
          </w:p>
        </w:tc>
        <w:tc>
          <w:tcPr>
            <w:tcW w:w="1788" w:type="dxa"/>
          </w:tcPr>
          <w:p w14:paraId="3FA9FB71" w14:textId="77777777" w:rsidR="008823E2" w:rsidRPr="00DE0819" w:rsidRDefault="008823E2" w:rsidP="00186130">
            <w:pPr>
              <w:pStyle w:val="TableContainer"/>
            </w:pPr>
            <w:r w:rsidRPr="00DE0819">
              <w:t>$118.00</w:t>
            </w:r>
          </w:p>
        </w:tc>
      </w:tr>
      <w:tr w:rsidR="008823E2" w:rsidRPr="00E514E1" w14:paraId="7B0BDED2" w14:textId="77777777" w:rsidTr="00E400A4">
        <w:trPr>
          <w:trHeight w:val="144"/>
        </w:trPr>
        <w:tc>
          <w:tcPr>
            <w:tcW w:w="5142" w:type="dxa"/>
          </w:tcPr>
          <w:p w14:paraId="20E012B8" w14:textId="51C17F9D" w:rsidR="008823E2" w:rsidRPr="00DE0819" w:rsidRDefault="008823E2" w:rsidP="00186130">
            <w:pPr>
              <w:pStyle w:val="TableContainer"/>
            </w:pPr>
            <w:r w:rsidRPr="00DE0819">
              <w:t>Strontium-89 or 90, EPA Method</w:t>
            </w:r>
            <w:r w:rsidRPr="00DE0819">
              <w:rPr>
                <w:spacing w:val="-2"/>
              </w:rPr>
              <w:t xml:space="preserve"> </w:t>
            </w:r>
            <w:r w:rsidRPr="00DE0819">
              <w:t>905.0 Modified:</w:t>
            </w:r>
            <w:r w:rsidR="00923DE0" w:rsidRPr="00504A5C">
              <w:t xml:space="preserve"> </w:t>
            </w:r>
            <w:r w:rsidRPr="00DE0819">
              <w:t>Strontium-89 or 90, Soil</w:t>
            </w:r>
          </w:p>
        </w:tc>
        <w:tc>
          <w:tcPr>
            <w:tcW w:w="1980" w:type="dxa"/>
          </w:tcPr>
          <w:p w14:paraId="4F3AD0EB" w14:textId="77777777" w:rsidR="008823E2" w:rsidRPr="00DE0819" w:rsidRDefault="008823E2" w:rsidP="00186130">
            <w:pPr>
              <w:pStyle w:val="TableContainer"/>
            </w:pPr>
            <w:r w:rsidRPr="00DE0819">
              <w:t>EZZ0107A</w:t>
            </w:r>
          </w:p>
        </w:tc>
        <w:tc>
          <w:tcPr>
            <w:tcW w:w="1620" w:type="dxa"/>
          </w:tcPr>
          <w:p w14:paraId="1E6DAA6E" w14:textId="77777777" w:rsidR="008823E2" w:rsidRPr="00DE0819" w:rsidRDefault="008823E2" w:rsidP="00186130">
            <w:pPr>
              <w:pStyle w:val="TableContainer"/>
            </w:pPr>
            <w:r>
              <w:t>N/A</w:t>
            </w:r>
          </w:p>
        </w:tc>
        <w:tc>
          <w:tcPr>
            <w:tcW w:w="1788" w:type="dxa"/>
          </w:tcPr>
          <w:p w14:paraId="702FF661" w14:textId="77777777" w:rsidR="008823E2" w:rsidRPr="00DE0819" w:rsidRDefault="008823E2" w:rsidP="00186130">
            <w:pPr>
              <w:pStyle w:val="TableContainer"/>
            </w:pPr>
            <w:r w:rsidRPr="00DE0819">
              <w:t>$198.64</w:t>
            </w:r>
          </w:p>
        </w:tc>
      </w:tr>
      <w:tr w:rsidR="006E458F" w:rsidRPr="00E514E1" w14:paraId="02827696"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1701A99" w14:textId="77777777" w:rsidR="008823E2" w:rsidRPr="00DE0819" w:rsidRDefault="008823E2" w:rsidP="00186130">
            <w:pPr>
              <w:pStyle w:val="TableContainer"/>
            </w:pPr>
            <w:r w:rsidRPr="00DE0819">
              <w:t>Thorium</w:t>
            </w:r>
            <w:r w:rsidRPr="00DE0819">
              <w:rPr>
                <w:spacing w:val="-2"/>
              </w:rPr>
              <w:t xml:space="preserve"> </w:t>
            </w:r>
            <w:r w:rsidRPr="00DE0819">
              <w:t>Isotopes,</w:t>
            </w:r>
            <w:r w:rsidRPr="00DE0819">
              <w:rPr>
                <w:spacing w:val="-3"/>
              </w:rPr>
              <w:t xml:space="preserve"> </w:t>
            </w:r>
            <w:r w:rsidRPr="00DE0819">
              <w:t>DOE</w:t>
            </w:r>
            <w:r w:rsidRPr="00DE0819">
              <w:rPr>
                <w:spacing w:val="-2"/>
              </w:rPr>
              <w:t xml:space="preserve"> </w:t>
            </w:r>
            <w:r w:rsidRPr="00DE0819">
              <w:t>CHEM-TPA.20:</w:t>
            </w:r>
            <w:r w:rsidRPr="00DE0819">
              <w:rPr>
                <w:spacing w:val="45"/>
              </w:rPr>
              <w:t xml:space="preserve"> </w:t>
            </w:r>
            <w:r w:rsidRPr="00DE0819">
              <w:t>Thorium</w:t>
            </w:r>
            <w:r w:rsidRPr="00DE0819">
              <w:rPr>
                <w:spacing w:val="-2"/>
              </w:rPr>
              <w:t xml:space="preserve"> </w:t>
            </w:r>
            <w:r w:rsidRPr="00DE0819">
              <w:t>Isotopes,</w:t>
            </w:r>
            <w:r w:rsidRPr="00DE0819">
              <w:rPr>
                <w:spacing w:val="25"/>
                <w:w w:val="99"/>
              </w:rPr>
              <w:t xml:space="preserve"> </w:t>
            </w:r>
            <w:r w:rsidRPr="00DE0819">
              <w:t>Soil</w:t>
            </w:r>
          </w:p>
        </w:tc>
        <w:tc>
          <w:tcPr>
            <w:tcW w:w="1980" w:type="dxa"/>
          </w:tcPr>
          <w:p w14:paraId="14B92040" w14:textId="77777777" w:rsidR="008823E2" w:rsidRPr="00DE0819" w:rsidRDefault="008823E2" w:rsidP="00186130">
            <w:pPr>
              <w:pStyle w:val="TableContainer"/>
            </w:pPr>
            <w:r w:rsidRPr="00DE0819">
              <w:t>EZZ0108A</w:t>
            </w:r>
          </w:p>
        </w:tc>
        <w:tc>
          <w:tcPr>
            <w:tcW w:w="1620" w:type="dxa"/>
          </w:tcPr>
          <w:p w14:paraId="1D16E15D" w14:textId="77777777" w:rsidR="008823E2" w:rsidRPr="00DE0819" w:rsidRDefault="008823E2" w:rsidP="00186130">
            <w:pPr>
              <w:pStyle w:val="TableContainer"/>
            </w:pPr>
            <w:r>
              <w:t>N/A</w:t>
            </w:r>
          </w:p>
        </w:tc>
        <w:tc>
          <w:tcPr>
            <w:tcW w:w="1788" w:type="dxa"/>
          </w:tcPr>
          <w:p w14:paraId="11D06369" w14:textId="77777777" w:rsidR="008823E2" w:rsidRPr="00DE0819" w:rsidRDefault="008823E2" w:rsidP="00186130">
            <w:pPr>
              <w:pStyle w:val="TableContainer"/>
            </w:pPr>
            <w:r w:rsidRPr="00DE0819">
              <w:t>$56.42</w:t>
            </w:r>
          </w:p>
        </w:tc>
      </w:tr>
      <w:tr w:rsidR="008823E2" w:rsidRPr="00E514E1" w14:paraId="0E0A7017" w14:textId="77777777" w:rsidTr="00E400A4">
        <w:trPr>
          <w:trHeight w:val="144"/>
        </w:trPr>
        <w:tc>
          <w:tcPr>
            <w:tcW w:w="5142" w:type="dxa"/>
          </w:tcPr>
          <w:p w14:paraId="620BF7E3" w14:textId="4D69EA3D" w:rsidR="008823E2" w:rsidRPr="00DE0819" w:rsidRDefault="008823E2" w:rsidP="00186130">
            <w:pPr>
              <w:pStyle w:val="TableContainer"/>
            </w:pPr>
            <w:r w:rsidRPr="00DE0819">
              <w:t>Tritium, EPA 520/5-86-006 H-01:</w:t>
            </w:r>
            <w:r w:rsidR="00923DE0" w:rsidRPr="00504A5C">
              <w:t xml:space="preserve"> </w:t>
            </w:r>
            <w:r w:rsidRPr="00DE0819">
              <w:t>Tritium, Soil</w:t>
            </w:r>
          </w:p>
        </w:tc>
        <w:tc>
          <w:tcPr>
            <w:tcW w:w="1980" w:type="dxa"/>
          </w:tcPr>
          <w:p w14:paraId="00319D6E" w14:textId="77777777" w:rsidR="008823E2" w:rsidRPr="00DE0819" w:rsidRDefault="008823E2" w:rsidP="00186130">
            <w:pPr>
              <w:pStyle w:val="TableContainer"/>
            </w:pPr>
            <w:r w:rsidRPr="00DE0819">
              <w:t>EZZ0109A</w:t>
            </w:r>
          </w:p>
        </w:tc>
        <w:tc>
          <w:tcPr>
            <w:tcW w:w="1620" w:type="dxa"/>
          </w:tcPr>
          <w:p w14:paraId="0A7146E7" w14:textId="77777777" w:rsidR="008823E2" w:rsidRPr="00DE0819" w:rsidRDefault="008823E2" w:rsidP="00186130">
            <w:pPr>
              <w:pStyle w:val="TableContainer"/>
            </w:pPr>
            <w:r>
              <w:t>N/A</w:t>
            </w:r>
          </w:p>
        </w:tc>
        <w:tc>
          <w:tcPr>
            <w:tcW w:w="1788" w:type="dxa"/>
          </w:tcPr>
          <w:p w14:paraId="36B9B967" w14:textId="77777777" w:rsidR="008823E2" w:rsidRPr="00DE0819" w:rsidRDefault="008823E2" w:rsidP="00186130">
            <w:pPr>
              <w:pStyle w:val="TableContainer"/>
            </w:pPr>
            <w:r w:rsidRPr="00DE0819">
              <w:t>$57.55</w:t>
            </w:r>
          </w:p>
        </w:tc>
      </w:tr>
      <w:tr w:rsidR="006E458F" w:rsidRPr="00E514E1" w14:paraId="659ED1A9"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17AD814" w14:textId="2D4695C6" w:rsidR="008823E2" w:rsidRPr="00DE0819" w:rsidRDefault="008823E2" w:rsidP="00186130">
            <w:pPr>
              <w:pStyle w:val="TableContainer"/>
            </w:pPr>
            <w:r w:rsidRPr="00DE0819">
              <w:t>Uranium</w:t>
            </w:r>
            <w:r w:rsidRPr="00DE0819">
              <w:rPr>
                <w:spacing w:val="-3"/>
              </w:rPr>
              <w:t xml:space="preserve"> </w:t>
            </w:r>
            <w:r w:rsidRPr="00DE0819">
              <w:t>Isotopes,</w:t>
            </w:r>
            <w:r w:rsidRPr="00DE0819">
              <w:rPr>
                <w:spacing w:val="-2"/>
              </w:rPr>
              <w:t xml:space="preserve"> </w:t>
            </w:r>
            <w:r w:rsidRPr="00DE0819">
              <w:t>DOE</w:t>
            </w:r>
            <w:r w:rsidRPr="00DE0819">
              <w:rPr>
                <w:spacing w:val="-2"/>
              </w:rPr>
              <w:t xml:space="preserve"> </w:t>
            </w:r>
            <w:r w:rsidRPr="00DE0819">
              <w:t>CHEM-TP-A.20:</w:t>
            </w:r>
            <w:r w:rsidR="00923DE0" w:rsidRPr="00504A5C">
              <w:t xml:space="preserve"> </w:t>
            </w:r>
            <w:r w:rsidRPr="00DE0819">
              <w:t>Uranium</w:t>
            </w:r>
            <w:r w:rsidRPr="00DE0819">
              <w:rPr>
                <w:spacing w:val="-2"/>
              </w:rPr>
              <w:t xml:space="preserve"> </w:t>
            </w:r>
            <w:r w:rsidRPr="00DE0819">
              <w:t>Isotopes,</w:t>
            </w:r>
            <w:r w:rsidRPr="00DE0819">
              <w:rPr>
                <w:spacing w:val="25"/>
                <w:w w:val="99"/>
              </w:rPr>
              <w:t xml:space="preserve"> </w:t>
            </w:r>
            <w:r w:rsidRPr="00DE0819">
              <w:t>Soil</w:t>
            </w:r>
          </w:p>
        </w:tc>
        <w:tc>
          <w:tcPr>
            <w:tcW w:w="1980" w:type="dxa"/>
          </w:tcPr>
          <w:p w14:paraId="20C05A2C" w14:textId="77777777" w:rsidR="008823E2" w:rsidRPr="00DE0819" w:rsidRDefault="008823E2" w:rsidP="00186130">
            <w:pPr>
              <w:pStyle w:val="TableContainer"/>
            </w:pPr>
            <w:r w:rsidRPr="00DE0819">
              <w:t>EZZ0110A</w:t>
            </w:r>
          </w:p>
        </w:tc>
        <w:tc>
          <w:tcPr>
            <w:tcW w:w="1620" w:type="dxa"/>
          </w:tcPr>
          <w:p w14:paraId="0E501AD6" w14:textId="77777777" w:rsidR="008823E2" w:rsidRPr="00DE0819" w:rsidRDefault="008823E2" w:rsidP="00186130">
            <w:pPr>
              <w:pStyle w:val="TableContainer"/>
            </w:pPr>
            <w:r>
              <w:t>N/A</w:t>
            </w:r>
          </w:p>
        </w:tc>
        <w:tc>
          <w:tcPr>
            <w:tcW w:w="1788" w:type="dxa"/>
          </w:tcPr>
          <w:p w14:paraId="322236D8" w14:textId="77777777" w:rsidR="008823E2" w:rsidRPr="00DE0819" w:rsidRDefault="008823E2" w:rsidP="00186130">
            <w:pPr>
              <w:pStyle w:val="TableContainer"/>
            </w:pPr>
            <w:r w:rsidRPr="00DE0819">
              <w:t>$47.54</w:t>
            </w:r>
          </w:p>
        </w:tc>
      </w:tr>
    </w:tbl>
    <w:p w14:paraId="32A31A42" w14:textId="2188F744" w:rsidR="00F922D6" w:rsidRDefault="006E458F" w:rsidP="0031580C">
      <w:pPr>
        <w:pStyle w:val="Note"/>
      </w:pPr>
      <w:r w:rsidRPr="00DE0819">
        <w:t>NOTE:</w:t>
      </w:r>
      <w:r w:rsidRPr="00DE0819">
        <w:rPr>
          <w:spacing w:val="-6"/>
        </w:rPr>
        <w:t xml:space="preserve"> </w:t>
      </w:r>
      <w:r w:rsidRPr="00DE0819">
        <w:t>Except</w:t>
      </w:r>
      <w:r w:rsidRPr="00DE0819">
        <w:rPr>
          <w:spacing w:val="-5"/>
        </w:rPr>
        <w:t xml:space="preserve"> </w:t>
      </w:r>
      <w:r w:rsidRPr="00DE0819">
        <w:t>for</w:t>
      </w:r>
      <w:r w:rsidRPr="00DE0819">
        <w:rPr>
          <w:spacing w:val="-6"/>
        </w:rPr>
        <w:t xml:space="preserve"> </w:t>
      </w:r>
      <w:r w:rsidRPr="00DE0819">
        <w:t>gamma</w:t>
      </w:r>
      <w:r w:rsidRPr="00DE0819">
        <w:rPr>
          <w:spacing w:val="-5"/>
        </w:rPr>
        <w:t xml:space="preserve"> </w:t>
      </w:r>
      <w:r w:rsidRPr="00DE0819">
        <w:t>emitting</w:t>
      </w:r>
      <w:r w:rsidRPr="00DE0819">
        <w:rPr>
          <w:spacing w:val="-5"/>
        </w:rPr>
        <w:t xml:space="preserve"> </w:t>
      </w:r>
      <w:r w:rsidRPr="00DE0819">
        <w:t>isotopes</w:t>
      </w:r>
      <w:r w:rsidRPr="00DE0819">
        <w:rPr>
          <w:spacing w:val="-6"/>
        </w:rPr>
        <w:t xml:space="preserve"> </w:t>
      </w:r>
      <w:r w:rsidRPr="00DE0819">
        <w:t>and</w:t>
      </w:r>
      <w:r w:rsidRPr="00DE0819">
        <w:rPr>
          <w:spacing w:val="-5"/>
        </w:rPr>
        <w:t xml:space="preserve"> </w:t>
      </w:r>
      <w:r w:rsidRPr="00DE0819">
        <w:t>tritium,</w:t>
      </w:r>
      <w:r w:rsidRPr="00DE0819">
        <w:rPr>
          <w:spacing w:val="-6"/>
        </w:rPr>
        <w:t xml:space="preserve"> </w:t>
      </w:r>
      <w:r w:rsidRPr="00DE0819">
        <w:t>a</w:t>
      </w:r>
      <w:r w:rsidRPr="00DE0819">
        <w:rPr>
          <w:spacing w:val="-3"/>
        </w:rPr>
        <w:t xml:space="preserve"> </w:t>
      </w:r>
      <w:r w:rsidRPr="00DE0819">
        <w:t>sample</w:t>
      </w:r>
      <w:r w:rsidRPr="00DE0819">
        <w:rPr>
          <w:spacing w:val="-6"/>
        </w:rPr>
        <w:t xml:space="preserve"> </w:t>
      </w:r>
      <w:r w:rsidRPr="00DE0819">
        <w:t>preparation</w:t>
      </w:r>
      <w:r w:rsidRPr="00DE0819">
        <w:rPr>
          <w:spacing w:val="-3"/>
        </w:rPr>
        <w:t xml:space="preserve"> </w:t>
      </w:r>
      <w:r w:rsidRPr="00DE0819">
        <w:t>fee</w:t>
      </w:r>
      <w:r w:rsidRPr="00DE0819">
        <w:rPr>
          <w:spacing w:val="-6"/>
        </w:rPr>
        <w:t xml:space="preserve"> </w:t>
      </w:r>
      <w:r w:rsidRPr="00DE0819">
        <w:t>applies</w:t>
      </w:r>
      <w:r w:rsidRPr="00DE0819">
        <w:rPr>
          <w:spacing w:val="-4"/>
        </w:rPr>
        <w:t xml:space="preserve"> </w:t>
      </w:r>
      <w:r w:rsidRPr="00DE0819">
        <w:t>to</w:t>
      </w:r>
      <w:r w:rsidRPr="00DE0819">
        <w:rPr>
          <w:spacing w:val="-6"/>
        </w:rPr>
        <w:t xml:space="preserve"> </w:t>
      </w:r>
      <w:r w:rsidRPr="00DE0819">
        <w:t>the</w:t>
      </w:r>
      <w:r w:rsidRPr="00DE0819">
        <w:rPr>
          <w:spacing w:val="-5"/>
        </w:rPr>
        <w:t xml:space="preserve"> </w:t>
      </w:r>
      <w:r w:rsidRPr="00DE0819">
        <w:t>analysis</w:t>
      </w:r>
      <w:r w:rsidRPr="00DE0819">
        <w:rPr>
          <w:spacing w:val="-4"/>
        </w:rPr>
        <w:t xml:space="preserve"> </w:t>
      </w:r>
      <w:r w:rsidRPr="00DE0819">
        <w:t>of</w:t>
      </w:r>
      <w:r w:rsidRPr="00DE0819">
        <w:rPr>
          <w:spacing w:val="-3"/>
        </w:rPr>
        <w:t xml:space="preserve"> </w:t>
      </w:r>
      <w:r w:rsidRPr="00DE0819">
        <w:t>all</w:t>
      </w:r>
      <w:r w:rsidRPr="00DE0819">
        <w:rPr>
          <w:spacing w:val="-4"/>
        </w:rPr>
        <w:t xml:space="preserve"> </w:t>
      </w:r>
      <w:r w:rsidRPr="00DE0819">
        <w:t>solid</w:t>
      </w:r>
      <w:r w:rsidRPr="00DE0819">
        <w:rPr>
          <w:spacing w:val="-3"/>
        </w:rPr>
        <w:t xml:space="preserve"> </w:t>
      </w:r>
      <w:r w:rsidRPr="00DE0819">
        <w:t>(soil,</w:t>
      </w:r>
      <w:r w:rsidRPr="00DE0819">
        <w:rPr>
          <w:spacing w:val="-5"/>
        </w:rPr>
        <w:t xml:space="preserve"> </w:t>
      </w:r>
      <w:r w:rsidRPr="00DE0819">
        <w:t>sediment,</w:t>
      </w:r>
      <w:r w:rsidRPr="00DE0819">
        <w:rPr>
          <w:spacing w:val="-5"/>
        </w:rPr>
        <w:t xml:space="preserve"> </w:t>
      </w:r>
      <w:r w:rsidRPr="00DE0819">
        <w:t>etc.)</w:t>
      </w:r>
      <w:r w:rsidR="001F1863" w:rsidRPr="00DE0819">
        <w:rPr>
          <w:spacing w:val="-5"/>
        </w:rPr>
        <w:t xml:space="preserve"> </w:t>
      </w:r>
      <w:r w:rsidRPr="00DE0819">
        <w:t>samples.</w:t>
      </w:r>
      <w:r w:rsidRPr="00DE0819">
        <w:rPr>
          <w:spacing w:val="-6"/>
        </w:rPr>
        <w:t xml:space="preserve"> </w:t>
      </w:r>
      <w:r w:rsidRPr="00DE0819">
        <w:t>The</w:t>
      </w:r>
      <w:r w:rsidRPr="00DE0819">
        <w:rPr>
          <w:spacing w:val="-5"/>
        </w:rPr>
        <w:t xml:space="preserve"> </w:t>
      </w:r>
      <w:r w:rsidRPr="00DE0819">
        <w:t>total</w:t>
      </w:r>
      <w:r w:rsidRPr="00DE0819">
        <w:rPr>
          <w:spacing w:val="-5"/>
        </w:rPr>
        <w:t xml:space="preserve"> </w:t>
      </w:r>
      <w:r w:rsidRPr="00DE0819">
        <w:t>cost</w:t>
      </w:r>
      <w:r w:rsidRPr="00DE0819">
        <w:rPr>
          <w:spacing w:val="-5"/>
        </w:rPr>
        <w:t xml:space="preserve"> </w:t>
      </w:r>
      <w:r w:rsidRPr="00DE0819">
        <w:t>for</w:t>
      </w:r>
      <w:r w:rsidRPr="00DE0819">
        <w:rPr>
          <w:spacing w:val="-6"/>
        </w:rPr>
        <w:t xml:space="preserve"> </w:t>
      </w:r>
      <w:r w:rsidRPr="00DE0819">
        <w:t>the</w:t>
      </w:r>
      <w:r w:rsidRPr="00DE0819">
        <w:rPr>
          <w:spacing w:val="-3"/>
        </w:rPr>
        <w:t xml:space="preserve"> </w:t>
      </w:r>
      <w:r w:rsidRPr="00DE0819">
        <w:t>analysis</w:t>
      </w:r>
      <w:r w:rsidRPr="00DE0819">
        <w:rPr>
          <w:spacing w:val="-6"/>
        </w:rPr>
        <w:t xml:space="preserve"> </w:t>
      </w:r>
      <w:r w:rsidRPr="00DE0819">
        <w:rPr>
          <w:spacing w:val="1"/>
        </w:rPr>
        <w:t>will</w:t>
      </w:r>
      <w:r w:rsidRPr="00DE0819">
        <w:rPr>
          <w:spacing w:val="-5"/>
        </w:rPr>
        <w:t xml:space="preserve"> </w:t>
      </w:r>
      <w:r w:rsidRPr="00DE0819">
        <w:t>be</w:t>
      </w:r>
      <w:r w:rsidRPr="00DE0819">
        <w:rPr>
          <w:spacing w:val="-5"/>
        </w:rPr>
        <w:t xml:space="preserve"> </w:t>
      </w:r>
      <w:r w:rsidRPr="00DE0819">
        <w:t>the</w:t>
      </w:r>
      <w:r w:rsidRPr="00DE0819">
        <w:rPr>
          <w:spacing w:val="-6"/>
        </w:rPr>
        <w:t xml:space="preserve"> </w:t>
      </w:r>
      <w:r w:rsidRPr="00DE0819">
        <w:t>sample</w:t>
      </w:r>
      <w:r w:rsidRPr="00DE0819">
        <w:rPr>
          <w:spacing w:val="-5"/>
        </w:rPr>
        <w:t xml:space="preserve"> </w:t>
      </w:r>
      <w:r w:rsidRPr="00DE0819">
        <w:t>preparation</w:t>
      </w:r>
      <w:r w:rsidRPr="00DE0819">
        <w:rPr>
          <w:spacing w:val="-5"/>
        </w:rPr>
        <w:t xml:space="preserve"> </w:t>
      </w:r>
      <w:r w:rsidRPr="00DE0819">
        <w:t>fee</w:t>
      </w:r>
      <w:r w:rsidRPr="00DE0819">
        <w:rPr>
          <w:spacing w:val="-4"/>
        </w:rPr>
        <w:t xml:space="preserve"> </w:t>
      </w:r>
      <w:r w:rsidRPr="00DE0819">
        <w:t>plus</w:t>
      </w:r>
      <w:r w:rsidRPr="00DE0819">
        <w:rPr>
          <w:spacing w:val="-3"/>
        </w:rPr>
        <w:t xml:space="preserve"> </w:t>
      </w:r>
      <w:r w:rsidRPr="00DE0819">
        <w:t>the</w:t>
      </w:r>
      <w:r w:rsidRPr="00DE0819">
        <w:rPr>
          <w:spacing w:val="-5"/>
        </w:rPr>
        <w:t xml:space="preserve"> </w:t>
      </w:r>
      <w:r w:rsidRPr="00DE0819">
        <w:t>analytical</w:t>
      </w:r>
      <w:r w:rsidRPr="00DE0819">
        <w:rPr>
          <w:spacing w:val="-4"/>
        </w:rPr>
        <w:t xml:space="preserve"> </w:t>
      </w:r>
      <w:r w:rsidRPr="00DE0819">
        <w:t>method</w:t>
      </w:r>
      <w:r w:rsidRPr="00DE0819">
        <w:rPr>
          <w:spacing w:val="-6"/>
        </w:rPr>
        <w:t xml:space="preserve"> </w:t>
      </w:r>
      <w:r w:rsidRPr="00DE0819">
        <w:t>fee.</w:t>
      </w:r>
    </w:p>
    <w:p w14:paraId="0A5139FB" w14:textId="0FB444E4" w:rsidR="00F922D6" w:rsidRDefault="00B64B9C" w:rsidP="00B64B9C">
      <w:pPr>
        <w:pStyle w:val="Heading6"/>
      </w:pPr>
      <w:r w:rsidRPr="00E514E1">
        <w:t>Environmental</w:t>
      </w:r>
      <w:r w:rsidRPr="00E514E1">
        <w:rPr>
          <w:spacing w:val="-5"/>
        </w:rPr>
        <w:t xml:space="preserve"> </w:t>
      </w:r>
      <w:r w:rsidRPr="00E514E1">
        <w:t>/</w:t>
      </w:r>
      <w:r w:rsidRPr="00E514E1">
        <w:rPr>
          <w:spacing w:val="-6"/>
        </w:rPr>
        <w:t xml:space="preserve"> </w:t>
      </w:r>
      <w:r w:rsidRPr="00E514E1">
        <w:t>Tissue</w:t>
      </w:r>
      <w:r w:rsidRPr="00E514E1">
        <w:rPr>
          <w:spacing w:val="-5"/>
        </w:rPr>
        <w:t xml:space="preserve"> </w:t>
      </w:r>
      <w:r w:rsidRPr="00E514E1">
        <w:t>and</w:t>
      </w:r>
      <w:r w:rsidRPr="00E514E1">
        <w:rPr>
          <w:spacing w:val="-6"/>
        </w:rPr>
        <w:t xml:space="preserve"> </w:t>
      </w:r>
      <w:r w:rsidRPr="00E514E1">
        <w:t>Vegetation:</w:t>
      </w:r>
    </w:p>
    <w:tbl>
      <w:tblPr>
        <w:tblStyle w:val="HHSTableforTextData2"/>
        <w:tblW w:w="10656" w:type="dxa"/>
        <w:tblInd w:w="0" w:type="dxa"/>
        <w:tblLayout w:type="fixed"/>
        <w:tblLook w:val="01E0" w:firstRow="1" w:lastRow="1" w:firstColumn="1" w:lastColumn="1" w:noHBand="0" w:noVBand="0"/>
      </w:tblPr>
      <w:tblGrid>
        <w:gridCol w:w="5204"/>
        <w:gridCol w:w="2004"/>
        <w:gridCol w:w="1639"/>
        <w:gridCol w:w="1809"/>
      </w:tblGrid>
      <w:tr w:rsidR="00F72779" w:rsidRPr="00E514E1" w14:paraId="34CA7D7A" w14:textId="77777777" w:rsidTr="00E400A4">
        <w:trPr>
          <w:cnfStyle w:val="100000000000" w:firstRow="1" w:lastRow="0" w:firstColumn="0" w:lastColumn="0" w:oddVBand="0" w:evenVBand="0" w:oddHBand="0" w:evenHBand="0" w:firstRowFirstColumn="0" w:firstRowLastColumn="0" w:lastRowFirstColumn="0" w:lastRowLastColumn="0"/>
        </w:trPr>
        <w:tc>
          <w:tcPr>
            <w:tcW w:w="5142" w:type="dxa"/>
          </w:tcPr>
          <w:p w14:paraId="22F470A5" w14:textId="77777777" w:rsidR="00F72779" w:rsidRPr="00E514E1" w:rsidRDefault="00F72779" w:rsidP="00186130">
            <w:pPr>
              <w:pStyle w:val="TableContainer"/>
            </w:pPr>
            <w:r w:rsidRPr="00E514E1">
              <w:t>Procedure</w:t>
            </w:r>
            <w:r w:rsidRPr="00E514E1">
              <w:rPr>
                <w:spacing w:val="-5"/>
              </w:rPr>
              <w:t xml:space="preserve"> </w:t>
            </w:r>
            <w:r w:rsidRPr="00E514E1">
              <w:t>Name</w:t>
            </w:r>
          </w:p>
        </w:tc>
        <w:tc>
          <w:tcPr>
            <w:tcW w:w="1980" w:type="dxa"/>
          </w:tcPr>
          <w:p w14:paraId="16923D7D" w14:textId="77777777" w:rsidR="00F72779" w:rsidRPr="00E514E1" w:rsidRDefault="00F72779" w:rsidP="00186130">
            <w:pPr>
              <w:pStyle w:val="TableContainer"/>
            </w:pPr>
            <w:r w:rsidRPr="00E514E1">
              <w:t>Procedure</w:t>
            </w:r>
            <w:r w:rsidRPr="00E514E1">
              <w:rPr>
                <w:spacing w:val="-6"/>
              </w:rPr>
              <w:t xml:space="preserve"> </w:t>
            </w:r>
            <w:r w:rsidRPr="00E514E1">
              <w:t>No.</w:t>
            </w:r>
          </w:p>
        </w:tc>
        <w:tc>
          <w:tcPr>
            <w:tcW w:w="1620" w:type="dxa"/>
          </w:tcPr>
          <w:p w14:paraId="034DAC32" w14:textId="77777777" w:rsidR="00F72779" w:rsidRPr="00E514E1" w:rsidRDefault="00F72779" w:rsidP="00186130">
            <w:pPr>
              <w:pStyle w:val="TableContainer"/>
            </w:pPr>
            <w:r w:rsidRPr="00E514E1">
              <w:t>CPT</w:t>
            </w:r>
          </w:p>
        </w:tc>
        <w:tc>
          <w:tcPr>
            <w:tcW w:w="1788" w:type="dxa"/>
          </w:tcPr>
          <w:p w14:paraId="55D3AE17" w14:textId="77777777" w:rsidR="00F72779" w:rsidRPr="00E514E1" w:rsidRDefault="00F72779" w:rsidP="00186130">
            <w:pPr>
              <w:pStyle w:val="TableContainer"/>
            </w:pPr>
            <w:r w:rsidRPr="00E514E1">
              <w:t>Cost</w:t>
            </w:r>
          </w:p>
        </w:tc>
      </w:tr>
      <w:tr w:rsidR="00F72779" w:rsidRPr="00E514E1" w14:paraId="46270478" w14:textId="77777777" w:rsidTr="00E400A4">
        <w:trPr>
          <w:trHeight w:val="144"/>
        </w:trPr>
        <w:tc>
          <w:tcPr>
            <w:tcW w:w="5142" w:type="dxa"/>
          </w:tcPr>
          <w:p w14:paraId="573C88FC" w14:textId="77777777" w:rsidR="00F72779" w:rsidRPr="00DE0819" w:rsidRDefault="00F72779" w:rsidP="00186130">
            <w:pPr>
              <w:pStyle w:val="TableContainer"/>
            </w:pPr>
            <w:r w:rsidRPr="00DE0819">
              <w:t>Tissue</w:t>
            </w:r>
            <w:r w:rsidRPr="00DE0819">
              <w:rPr>
                <w:spacing w:val="-3"/>
              </w:rPr>
              <w:t xml:space="preserve"> </w:t>
            </w:r>
            <w:r w:rsidRPr="00DE0819">
              <w:t>Preparation</w:t>
            </w:r>
            <w:r w:rsidRPr="00DE0819">
              <w:rPr>
                <w:spacing w:val="-2"/>
              </w:rPr>
              <w:t xml:space="preserve"> </w:t>
            </w:r>
            <w:r w:rsidRPr="00DE0819">
              <w:t>Fees,</w:t>
            </w:r>
            <w:r w:rsidRPr="00DE0819">
              <w:rPr>
                <w:spacing w:val="-3"/>
              </w:rPr>
              <w:t xml:space="preserve"> </w:t>
            </w:r>
            <w:r w:rsidRPr="00DE0819">
              <w:t>Fillets</w:t>
            </w:r>
          </w:p>
        </w:tc>
        <w:tc>
          <w:tcPr>
            <w:tcW w:w="1980" w:type="dxa"/>
          </w:tcPr>
          <w:p w14:paraId="48601951" w14:textId="77777777" w:rsidR="00F72779" w:rsidRPr="00DE0819" w:rsidRDefault="00F72779" w:rsidP="00186130">
            <w:pPr>
              <w:pStyle w:val="TableContainer"/>
            </w:pPr>
            <w:r w:rsidRPr="00DE0819">
              <w:t>EZZ0172A</w:t>
            </w:r>
          </w:p>
        </w:tc>
        <w:tc>
          <w:tcPr>
            <w:tcW w:w="1620" w:type="dxa"/>
          </w:tcPr>
          <w:p w14:paraId="29B8163D" w14:textId="77777777" w:rsidR="00F72779" w:rsidRPr="00DE0819" w:rsidRDefault="00F72779" w:rsidP="00186130">
            <w:pPr>
              <w:pStyle w:val="TableContainer"/>
            </w:pPr>
            <w:r>
              <w:t>N/A</w:t>
            </w:r>
          </w:p>
        </w:tc>
        <w:tc>
          <w:tcPr>
            <w:tcW w:w="1788" w:type="dxa"/>
          </w:tcPr>
          <w:p w14:paraId="1639E586" w14:textId="77777777" w:rsidR="00F72779" w:rsidRPr="00DE0819" w:rsidRDefault="00F72779" w:rsidP="00186130">
            <w:pPr>
              <w:pStyle w:val="TableContainer"/>
            </w:pPr>
            <w:r w:rsidRPr="00DE0819">
              <w:t>$19.98</w:t>
            </w:r>
          </w:p>
        </w:tc>
      </w:tr>
      <w:tr w:rsidR="00F72779" w:rsidRPr="00E514E1" w14:paraId="23EB75E9"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1E351AC" w14:textId="77777777" w:rsidR="00F72779" w:rsidRPr="00DE0819" w:rsidRDefault="00F72779" w:rsidP="00186130">
            <w:pPr>
              <w:pStyle w:val="TableContainer"/>
            </w:pPr>
            <w:r w:rsidRPr="00DE0819">
              <w:t>Tissue Preparation Fees, Whole Fish and Crabs</w:t>
            </w:r>
          </w:p>
        </w:tc>
        <w:tc>
          <w:tcPr>
            <w:tcW w:w="1980" w:type="dxa"/>
          </w:tcPr>
          <w:p w14:paraId="68C12AC5" w14:textId="77777777" w:rsidR="00F72779" w:rsidRPr="00DE0819" w:rsidRDefault="00F72779" w:rsidP="00186130">
            <w:pPr>
              <w:pStyle w:val="TableContainer"/>
            </w:pPr>
            <w:r w:rsidRPr="00DE0819">
              <w:t>EZZ0173A</w:t>
            </w:r>
          </w:p>
        </w:tc>
        <w:tc>
          <w:tcPr>
            <w:tcW w:w="1620" w:type="dxa"/>
          </w:tcPr>
          <w:p w14:paraId="5592A800" w14:textId="77777777" w:rsidR="00F72779" w:rsidRPr="00DE0819" w:rsidRDefault="00F72779" w:rsidP="00186130">
            <w:pPr>
              <w:pStyle w:val="TableContainer"/>
            </w:pPr>
            <w:r>
              <w:t>N/A</w:t>
            </w:r>
          </w:p>
        </w:tc>
        <w:tc>
          <w:tcPr>
            <w:tcW w:w="1788" w:type="dxa"/>
          </w:tcPr>
          <w:p w14:paraId="7643D912" w14:textId="77777777" w:rsidR="00F72779" w:rsidRPr="00DE0819" w:rsidRDefault="00F72779" w:rsidP="00186130">
            <w:pPr>
              <w:pStyle w:val="TableContainer"/>
            </w:pPr>
            <w:r w:rsidRPr="00DE0819">
              <w:t>$46.08</w:t>
            </w:r>
          </w:p>
        </w:tc>
      </w:tr>
    </w:tbl>
    <w:p w14:paraId="692A1099" w14:textId="459E9354" w:rsidR="00F922D6" w:rsidRDefault="00196F9C" w:rsidP="0031580C">
      <w:pPr>
        <w:pStyle w:val="Note"/>
      </w:pPr>
      <w:r w:rsidRPr="00DE0819">
        <w:t>NOTE:</w:t>
      </w:r>
      <w:r w:rsidRPr="00DE0819">
        <w:rPr>
          <w:spacing w:val="37"/>
        </w:rPr>
        <w:t xml:space="preserve"> </w:t>
      </w:r>
      <w:r w:rsidRPr="00DE0819">
        <w:t>A</w:t>
      </w:r>
      <w:r w:rsidRPr="00DE0819">
        <w:rPr>
          <w:spacing w:val="-7"/>
        </w:rPr>
        <w:t xml:space="preserve"> </w:t>
      </w:r>
      <w:r w:rsidRPr="00DE0819">
        <w:t>tissue</w:t>
      </w:r>
      <w:r w:rsidRPr="00DE0819">
        <w:rPr>
          <w:spacing w:val="-4"/>
        </w:rPr>
        <w:t xml:space="preserve"> </w:t>
      </w:r>
      <w:r w:rsidRPr="00DE0819">
        <w:t>preparation</w:t>
      </w:r>
      <w:r w:rsidRPr="00DE0819">
        <w:rPr>
          <w:spacing w:val="-5"/>
        </w:rPr>
        <w:t xml:space="preserve"> </w:t>
      </w:r>
      <w:r w:rsidRPr="00DE0819">
        <w:t>(homogenization)</w:t>
      </w:r>
      <w:r w:rsidRPr="00DE0819">
        <w:rPr>
          <w:spacing w:val="-5"/>
        </w:rPr>
        <w:t xml:space="preserve"> </w:t>
      </w:r>
      <w:r w:rsidRPr="00DE0819">
        <w:t>fee</w:t>
      </w:r>
      <w:r w:rsidRPr="00DE0819">
        <w:rPr>
          <w:spacing w:val="-5"/>
        </w:rPr>
        <w:t xml:space="preserve"> </w:t>
      </w:r>
      <w:r w:rsidRPr="00DE0819">
        <w:t>applies</w:t>
      </w:r>
      <w:r w:rsidRPr="00DE0819">
        <w:rPr>
          <w:spacing w:val="-6"/>
        </w:rPr>
        <w:t xml:space="preserve"> </w:t>
      </w:r>
      <w:r w:rsidRPr="00DE0819">
        <w:t>to</w:t>
      </w:r>
      <w:r w:rsidRPr="00DE0819">
        <w:rPr>
          <w:spacing w:val="-5"/>
        </w:rPr>
        <w:t xml:space="preserve"> </w:t>
      </w:r>
      <w:r w:rsidRPr="00DE0819">
        <w:t>all</w:t>
      </w:r>
      <w:r w:rsidRPr="00DE0819">
        <w:rPr>
          <w:spacing w:val="-4"/>
        </w:rPr>
        <w:t xml:space="preserve"> </w:t>
      </w:r>
      <w:r w:rsidRPr="00DE0819">
        <w:t>seafood</w:t>
      </w:r>
      <w:r w:rsidRPr="00DE0819">
        <w:rPr>
          <w:spacing w:val="-3"/>
        </w:rPr>
        <w:t xml:space="preserve"> </w:t>
      </w:r>
      <w:r w:rsidRPr="00DE0819">
        <w:t>tissue</w:t>
      </w:r>
      <w:r w:rsidRPr="00DE0819">
        <w:rPr>
          <w:spacing w:val="-4"/>
        </w:rPr>
        <w:t xml:space="preserve"> </w:t>
      </w:r>
      <w:r w:rsidRPr="00DE0819">
        <w:t>samples</w:t>
      </w:r>
      <w:r w:rsidRPr="00DE0819">
        <w:rPr>
          <w:spacing w:val="-5"/>
        </w:rPr>
        <w:t xml:space="preserve"> </w:t>
      </w:r>
      <w:r w:rsidRPr="00DE0819">
        <w:t>analyzed</w:t>
      </w:r>
      <w:r w:rsidRPr="00DE0819">
        <w:rPr>
          <w:spacing w:val="-6"/>
        </w:rPr>
        <w:t xml:space="preserve"> </w:t>
      </w:r>
      <w:r w:rsidRPr="00DE0819">
        <w:t>for</w:t>
      </w:r>
      <w:r w:rsidRPr="00DE0819">
        <w:rPr>
          <w:spacing w:val="-3"/>
        </w:rPr>
        <w:t xml:space="preserve"> </w:t>
      </w:r>
      <w:r w:rsidRPr="00DE0819">
        <w:t>metals.</w:t>
      </w:r>
      <w:r w:rsidRPr="00DE0819">
        <w:rPr>
          <w:spacing w:val="-6"/>
        </w:rPr>
        <w:t xml:space="preserve"> </w:t>
      </w:r>
      <w:r w:rsidRPr="00DE0819">
        <w:t>The</w:t>
      </w:r>
      <w:r w:rsidRPr="00DE0819">
        <w:rPr>
          <w:spacing w:val="-5"/>
        </w:rPr>
        <w:t xml:space="preserve"> </w:t>
      </w:r>
      <w:r w:rsidRPr="00DE0819">
        <w:t>total</w:t>
      </w:r>
      <w:r w:rsidRPr="00DE0819">
        <w:rPr>
          <w:spacing w:val="-6"/>
        </w:rPr>
        <w:t xml:space="preserve"> </w:t>
      </w:r>
      <w:r w:rsidRPr="00DE0819">
        <w:t>cost</w:t>
      </w:r>
      <w:r w:rsidRPr="00DE0819">
        <w:rPr>
          <w:spacing w:val="-3"/>
        </w:rPr>
        <w:t xml:space="preserve"> </w:t>
      </w:r>
      <w:r w:rsidRPr="00DE0819">
        <w:t>for</w:t>
      </w:r>
      <w:r w:rsidRPr="00DE0819">
        <w:rPr>
          <w:spacing w:val="-5"/>
        </w:rPr>
        <w:t xml:space="preserve"> </w:t>
      </w:r>
      <w:r w:rsidRPr="00DE0819">
        <w:t>the</w:t>
      </w:r>
      <w:r w:rsidR="00727E0C" w:rsidRPr="00DE0819">
        <w:rPr>
          <w:spacing w:val="-5"/>
        </w:rPr>
        <w:t xml:space="preserve"> </w:t>
      </w:r>
      <w:r w:rsidRPr="00DE0819">
        <w:t>analysis</w:t>
      </w:r>
      <w:r w:rsidRPr="00DE0819">
        <w:rPr>
          <w:spacing w:val="-7"/>
        </w:rPr>
        <w:t xml:space="preserve"> </w:t>
      </w:r>
      <w:r w:rsidRPr="00DE0819">
        <w:rPr>
          <w:spacing w:val="1"/>
        </w:rPr>
        <w:t>will</w:t>
      </w:r>
      <w:r w:rsidRPr="00DE0819">
        <w:rPr>
          <w:spacing w:val="-6"/>
        </w:rPr>
        <w:t xml:space="preserve"> </w:t>
      </w:r>
      <w:r w:rsidRPr="00DE0819">
        <w:t>be</w:t>
      </w:r>
      <w:r w:rsidRPr="00DE0819">
        <w:rPr>
          <w:spacing w:val="-5"/>
        </w:rPr>
        <w:t xml:space="preserve"> </w:t>
      </w:r>
      <w:r w:rsidRPr="00DE0819">
        <w:t>the</w:t>
      </w:r>
      <w:r w:rsidRPr="00DE0819">
        <w:rPr>
          <w:spacing w:val="-6"/>
        </w:rPr>
        <w:t xml:space="preserve"> </w:t>
      </w:r>
      <w:r w:rsidRPr="00DE0819">
        <w:t>sample</w:t>
      </w:r>
      <w:r w:rsidRPr="00DE0819">
        <w:rPr>
          <w:spacing w:val="-6"/>
        </w:rPr>
        <w:t xml:space="preserve"> </w:t>
      </w:r>
      <w:r w:rsidRPr="00DE0819">
        <w:t>preparation</w:t>
      </w:r>
      <w:r w:rsidRPr="00DE0819">
        <w:rPr>
          <w:spacing w:val="-5"/>
        </w:rPr>
        <w:t xml:space="preserve"> </w:t>
      </w:r>
      <w:r w:rsidRPr="00DE0819">
        <w:t>fee</w:t>
      </w:r>
      <w:r w:rsidRPr="00DE0819">
        <w:rPr>
          <w:spacing w:val="-4"/>
        </w:rPr>
        <w:t xml:space="preserve"> </w:t>
      </w:r>
      <w:r w:rsidRPr="00DE0819">
        <w:t>plus</w:t>
      </w:r>
      <w:r w:rsidRPr="00DE0819">
        <w:rPr>
          <w:spacing w:val="-4"/>
        </w:rPr>
        <w:t xml:space="preserve"> </w:t>
      </w:r>
      <w:r w:rsidRPr="00DE0819">
        <w:t>the</w:t>
      </w:r>
      <w:r w:rsidRPr="00DE0819">
        <w:rPr>
          <w:spacing w:val="-6"/>
        </w:rPr>
        <w:t xml:space="preserve"> </w:t>
      </w:r>
      <w:r w:rsidRPr="00DE0819">
        <w:t>analytical</w:t>
      </w:r>
      <w:r w:rsidRPr="00DE0819">
        <w:rPr>
          <w:spacing w:val="-5"/>
        </w:rPr>
        <w:t xml:space="preserve"> </w:t>
      </w:r>
      <w:r w:rsidRPr="00DE0819">
        <w:t>method</w:t>
      </w:r>
      <w:r w:rsidRPr="00DE0819">
        <w:rPr>
          <w:spacing w:val="-6"/>
        </w:rPr>
        <w:t xml:space="preserve"> </w:t>
      </w:r>
      <w:r w:rsidRPr="00DE0819">
        <w:t>fee.</w:t>
      </w:r>
    </w:p>
    <w:p w14:paraId="0DCBA330" w14:textId="62DB91F6" w:rsidR="00F922D6" w:rsidRDefault="00B64B9C" w:rsidP="00B64B9C">
      <w:pPr>
        <w:pStyle w:val="Heading6"/>
      </w:pPr>
      <w:r w:rsidRPr="00E514E1">
        <w:t>Environmental</w:t>
      </w:r>
      <w:r w:rsidRPr="00E514E1">
        <w:rPr>
          <w:spacing w:val="-4"/>
        </w:rPr>
        <w:t xml:space="preserve"> </w:t>
      </w:r>
      <w:r w:rsidRPr="00E514E1">
        <w:t>/</w:t>
      </w:r>
      <w:r w:rsidRPr="00E514E1">
        <w:rPr>
          <w:spacing w:val="-4"/>
        </w:rPr>
        <w:t xml:space="preserve"> </w:t>
      </w:r>
      <w:r w:rsidRPr="00E514E1">
        <w:t>Tissue</w:t>
      </w:r>
      <w:r w:rsidRPr="00E514E1">
        <w:rPr>
          <w:spacing w:val="-4"/>
        </w:rPr>
        <w:t xml:space="preserve"> </w:t>
      </w:r>
      <w:r w:rsidRPr="00E514E1">
        <w:t>and</w:t>
      </w:r>
      <w:r w:rsidRPr="00E514E1">
        <w:rPr>
          <w:spacing w:val="-5"/>
        </w:rPr>
        <w:t xml:space="preserve"> </w:t>
      </w:r>
      <w:r w:rsidRPr="00E514E1">
        <w:t>Vegetation:</w:t>
      </w:r>
      <w:r w:rsidR="00923DE0" w:rsidRPr="00504A5C">
        <w:t xml:space="preserve"> </w:t>
      </w:r>
      <w:r w:rsidRPr="00E514E1">
        <w:t>Metals Analysis</w:t>
      </w:r>
    </w:p>
    <w:tbl>
      <w:tblPr>
        <w:tblStyle w:val="HHSTableforTextData2"/>
        <w:tblW w:w="10656" w:type="dxa"/>
        <w:tblInd w:w="0" w:type="dxa"/>
        <w:tblLayout w:type="fixed"/>
        <w:tblLook w:val="01E0" w:firstRow="1" w:lastRow="1" w:firstColumn="1" w:lastColumn="1" w:noHBand="0" w:noVBand="0"/>
      </w:tblPr>
      <w:tblGrid>
        <w:gridCol w:w="5204"/>
        <w:gridCol w:w="2004"/>
        <w:gridCol w:w="1639"/>
        <w:gridCol w:w="1809"/>
      </w:tblGrid>
      <w:tr w:rsidR="00872373" w:rsidRPr="00E514E1" w14:paraId="572A5BD8" w14:textId="77777777" w:rsidTr="00E400A4">
        <w:trPr>
          <w:cnfStyle w:val="100000000000" w:firstRow="1" w:lastRow="0" w:firstColumn="0" w:lastColumn="0" w:oddVBand="0" w:evenVBand="0" w:oddHBand="0" w:evenHBand="0" w:firstRowFirstColumn="0" w:firstRowLastColumn="0" w:lastRowFirstColumn="0" w:lastRowLastColumn="0"/>
        </w:trPr>
        <w:tc>
          <w:tcPr>
            <w:tcW w:w="5142" w:type="dxa"/>
          </w:tcPr>
          <w:p w14:paraId="04F5A86C" w14:textId="77777777" w:rsidR="00872373" w:rsidRPr="00E514E1" w:rsidRDefault="00872373" w:rsidP="00186130">
            <w:pPr>
              <w:pStyle w:val="TableContainer"/>
            </w:pPr>
            <w:r w:rsidRPr="00E514E1">
              <w:t>Procedure</w:t>
            </w:r>
            <w:r w:rsidRPr="00E514E1">
              <w:rPr>
                <w:spacing w:val="-5"/>
              </w:rPr>
              <w:t xml:space="preserve"> </w:t>
            </w:r>
            <w:r w:rsidRPr="00E514E1">
              <w:t>Name</w:t>
            </w:r>
          </w:p>
        </w:tc>
        <w:tc>
          <w:tcPr>
            <w:tcW w:w="1980" w:type="dxa"/>
          </w:tcPr>
          <w:p w14:paraId="5F4ADCEC" w14:textId="77777777" w:rsidR="00872373" w:rsidRPr="00E514E1" w:rsidRDefault="00872373" w:rsidP="00186130">
            <w:pPr>
              <w:pStyle w:val="TableContainer"/>
            </w:pPr>
            <w:r w:rsidRPr="00E514E1">
              <w:t>Procedure</w:t>
            </w:r>
            <w:r w:rsidRPr="00E514E1">
              <w:rPr>
                <w:spacing w:val="-6"/>
              </w:rPr>
              <w:t xml:space="preserve"> </w:t>
            </w:r>
            <w:r w:rsidRPr="00E514E1">
              <w:t>No.</w:t>
            </w:r>
          </w:p>
        </w:tc>
        <w:tc>
          <w:tcPr>
            <w:tcW w:w="1620" w:type="dxa"/>
          </w:tcPr>
          <w:p w14:paraId="560A3195" w14:textId="77777777" w:rsidR="00872373" w:rsidRPr="00E514E1" w:rsidRDefault="00872373" w:rsidP="00186130">
            <w:pPr>
              <w:pStyle w:val="TableContainer"/>
            </w:pPr>
            <w:r w:rsidRPr="00E514E1">
              <w:t>CPT</w:t>
            </w:r>
          </w:p>
        </w:tc>
        <w:tc>
          <w:tcPr>
            <w:tcW w:w="1788" w:type="dxa"/>
          </w:tcPr>
          <w:p w14:paraId="601D17E3" w14:textId="77777777" w:rsidR="00872373" w:rsidRPr="00E514E1" w:rsidRDefault="00872373" w:rsidP="00186130">
            <w:pPr>
              <w:pStyle w:val="TableContainer"/>
            </w:pPr>
            <w:r w:rsidRPr="00E514E1">
              <w:t>Cost</w:t>
            </w:r>
          </w:p>
        </w:tc>
      </w:tr>
      <w:tr w:rsidR="00872373" w:rsidRPr="00E514E1" w14:paraId="32B2C616" w14:textId="77777777" w:rsidTr="00E400A4">
        <w:trPr>
          <w:trHeight w:val="144"/>
        </w:trPr>
        <w:tc>
          <w:tcPr>
            <w:tcW w:w="5142" w:type="dxa"/>
          </w:tcPr>
          <w:p w14:paraId="0F125B64" w14:textId="4A35AD83" w:rsidR="00872373" w:rsidRPr="00DE0819" w:rsidRDefault="00872373" w:rsidP="00186130">
            <w:pPr>
              <w:pStyle w:val="TableContainer"/>
            </w:pPr>
            <w:r w:rsidRPr="00DE0819">
              <w:t>Sample</w:t>
            </w:r>
            <w:r w:rsidRPr="00DE0819">
              <w:rPr>
                <w:spacing w:val="-2"/>
              </w:rPr>
              <w:t xml:space="preserve"> </w:t>
            </w:r>
            <w:r w:rsidRPr="00DE0819">
              <w:t>Preparation Fee - Total Recoverable Metals</w:t>
            </w:r>
            <w:r w:rsidRPr="00DE0819">
              <w:rPr>
                <w:spacing w:val="30"/>
              </w:rPr>
              <w:t xml:space="preserve"> </w:t>
            </w:r>
            <w:r w:rsidRPr="00DE0819">
              <w:t>Digestion,</w:t>
            </w:r>
            <w:r w:rsidRPr="00DE0819">
              <w:rPr>
                <w:spacing w:val="-2"/>
              </w:rPr>
              <w:t xml:space="preserve"> </w:t>
            </w:r>
            <w:r w:rsidRPr="00DE0819">
              <w:t>EPA Method 200.3:</w:t>
            </w:r>
            <w:r w:rsidR="00923DE0" w:rsidRPr="00504A5C">
              <w:t xml:space="preserve"> </w:t>
            </w:r>
            <w:r w:rsidRPr="00DE0819">
              <w:t>Total Recoverable Metal</w:t>
            </w:r>
            <w:r w:rsidRPr="00DE0819">
              <w:rPr>
                <w:spacing w:val="26"/>
              </w:rPr>
              <w:t xml:space="preserve"> </w:t>
            </w:r>
            <w:r w:rsidRPr="00DE0819">
              <w:t>Digestion,</w:t>
            </w:r>
            <w:r w:rsidRPr="00DE0819">
              <w:rPr>
                <w:spacing w:val="-2"/>
              </w:rPr>
              <w:t xml:space="preserve"> </w:t>
            </w:r>
            <w:r w:rsidRPr="00DE0819">
              <w:t>Food</w:t>
            </w:r>
          </w:p>
        </w:tc>
        <w:tc>
          <w:tcPr>
            <w:tcW w:w="1980" w:type="dxa"/>
          </w:tcPr>
          <w:p w14:paraId="4E48D0B6" w14:textId="77777777" w:rsidR="00872373" w:rsidRPr="00DE0819" w:rsidRDefault="00872373" w:rsidP="00186130">
            <w:pPr>
              <w:pStyle w:val="TableContainer"/>
            </w:pPr>
            <w:r w:rsidRPr="00DE0819">
              <w:t>EZZ0220A</w:t>
            </w:r>
          </w:p>
        </w:tc>
        <w:tc>
          <w:tcPr>
            <w:tcW w:w="1620" w:type="dxa"/>
          </w:tcPr>
          <w:p w14:paraId="5A7BB799" w14:textId="77777777" w:rsidR="00872373" w:rsidRPr="00DE0819" w:rsidRDefault="00872373" w:rsidP="00186130">
            <w:pPr>
              <w:pStyle w:val="TableContainer"/>
            </w:pPr>
            <w:r>
              <w:t>N/A</w:t>
            </w:r>
          </w:p>
        </w:tc>
        <w:tc>
          <w:tcPr>
            <w:tcW w:w="1788" w:type="dxa"/>
          </w:tcPr>
          <w:p w14:paraId="573F4E7C" w14:textId="77777777" w:rsidR="00872373" w:rsidRPr="00DE0819" w:rsidRDefault="00872373" w:rsidP="00186130">
            <w:pPr>
              <w:pStyle w:val="TableContainer"/>
            </w:pPr>
            <w:r w:rsidRPr="00DE0819">
              <w:t>$22.88</w:t>
            </w:r>
          </w:p>
        </w:tc>
      </w:tr>
      <w:tr w:rsidR="00872373" w:rsidRPr="00E514E1" w14:paraId="11211DAA"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F660812" w14:textId="5DFBE0C1" w:rsidR="00872373" w:rsidRPr="00DE0819" w:rsidRDefault="00872373" w:rsidP="00186130">
            <w:pPr>
              <w:pStyle w:val="TableContainer"/>
            </w:pPr>
            <w:r w:rsidRPr="00DE0819">
              <w:t>Sample</w:t>
            </w:r>
            <w:r w:rsidRPr="00DE0819">
              <w:rPr>
                <w:spacing w:val="-2"/>
              </w:rPr>
              <w:t xml:space="preserve"> </w:t>
            </w:r>
            <w:r w:rsidRPr="00DE0819">
              <w:t>Preparation Fee - Total Recoverable Metals</w:t>
            </w:r>
            <w:r w:rsidRPr="00DE0819">
              <w:rPr>
                <w:spacing w:val="30"/>
              </w:rPr>
              <w:t xml:space="preserve"> </w:t>
            </w:r>
            <w:r w:rsidRPr="00DE0819">
              <w:t>Digestion,</w:t>
            </w:r>
            <w:r w:rsidRPr="00DE0819">
              <w:rPr>
                <w:spacing w:val="-2"/>
              </w:rPr>
              <w:t xml:space="preserve"> </w:t>
            </w:r>
            <w:r w:rsidRPr="00DE0819">
              <w:t>EPA Method</w:t>
            </w:r>
            <w:r w:rsidRPr="00DE0819">
              <w:rPr>
                <w:spacing w:val="-2"/>
              </w:rPr>
              <w:t xml:space="preserve"> </w:t>
            </w:r>
            <w:r w:rsidRPr="00DE0819">
              <w:t>200.3:</w:t>
            </w:r>
            <w:r w:rsidR="00923DE0" w:rsidRPr="00504A5C">
              <w:t xml:space="preserve"> </w:t>
            </w:r>
            <w:r w:rsidRPr="00DE0819">
              <w:t>Mercury,</w:t>
            </w:r>
            <w:r w:rsidRPr="00DE0819">
              <w:rPr>
                <w:spacing w:val="-2"/>
              </w:rPr>
              <w:t xml:space="preserve"> </w:t>
            </w:r>
            <w:r w:rsidRPr="00DE0819">
              <w:t>EPA Method</w:t>
            </w:r>
            <w:r w:rsidRPr="00DE0819">
              <w:rPr>
                <w:spacing w:val="-2"/>
              </w:rPr>
              <w:t xml:space="preserve"> </w:t>
            </w:r>
            <w:r w:rsidRPr="00DE0819">
              <w:t>7471B,</w:t>
            </w:r>
            <w:r w:rsidRPr="00DE0819">
              <w:rPr>
                <w:spacing w:val="27"/>
                <w:w w:val="99"/>
              </w:rPr>
              <w:t xml:space="preserve"> </w:t>
            </w:r>
            <w:r w:rsidRPr="00DE0819">
              <w:t>Tissue</w:t>
            </w:r>
          </w:p>
        </w:tc>
        <w:tc>
          <w:tcPr>
            <w:tcW w:w="1980" w:type="dxa"/>
          </w:tcPr>
          <w:p w14:paraId="5850585B" w14:textId="77777777" w:rsidR="00872373" w:rsidRPr="00DE0819" w:rsidRDefault="00872373" w:rsidP="00186130">
            <w:pPr>
              <w:pStyle w:val="TableContainer"/>
              <w:rPr>
                <w:rFonts w:eastAsia="Arial" w:cs="Arial"/>
                <w:bCs/>
              </w:rPr>
            </w:pPr>
            <w:r w:rsidRPr="00DE0819">
              <w:t>EZZ0169A</w:t>
            </w:r>
          </w:p>
        </w:tc>
        <w:tc>
          <w:tcPr>
            <w:tcW w:w="1620" w:type="dxa"/>
          </w:tcPr>
          <w:p w14:paraId="1D5A6F48" w14:textId="77777777" w:rsidR="00872373" w:rsidRPr="00DE0819" w:rsidRDefault="00872373" w:rsidP="00186130">
            <w:pPr>
              <w:pStyle w:val="TableContainer"/>
              <w:rPr>
                <w:rFonts w:eastAsia="Arial" w:cs="Arial"/>
                <w:bCs/>
              </w:rPr>
            </w:pPr>
            <w:r>
              <w:t>N/A</w:t>
            </w:r>
          </w:p>
        </w:tc>
        <w:tc>
          <w:tcPr>
            <w:tcW w:w="1788" w:type="dxa"/>
          </w:tcPr>
          <w:p w14:paraId="316BD6ED" w14:textId="77777777" w:rsidR="00872373" w:rsidRPr="00DE0819" w:rsidRDefault="00872373" w:rsidP="00186130">
            <w:pPr>
              <w:pStyle w:val="TableContainer"/>
              <w:rPr>
                <w:rFonts w:eastAsia="Arial" w:cs="Arial"/>
                <w:bCs/>
              </w:rPr>
            </w:pPr>
            <w:r w:rsidRPr="00DE0819">
              <w:t>$37.90</w:t>
            </w:r>
          </w:p>
        </w:tc>
      </w:tr>
      <w:tr w:rsidR="00872373" w:rsidRPr="00E514E1" w14:paraId="77D7150A" w14:textId="77777777" w:rsidTr="00E400A4">
        <w:trPr>
          <w:trHeight w:val="144"/>
        </w:trPr>
        <w:tc>
          <w:tcPr>
            <w:tcW w:w="5142" w:type="dxa"/>
          </w:tcPr>
          <w:p w14:paraId="3E7BB4E3" w14:textId="16FC86B1" w:rsidR="00872373" w:rsidRPr="00DE0819" w:rsidRDefault="00872373" w:rsidP="00186130">
            <w:pPr>
              <w:pStyle w:val="TableContainer"/>
            </w:pPr>
            <w:r w:rsidRPr="00DE0819">
              <w:t>Sample</w:t>
            </w:r>
            <w:r w:rsidRPr="00DE0819">
              <w:rPr>
                <w:spacing w:val="-2"/>
              </w:rPr>
              <w:t xml:space="preserve"> </w:t>
            </w:r>
            <w:r w:rsidRPr="00DE0819">
              <w:t>Preparation Fee - Total Recoverable Metals</w:t>
            </w:r>
            <w:r w:rsidRPr="00DE0819">
              <w:rPr>
                <w:spacing w:val="30"/>
              </w:rPr>
              <w:t xml:space="preserve"> </w:t>
            </w:r>
            <w:r w:rsidRPr="00DE0819">
              <w:t>Digestion,</w:t>
            </w:r>
            <w:r w:rsidRPr="00DE0819">
              <w:rPr>
                <w:spacing w:val="-3"/>
              </w:rPr>
              <w:t xml:space="preserve"> </w:t>
            </w:r>
            <w:r w:rsidRPr="00DE0819">
              <w:t>EPA Method</w:t>
            </w:r>
            <w:r w:rsidRPr="00DE0819">
              <w:rPr>
                <w:spacing w:val="-2"/>
              </w:rPr>
              <w:t xml:space="preserve"> </w:t>
            </w:r>
            <w:r w:rsidRPr="00DE0819">
              <w:t>200.3:</w:t>
            </w:r>
            <w:r w:rsidR="00923DE0" w:rsidRPr="00504A5C">
              <w:t xml:space="preserve"> </w:t>
            </w:r>
            <w:r w:rsidRPr="00DE0819">
              <w:t>Single</w:t>
            </w:r>
            <w:r w:rsidRPr="00DE0819">
              <w:rPr>
                <w:spacing w:val="-3"/>
              </w:rPr>
              <w:t xml:space="preserve"> </w:t>
            </w:r>
            <w:r w:rsidRPr="00DE0819">
              <w:t>Metal,</w:t>
            </w:r>
            <w:r w:rsidRPr="00DE0819">
              <w:rPr>
                <w:spacing w:val="-2"/>
              </w:rPr>
              <w:t xml:space="preserve"> </w:t>
            </w:r>
            <w:r w:rsidRPr="00DE0819">
              <w:t>ICP,</w:t>
            </w:r>
            <w:r w:rsidRPr="00DE0819">
              <w:rPr>
                <w:spacing w:val="-3"/>
              </w:rPr>
              <w:t xml:space="preserve"> </w:t>
            </w:r>
            <w:r w:rsidRPr="00DE0819">
              <w:t>EPA</w:t>
            </w:r>
            <w:r>
              <w:t xml:space="preserve"> </w:t>
            </w:r>
            <w:r w:rsidRPr="008C36AA">
              <w:t>200.7 or EPA SW-846 Method 6010C, Tissue</w:t>
            </w:r>
          </w:p>
        </w:tc>
        <w:tc>
          <w:tcPr>
            <w:tcW w:w="1980" w:type="dxa"/>
          </w:tcPr>
          <w:p w14:paraId="2AD72FCC" w14:textId="77777777" w:rsidR="00872373" w:rsidRPr="00DE0819" w:rsidRDefault="00872373" w:rsidP="00186130">
            <w:pPr>
              <w:pStyle w:val="TableContainer"/>
              <w:rPr>
                <w:rFonts w:eastAsia="Arial" w:cs="Arial"/>
                <w:bCs/>
              </w:rPr>
            </w:pPr>
            <w:r w:rsidRPr="00DE0819">
              <w:t>EZZ0171A</w:t>
            </w:r>
          </w:p>
        </w:tc>
        <w:tc>
          <w:tcPr>
            <w:tcW w:w="1620" w:type="dxa"/>
          </w:tcPr>
          <w:p w14:paraId="1C517BF4" w14:textId="77777777" w:rsidR="00872373" w:rsidRPr="00DE0819" w:rsidRDefault="00872373" w:rsidP="00186130">
            <w:pPr>
              <w:pStyle w:val="TableContainer"/>
              <w:rPr>
                <w:rFonts w:eastAsia="Arial" w:cs="Arial"/>
                <w:bCs/>
              </w:rPr>
            </w:pPr>
            <w:r>
              <w:t>N/A</w:t>
            </w:r>
          </w:p>
        </w:tc>
        <w:tc>
          <w:tcPr>
            <w:tcW w:w="1788" w:type="dxa"/>
          </w:tcPr>
          <w:p w14:paraId="7D0D071E" w14:textId="77777777" w:rsidR="00872373" w:rsidRPr="00DE0819" w:rsidRDefault="00872373" w:rsidP="00186130">
            <w:pPr>
              <w:pStyle w:val="TableContainer"/>
              <w:rPr>
                <w:rFonts w:eastAsia="Arial" w:cs="Arial"/>
                <w:bCs/>
              </w:rPr>
            </w:pPr>
            <w:r w:rsidRPr="00DE0819">
              <w:t>$443.10</w:t>
            </w:r>
          </w:p>
        </w:tc>
      </w:tr>
      <w:tr w:rsidR="00872373" w:rsidRPr="00E514E1" w14:paraId="06C6B6FE"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14F0650" w14:textId="560EDCD7" w:rsidR="00872373" w:rsidRPr="00DE0819" w:rsidRDefault="00872373" w:rsidP="00186130">
            <w:pPr>
              <w:pStyle w:val="TableContainer"/>
            </w:pPr>
            <w:r w:rsidRPr="00DE0819">
              <w:t>Sample</w:t>
            </w:r>
            <w:r w:rsidRPr="00DE0819">
              <w:rPr>
                <w:spacing w:val="-2"/>
              </w:rPr>
              <w:t xml:space="preserve"> </w:t>
            </w:r>
            <w:r w:rsidRPr="00DE0819">
              <w:t>Preparation Fee - Total Recoverable Metals</w:t>
            </w:r>
            <w:r w:rsidRPr="00DE0819">
              <w:rPr>
                <w:spacing w:val="30"/>
              </w:rPr>
              <w:t xml:space="preserve"> </w:t>
            </w:r>
            <w:r w:rsidRPr="00DE0819">
              <w:t>Digestion,</w:t>
            </w:r>
            <w:r w:rsidRPr="00DE0819">
              <w:rPr>
                <w:spacing w:val="-3"/>
              </w:rPr>
              <w:t xml:space="preserve"> </w:t>
            </w:r>
            <w:r w:rsidRPr="00DE0819">
              <w:t>EPA Method</w:t>
            </w:r>
            <w:r w:rsidRPr="00DE0819">
              <w:rPr>
                <w:spacing w:val="-2"/>
              </w:rPr>
              <w:t xml:space="preserve"> </w:t>
            </w:r>
            <w:r w:rsidRPr="00DE0819">
              <w:t>200.3:</w:t>
            </w:r>
            <w:r w:rsidR="00923DE0" w:rsidRPr="00504A5C">
              <w:t xml:space="preserve"> </w:t>
            </w:r>
            <w:r w:rsidRPr="00DE0819">
              <w:t>Single</w:t>
            </w:r>
            <w:r w:rsidRPr="00DE0819">
              <w:rPr>
                <w:spacing w:val="-2"/>
              </w:rPr>
              <w:t xml:space="preserve"> </w:t>
            </w:r>
            <w:r w:rsidRPr="00DE0819">
              <w:t>Metal,</w:t>
            </w:r>
            <w:r w:rsidRPr="00DE0819">
              <w:rPr>
                <w:spacing w:val="-2"/>
              </w:rPr>
              <w:t xml:space="preserve"> </w:t>
            </w:r>
            <w:r w:rsidRPr="00DE0819">
              <w:t>ICP-MS,</w:t>
            </w:r>
            <w:r w:rsidRPr="00DE0819">
              <w:rPr>
                <w:spacing w:val="-3"/>
              </w:rPr>
              <w:t xml:space="preserve"> </w:t>
            </w:r>
            <w:r w:rsidRPr="00DE0819">
              <w:t>EPA</w:t>
            </w:r>
            <w:r w:rsidRPr="00DE0819">
              <w:rPr>
                <w:spacing w:val="20"/>
                <w:w w:val="99"/>
              </w:rPr>
              <w:t xml:space="preserve"> </w:t>
            </w:r>
            <w:r w:rsidRPr="00DE0819">
              <w:t>Method</w:t>
            </w:r>
            <w:r w:rsidRPr="00DE0819">
              <w:rPr>
                <w:spacing w:val="-2"/>
              </w:rPr>
              <w:t xml:space="preserve"> </w:t>
            </w:r>
            <w:r w:rsidRPr="00DE0819">
              <w:t>200.8, EPA SW-846 Method 6020A,</w:t>
            </w:r>
            <w:r w:rsidRPr="00DE0819">
              <w:rPr>
                <w:spacing w:val="-2"/>
              </w:rPr>
              <w:t xml:space="preserve"> </w:t>
            </w:r>
            <w:r w:rsidRPr="00DE0819">
              <w:t>Tissue</w:t>
            </w:r>
          </w:p>
        </w:tc>
        <w:tc>
          <w:tcPr>
            <w:tcW w:w="1980" w:type="dxa"/>
          </w:tcPr>
          <w:p w14:paraId="1FB1F146" w14:textId="77777777" w:rsidR="00872373" w:rsidRPr="00DE0819" w:rsidRDefault="00872373" w:rsidP="00186130">
            <w:pPr>
              <w:pStyle w:val="TableContainer"/>
              <w:rPr>
                <w:rFonts w:eastAsia="Arial" w:cs="Arial"/>
                <w:bCs/>
              </w:rPr>
            </w:pPr>
            <w:r w:rsidRPr="00DE0819">
              <w:t>EZZ0185A</w:t>
            </w:r>
          </w:p>
        </w:tc>
        <w:tc>
          <w:tcPr>
            <w:tcW w:w="1620" w:type="dxa"/>
          </w:tcPr>
          <w:p w14:paraId="0881C57A" w14:textId="77777777" w:rsidR="00872373" w:rsidRPr="00DE0819" w:rsidRDefault="00872373" w:rsidP="00186130">
            <w:pPr>
              <w:pStyle w:val="TableContainer"/>
              <w:rPr>
                <w:rFonts w:eastAsia="Arial" w:cs="Arial"/>
                <w:bCs/>
              </w:rPr>
            </w:pPr>
            <w:r>
              <w:t>N/A</w:t>
            </w:r>
          </w:p>
        </w:tc>
        <w:tc>
          <w:tcPr>
            <w:tcW w:w="1788" w:type="dxa"/>
          </w:tcPr>
          <w:p w14:paraId="758191E3" w14:textId="77777777" w:rsidR="00872373" w:rsidRPr="00DE0819" w:rsidRDefault="00872373" w:rsidP="00186130">
            <w:pPr>
              <w:pStyle w:val="TableContainer"/>
              <w:rPr>
                <w:rFonts w:eastAsia="Arial" w:cs="Arial"/>
                <w:bCs/>
              </w:rPr>
            </w:pPr>
            <w:r w:rsidRPr="00DE0819">
              <w:t>$91.24</w:t>
            </w:r>
          </w:p>
        </w:tc>
      </w:tr>
    </w:tbl>
    <w:p w14:paraId="5840279A" w14:textId="0D5318C5" w:rsidR="00F922D6" w:rsidRDefault="00872373" w:rsidP="0031580C">
      <w:pPr>
        <w:pStyle w:val="Note"/>
      </w:pPr>
      <w:r w:rsidRPr="00DE0819">
        <w:t>NOTE:</w:t>
      </w:r>
      <w:r w:rsidRPr="00DE0819">
        <w:rPr>
          <w:spacing w:val="-3"/>
        </w:rPr>
        <w:t xml:space="preserve"> </w:t>
      </w:r>
      <w:r w:rsidRPr="00DE0819">
        <w:t>A</w:t>
      </w:r>
      <w:r w:rsidRPr="00DE0819">
        <w:rPr>
          <w:spacing w:val="-7"/>
        </w:rPr>
        <w:t xml:space="preserve"> </w:t>
      </w:r>
      <w:r w:rsidRPr="00DE0819">
        <w:t>sample</w:t>
      </w:r>
      <w:r w:rsidRPr="00DE0819">
        <w:rPr>
          <w:spacing w:val="-5"/>
        </w:rPr>
        <w:t xml:space="preserve"> </w:t>
      </w:r>
      <w:r w:rsidRPr="00DE0819">
        <w:t>preparation</w:t>
      </w:r>
      <w:r w:rsidRPr="00DE0819">
        <w:rPr>
          <w:spacing w:val="-5"/>
        </w:rPr>
        <w:t xml:space="preserve"> </w:t>
      </w:r>
      <w:r w:rsidRPr="00DE0819">
        <w:t>fee</w:t>
      </w:r>
      <w:r w:rsidRPr="00DE0819">
        <w:rPr>
          <w:spacing w:val="-6"/>
        </w:rPr>
        <w:t xml:space="preserve"> </w:t>
      </w:r>
      <w:r w:rsidRPr="00DE0819">
        <w:t>applies</w:t>
      </w:r>
      <w:r w:rsidRPr="00DE0819">
        <w:rPr>
          <w:spacing w:val="-5"/>
        </w:rPr>
        <w:t xml:space="preserve"> </w:t>
      </w:r>
      <w:r w:rsidRPr="00DE0819">
        <w:t>to</w:t>
      </w:r>
      <w:r w:rsidRPr="00DE0819">
        <w:rPr>
          <w:spacing w:val="-4"/>
        </w:rPr>
        <w:t xml:space="preserve"> </w:t>
      </w:r>
      <w:r w:rsidRPr="00DE0819">
        <w:t>all</w:t>
      </w:r>
      <w:r w:rsidRPr="00DE0819">
        <w:rPr>
          <w:spacing w:val="-4"/>
        </w:rPr>
        <w:t xml:space="preserve"> </w:t>
      </w:r>
      <w:r w:rsidRPr="00DE0819">
        <w:t>tissue</w:t>
      </w:r>
      <w:r w:rsidRPr="00DE0819">
        <w:rPr>
          <w:spacing w:val="-5"/>
        </w:rPr>
        <w:t xml:space="preserve"> </w:t>
      </w:r>
      <w:r w:rsidRPr="00DE0819">
        <w:t>samples</w:t>
      </w:r>
      <w:r w:rsidRPr="00DE0819">
        <w:rPr>
          <w:spacing w:val="-5"/>
        </w:rPr>
        <w:t xml:space="preserve"> </w:t>
      </w:r>
      <w:r w:rsidRPr="00DE0819">
        <w:t>analyzed</w:t>
      </w:r>
      <w:r w:rsidRPr="00DE0819">
        <w:rPr>
          <w:spacing w:val="-3"/>
        </w:rPr>
        <w:t xml:space="preserve"> </w:t>
      </w:r>
      <w:r w:rsidRPr="00DE0819">
        <w:rPr>
          <w:spacing w:val="1"/>
        </w:rPr>
        <w:t>by</w:t>
      </w:r>
      <w:r w:rsidRPr="00DE0819">
        <w:rPr>
          <w:spacing w:val="-7"/>
        </w:rPr>
        <w:t xml:space="preserve"> </w:t>
      </w:r>
      <w:r w:rsidRPr="00DE0819">
        <w:t>ICP</w:t>
      </w:r>
      <w:r w:rsidRPr="00DE0819">
        <w:rPr>
          <w:spacing w:val="-4"/>
        </w:rPr>
        <w:t xml:space="preserve"> </w:t>
      </w:r>
      <w:r w:rsidRPr="00DE0819">
        <w:t>or</w:t>
      </w:r>
      <w:r w:rsidRPr="00DE0819">
        <w:rPr>
          <w:spacing w:val="-5"/>
        </w:rPr>
        <w:t xml:space="preserve"> </w:t>
      </w:r>
      <w:r w:rsidRPr="00DE0819">
        <w:t>ICP-MS.</w:t>
      </w:r>
      <w:r w:rsidRPr="00DE0819">
        <w:rPr>
          <w:spacing w:val="-4"/>
        </w:rPr>
        <w:t xml:space="preserve"> </w:t>
      </w:r>
      <w:r w:rsidRPr="00DE0819">
        <w:t>The</w:t>
      </w:r>
      <w:r w:rsidRPr="00DE0819">
        <w:rPr>
          <w:spacing w:val="-3"/>
        </w:rPr>
        <w:t xml:space="preserve"> </w:t>
      </w:r>
      <w:r w:rsidRPr="00DE0819">
        <w:t>total</w:t>
      </w:r>
      <w:r w:rsidRPr="00DE0819">
        <w:rPr>
          <w:spacing w:val="-4"/>
        </w:rPr>
        <w:t xml:space="preserve"> </w:t>
      </w:r>
      <w:r w:rsidRPr="00DE0819">
        <w:t>analysis</w:t>
      </w:r>
      <w:r w:rsidRPr="00DE0819">
        <w:rPr>
          <w:spacing w:val="-5"/>
        </w:rPr>
        <w:t xml:space="preserve"> </w:t>
      </w:r>
      <w:r w:rsidRPr="00DE0819">
        <w:t>cost</w:t>
      </w:r>
      <w:r w:rsidRPr="00DE0819">
        <w:rPr>
          <w:spacing w:val="-5"/>
        </w:rPr>
        <w:t xml:space="preserve"> </w:t>
      </w:r>
      <w:r w:rsidRPr="00DE0819">
        <w:t>includes</w:t>
      </w:r>
      <w:r w:rsidRPr="00DE0819">
        <w:rPr>
          <w:spacing w:val="-5"/>
        </w:rPr>
        <w:t xml:space="preserve"> </w:t>
      </w:r>
      <w:r w:rsidRPr="00DE0819">
        <w:t>the</w:t>
      </w:r>
      <w:r w:rsidRPr="00DE0819">
        <w:rPr>
          <w:spacing w:val="-4"/>
        </w:rPr>
        <w:t xml:space="preserve"> </w:t>
      </w:r>
      <w:r w:rsidRPr="00DE0819">
        <w:t>per-element</w:t>
      </w:r>
      <w:r w:rsidRPr="00DE0819">
        <w:rPr>
          <w:spacing w:val="-7"/>
        </w:rPr>
        <w:t xml:space="preserve"> </w:t>
      </w:r>
      <w:r w:rsidRPr="00DE0819">
        <w:t>or</w:t>
      </w:r>
      <w:r w:rsidRPr="00DE0819">
        <w:rPr>
          <w:spacing w:val="-4"/>
        </w:rPr>
        <w:t xml:space="preserve"> </w:t>
      </w:r>
      <w:r w:rsidRPr="00DE0819">
        <w:t>per-group</w:t>
      </w:r>
      <w:r w:rsidRPr="00DE0819">
        <w:rPr>
          <w:spacing w:val="-6"/>
        </w:rPr>
        <w:t xml:space="preserve"> </w:t>
      </w:r>
      <w:r w:rsidRPr="00DE0819">
        <w:t>fee</w:t>
      </w:r>
      <w:r w:rsidRPr="00DE0819">
        <w:rPr>
          <w:spacing w:val="-5"/>
        </w:rPr>
        <w:t xml:space="preserve"> </w:t>
      </w:r>
      <w:r w:rsidRPr="00DE0819">
        <w:t>plus</w:t>
      </w:r>
      <w:r w:rsidRPr="00DE0819">
        <w:rPr>
          <w:spacing w:val="-4"/>
        </w:rPr>
        <w:t xml:space="preserve"> </w:t>
      </w:r>
      <w:r w:rsidRPr="00DE0819">
        <w:t>any</w:t>
      </w:r>
      <w:r w:rsidRPr="00DE0819">
        <w:rPr>
          <w:spacing w:val="-8"/>
        </w:rPr>
        <w:t xml:space="preserve"> </w:t>
      </w:r>
      <w:r w:rsidRPr="00DE0819">
        <w:t>required</w:t>
      </w:r>
      <w:r w:rsidRPr="00DE0819">
        <w:rPr>
          <w:spacing w:val="-6"/>
        </w:rPr>
        <w:t xml:space="preserve"> </w:t>
      </w:r>
      <w:r w:rsidRPr="00DE0819">
        <w:t>sample</w:t>
      </w:r>
      <w:r w:rsidRPr="00DE0819">
        <w:rPr>
          <w:spacing w:val="-4"/>
        </w:rPr>
        <w:t xml:space="preserve"> </w:t>
      </w:r>
      <w:r w:rsidRPr="00DE0819">
        <w:t>preparation</w:t>
      </w:r>
      <w:r w:rsidRPr="00DE0819">
        <w:rPr>
          <w:spacing w:val="-7"/>
        </w:rPr>
        <w:t xml:space="preserve"> </w:t>
      </w:r>
      <w:r w:rsidRPr="00DE0819">
        <w:t>fee.</w:t>
      </w:r>
    </w:p>
    <w:p w14:paraId="303C1D82" w14:textId="0F3BDB1C" w:rsidR="00F922D6" w:rsidRDefault="00B64B9C" w:rsidP="00B64B9C">
      <w:pPr>
        <w:pStyle w:val="Heading6"/>
      </w:pPr>
      <w:r w:rsidRPr="00E514E1">
        <w:t>Environmental</w:t>
      </w:r>
      <w:r w:rsidRPr="00E514E1">
        <w:rPr>
          <w:spacing w:val="-4"/>
        </w:rPr>
        <w:t xml:space="preserve"> </w:t>
      </w:r>
      <w:r w:rsidRPr="00E514E1">
        <w:t>/</w:t>
      </w:r>
      <w:r w:rsidRPr="00E514E1">
        <w:rPr>
          <w:spacing w:val="-5"/>
        </w:rPr>
        <w:t xml:space="preserve"> </w:t>
      </w:r>
      <w:r w:rsidRPr="00E514E1">
        <w:t>Tissue</w:t>
      </w:r>
      <w:r w:rsidRPr="00E514E1">
        <w:rPr>
          <w:spacing w:val="-5"/>
        </w:rPr>
        <w:t xml:space="preserve"> </w:t>
      </w:r>
      <w:r w:rsidRPr="00E514E1">
        <w:t>and</w:t>
      </w:r>
      <w:r w:rsidRPr="00E514E1">
        <w:rPr>
          <w:spacing w:val="-4"/>
        </w:rPr>
        <w:t xml:space="preserve"> </w:t>
      </w:r>
      <w:r w:rsidRPr="00E514E1">
        <w:t>Vegetation:</w:t>
      </w:r>
      <w:r w:rsidR="00923DE0" w:rsidRPr="00504A5C">
        <w:t xml:space="preserve"> </w:t>
      </w:r>
      <w:r w:rsidRPr="00E514E1">
        <w:t>Radiochemistry</w:t>
      </w:r>
      <w:r w:rsidRPr="00E514E1">
        <w:rPr>
          <w:spacing w:val="-2"/>
        </w:rPr>
        <w:t xml:space="preserve"> </w:t>
      </w:r>
      <w:r w:rsidRPr="00E514E1">
        <w:t>Analysis</w:t>
      </w:r>
    </w:p>
    <w:tbl>
      <w:tblPr>
        <w:tblStyle w:val="HHSTableforTextData2"/>
        <w:tblW w:w="10656" w:type="dxa"/>
        <w:tblInd w:w="0" w:type="dxa"/>
        <w:tblLayout w:type="fixed"/>
        <w:tblLook w:val="01E0" w:firstRow="1" w:lastRow="1" w:firstColumn="1" w:lastColumn="1" w:noHBand="0" w:noVBand="0"/>
      </w:tblPr>
      <w:tblGrid>
        <w:gridCol w:w="5204"/>
        <w:gridCol w:w="2004"/>
        <w:gridCol w:w="1639"/>
        <w:gridCol w:w="1809"/>
      </w:tblGrid>
      <w:tr w:rsidR="00DE7E28" w:rsidRPr="00E514E1" w14:paraId="65BE9A99" w14:textId="77777777" w:rsidTr="00E400A4">
        <w:trPr>
          <w:cnfStyle w:val="100000000000" w:firstRow="1" w:lastRow="0" w:firstColumn="0" w:lastColumn="0" w:oddVBand="0" w:evenVBand="0" w:oddHBand="0" w:evenHBand="0" w:firstRowFirstColumn="0" w:firstRowLastColumn="0" w:lastRowFirstColumn="0" w:lastRowLastColumn="0"/>
        </w:trPr>
        <w:tc>
          <w:tcPr>
            <w:tcW w:w="5142" w:type="dxa"/>
          </w:tcPr>
          <w:p w14:paraId="18444413" w14:textId="77777777" w:rsidR="00DE7E28" w:rsidRPr="00E514E1" w:rsidRDefault="00DE7E28" w:rsidP="00186130">
            <w:pPr>
              <w:pStyle w:val="TableContainer"/>
            </w:pPr>
            <w:r w:rsidRPr="00E514E1">
              <w:t>Procedure</w:t>
            </w:r>
            <w:r w:rsidRPr="00E514E1">
              <w:rPr>
                <w:spacing w:val="-5"/>
              </w:rPr>
              <w:t xml:space="preserve"> </w:t>
            </w:r>
            <w:r w:rsidRPr="00E514E1">
              <w:t>Name</w:t>
            </w:r>
          </w:p>
        </w:tc>
        <w:tc>
          <w:tcPr>
            <w:tcW w:w="1980" w:type="dxa"/>
          </w:tcPr>
          <w:p w14:paraId="0DF44E18" w14:textId="77777777" w:rsidR="00DE7E28" w:rsidRPr="00E514E1" w:rsidRDefault="00DE7E28" w:rsidP="00186130">
            <w:pPr>
              <w:pStyle w:val="TableContainer"/>
              <w:rPr>
                <w:rFonts w:eastAsia="Arial" w:cs="Arial"/>
                <w:bCs/>
              </w:rPr>
            </w:pPr>
            <w:r w:rsidRPr="00E514E1">
              <w:t>Procedure</w:t>
            </w:r>
            <w:r w:rsidRPr="00E514E1">
              <w:rPr>
                <w:spacing w:val="-6"/>
              </w:rPr>
              <w:t xml:space="preserve"> </w:t>
            </w:r>
            <w:r w:rsidRPr="00E514E1">
              <w:t>No.</w:t>
            </w:r>
          </w:p>
        </w:tc>
        <w:tc>
          <w:tcPr>
            <w:tcW w:w="1620" w:type="dxa"/>
          </w:tcPr>
          <w:p w14:paraId="7064A33E" w14:textId="77777777" w:rsidR="00DE7E28" w:rsidRPr="00E514E1" w:rsidRDefault="00DE7E28" w:rsidP="00186130">
            <w:pPr>
              <w:pStyle w:val="TableContainer"/>
              <w:rPr>
                <w:rFonts w:eastAsia="Arial" w:cs="Arial"/>
                <w:bCs/>
              </w:rPr>
            </w:pPr>
            <w:r w:rsidRPr="00E514E1">
              <w:t>CPT</w:t>
            </w:r>
          </w:p>
        </w:tc>
        <w:tc>
          <w:tcPr>
            <w:tcW w:w="1788" w:type="dxa"/>
          </w:tcPr>
          <w:p w14:paraId="5FD76806" w14:textId="77777777" w:rsidR="00DE7E28" w:rsidRPr="00E514E1" w:rsidRDefault="00DE7E28" w:rsidP="00186130">
            <w:pPr>
              <w:pStyle w:val="TableContainer"/>
              <w:rPr>
                <w:rFonts w:eastAsia="Arial" w:cs="Arial"/>
                <w:bCs/>
              </w:rPr>
            </w:pPr>
            <w:r w:rsidRPr="00E514E1">
              <w:t>Cost</w:t>
            </w:r>
          </w:p>
        </w:tc>
      </w:tr>
      <w:tr w:rsidR="00DE7E28" w:rsidRPr="00E514E1" w14:paraId="561A5E6E" w14:textId="77777777" w:rsidTr="00E400A4">
        <w:trPr>
          <w:trHeight w:val="144"/>
        </w:trPr>
        <w:tc>
          <w:tcPr>
            <w:tcW w:w="5142" w:type="dxa"/>
          </w:tcPr>
          <w:p w14:paraId="5C3DD96A" w14:textId="05B8B2BB" w:rsidR="00DE7E28" w:rsidRPr="00DE0819" w:rsidRDefault="00DE7E28" w:rsidP="00186130">
            <w:pPr>
              <w:pStyle w:val="TableContainer"/>
            </w:pPr>
            <w:r w:rsidRPr="00DE0819">
              <w:t>Sample</w:t>
            </w:r>
            <w:r w:rsidRPr="00DE0819">
              <w:rPr>
                <w:spacing w:val="-4"/>
              </w:rPr>
              <w:t xml:space="preserve"> </w:t>
            </w:r>
            <w:r w:rsidRPr="00DE0819">
              <w:t>Preparation,</w:t>
            </w:r>
            <w:r w:rsidRPr="00DE0819">
              <w:rPr>
                <w:spacing w:val="-2"/>
              </w:rPr>
              <w:t xml:space="preserve"> </w:t>
            </w:r>
            <w:r w:rsidRPr="00DE0819">
              <w:t>DOE</w:t>
            </w:r>
            <w:r w:rsidRPr="00DE0819">
              <w:rPr>
                <w:spacing w:val="-3"/>
              </w:rPr>
              <w:t xml:space="preserve"> </w:t>
            </w:r>
            <w:r w:rsidRPr="00DE0819">
              <w:t>CHEM-TP-A.20:</w:t>
            </w:r>
            <w:r w:rsidR="00923DE0" w:rsidRPr="00504A5C">
              <w:t xml:space="preserve"> </w:t>
            </w:r>
            <w:r w:rsidRPr="00DE0819">
              <w:t>Alpha</w:t>
            </w:r>
            <w:r w:rsidRPr="00DE0819">
              <w:rPr>
                <w:spacing w:val="-3"/>
              </w:rPr>
              <w:t xml:space="preserve"> </w:t>
            </w:r>
            <w:r w:rsidRPr="00DE0819">
              <w:t>Spec</w:t>
            </w:r>
            <w:r w:rsidRPr="00DE0819">
              <w:rPr>
                <w:spacing w:val="24"/>
              </w:rPr>
              <w:t xml:space="preserve"> </w:t>
            </w:r>
            <w:r w:rsidRPr="00DE0819">
              <w:t>Prep,</w:t>
            </w:r>
            <w:r w:rsidRPr="00DE0819">
              <w:rPr>
                <w:spacing w:val="-4"/>
              </w:rPr>
              <w:t xml:space="preserve"> </w:t>
            </w:r>
            <w:r w:rsidRPr="00DE0819">
              <w:t>Vegetation/Tissue</w:t>
            </w:r>
          </w:p>
        </w:tc>
        <w:tc>
          <w:tcPr>
            <w:tcW w:w="1980" w:type="dxa"/>
          </w:tcPr>
          <w:p w14:paraId="4BCA9EAF" w14:textId="77777777" w:rsidR="00DE7E28" w:rsidRPr="00DE0819" w:rsidRDefault="00DE7E28" w:rsidP="00186130">
            <w:pPr>
              <w:pStyle w:val="TableContainer"/>
            </w:pPr>
            <w:r w:rsidRPr="00DE0819">
              <w:t>EZZ0111A</w:t>
            </w:r>
          </w:p>
        </w:tc>
        <w:tc>
          <w:tcPr>
            <w:tcW w:w="1620" w:type="dxa"/>
          </w:tcPr>
          <w:p w14:paraId="37367DFC" w14:textId="77777777" w:rsidR="00DE7E28" w:rsidRPr="00DE0819" w:rsidRDefault="00DE7E28" w:rsidP="00186130">
            <w:pPr>
              <w:pStyle w:val="TableContainer"/>
            </w:pPr>
            <w:r>
              <w:t>N/A</w:t>
            </w:r>
          </w:p>
        </w:tc>
        <w:tc>
          <w:tcPr>
            <w:tcW w:w="1788" w:type="dxa"/>
          </w:tcPr>
          <w:p w14:paraId="408C014B" w14:textId="77777777" w:rsidR="00DE7E28" w:rsidRPr="00DE0819" w:rsidRDefault="00DE7E28" w:rsidP="00186130">
            <w:pPr>
              <w:pStyle w:val="TableContainer"/>
            </w:pPr>
            <w:r w:rsidRPr="00DE0819">
              <w:t>$75.34</w:t>
            </w:r>
          </w:p>
        </w:tc>
      </w:tr>
      <w:tr w:rsidR="00706322" w:rsidRPr="00E514E1" w14:paraId="429C0D69"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CA5870A" w14:textId="32640CDF" w:rsidR="00DE7E28" w:rsidRPr="00DE0819" w:rsidRDefault="00DE7E28" w:rsidP="00186130">
            <w:pPr>
              <w:pStyle w:val="TableContainer"/>
            </w:pPr>
            <w:r w:rsidRPr="00DE0819">
              <w:t>Americium</w:t>
            </w:r>
            <w:r w:rsidRPr="00DE0819">
              <w:rPr>
                <w:spacing w:val="-4"/>
              </w:rPr>
              <w:t xml:space="preserve"> </w:t>
            </w:r>
            <w:r w:rsidRPr="00DE0819">
              <w:t>Isotopes,</w:t>
            </w:r>
            <w:r w:rsidRPr="00DE0819">
              <w:rPr>
                <w:spacing w:val="-3"/>
              </w:rPr>
              <w:t xml:space="preserve"> </w:t>
            </w:r>
            <w:r w:rsidRPr="00DE0819">
              <w:t>DOE</w:t>
            </w:r>
            <w:r w:rsidRPr="00DE0819">
              <w:rPr>
                <w:spacing w:val="-4"/>
              </w:rPr>
              <w:t xml:space="preserve"> </w:t>
            </w:r>
            <w:r w:rsidRPr="00DE0819">
              <w:t>CHEM-TP-A.20:</w:t>
            </w:r>
            <w:r w:rsidR="00923DE0" w:rsidRPr="00504A5C">
              <w:t xml:space="preserve"> </w:t>
            </w:r>
            <w:r w:rsidRPr="00DE0819">
              <w:t>Americium</w:t>
            </w:r>
            <w:r w:rsidRPr="00DE0819">
              <w:rPr>
                <w:spacing w:val="29"/>
              </w:rPr>
              <w:t xml:space="preserve"> </w:t>
            </w:r>
            <w:r w:rsidRPr="00DE0819">
              <w:t>Isotopes,</w:t>
            </w:r>
            <w:r w:rsidRPr="00DE0819">
              <w:rPr>
                <w:spacing w:val="-2"/>
              </w:rPr>
              <w:t xml:space="preserve"> </w:t>
            </w:r>
            <w:r w:rsidRPr="00DE0819">
              <w:t>Vegetation/Tissue</w:t>
            </w:r>
          </w:p>
        </w:tc>
        <w:tc>
          <w:tcPr>
            <w:tcW w:w="1980" w:type="dxa"/>
          </w:tcPr>
          <w:p w14:paraId="053A65C0" w14:textId="77777777" w:rsidR="00DE7E28" w:rsidRPr="00DE0819" w:rsidRDefault="00DE7E28" w:rsidP="00186130">
            <w:pPr>
              <w:pStyle w:val="TableContainer"/>
            </w:pPr>
            <w:r w:rsidRPr="00DE0819">
              <w:t>EZZ0225A</w:t>
            </w:r>
          </w:p>
        </w:tc>
        <w:tc>
          <w:tcPr>
            <w:tcW w:w="1620" w:type="dxa"/>
          </w:tcPr>
          <w:p w14:paraId="2C5E256F" w14:textId="77777777" w:rsidR="00DE7E28" w:rsidRPr="00DE0819" w:rsidRDefault="00DE7E28" w:rsidP="00186130">
            <w:pPr>
              <w:pStyle w:val="TableContainer"/>
            </w:pPr>
            <w:r>
              <w:t>N/A</w:t>
            </w:r>
          </w:p>
        </w:tc>
        <w:tc>
          <w:tcPr>
            <w:tcW w:w="1788" w:type="dxa"/>
          </w:tcPr>
          <w:p w14:paraId="32CECD05" w14:textId="77777777" w:rsidR="00DE7E28" w:rsidRPr="00DE0819" w:rsidRDefault="00DE7E28" w:rsidP="00186130">
            <w:pPr>
              <w:pStyle w:val="TableContainer"/>
            </w:pPr>
            <w:r w:rsidRPr="00DE0819">
              <w:t>$59.23</w:t>
            </w:r>
          </w:p>
        </w:tc>
      </w:tr>
      <w:tr w:rsidR="00DE7E28" w:rsidRPr="00E514E1" w14:paraId="1E0CB921" w14:textId="77777777" w:rsidTr="00E400A4">
        <w:trPr>
          <w:trHeight w:val="144"/>
        </w:trPr>
        <w:tc>
          <w:tcPr>
            <w:tcW w:w="5142" w:type="dxa"/>
          </w:tcPr>
          <w:p w14:paraId="77BB51C1" w14:textId="77777777" w:rsidR="00DE7E28" w:rsidRPr="00DE0819" w:rsidRDefault="00DE7E28" w:rsidP="00186130">
            <w:pPr>
              <w:pStyle w:val="TableContainer"/>
            </w:pPr>
            <w:r w:rsidRPr="00DE0819">
              <w:lastRenderedPageBreak/>
              <w:t>Gamma Emitting Isotopes, Ga-01-R: Gamma Emitting</w:t>
            </w:r>
            <w:r w:rsidRPr="00DE0819">
              <w:rPr>
                <w:spacing w:val="21"/>
              </w:rPr>
              <w:t xml:space="preserve"> </w:t>
            </w:r>
            <w:r w:rsidRPr="00DE0819">
              <w:t>Isotopes,</w:t>
            </w:r>
            <w:r w:rsidRPr="00DE0819">
              <w:rPr>
                <w:spacing w:val="-2"/>
              </w:rPr>
              <w:t xml:space="preserve"> </w:t>
            </w:r>
            <w:r w:rsidRPr="00DE0819">
              <w:t>Vegetation/Tissue</w:t>
            </w:r>
          </w:p>
        </w:tc>
        <w:tc>
          <w:tcPr>
            <w:tcW w:w="1980" w:type="dxa"/>
          </w:tcPr>
          <w:p w14:paraId="683C466E" w14:textId="77777777" w:rsidR="00DE7E28" w:rsidRPr="00DE0819" w:rsidRDefault="00DE7E28" w:rsidP="00186130">
            <w:pPr>
              <w:pStyle w:val="TableContainer"/>
            </w:pPr>
            <w:r w:rsidRPr="00DE0819">
              <w:t>EZZ0112A</w:t>
            </w:r>
          </w:p>
        </w:tc>
        <w:tc>
          <w:tcPr>
            <w:tcW w:w="1620" w:type="dxa"/>
          </w:tcPr>
          <w:p w14:paraId="6B66EAC3" w14:textId="77777777" w:rsidR="00DE7E28" w:rsidRPr="00DE0819" w:rsidRDefault="00DE7E28" w:rsidP="00186130">
            <w:pPr>
              <w:pStyle w:val="TableContainer"/>
            </w:pPr>
            <w:r>
              <w:t>N/A</w:t>
            </w:r>
          </w:p>
        </w:tc>
        <w:tc>
          <w:tcPr>
            <w:tcW w:w="1788" w:type="dxa"/>
          </w:tcPr>
          <w:p w14:paraId="66491DE5" w14:textId="77777777" w:rsidR="00DE7E28" w:rsidRPr="00DE0819" w:rsidRDefault="00DE7E28" w:rsidP="00186130">
            <w:pPr>
              <w:pStyle w:val="TableContainer"/>
            </w:pPr>
            <w:r w:rsidRPr="00DE0819">
              <w:t>$76.47</w:t>
            </w:r>
          </w:p>
        </w:tc>
      </w:tr>
      <w:tr w:rsidR="00706322" w:rsidRPr="00E514E1" w14:paraId="23EE4620"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926DFC8" w14:textId="41FDB0C4" w:rsidR="00DE7E28" w:rsidRPr="00DE0819" w:rsidRDefault="00DE7E28" w:rsidP="00186130">
            <w:pPr>
              <w:pStyle w:val="TableContainer"/>
            </w:pPr>
            <w:r w:rsidRPr="00DE0819">
              <w:t>Gross</w:t>
            </w:r>
            <w:r w:rsidRPr="00DE0819">
              <w:rPr>
                <w:spacing w:val="-2"/>
              </w:rPr>
              <w:t xml:space="preserve"> </w:t>
            </w:r>
            <w:r w:rsidRPr="00DE0819">
              <w:t>Alpha</w:t>
            </w:r>
            <w:r w:rsidRPr="00DE0819">
              <w:rPr>
                <w:spacing w:val="-2"/>
              </w:rPr>
              <w:t xml:space="preserve"> </w:t>
            </w:r>
            <w:r w:rsidRPr="00DE0819">
              <w:t>and</w:t>
            </w:r>
            <w:r w:rsidRPr="00DE0819">
              <w:rPr>
                <w:spacing w:val="-2"/>
              </w:rPr>
              <w:t xml:space="preserve"> </w:t>
            </w:r>
            <w:r w:rsidRPr="00DE0819">
              <w:t>Beta,</w:t>
            </w:r>
            <w:r w:rsidRPr="00DE0819">
              <w:rPr>
                <w:spacing w:val="-2"/>
              </w:rPr>
              <w:t xml:space="preserve"> </w:t>
            </w:r>
            <w:r w:rsidRPr="00DE0819">
              <w:t>SM,</w:t>
            </w:r>
            <w:r w:rsidRPr="00DE0819">
              <w:rPr>
                <w:spacing w:val="-2"/>
              </w:rPr>
              <w:t xml:space="preserve"> </w:t>
            </w:r>
            <w:r w:rsidRPr="00DE0819">
              <w:t>19th</w:t>
            </w:r>
            <w:r w:rsidRPr="00DE0819">
              <w:rPr>
                <w:spacing w:val="-2"/>
              </w:rPr>
              <w:t xml:space="preserve"> </w:t>
            </w:r>
            <w:r w:rsidRPr="00DE0819">
              <w:t>Edition</w:t>
            </w:r>
            <w:r w:rsidRPr="00DE0819">
              <w:rPr>
                <w:spacing w:val="-2"/>
              </w:rPr>
              <w:t xml:space="preserve"> </w:t>
            </w:r>
            <w:r w:rsidRPr="00DE0819">
              <w:t>7110B:</w:t>
            </w:r>
            <w:r w:rsidR="00923DE0" w:rsidRPr="00504A5C">
              <w:t xml:space="preserve"> </w:t>
            </w:r>
            <w:r w:rsidRPr="00DE0819">
              <w:t>Gross</w:t>
            </w:r>
            <w:r w:rsidRPr="00DE0819">
              <w:rPr>
                <w:spacing w:val="-2"/>
              </w:rPr>
              <w:t xml:space="preserve"> </w:t>
            </w:r>
            <w:r w:rsidRPr="00DE0819">
              <w:t>Alpha</w:t>
            </w:r>
            <w:r w:rsidRPr="00DE0819">
              <w:rPr>
                <w:spacing w:val="26"/>
              </w:rPr>
              <w:t xml:space="preserve"> </w:t>
            </w:r>
            <w:r w:rsidRPr="00DE0819">
              <w:t>and</w:t>
            </w:r>
            <w:r w:rsidRPr="00DE0819">
              <w:rPr>
                <w:spacing w:val="-6"/>
              </w:rPr>
              <w:t xml:space="preserve"> </w:t>
            </w:r>
            <w:r w:rsidRPr="00DE0819">
              <w:t>Beta,</w:t>
            </w:r>
            <w:r w:rsidRPr="00DE0819">
              <w:rPr>
                <w:spacing w:val="-5"/>
              </w:rPr>
              <w:t xml:space="preserve"> </w:t>
            </w:r>
            <w:r w:rsidRPr="00DE0819">
              <w:t>Vegetation/Tissue</w:t>
            </w:r>
          </w:p>
        </w:tc>
        <w:tc>
          <w:tcPr>
            <w:tcW w:w="1980" w:type="dxa"/>
          </w:tcPr>
          <w:p w14:paraId="1363EFB9" w14:textId="77777777" w:rsidR="00DE7E28" w:rsidRPr="00DE0819" w:rsidRDefault="00DE7E28" w:rsidP="00186130">
            <w:pPr>
              <w:pStyle w:val="TableContainer"/>
            </w:pPr>
            <w:r w:rsidRPr="00DE0819">
              <w:t>EZZ0113A</w:t>
            </w:r>
          </w:p>
        </w:tc>
        <w:tc>
          <w:tcPr>
            <w:tcW w:w="1620" w:type="dxa"/>
          </w:tcPr>
          <w:p w14:paraId="7BF04D8B" w14:textId="77777777" w:rsidR="00DE7E28" w:rsidRPr="00DE0819" w:rsidRDefault="00DE7E28" w:rsidP="00186130">
            <w:pPr>
              <w:pStyle w:val="TableContainer"/>
            </w:pPr>
            <w:r>
              <w:t>N/A</w:t>
            </w:r>
          </w:p>
        </w:tc>
        <w:tc>
          <w:tcPr>
            <w:tcW w:w="1788" w:type="dxa"/>
          </w:tcPr>
          <w:p w14:paraId="4CDBB652" w14:textId="77777777" w:rsidR="00DE7E28" w:rsidRPr="00DE0819" w:rsidRDefault="00DE7E28" w:rsidP="00186130">
            <w:pPr>
              <w:pStyle w:val="TableContainer"/>
            </w:pPr>
            <w:r w:rsidRPr="00DE0819">
              <w:t>$54.91</w:t>
            </w:r>
          </w:p>
        </w:tc>
      </w:tr>
      <w:tr w:rsidR="00DE7E28" w:rsidRPr="00E514E1" w14:paraId="0D86A172" w14:textId="77777777" w:rsidTr="00E400A4">
        <w:trPr>
          <w:trHeight w:val="144"/>
        </w:trPr>
        <w:tc>
          <w:tcPr>
            <w:tcW w:w="5142" w:type="dxa"/>
          </w:tcPr>
          <w:p w14:paraId="07050768" w14:textId="42D9B3BF" w:rsidR="00DE7E28" w:rsidRPr="00DE0819" w:rsidRDefault="00DE7E28" w:rsidP="00186130">
            <w:pPr>
              <w:pStyle w:val="TableContainer"/>
            </w:pPr>
            <w:r w:rsidRPr="00DE0819">
              <w:t>Gross</w:t>
            </w:r>
            <w:r w:rsidRPr="00DE0819">
              <w:rPr>
                <w:spacing w:val="-3"/>
              </w:rPr>
              <w:t xml:space="preserve"> </w:t>
            </w:r>
            <w:r w:rsidRPr="00DE0819">
              <w:t>Alpha</w:t>
            </w:r>
            <w:r w:rsidRPr="00DE0819">
              <w:rPr>
                <w:spacing w:val="-2"/>
              </w:rPr>
              <w:t xml:space="preserve"> </w:t>
            </w:r>
            <w:r w:rsidRPr="00DE0819">
              <w:t>or Beta,</w:t>
            </w:r>
            <w:r w:rsidRPr="00DE0819">
              <w:rPr>
                <w:spacing w:val="-2"/>
              </w:rPr>
              <w:t xml:space="preserve"> </w:t>
            </w:r>
            <w:r w:rsidRPr="00DE0819">
              <w:t>SM,</w:t>
            </w:r>
            <w:r w:rsidRPr="00DE0819">
              <w:rPr>
                <w:spacing w:val="-2"/>
              </w:rPr>
              <w:t xml:space="preserve"> </w:t>
            </w:r>
            <w:r w:rsidRPr="00DE0819">
              <w:t>19th</w:t>
            </w:r>
            <w:r w:rsidRPr="00DE0819">
              <w:rPr>
                <w:spacing w:val="-2"/>
              </w:rPr>
              <w:t xml:space="preserve"> </w:t>
            </w:r>
            <w:r w:rsidRPr="00DE0819">
              <w:t>Edition</w:t>
            </w:r>
            <w:r w:rsidRPr="00DE0819">
              <w:rPr>
                <w:spacing w:val="-2"/>
              </w:rPr>
              <w:t xml:space="preserve"> </w:t>
            </w:r>
            <w:r w:rsidRPr="00DE0819">
              <w:t>7110B:</w:t>
            </w:r>
            <w:r w:rsidR="00923DE0" w:rsidRPr="00504A5C">
              <w:t xml:space="preserve"> </w:t>
            </w:r>
            <w:r w:rsidRPr="00DE0819">
              <w:t>Gross</w:t>
            </w:r>
            <w:r w:rsidRPr="00DE0819">
              <w:rPr>
                <w:spacing w:val="-3"/>
              </w:rPr>
              <w:t xml:space="preserve"> </w:t>
            </w:r>
            <w:r w:rsidRPr="00DE0819">
              <w:t>Alpha</w:t>
            </w:r>
            <w:r w:rsidRPr="00DE0819">
              <w:rPr>
                <w:spacing w:val="24"/>
              </w:rPr>
              <w:t xml:space="preserve"> </w:t>
            </w:r>
            <w:r w:rsidRPr="00DE0819">
              <w:t>or</w:t>
            </w:r>
            <w:r w:rsidRPr="00DE0819">
              <w:rPr>
                <w:spacing w:val="-3"/>
              </w:rPr>
              <w:t xml:space="preserve"> </w:t>
            </w:r>
            <w:r w:rsidRPr="00DE0819">
              <w:t>Beta,</w:t>
            </w:r>
            <w:r w:rsidRPr="00DE0819">
              <w:rPr>
                <w:spacing w:val="-2"/>
              </w:rPr>
              <w:t xml:space="preserve"> </w:t>
            </w:r>
            <w:r w:rsidRPr="00DE0819">
              <w:t>Vegetation/Tissue</w:t>
            </w:r>
          </w:p>
        </w:tc>
        <w:tc>
          <w:tcPr>
            <w:tcW w:w="1980" w:type="dxa"/>
          </w:tcPr>
          <w:p w14:paraId="66F9C2B9" w14:textId="77777777" w:rsidR="00DE7E28" w:rsidRPr="00DE0819" w:rsidRDefault="00DE7E28" w:rsidP="00186130">
            <w:pPr>
              <w:pStyle w:val="TableContainer"/>
            </w:pPr>
            <w:r w:rsidRPr="00DE0819">
              <w:t>EZZ0114A</w:t>
            </w:r>
          </w:p>
        </w:tc>
        <w:tc>
          <w:tcPr>
            <w:tcW w:w="1620" w:type="dxa"/>
          </w:tcPr>
          <w:p w14:paraId="16B017EA" w14:textId="77777777" w:rsidR="00DE7E28" w:rsidRPr="00DE0819" w:rsidRDefault="00DE7E28" w:rsidP="00186130">
            <w:pPr>
              <w:pStyle w:val="TableContainer"/>
            </w:pPr>
            <w:r>
              <w:t>N/A</w:t>
            </w:r>
          </w:p>
        </w:tc>
        <w:tc>
          <w:tcPr>
            <w:tcW w:w="1788" w:type="dxa"/>
          </w:tcPr>
          <w:p w14:paraId="7C922447" w14:textId="77777777" w:rsidR="00DE7E28" w:rsidRPr="00DE0819" w:rsidRDefault="00DE7E28" w:rsidP="00186130">
            <w:pPr>
              <w:pStyle w:val="TableContainer"/>
            </w:pPr>
            <w:r w:rsidRPr="00DE0819">
              <w:t>$54.91</w:t>
            </w:r>
          </w:p>
        </w:tc>
      </w:tr>
      <w:tr w:rsidR="00706322" w:rsidRPr="00E514E1" w14:paraId="0F43A229"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0EC4A64" w14:textId="7D411FA9" w:rsidR="00DE7E28" w:rsidRPr="00DE0819" w:rsidRDefault="00DE7E28" w:rsidP="00186130">
            <w:pPr>
              <w:pStyle w:val="TableContainer"/>
            </w:pPr>
            <w:r w:rsidRPr="00DE0819">
              <w:t>Plutonium</w:t>
            </w:r>
            <w:r w:rsidRPr="00DE0819">
              <w:rPr>
                <w:spacing w:val="-3"/>
              </w:rPr>
              <w:t xml:space="preserve"> </w:t>
            </w:r>
            <w:r w:rsidRPr="00DE0819">
              <w:t>isotopes,</w:t>
            </w:r>
            <w:r w:rsidRPr="00DE0819">
              <w:rPr>
                <w:spacing w:val="-3"/>
              </w:rPr>
              <w:t xml:space="preserve"> </w:t>
            </w:r>
            <w:r w:rsidRPr="00DE0819">
              <w:t>DOE</w:t>
            </w:r>
            <w:r w:rsidRPr="00DE0819">
              <w:rPr>
                <w:spacing w:val="-3"/>
              </w:rPr>
              <w:t xml:space="preserve"> </w:t>
            </w:r>
            <w:r w:rsidRPr="00DE0819">
              <w:t>CHEM-TP-A.20:</w:t>
            </w:r>
            <w:r w:rsidR="00923DE0" w:rsidRPr="00504A5C">
              <w:t xml:space="preserve"> </w:t>
            </w:r>
            <w:r w:rsidRPr="00DE0819">
              <w:t>Plutonium,</w:t>
            </w:r>
            <w:r w:rsidRPr="00DE0819">
              <w:rPr>
                <w:spacing w:val="22"/>
              </w:rPr>
              <w:t xml:space="preserve"> </w:t>
            </w:r>
            <w:r w:rsidRPr="00DE0819">
              <w:t>Vegetation/Tissue</w:t>
            </w:r>
          </w:p>
        </w:tc>
        <w:tc>
          <w:tcPr>
            <w:tcW w:w="1980" w:type="dxa"/>
          </w:tcPr>
          <w:p w14:paraId="03EE85BF" w14:textId="77777777" w:rsidR="00DE7E28" w:rsidRPr="00DE0819" w:rsidRDefault="00DE7E28" w:rsidP="00186130">
            <w:pPr>
              <w:pStyle w:val="TableContainer"/>
            </w:pPr>
            <w:r w:rsidRPr="00DE0819">
              <w:t>EZZ0115A</w:t>
            </w:r>
          </w:p>
        </w:tc>
        <w:tc>
          <w:tcPr>
            <w:tcW w:w="1620" w:type="dxa"/>
          </w:tcPr>
          <w:p w14:paraId="708D9254" w14:textId="77777777" w:rsidR="00DE7E28" w:rsidRPr="00DE0819" w:rsidRDefault="00DE7E28" w:rsidP="00186130">
            <w:pPr>
              <w:pStyle w:val="TableContainer"/>
            </w:pPr>
            <w:r>
              <w:t>N/A</w:t>
            </w:r>
          </w:p>
        </w:tc>
        <w:tc>
          <w:tcPr>
            <w:tcW w:w="1788" w:type="dxa"/>
          </w:tcPr>
          <w:p w14:paraId="023390B8" w14:textId="77777777" w:rsidR="00DE7E28" w:rsidRPr="00DE0819" w:rsidRDefault="00DE7E28" w:rsidP="00186130">
            <w:pPr>
              <w:pStyle w:val="TableContainer"/>
            </w:pPr>
            <w:r w:rsidRPr="00DE0819">
              <w:t>$36.63</w:t>
            </w:r>
          </w:p>
        </w:tc>
      </w:tr>
      <w:tr w:rsidR="00DE7E28" w:rsidRPr="00E514E1" w14:paraId="42AFD063" w14:textId="77777777" w:rsidTr="00E400A4">
        <w:trPr>
          <w:trHeight w:val="144"/>
        </w:trPr>
        <w:tc>
          <w:tcPr>
            <w:tcW w:w="5142" w:type="dxa"/>
          </w:tcPr>
          <w:p w14:paraId="30B0C508" w14:textId="6E08C06C" w:rsidR="00DE7E28" w:rsidRPr="00DE0819" w:rsidRDefault="00DE7E28" w:rsidP="00186130">
            <w:pPr>
              <w:pStyle w:val="TableContainer"/>
            </w:pPr>
            <w:r w:rsidRPr="00DE0819">
              <w:t>Radium-226, SM, 19th Edition, 7500RaC Modified:</w:t>
            </w:r>
            <w:r w:rsidRPr="00DE0819">
              <w:rPr>
                <w:spacing w:val="48"/>
              </w:rPr>
              <w:t xml:space="preserve"> </w:t>
            </w:r>
            <w:r w:rsidRPr="00DE0819">
              <w:t>Radium-226,</w:t>
            </w:r>
            <w:r w:rsidRPr="00DE0819">
              <w:rPr>
                <w:spacing w:val="-2"/>
              </w:rPr>
              <w:t xml:space="preserve"> </w:t>
            </w:r>
            <w:r w:rsidRPr="00DE0819">
              <w:t>Vegetation/Tissue</w:t>
            </w:r>
          </w:p>
        </w:tc>
        <w:tc>
          <w:tcPr>
            <w:tcW w:w="1980" w:type="dxa"/>
          </w:tcPr>
          <w:p w14:paraId="08838EFD" w14:textId="77777777" w:rsidR="00DE7E28" w:rsidRPr="00DE0819" w:rsidRDefault="00DE7E28" w:rsidP="00186130">
            <w:pPr>
              <w:pStyle w:val="TableContainer"/>
            </w:pPr>
            <w:r w:rsidRPr="00DE0819">
              <w:t>EZZ0116A</w:t>
            </w:r>
          </w:p>
        </w:tc>
        <w:tc>
          <w:tcPr>
            <w:tcW w:w="1620" w:type="dxa"/>
          </w:tcPr>
          <w:p w14:paraId="3A113389" w14:textId="77777777" w:rsidR="00DE7E28" w:rsidRPr="00DE0819" w:rsidRDefault="00DE7E28" w:rsidP="00186130">
            <w:pPr>
              <w:pStyle w:val="TableContainer"/>
            </w:pPr>
            <w:r>
              <w:t>N/A</w:t>
            </w:r>
          </w:p>
        </w:tc>
        <w:tc>
          <w:tcPr>
            <w:tcW w:w="1788" w:type="dxa"/>
          </w:tcPr>
          <w:p w14:paraId="40F2EE61" w14:textId="77777777" w:rsidR="00DE7E28" w:rsidRPr="00DE0819" w:rsidRDefault="00DE7E28" w:rsidP="00186130">
            <w:pPr>
              <w:pStyle w:val="TableContainer"/>
            </w:pPr>
            <w:r w:rsidRPr="00DE0819">
              <w:t>$58.79</w:t>
            </w:r>
          </w:p>
        </w:tc>
      </w:tr>
      <w:tr w:rsidR="00706322" w:rsidRPr="00E514E1" w14:paraId="7D1AB543"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DDA34F0" w14:textId="3291DDC1" w:rsidR="00DE7E28" w:rsidRPr="00DE0819" w:rsidRDefault="00DE7E28" w:rsidP="00186130">
            <w:pPr>
              <w:pStyle w:val="TableContainer"/>
            </w:pPr>
            <w:r w:rsidRPr="00DE0819">
              <w:t xml:space="preserve">Radium-228, SM, 19th Edition, 7500 </w:t>
            </w:r>
            <w:proofErr w:type="spellStart"/>
            <w:r w:rsidRPr="00DE0819">
              <w:t>RaD</w:t>
            </w:r>
            <w:proofErr w:type="spellEnd"/>
            <w:r w:rsidRPr="00DE0819">
              <w:t xml:space="preserve"> Modified:</w:t>
            </w:r>
            <w:r w:rsidRPr="00DE0819">
              <w:rPr>
                <w:spacing w:val="49"/>
              </w:rPr>
              <w:t xml:space="preserve"> </w:t>
            </w:r>
            <w:r w:rsidRPr="00DE0819">
              <w:t>Radium-228,</w:t>
            </w:r>
            <w:r w:rsidRPr="00DE0819">
              <w:rPr>
                <w:spacing w:val="-2"/>
              </w:rPr>
              <w:t xml:space="preserve"> </w:t>
            </w:r>
            <w:r w:rsidRPr="00DE0819">
              <w:t>Vegetation/Tissue</w:t>
            </w:r>
          </w:p>
        </w:tc>
        <w:tc>
          <w:tcPr>
            <w:tcW w:w="1980" w:type="dxa"/>
          </w:tcPr>
          <w:p w14:paraId="672DC642" w14:textId="77777777" w:rsidR="00DE7E28" w:rsidRPr="00DE0819" w:rsidRDefault="00DE7E28" w:rsidP="00186130">
            <w:pPr>
              <w:pStyle w:val="TableContainer"/>
            </w:pPr>
            <w:r w:rsidRPr="00DE0819">
              <w:t>EZZ0117A</w:t>
            </w:r>
          </w:p>
        </w:tc>
        <w:tc>
          <w:tcPr>
            <w:tcW w:w="1620" w:type="dxa"/>
          </w:tcPr>
          <w:p w14:paraId="621BC18B" w14:textId="77777777" w:rsidR="00DE7E28" w:rsidRPr="00DE0819" w:rsidRDefault="00DE7E28" w:rsidP="00186130">
            <w:pPr>
              <w:pStyle w:val="TableContainer"/>
            </w:pPr>
            <w:r>
              <w:t>N/A</w:t>
            </w:r>
          </w:p>
        </w:tc>
        <w:tc>
          <w:tcPr>
            <w:tcW w:w="1788" w:type="dxa"/>
          </w:tcPr>
          <w:p w14:paraId="5DDCDD17" w14:textId="77777777" w:rsidR="00DE7E28" w:rsidRPr="00DE0819" w:rsidRDefault="00DE7E28" w:rsidP="00186130">
            <w:pPr>
              <w:pStyle w:val="TableContainer"/>
            </w:pPr>
            <w:r w:rsidRPr="00DE0819">
              <w:t>$118.00</w:t>
            </w:r>
          </w:p>
        </w:tc>
      </w:tr>
      <w:tr w:rsidR="00DE7E28" w:rsidRPr="00E514E1" w14:paraId="601548A7" w14:textId="77777777" w:rsidTr="00E400A4">
        <w:trPr>
          <w:trHeight w:val="144"/>
        </w:trPr>
        <w:tc>
          <w:tcPr>
            <w:tcW w:w="5142" w:type="dxa"/>
          </w:tcPr>
          <w:p w14:paraId="04A8B97D" w14:textId="655DA13F" w:rsidR="00DE7E28" w:rsidRPr="00DE0819" w:rsidRDefault="00DE7E28" w:rsidP="00186130">
            <w:pPr>
              <w:pStyle w:val="TableContainer"/>
            </w:pPr>
            <w:r w:rsidRPr="00DE0819">
              <w:t>Strontium-89 or 90, EPA Method</w:t>
            </w:r>
            <w:r w:rsidRPr="00DE0819">
              <w:rPr>
                <w:spacing w:val="-2"/>
              </w:rPr>
              <w:t xml:space="preserve"> </w:t>
            </w:r>
            <w:r w:rsidRPr="00DE0819">
              <w:t>905.0 Modified:</w:t>
            </w:r>
            <w:r w:rsidR="00923DE0" w:rsidRPr="00504A5C">
              <w:t xml:space="preserve"> </w:t>
            </w:r>
            <w:r w:rsidRPr="00DE0819">
              <w:t>Strontium-89</w:t>
            </w:r>
            <w:r w:rsidRPr="00DE0819">
              <w:rPr>
                <w:spacing w:val="-2"/>
              </w:rPr>
              <w:t xml:space="preserve"> </w:t>
            </w:r>
            <w:r w:rsidRPr="00DE0819">
              <w:t>or</w:t>
            </w:r>
            <w:r w:rsidRPr="00DE0819">
              <w:rPr>
                <w:spacing w:val="-2"/>
              </w:rPr>
              <w:t xml:space="preserve"> </w:t>
            </w:r>
            <w:r w:rsidRPr="00DE0819">
              <w:t>90,</w:t>
            </w:r>
            <w:r w:rsidRPr="00DE0819">
              <w:rPr>
                <w:spacing w:val="-2"/>
              </w:rPr>
              <w:t xml:space="preserve"> </w:t>
            </w:r>
            <w:r w:rsidRPr="00DE0819">
              <w:t>Vegetation/Tissue</w:t>
            </w:r>
          </w:p>
        </w:tc>
        <w:tc>
          <w:tcPr>
            <w:tcW w:w="1980" w:type="dxa"/>
          </w:tcPr>
          <w:p w14:paraId="57E0A47C" w14:textId="77777777" w:rsidR="00DE7E28" w:rsidRPr="00DE0819" w:rsidRDefault="00DE7E28" w:rsidP="00186130">
            <w:pPr>
              <w:pStyle w:val="TableContainer"/>
            </w:pPr>
            <w:r w:rsidRPr="00DE0819">
              <w:t>EZZ0118A</w:t>
            </w:r>
          </w:p>
        </w:tc>
        <w:tc>
          <w:tcPr>
            <w:tcW w:w="1620" w:type="dxa"/>
          </w:tcPr>
          <w:p w14:paraId="60130C1A" w14:textId="77777777" w:rsidR="00DE7E28" w:rsidRPr="00DE0819" w:rsidRDefault="00DE7E28" w:rsidP="00186130">
            <w:pPr>
              <w:pStyle w:val="TableContainer"/>
            </w:pPr>
            <w:r>
              <w:t>N/A</w:t>
            </w:r>
          </w:p>
        </w:tc>
        <w:tc>
          <w:tcPr>
            <w:tcW w:w="1788" w:type="dxa"/>
          </w:tcPr>
          <w:p w14:paraId="55C4203B" w14:textId="77777777" w:rsidR="00DE7E28" w:rsidRPr="00DE0819" w:rsidRDefault="00DE7E28" w:rsidP="00186130">
            <w:pPr>
              <w:pStyle w:val="TableContainer"/>
            </w:pPr>
            <w:r w:rsidRPr="00DE0819">
              <w:t>$198.64</w:t>
            </w:r>
          </w:p>
        </w:tc>
      </w:tr>
      <w:tr w:rsidR="00706322" w:rsidRPr="00E514E1" w14:paraId="766E6C70"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B912AFA" w14:textId="7FF36784" w:rsidR="00DE7E28" w:rsidRPr="00DE0819" w:rsidRDefault="00DE7E28" w:rsidP="00186130">
            <w:pPr>
              <w:pStyle w:val="TableContainer"/>
            </w:pPr>
            <w:r w:rsidRPr="00DE0819">
              <w:t>Thorium</w:t>
            </w:r>
            <w:r w:rsidRPr="00DE0819">
              <w:rPr>
                <w:spacing w:val="-3"/>
              </w:rPr>
              <w:t xml:space="preserve"> </w:t>
            </w:r>
            <w:r w:rsidRPr="00DE0819">
              <w:t>Isotopes,</w:t>
            </w:r>
            <w:r w:rsidRPr="00DE0819">
              <w:rPr>
                <w:spacing w:val="-3"/>
              </w:rPr>
              <w:t xml:space="preserve"> </w:t>
            </w:r>
            <w:r w:rsidRPr="00DE0819">
              <w:t>DOE</w:t>
            </w:r>
            <w:r w:rsidRPr="00DE0819">
              <w:rPr>
                <w:spacing w:val="-2"/>
              </w:rPr>
              <w:t xml:space="preserve"> </w:t>
            </w:r>
            <w:r w:rsidRPr="00DE0819">
              <w:t>CHEM-TPA-A.20:</w:t>
            </w:r>
            <w:r w:rsidR="00923DE0" w:rsidRPr="00504A5C">
              <w:t xml:space="preserve"> </w:t>
            </w:r>
            <w:r w:rsidRPr="00DE0819">
              <w:t>Thorium</w:t>
            </w:r>
            <w:r w:rsidRPr="00DE0819">
              <w:rPr>
                <w:spacing w:val="-2"/>
              </w:rPr>
              <w:t xml:space="preserve"> </w:t>
            </w:r>
            <w:r w:rsidRPr="00DE0819">
              <w:t>Isotopes,</w:t>
            </w:r>
            <w:r w:rsidRPr="00DE0819">
              <w:rPr>
                <w:spacing w:val="22"/>
              </w:rPr>
              <w:t xml:space="preserve"> </w:t>
            </w:r>
            <w:r w:rsidRPr="00DE0819">
              <w:t>Vegetation/Tissue</w:t>
            </w:r>
          </w:p>
        </w:tc>
        <w:tc>
          <w:tcPr>
            <w:tcW w:w="1980" w:type="dxa"/>
          </w:tcPr>
          <w:p w14:paraId="7B2A7968" w14:textId="77777777" w:rsidR="00DE7E28" w:rsidRPr="00DE0819" w:rsidRDefault="00DE7E28" w:rsidP="00186130">
            <w:pPr>
              <w:pStyle w:val="TableContainer"/>
            </w:pPr>
            <w:r w:rsidRPr="00DE0819">
              <w:t>EZZ0119A</w:t>
            </w:r>
          </w:p>
        </w:tc>
        <w:tc>
          <w:tcPr>
            <w:tcW w:w="1620" w:type="dxa"/>
          </w:tcPr>
          <w:p w14:paraId="27807AA7" w14:textId="77777777" w:rsidR="00DE7E28" w:rsidRPr="00DE0819" w:rsidRDefault="00DE7E28" w:rsidP="00186130">
            <w:pPr>
              <w:pStyle w:val="TableContainer"/>
            </w:pPr>
            <w:r>
              <w:t>N/A</w:t>
            </w:r>
          </w:p>
        </w:tc>
        <w:tc>
          <w:tcPr>
            <w:tcW w:w="1788" w:type="dxa"/>
          </w:tcPr>
          <w:p w14:paraId="06EE137E" w14:textId="77777777" w:rsidR="00DE7E28" w:rsidRPr="00DE0819" w:rsidRDefault="00DE7E28" w:rsidP="00186130">
            <w:pPr>
              <w:pStyle w:val="TableContainer"/>
            </w:pPr>
            <w:r w:rsidRPr="00DE0819">
              <w:t>$56.42</w:t>
            </w:r>
          </w:p>
        </w:tc>
      </w:tr>
      <w:tr w:rsidR="00DE7E28" w:rsidRPr="00E514E1" w14:paraId="2F6CE6F1" w14:textId="77777777" w:rsidTr="00E400A4">
        <w:trPr>
          <w:trHeight w:val="144"/>
        </w:trPr>
        <w:tc>
          <w:tcPr>
            <w:tcW w:w="5142" w:type="dxa"/>
          </w:tcPr>
          <w:p w14:paraId="0542F037" w14:textId="6F896817" w:rsidR="00DE7E28" w:rsidRPr="00DE0819" w:rsidRDefault="00DE7E28" w:rsidP="00186130">
            <w:pPr>
              <w:pStyle w:val="TableContainer"/>
            </w:pPr>
            <w:r w:rsidRPr="00DE0819">
              <w:t>Tritium EPA Method 520/5-86-006 H-01:</w:t>
            </w:r>
            <w:r w:rsidR="00923DE0" w:rsidRPr="00504A5C">
              <w:t xml:space="preserve"> </w:t>
            </w:r>
            <w:r w:rsidRPr="00DE0819">
              <w:t>Tritium,</w:t>
            </w:r>
            <w:r w:rsidRPr="00DE0819">
              <w:rPr>
                <w:spacing w:val="34"/>
              </w:rPr>
              <w:t xml:space="preserve"> </w:t>
            </w:r>
            <w:r w:rsidRPr="00DE0819">
              <w:t>Vegetation/Tissue</w:t>
            </w:r>
          </w:p>
        </w:tc>
        <w:tc>
          <w:tcPr>
            <w:tcW w:w="1980" w:type="dxa"/>
          </w:tcPr>
          <w:p w14:paraId="74061444" w14:textId="77777777" w:rsidR="00DE7E28" w:rsidRPr="00DE0819" w:rsidRDefault="00DE7E28" w:rsidP="00186130">
            <w:pPr>
              <w:pStyle w:val="TableContainer"/>
            </w:pPr>
            <w:r w:rsidRPr="00DE0819">
              <w:t>EZZ0120A</w:t>
            </w:r>
          </w:p>
        </w:tc>
        <w:tc>
          <w:tcPr>
            <w:tcW w:w="1620" w:type="dxa"/>
          </w:tcPr>
          <w:p w14:paraId="28446DF0" w14:textId="77777777" w:rsidR="00DE7E28" w:rsidRPr="00DE0819" w:rsidRDefault="00DE7E28" w:rsidP="00186130">
            <w:pPr>
              <w:pStyle w:val="TableContainer"/>
            </w:pPr>
            <w:r>
              <w:t>N/A</w:t>
            </w:r>
          </w:p>
        </w:tc>
        <w:tc>
          <w:tcPr>
            <w:tcW w:w="1788" w:type="dxa"/>
          </w:tcPr>
          <w:p w14:paraId="643A6621" w14:textId="77777777" w:rsidR="00DE7E28" w:rsidRPr="00DE0819" w:rsidRDefault="00DE7E28" w:rsidP="00186130">
            <w:pPr>
              <w:pStyle w:val="TableContainer"/>
            </w:pPr>
            <w:r w:rsidRPr="00DE0819">
              <w:t>$57.55</w:t>
            </w:r>
          </w:p>
        </w:tc>
      </w:tr>
      <w:tr w:rsidR="00706322" w:rsidRPr="00E514E1" w14:paraId="151BEAC5"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7FE4750D" w14:textId="5A61C4B1" w:rsidR="00DE7E28" w:rsidRPr="00DE0819" w:rsidRDefault="00DE7E28" w:rsidP="00186130">
            <w:pPr>
              <w:pStyle w:val="TableContainer"/>
            </w:pPr>
            <w:r w:rsidRPr="00DE0819">
              <w:t>Uranium</w:t>
            </w:r>
            <w:r w:rsidRPr="00DE0819">
              <w:rPr>
                <w:spacing w:val="-3"/>
              </w:rPr>
              <w:t xml:space="preserve"> </w:t>
            </w:r>
            <w:r w:rsidRPr="00DE0819">
              <w:t>Isotopes,</w:t>
            </w:r>
            <w:r w:rsidRPr="00DE0819">
              <w:rPr>
                <w:spacing w:val="-2"/>
              </w:rPr>
              <w:t xml:space="preserve"> </w:t>
            </w:r>
            <w:r w:rsidRPr="00DE0819">
              <w:t>DOE</w:t>
            </w:r>
            <w:r w:rsidRPr="00DE0819">
              <w:rPr>
                <w:spacing w:val="-2"/>
              </w:rPr>
              <w:t xml:space="preserve"> </w:t>
            </w:r>
            <w:r w:rsidRPr="00DE0819">
              <w:t>CHEM-TP-A.20:</w:t>
            </w:r>
            <w:r w:rsidR="00923DE0" w:rsidRPr="00504A5C">
              <w:t xml:space="preserve"> </w:t>
            </w:r>
            <w:r w:rsidRPr="00DE0819">
              <w:t>Uranium</w:t>
            </w:r>
            <w:r w:rsidRPr="00DE0819">
              <w:rPr>
                <w:spacing w:val="-2"/>
              </w:rPr>
              <w:t xml:space="preserve"> </w:t>
            </w:r>
            <w:r w:rsidRPr="00DE0819">
              <w:t>Isotopes,</w:t>
            </w:r>
            <w:r w:rsidRPr="00DE0819">
              <w:rPr>
                <w:spacing w:val="25"/>
                <w:w w:val="99"/>
              </w:rPr>
              <w:t xml:space="preserve"> </w:t>
            </w:r>
            <w:r w:rsidRPr="00DE0819">
              <w:t>Vegetation/Tissue</w:t>
            </w:r>
          </w:p>
        </w:tc>
        <w:tc>
          <w:tcPr>
            <w:tcW w:w="1980" w:type="dxa"/>
          </w:tcPr>
          <w:p w14:paraId="7A6B7B31" w14:textId="77777777" w:rsidR="00DE7E28" w:rsidRPr="00DE0819" w:rsidRDefault="00DE7E28" w:rsidP="00186130">
            <w:pPr>
              <w:pStyle w:val="TableContainer"/>
            </w:pPr>
            <w:r w:rsidRPr="00DE0819">
              <w:t>EZZ0121A</w:t>
            </w:r>
          </w:p>
        </w:tc>
        <w:tc>
          <w:tcPr>
            <w:tcW w:w="1620" w:type="dxa"/>
          </w:tcPr>
          <w:p w14:paraId="0861F03B" w14:textId="77777777" w:rsidR="00DE7E28" w:rsidRPr="00DE0819" w:rsidRDefault="00DE7E28" w:rsidP="00186130">
            <w:pPr>
              <w:pStyle w:val="TableContainer"/>
            </w:pPr>
            <w:r>
              <w:t>N/A</w:t>
            </w:r>
          </w:p>
        </w:tc>
        <w:tc>
          <w:tcPr>
            <w:tcW w:w="1788" w:type="dxa"/>
          </w:tcPr>
          <w:p w14:paraId="3049AA6D" w14:textId="77777777" w:rsidR="00DE7E28" w:rsidRPr="00DE0819" w:rsidRDefault="00DE7E28" w:rsidP="00186130">
            <w:pPr>
              <w:pStyle w:val="TableContainer"/>
            </w:pPr>
            <w:r w:rsidRPr="00DE0819">
              <w:t>$47.54</w:t>
            </w:r>
          </w:p>
        </w:tc>
      </w:tr>
    </w:tbl>
    <w:p w14:paraId="1B6C69C2" w14:textId="244B20DC" w:rsidR="00CB5200" w:rsidRDefault="00032AEA" w:rsidP="0031580C">
      <w:pPr>
        <w:pStyle w:val="Note"/>
      </w:pPr>
      <w:r w:rsidRPr="00DE0819">
        <w:t>NOTE:</w:t>
      </w:r>
      <w:r w:rsidRPr="00DE0819">
        <w:rPr>
          <w:spacing w:val="-6"/>
        </w:rPr>
        <w:t xml:space="preserve"> </w:t>
      </w:r>
      <w:r w:rsidRPr="00DE0819">
        <w:t>Except</w:t>
      </w:r>
      <w:r w:rsidRPr="00DE0819">
        <w:rPr>
          <w:spacing w:val="-6"/>
        </w:rPr>
        <w:t xml:space="preserve"> </w:t>
      </w:r>
      <w:r w:rsidRPr="00DE0819">
        <w:t>for</w:t>
      </w:r>
      <w:r w:rsidRPr="00DE0819">
        <w:rPr>
          <w:spacing w:val="-5"/>
        </w:rPr>
        <w:t xml:space="preserve"> </w:t>
      </w:r>
      <w:r w:rsidRPr="00DE0819">
        <w:t>gamma</w:t>
      </w:r>
      <w:r w:rsidRPr="00DE0819">
        <w:rPr>
          <w:spacing w:val="-6"/>
        </w:rPr>
        <w:t xml:space="preserve"> </w:t>
      </w:r>
      <w:r w:rsidRPr="00DE0819">
        <w:t>emitting</w:t>
      </w:r>
      <w:r w:rsidRPr="00DE0819">
        <w:rPr>
          <w:spacing w:val="-5"/>
        </w:rPr>
        <w:t xml:space="preserve"> </w:t>
      </w:r>
      <w:r w:rsidRPr="00DE0819">
        <w:t>isotopes</w:t>
      </w:r>
      <w:r w:rsidRPr="00DE0819">
        <w:rPr>
          <w:spacing w:val="-6"/>
        </w:rPr>
        <w:t xml:space="preserve"> </w:t>
      </w:r>
      <w:r w:rsidRPr="00DE0819">
        <w:t>and</w:t>
      </w:r>
      <w:r w:rsidRPr="00DE0819">
        <w:rPr>
          <w:spacing w:val="-5"/>
        </w:rPr>
        <w:t xml:space="preserve"> </w:t>
      </w:r>
      <w:r w:rsidRPr="00DE0819">
        <w:t>tritium,</w:t>
      </w:r>
      <w:r w:rsidRPr="00DE0819">
        <w:rPr>
          <w:spacing w:val="-6"/>
        </w:rPr>
        <w:t xml:space="preserve"> </w:t>
      </w:r>
      <w:r w:rsidRPr="00DE0819">
        <w:t>a</w:t>
      </w:r>
      <w:r w:rsidRPr="00DE0819">
        <w:rPr>
          <w:spacing w:val="-3"/>
        </w:rPr>
        <w:t xml:space="preserve"> </w:t>
      </w:r>
      <w:r w:rsidRPr="00DE0819">
        <w:t>sample</w:t>
      </w:r>
      <w:r w:rsidRPr="00DE0819">
        <w:rPr>
          <w:spacing w:val="-6"/>
        </w:rPr>
        <w:t xml:space="preserve"> </w:t>
      </w:r>
      <w:r w:rsidRPr="00DE0819">
        <w:t>preparation</w:t>
      </w:r>
      <w:r w:rsidRPr="00DE0819">
        <w:rPr>
          <w:spacing w:val="-4"/>
        </w:rPr>
        <w:t xml:space="preserve"> </w:t>
      </w:r>
      <w:r w:rsidRPr="00DE0819">
        <w:t>fee</w:t>
      </w:r>
      <w:r w:rsidRPr="00DE0819">
        <w:rPr>
          <w:spacing w:val="-5"/>
        </w:rPr>
        <w:t xml:space="preserve"> </w:t>
      </w:r>
      <w:r w:rsidRPr="00DE0819">
        <w:t>applies</w:t>
      </w:r>
      <w:r w:rsidRPr="00DE0819">
        <w:rPr>
          <w:spacing w:val="-5"/>
        </w:rPr>
        <w:t xml:space="preserve"> </w:t>
      </w:r>
      <w:r w:rsidRPr="00DE0819">
        <w:t>to</w:t>
      </w:r>
      <w:r w:rsidRPr="00DE0819">
        <w:rPr>
          <w:spacing w:val="-5"/>
        </w:rPr>
        <w:t xml:space="preserve"> </w:t>
      </w:r>
      <w:r w:rsidRPr="00DE0819">
        <w:t>the</w:t>
      </w:r>
      <w:r w:rsidRPr="00DE0819">
        <w:rPr>
          <w:spacing w:val="-6"/>
        </w:rPr>
        <w:t xml:space="preserve"> </w:t>
      </w:r>
      <w:r w:rsidRPr="00DE0819">
        <w:t>analysis</w:t>
      </w:r>
      <w:r w:rsidRPr="00DE0819">
        <w:rPr>
          <w:spacing w:val="-3"/>
        </w:rPr>
        <w:t xml:space="preserve"> </w:t>
      </w:r>
      <w:r w:rsidRPr="00DE0819">
        <w:t>for</w:t>
      </w:r>
      <w:r w:rsidRPr="00DE0819">
        <w:rPr>
          <w:spacing w:val="-6"/>
        </w:rPr>
        <w:t xml:space="preserve"> </w:t>
      </w:r>
      <w:r w:rsidRPr="00DE0819">
        <w:t>all</w:t>
      </w:r>
      <w:r w:rsidRPr="00DE0819">
        <w:rPr>
          <w:spacing w:val="-5"/>
        </w:rPr>
        <w:t xml:space="preserve"> </w:t>
      </w:r>
      <w:r w:rsidRPr="00DE0819">
        <w:t>tissue</w:t>
      </w:r>
      <w:r w:rsidRPr="00DE0819">
        <w:rPr>
          <w:spacing w:val="-4"/>
        </w:rPr>
        <w:t xml:space="preserve"> </w:t>
      </w:r>
      <w:r w:rsidRPr="00DE0819">
        <w:t>and</w:t>
      </w:r>
      <w:r w:rsidRPr="00DE0819">
        <w:rPr>
          <w:spacing w:val="-2"/>
        </w:rPr>
        <w:t xml:space="preserve"> </w:t>
      </w:r>
      <w:r w:rsidRPr="00DE0819">
        <w:t>vegetation</w:t>
      </w:r>
      <w:r w:rsidR="00727E0C" w:rsidRPr="00DE0819">
        <w:rPr>
          <w:spacing w:val="-5"/>
        </w:rPr>
        <w:t xml:space="preserve"> </w:t>
      </w:r>
      <w:r w:rsidRPr="00DE0819">
        <w:t>samples.</w:t>
      </w:r>
      <w:r w:rsidRPr="00DE0819">
        <w:rPr>
          <w:spacing w:val="-6"/>
        </w:rPr>
        <w:t xml:space="preserve"> </w:t>
      </w:r>
      <w:r w:rsidRPr="00DE0819">
        <w:t>The</w:t>
      </w:r>
      <w:r w:rsidRPr="00DE0819">
        <w:rPr>
          <w:spacing w:val="-5"/>
        </w:rPr>
        <w:t xml:space="preserve"> </w:t>
      </w:r>
      <w:r w:rsidRPr="00DE0819">
        <w:t>total</w:t>
      </w:r>
      <w:r w:rsidRPr="00DE0819">
        <w:rPr>
          <w:spacing w:val="-5"/>
        </w:rPr>
        <w:t xml:space="preserve"> </w:t>
      </w:r>
      <w:r w:rsidRPr="00DE0819">
        <w:t>cost</w:t>
      </w:r>
      <w:r w:rsidRPr="00DE0819">
        <w:rPr>
          <w:spacing w:val="-5"/>
        </w:rPr>
        <w:t xml:space="preserve"> </w:t>
      </w:r>
      <w:r w:rsidRPr="00DE0819">
        <w:t>for</w:t>
      </w:r>
      <w:r w:rsidRPr="00DE0819">
        <w:rPr>
          <w:spacing w:val="-6"/>
        </w:rPr>
        <w:t xml:space="preserve"> </w:t>
      </w:r>
      <w:r w:rsidRPr="00DE0819">
        <w:t>the</w:t>
      </w:r>
      <w:r w:rsidRPr="00DE0819">
        <w:rPr>
          <w:spacing w:val="-3"/>
        </w:rPr>
        <w:t xml:space="preserve"> </w:t>
      </w:r>
      <w:r w:rsidRPr="00DE0819">
        <w:t>analysis</w:t>
      </w:r>
      <w:r w:rsidRPr="00DE0819">
        <w:rPr>
          <w:spacing w:val="-6"/>
        </w:rPr>
        <w:t xml:space="preserve"> </w:t>
      </w:r>
      <w:r w:rsidRPr="00DE0819">
        <w:rPr>
          <w:spacing w:val="1"/>
        </w:rPr>
        <w:t>will</w:t>
      </w:r>
      <w:r w:rsidRPr="00DE0819">
        <w:rPr>
          <w:spacing w:val="-5"/>
        </w:rPr>
        <w:t xml:space="preserve"> </w:t>
      </w:r>
      <w:r w:rsidRPr="00DE0819">
        <w:t>be</w:t>
      </w:r>
      <w:r w:rsidRPr="00DE0819">
        <w:rPr>
          <w:spacing w:val="-5"/>
        </w:rPr>
        <w:t xml:space="preserve"> </w:t>
      </w:r>
      <w:r w:rsidRPr="00DE0819">
        <w:t>the</w:t>
      </w:r>
      <w:r w:rsidRPr="00DE0819">
        <w:rPr>
          <w:spacing w:val="-6"/>
        </w:rPr>
        <w:t xml:space="preserve"> </w:t>
      </w:r>
      <w:r w:rsidRPr="00DE0819">
        <w:t>sample</w:t>
      </w:r>
      <w:r w:rsidRPr="00DE0819">
        <w:rPr>
          <w:spacing w:val="-5"/>
        </w:rPr>
        <w:t xml:space="preserve"> </w:t>
      </w:r>
      <w:r w:rsidRPr="00DE0819">
        <w:t>preparation</w:t>
      </w:r>
      <w:r w:rsidRPr="00DE0819">
        <w:rPr>
          <w:spacing w:val="-5"/>
        </w:rPr>
        <w:t xml:space="preserve"> </w:t>
      </w:r>
      <w:r w:rsidRPr="00DE0819">
        <w:t>fee</w:t>
      </w:r>
      <w:r w:rsidRPr="00DE0819">
        <w:rPr>
          <w:spacing w:val="-4"/>
        </w:rPr>
        <w:t xml:space="preserve"> </w:t>
      </w:r>
      <w:r w:rsidRPr="00DE0819">
        <w:t>plus</w:t>
      </w:r>
      <w:r w:rsidRPr="00DE0819">
        <w:rPr>
          <w:spacing w:val="-3"/>
        </w:rPr>
        <w:t xml:space="preserve"> </w:t>
      </w:r>
      <w:r w:rsidRPr="00DE0819">
        <w:t>the</w:t>
      </w:r>
      <w:r w:rsidRPr="00DE0819">
        <w:rPr>
          <w:spacing w:val="-5"/>
        </w:rPr>
        <w:t xml:space="preserve"> </w:t>
      </w:r>
      <w:r w:rsidRPr="00DE0819">
        <w:t>analytical</w:t>
      </w:r>
      <w:r w:rsidRPr="00DE0819">
        <w:rPr>
          <w:spacing w:val="-4"/>
        </w:rPr>
        <w:t xml:space="preserve"> </w:t>
      </w:r>
      <w:r w:rsidRPr="00DE0819">
        <w:t>method</w:t>
      </w:r>
      <w:r w:rsidRPr="00DE0819">
        <w:rPr>
          <w:spacing w:val="-6"/>
        </w:rPr>
        <w:t xml:space="preserve"> </w:t>
      </w:r>
      <w:r w:rsidRPr="00DE0819">
        <w:t>fee.</w:t>
      </w:r>
    </w:p>
    <w:p w14:paraId="7D97D99C" w14:textId="33E495C2" w:rsidR="00B64B9C" w:rsidRDefault="00710752" w:rsidP="00710752">
      <w:pPr>
        <w:pStyle w:val="Heading6"/>
      </w:pPr>
      <w:r w:rsidRPr="00E514E1">
        <w:t>Environmental</w:t>
      </w:r>
      <w:r w:rsidRPr="00E514E1">
        <w:rPr>
          <w:spacing w:val="-3"/>
        </w:rPr>
        <w:t xml:space="preserve"> </w:t>
      </w:r>
      <w:r w:rsidRPr="00E514E1">
        <w:t>/</w:t>
      </w:r>
      <w:r w:rsidRPr="00E514E1">
        <w:rPr>
          <w:spacing w:val="-3"/>
        </w:rPr>
        <w:t xml:space="preserve"> </w:t>
      </w:r>
      <w:r w:rsidRPr="00E514E1">
        <w:t>Non-Potable</w:t>
      </w:r>
      <w:r w:rsidRPr="00E514E1">
        <w:rPr>
          <w:spacing w:val="-4"/>
        </w:rPr>
        <w:t xml:space="preserve"> </w:t>
      </w:r>
      <w:r w:rsidRPr="00E514E1">
        <w:t>Water:</w:t>
      </w:r>
      <w:r w:rsidR="00923DE0" w:rsidRPr="00504A5C">
        <w:t xml:space="preserve"> </w:t>
      </w:r>
      <w:r w:rsidRPr="00E514E1">
        <w:t xml:space="preserve">Metals </w:t>
      </w:r>
      <w:r w:rsidRPr="00E514E1">
        <w:rPr>
          <w:spacing w:val="-2"/>
        </w:rPr>
        <w:t>Analysis</w:t>
      </w:r>
    </w:p>
    <w:tbl>
      <w:tblPr>
        <w:tblStyle w:val="HHSTableforTextData2"/>
        <w:tblW w:w="10656" w:type="dxa"/>
        <w:tblInd w:w="0" w:type="dxa"/>
        <w:tblLayout w:type="fixed"/>
        <w:tblLook w:val="01E0" w:firstRow="1" w:lastRow="1" w:firstColumn="1" w:lastColumn="1" w:noHBand="0" w:noVBand="0"/>
      </w:tblPr>
      <w:tblGrid>
        <w:gridCol w:w="5204"/>
        <w:gridCol w:w="2004"/>
        <w:gridCol w:w="1639"/>
        <w:gridCol w:w="1809"/>
      </w:tblGrid>
      <w:tr w:rsidR="006B2F5E" w:rsidRPr="00E514E1" w14:paraId="3353C5C9" w14:textId="77777777" w:rsidTr="00E400A4">
        <w:trPr>
          <w:cnfStyle w:val="100000000000" w:firstRow="1" w:lastRow="0" w:firstColumn="0" w:lastColumn="0" w:oddVBand="0" w:evenVBand="0" w:oddHBand="0" w:evenHBand="0" w:firstRowFirstColumn="0" w:firstRowLastColumn="0" w:lastRowFirstColumn="0" w:lastRowLastColumn="0"/>
        </w:trPr>
        <w:tc>
          <w:tcPr>
            <w:tcW w:w="5142" w:type="dxa"/>
          </w:tcPr>
          <w:p w14:paraId="0B95F03C" w14:textId="77777777" w:rsidR="006B2F5E" w:rsidRPr="00E514E1" w:rsidRDefault="006B2F5E" w:rsidP="00186130">
            <w:pPr>
              <w:pStyle w:val="TableContainer"/>
            </w:pPr>
            <w:r w:rsidRPr="00E514E1">
              <w:t>Procedure</w:t>
            </w:r>
            <w:r w:rsidRPr="00E514E1">
              <w:rPr>
                <w:spacing w:val="-5"/>
              </w:rPr>
              <w:t xml:space="preserve"> </w:t>
            </w:r>
            <w:r w:rsidRPr="00E514E1">
              <w:t>Name</w:t>
            </w:r>
          </w:p>
        </w:tc>
        <w:tc>
          <w:tcPr>
            <w:tcW w:w="1980" w:type="dxa"/>
          </w:tcPr>
          <w:p w14:paraId="122DD6DC" w14:textId="77777777" w:rsidR="006B2F5E" w:rsidRPr="00E514E1" w:rsidRDefault="006B2F5E" w:rsidP="00186130">
            <w:pPr>
              <w:pStyle w:val="TableContainer"/>
            </w:pPr>
            <w:r w:rsidRPr="00E514E1">
              <w:t>Procedure</w:t>
            </w:r>
            <w:r w:rsidRPr="00E514E1">
              <w:rPr>
                <w:spacing w:val="-6"/>
              </w:rPr>
              <w:t xml:space="preserve"> </w:t>
            </w:r>
            <w:r w:rsidRPr="00E514E1">
              <w:t>No.</w:t>
            </w:r>
          </w:p>
        </w:tc>
        <w:tc>
          <w:tcPr>
            <w:tcW w:w="1620" w:type="dxa"/>
          </w:tcPr>
          <w:p w14:paraId="03987E15" w14:textId="77777777" w:rsidR="006B2F5E" w:rsidRPr="00E514E1" w:rsidRDefault="006B2F5E" w:rsidP="00186130">
            <w:pPr>
              <w:pStyle w:val="TableContainer"/>
            </w:pPr>
            <w:r w:rsidRPr="00E514E1">
              <w:t>CPT</w:t>
            </w:r>
          </w:p>
        </w:tc>
        <w:tc>
          <w:tcPr>
            <w:tcW w:w="1788" w:type="dxa"/>
          </w:tcPr>
          <w:p w14:paraId="0C299C09" w14:textId="77777777" w:rsidR="006B2F5E" w:rsidRPr="00E514E1" w:rsidRDefault="006B2F5E" w:rsidP="00186130">
            <w:pPr>
              <w:pStyle w:val="TableContainer"/>
            </w:pPr>
            <w:r w:rsidRPr="00E514E1">
              <w:t>Cost</w:t>
            </w:r>
          </w:p>
        </w:tc>
      </w:tr>
      <w:tr w:rsidR="00782F1A" w:rsidRPr="00E514E1" w14:paraId="23E37B4B" w14:textId="77777777" w:rsidTr="00E400A4">
        <w:trPr>
          <w:trHeight w:val="144"/>
        </w:trPr>
        <w:tc>
          <w:tcPr>
            <w:tcW w:w="5142" w:type="dxa"/>
          </w:tcPr>
          <w:p w14:paraId="2FD7728F" w14:textId="0C1A4552" w:rsidR="006B2F5E" w:rsidRPr="00DE0819" w:rsidRDefault="006B2F5E" w:rsidP="00186130">
            <w:pPr>
              <w:pStyle w:val="TableContainer"/>
            </w:pPr>
            <w:r w:rsidRPr="00DE0819">
              <w:t>Sample</w:t>
            </w:r>
            <w:r w:rsidRPr="00DE0819">
              <w:rPr>
                <w:spacing w:val="-2"/>
              </w:rPr>
              <w:t xml:space="preserve"> </w:t>
            </w:r>
            <w:r w:rsidRPr="00DE0819">
              <w:t>Preparation Fee Total</w:t>
            </w:r>
            <w:r w:rsidRPr="00DE0819">
              <w:rPr>
                <w:spacing w:val="1"/>
              </w:rPr>
              <w:t xml:space="preserve"> </w:t>
            </w:r>
            <w:r w:rsidRPr="00DE0819">
              <w:t>Recoverable Metals Digestion,</w:t>
            </w:r>
            <w:r w:rsidRPr="00DE0819">
              <w:rPr>
                <w:spacing w:val="34"/>
              </w:rPr>
              <w:t xml:space="preserve"> </w:t>
            </w:r>
            <w:r w:rsidRPr="00DE0819">
              <w:t>EPA</w:t>
            </w:r>
            <w:r w:rsidRPr="00DE0819">
              <w:rPr>
                <w:spacing w:val="-2"/>
              </w:rPr>
              <w:t xml:space="preserve"> </w:t>
            </w:r>
            <w:r w:rsidRPr="00DE0819">
              <w:t>Method 200.2</w:t>
            </w:r>
            <w:r w:rsidRPr="00DE0819">
              <w:rPr>
                <w:spacing w:val="-2"/>
              </w:rPr>
              <w:t xml:space="preserve"> </w:t>
            </w:r>
            <w:r w:rsidRPr="00DE0819">
              <w:t>and EPA</w:t>
            </w:r>
            <w:r w:rsidRPr="00DE0819">
              <w:rPr>
                <w:spacing w:val="-2"/>
              </w:rPr>
              <w:t xml:space="preserve"> </w:t>
            </w:r>
            <w:r w:rsidRPr="00DE0819">
              <w:t>SW-846 Methods 3005A,</w:t>
            </w:r>
            <w:r w:rsidRPr="00DE0819">
              <w:rPr>
                <w:spacing w:val="22"/>
                <w:w w:val="99"/>
              </w:rPr>
              <w:t xml:space="preserve"> </w:t>
            </w:r>
            <w:r w:rsidRPr="00DE0819">
              <w:t>3010A,</w:t>
            </w:r>
            <w:r w:rsidRPr="00DE0819">
              <w:rPr>
                <w:spacing w:val="-2"/>
              </w:rPr>
              <w:t xml:space="preserve"> </w:t>
            </w:r>
            <w:r w:rsidRPr="00DE0819">
              <w:t>and 3020A:</w:t>
            </w:r>
            <w:r w:rsidR="00923DE0" w:rsidRPr="00504A5C">
              <w:t xml:space="preserve"> </w:t>
            </w:r>
            <w:r w:rsidRPr="00DE0819">
              <w:t>Total Recoverable Metals Digestion,</w:t>
            </w:r>
            <w:r w:rsidRPr="00DE0819">
              <w:rPr>
                <w:spacing w:val="35"/>
                <w:w w:val="99"/>
              </w:rPr>
              <w:t xml:space="preserve"> </w:t>
            </w:r>
            <w:r w:rsidRPr="00DE0819">
              <w:t>Non-Potable</w:t>
            </w:r>
            <w:r w:rsidRPr="00DE0819">
              <w:rPr>
                <w:spacing w:val="-4"/>
              </w:rPr>
              <w:t xml:space="preserve"> </w:t>
            </w:r>
            <w:r w:rsidRPr="00DE0819">
              <w:t>Water</w:t>
            </w:r>
          </w:p>
        </w:tc>
        <w:tc>
          <w:tcPr>
            <w:tcW w:w="1980" w:type="dxa"/>
          </w:tcPr>
          <w:p w14:paraId="775296D0" w14:textId="77777777" w:rsidR="006B2F5E" w:rsidRPr="00DE0819" w:rsidRDefault="006B2F5E" w:rsidP="00186130">
            <w:pPr>
              <w:pStyle w:val="TableContainer"/>
            </w:pPr>
            <w:r w:rsidRPr="00DE0819">
              <w:t>EZZ0204A</w:t>
            </w:r>
          </w:p>
        </w:tc>
        <w:tc>
          <w:tcPr>
            <w:tcW w:w="1620" w:type="dxa"/>
          </w:tcPr>
          <w:p w14:paraId="3670929D" w14:textId="77777777" w:rsidR="006B2F5E" w:rsidRPr="00DE0819" w:rsidRDefault="006B2F5E" w:rsidP="00186130">
            <w:pPr>
              <w:pStyle w:val="TableContainer"/>
            </w:pPr>
            <w:r>
              <w:t>N/A</w:t>
            </w:r>
          </w:p>
        </w:tc>
        <w:tc>
          <w:tcPr>
            <w:tcW w:w="1788" w:type="dxa"/>
          </w:tcPr>
          <w:p w14:paraId="17B55DFD" w14:textId="77777777" w:rsidR="006B2F5E" w:rsidRPr="00DE0819" w:rsidRDefault="006B2F5E" w:rsidP="00186130">
            <w:pPr>
              <w:pStyle w:val="TableContainer"/>
            </w:pPr>
            <w:r w:rsidRPr="00DE0819">
              <w:t>$29.92</w:t>
            </w:r>
          </w:p>
        </w:tc>
      </w:tr>
      <w:tr w:rsidR="00782F1A" w:rsidRPr="00E514E1" w14:paraId="37CF5D8E"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8FDB18D" w14:textId="01CA821B" w:rsidR="006B2F5E" w:rsidRPr="00DE0819" w:rsidRDefault="006B2F5E" w:rsidP="00186130">
            <w:pPr>
              <w:pStyle w:val="TableContainer"/>
            </w:pPr>
            <w:r w:rsidRPr="00DE0819">
              <w:t>Sample</w:t>
            </w:r>
            <w:r w:rsidRPr="00DE0819">
              <w:rPr>
                <w:spacing w:val="-2"/>
              </w:rPr>
              <w:t xml:space="preserve"> </w:t>
            </w:r>
            <w:r w:rsidRPr="00DE0819">
              <w:t>Preparation Fee Filtration (Dissolved</w:t>
            </w:r>
            <w:r w:rsidRPr="00DE0819">
              <w:rPr>
                <w:spacing w:val="1"/>
              </w:rPr>
              <w:t xml:space="preserve"> </w:t>
            </w:r>
            <w:r w:rsidRPr="00DE0819">
              <w:t>Metals), EPA</w:t>
            </w:r>
            <w:r w:rsidRPr="00DE0819">
              <w:rPr>
                <w:spacing w:val="26"/>
                <w:w w:val="99"/>
              </w:rPr>
              <w:t xml:space="preserve"> </w:t>
            </w:r>
            <w:r w:rsidRPr="00DE0819">
              <w:t>SW-846</w:t>
            </w:r>
            <w:r w:rsidRPr="00DE0819">
              <w:rPr>
                <w:spacing w:val="-3"/>
              </w:rPr>
              <w:t xml:space="preserve"> </w:t>
            </w:r>
            <w:r w:rsidRPr="00DE0819">
              <w:t>Method</w:t>
            </w:r>
            <w:r w:rsidRPr="00DE0819">
              <w:rPr>
                <w:spacing w:val="-4"/>
              </w:rPr>
              <w:t xml:space="preserve"> </w:t>
            </w:r>
            <w:r w:rsidRPr="00DE0819">
              <w:t>3005A:</w:t>
            </w:r>
            <w:r w:rsidR="00923DE0" w:rsidRPr="00504A5C">
              <w:t xml:space="preserve"> </w:t>
            </w:r>
            <w:r w:rsidRPr="00DE0819">
              <w:t>Filtration,</w:t>
            </w:r>
            <w:r w:rsidRPr="00DE0819">
              <w:rPr>
                <w:spacing w:val="-3"/>
              </w:rPr>
              <w:t xml:space="preserve"> </w:t>
            </w:r>
            <w:r w:rsidRPr="00DE0819">
              <w:t>Water/</w:t>
            </w:r>
            <w:r w:rsidRPr="00DE0819">
              <w:rPr>
                <w:spacing w:val="-3"/>
              </w:rPr>
              <w:t xml:space="preserve"> </w:t>
            </w:r>
            <w:r w:rsidRPr="00DE0819">
              <w:t>Wastewater</w:t>
            </w:r>
          </w:p>
        </w:tc>
        <w:tc>
          <w:tcPr>
            <w:tcW w:w="1980" w:type="dxa"/>
          </w:tcPr>
          <w:p w14:paraId="67916F19" w14:textId="77777777" w:rsidR="006B2F5E" w:rsidRPr="00DE0819" w:rsidRDefault="006B2F5E" w:rsidP="00186130">
            <w:pPr>
              <w:pStyle w:val="TableContainer"/>
              <w:rPr>
                <w:rFonts w:eastAsia="Arial" w:cs="Arial"/>
                <w:bCs/>
              </w:rPr>
            </w:pPr>
            <w:r w:rsidRPr="00DE0819">
              <w:t>EZZ0175A</w:t>
            </w:r>
          </w:p>
        </w:tc>
        <w:tc>
          <w:tcPr>
            <w:tcW w:w="1620" w:type="dxa"/>
          </w:tcPr>
          <w:p w14:paraId="515FFC1B" w14:textId="77777777" w:rsidR="006B2F5E" w:rsidRPr="00DE0819" w:rsidRDefault="006B2F5E" w:rsidP="00186130">
            <w:pPr>
              <w:pStyle w:val="TableContainer"/>
              <w:rPr>
                <w:rFonts w:eastAsia="Arial" w:cs="Arial"/>
                <w:bCs/>
              </w:rPr>
            </w:pPr>
            <w:r>
              <w:t>N/A</w:t>
            </w:r>
          </w:p>
        </w:tc>
        <w:tc>
          <w:tcPr>
            <w:tcW w:w="1788" w:type="dxa"/>
          </w:tcPr>
          <w:p w14:paraId="6A577278" w14:textId="77777777" w:rsidR="006B2F5E" w:rsidRPr="00DE0819" w:rsidRDefault="006B2F5E" w:rsidP="00186130">
            <w:pPr>
              <w:pStyle w:val="TableContainer"/>
              <w:rPr>
                <w:rFonts w:eastAsia="Arial" w:cs="Arial"/>
                <w:bCs/>
              </w:rPr>
            </w:pPr>
            <w:r w:rsidRPr="00DE0819">
              <w:t>$22.36</w:t>
            </w:r>
          </w:p>
        </w:tc>
      </w:tr>
      <w:tr w:rsidR="00782F1A" w:rsidRPr="00E514E1" w14:paraId="37D64328" w14:textId="77777777" w:rsidTr="00E400A4">
        <w:trPr>
          <w:trHeight w:val="144"/>
        </w:trPr>
        <w:tc>
          <w:tcPr>
            <w:tcW w:w="5142" w:type="dxa"/>
          </w:tcPr>
          <w:p w14:paraId="2944E302" w14:textId="536FF84F" w:rsidR="006B2F5E" w:rsidRPr="00DE0819" w:rsidRDefault="006B2F5E" w:rsidP="00186130">
            <w:pPr>
              <w:pStyle w:val="TableContainer"/>
            </w:pPr>
            <w:r w:rsidRPr="00DE0819">
              <w:t>Mercury,</w:t>
            </w:r>
            <w:r w:rsidRPr="00DE0819">
              <w:rPr>
                <w:spacing w:val="-2"/>
              </w:rPr>
              <w:t xml:space="preserve"> </w:t>
            </w:r>
            <w:r w:rsidRPr="00DE0819">
              <w:t>EPA Method 245.1 and EPA SW-846 Method</w:t>
            </w:r>
            <w:r w:rsidRPr="00DE0819">
              <w:rPr>
                <w:spacing w:val="23"/>
              </w:rPr>
              <w:t xml:space="preserve"> </w:t>
            </w:r>
            <w:r w:rsidRPr="00DE0819">
              <w:t>7470A:</w:t>
            </w:r>
            <w:r w:rsidR="00923DE0" w:rsidRPr="00504A5C">
              <w:t xml:space="preserve"> </w:t>
            </w:r>
            <w:r w:rsidRPr="00DE0819">
              <w:t>Mercury,</w:t>
            </w:r>
            <w:r w:rsidRPr="00DE0819">
              <w:rPr>
                <w:spacing w:val="-2"/>
              </w:rPr>
              <w:t xml:space="preserve"> </w:t>
            </w:r>
            <w:r w:rsidRPr="00DE0819">
              <w:t>Non-Potable Water</w:t>
            </w:r>
          </w:p>
        </w:tc>
        <w:tc>
          <w:tcPr>
            <w:tcW w:w="1980" w:type="dxa"/>
          </w:tcPr>
          <w:p w14:paraId="52C59612" w14:textId="77777777" w:rsidR="006B2F5E" w:rsidRPr="00DE0819" w:rsidRDefault="006B2F5E" w:rsidP="00186130">
            <w:pPr>
              <w:pStyle w:val="TableContainer"/>
            </w:pPr>
            <w:r w:rsidRPr="00DE0819">
              <w:t>EZZ0160A</w:t>
            </w:r>
          </w:p>
        </w:tc>
        <w:tc>
          <w:tcPr>
            <w:tcW w:w="1620" w:type="dxa"/>
          </w:tcPr>
          <w:p w14:paraId="011B2249" w14:textId="77777777" w:rsidR="006B2F5E" w:rsidRPr="00DE0819" w:rsidRDefault="006B2F5E" w:rsidP="00186130">
            <w:pPr>
              <w:pStyle w:val="TableContainer"/>
            </w:pPr>
            <w:r>
              <w:t>N/A</w:t>
            </w:r>
          </w:p>
        </w:tc>
        <w:tc>
          <w:tcPr>
            <w:tcW w:w="1788" w:type="dxa"/>
          </w:tcPr>
          <w:p w14:paraId="08FEF3A9" w14:textId="77777777" w:rsidR="006B2F5E" w:rsidRPr="00DE0819" w:rsidRDefault="006B2F5E" w:rsidP="00186130">
            <w:pPr>
              <w:pStyle w:val="TableContainer"/>
            </w:pPr>
            <w:r w:rsidRPr="00DE0819">
              <w:t>$28.10</w:t>
            </w:r>
          </w:p>
        </w:tc>
      </w:tr>
      <w:tr w:rsidR="00782F1A" w:rsidRPr="00E514E1" w14:paraId="3BA6BE4C"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3EB06C3" w14:textId="6704A1A6" w:rsidR="006B2F5E" w:rsidRPr="00DE0819" w:rsidRDefault="006B2F5E" w:rsidP="00186130">
            <w:pPr>
              <w:pStyle w:val="TableContainer"/>
            </w:pPr>
            <w:r w:rsidRPr="00DE0819">
              <w:t>Single</w:t>
            </w:r>
            <w:r w:rsidRPr="00DE0819">
              <w:rPr>
                <w:spacing w:val="-2"/>
              </w:rPr>
              <w:t xml:space="preserve"> </w:t>
            </w:r>
            <w:r w:rsidRPr="00DE0819">
              <w:t>metal ICP EPA Method 200.7 and EPA SW-846</w:t>
            </w:r>
            <w:r w:rsidRPr="00DE0819">
              <w:rPr>
                <w:spacing w:val="20"/>
              </w:rPr>
              <w:t xml:space="preserve"> </w:t>
            </w:r>
            <w:r w:rsidRPr="00DE0819">
              <w:t>Method</w:t>
            </w:r>
            <w:r w:rsidRPr="00DE0819">
              <w:rPr>
                <w:spacing w:val="-2"/>
              </w:rPr>
              <w:t xml:space="preserve"> </w:t>
            </w:r>
            <w:r w:rsidRPr="00DE0819">
              <w:t>6010</w:t>
            </w:r>
            <w:r w:rsidRPr="00DE0819">
              <w:rPr>
                <w:spacing w:val="-2"/>
              </w:rPr>
              <w:t xml:space="preserve"> </w:t>
            </w:r>
            <w:r w:rsidRPr="00DE0819">
              <w:t>C:</w:t>
            </w:r>
            <w:r w:rsidR="00923DE0" w:rsidRPr="00504A5C">
              <w:t xml:space="preserve"> </w:t>
            </w:r>
            <w:r w:rsidRPr="00DE0819">
              <w:t>Single</w:t>
            </w:r>
            <w:r w:rsidRPr="00DE0819">
              <w:rPr>
                <w:spacing w:val="-2"/>
              </w:rPr>
              <w:t xml:space="preserve"> </w:t>
            </w:r>
            <w:r w:rsidRPr="00DE0819">
              <w:t>Metal (ICP), Non-Potable</w:t>
            </w:r>
            <w:r w:rsidRPr="00DE0819">
              <w:rPr>
                <w:spacing w:val="-2"/>
              </w:rPr>
              <w:t xml:space="preserve"> </w:t>
            </w:r>
            <w:r w:rsidRPr="00DE0819">
              <w:t>Water</w:t>
            </w:r>
          </w:p>
        </w:tc>
        <w:tc>
          <w:tcPr>
            <w:tcW w:w="1980" w:type="dxa"/>
          </w:tcPr>
          <w:p w14:paraId="3A6F22DC" w14:textId="77777777" w:rsidR="006B2F5E" w:rsidRPr="00DE0819" w:rsidRDefault="006B2F5E" w:rsidP="00186130">
            <w:pPr>
              <w:pStyle w:val="TableContainer"/>
            </w:pPr>
            <w:r w:rsidRPr="00DE0819">
              <w:t>EZZ0177A</w:t>
            </w:r>
          </w:p>
        </w:tc>
        <w:tc>
          <w:tcPr>
            <w:tcW w:w="1620" w:type="dxa"/>
          </w:tcPr>
          <w:p w14:paraId="5499185B" w14:textId="77777777" w:rsidR="006B2F5E" w:rsidRPr="00DE0819" w:rsidRDefault="006B2F5E" w:rsidP="00186130">
            <w:pPr>
              <w:pStyle w:val="TableContainer"/>
            </w:pPr>
            <w:r>
              <w:t>N/A</w:t>
            </w:r>
          </w:p>
        </w:tc>
        <w:tc>
          <w:tcPr>
            <w:tcW w:w="1788" w:type="dxa"/>
          </w:tcPr>
          <w:p w14:paraId="10482B03" w14:textId="77777777" w:rsidR="006B2F5E" w:rsidRPr="00DE0819" w:rsidRDefault="006B2F5E" w:rsidP="00186130">
            <w:pPr>
              <w:pStyle w:val="TableContainer"/>
            </w:pPr>
            <w:r w:rsidRPr="00DE0819">
              <w:t>$114.04</w:t>
            </w:r>
          </w:p>
        </w:tc>
      </w:tr>
      <w:tr w:rsidR="00782F1A" w:rsidRPr="00E514E1" w14:paraId="3AA5FE52" w14:textId="77777777" w:rsidTr="00E400A4">
        <w:trPr>
          <w:trHeight w:val="144"/>
        </w:trPr>
        <w:tc>
          <w:tcPr>
            <w:tcW w:w="5142" w:type="dxa"/>
          </w:tcPr>
          <w:p w14:paraId="06DF49E5" w14:textId="186651B1" w:rsidR="006B2F5E" w:rsidRPr="00DE0819" w:rsidRDefault="006B2F5E" w:rsidP="00186130">
            <w:pPr>
              <w:pStyle w:val="TableContainer"/>
            </w:pPr>
            <w:r w:rsidRPr="00DE0819">
              <w:t>Single</w:t>
            </w:r>
            <w:r w:rsidRPr="00DE0819">
              <w:rPr>
                <w:spacing w:val="-2"/>
              </w:rPr>
              <w:t xml:space="preserve"> </w:t>
            </w:r>
            <w:r w:rsidRPr="00DE0819">
              <w:t>Metal</w:t>
            </w:r>
            <w:r w:rsidRPr="00DE0819">
              <w:rPr>
                <w:spacing w:val="-2"/>
              </w:rPr>
              <w:t xml:space="preserve"> </w:t>
            </w:r>
            <w:r w:rsidRPr="00DE0819">
              <w:t>ICP-MS, EPA</w:t>
            </w:r>
            <w:r w:rsidRPr="00DE0819">
              <w:rPr>
                <w:spacing w:val="-2"/>
              </w:rPr>
              <w:t xml:space="preserve"> </w:t>
            </w:r>
            <w:r w:rsidRPr="00DE0819">
              <w:t>Method 200.8</w:t>
            </w:r>
            <w:r w:rsidRPr="00DE0819">
              <w:rPr>
                <w:spacing w:val="-2"/>
              </w:rPr>
              <w:t xml:space="preserve"> </w:t>
            </w:r>
            <w:r w:rsidRPr="00DE0819">
              <w:t>and EPA</w:t>
            </w:r>
            <w:r w:rsidRPr="00DE0819">
              <w:rPr>
                <w:spacing w:val="-2"/>
              </w:rPr>
              <w:t xml:space="preserve"> </w:t>
            </w:r>
            <w:r w:rsidRPr="00DE0819">
              <w:t>SW-846</w:t>
            </w:r>
            <w:r w:rsidRPr="00DE0819">
              <w:rPr>
                <w:spacing w:val="24"/>
              </w:rPr>
              <w:t xml:space="preserve"> </w:t>
            </w:r>
            <w:r w:rsidRPr="00DE0819">
              <w:t>Method</w:t>
            </w:r>
            <w:r w:rsidRPr="00DE0819">
              <w:rPr>
                <w:spacing w:val="-2"/>
              </w:rPr>
              <w:t xml:space="preserve"> </w:t>
            </w:r>
            <w:r w:rsidRPr="00DE0819">
              <w:t>6020A:</w:t>
            </w:r>
            <w:r w:rsidR="00923DE0" w:rsidRPr="00504A5C">
              <w:t xml:space="preserve"> </w:t>
            </w:r>
            <w:r w:rsidRPr="00DE0819">
              <w:t>Single</w:t>
            </w:r>
            <w:r w:rsidRPr="00DE0819">
              <w:rPr>
                <w:spacing w:val="-2"/>
              </w:rPr>
              <w:t xml:space="preserve"> </w:t>
            </w:r>
            <w:r w:rsidRPr="00DE0819">
              <w:t>Metal</w:t>
            </w:r>
            <w:r w:rsidRPr="00DE0819">
              <w:rPr>
                <w:spacing w:val="-2"/>
              </w:rPr>
              <w:t xml:space="preserve"> </w:t>
            </w:r>
            <w:r w:rsidRPr="00DE0819">
              <w:t>(ICP-MS),</w:t>
            </w:r>
            <w:r w:rsidRPr="00DE0819">
              <w:rPr>
                <w:spacing w:val="-2"/>
              </w:rPr>
              <w:t xml:space="preserve"> </w:t>
            </w:r>
            <w:r w:rsidRPr="00DE0819">
              <w:t>Non-Potable</w:t>
            </w:r>
            <w:r w:rsidRPr="00DE0819">
              <w:rPr>
                <w:spacing w:val="-2"/>
              </w:rPr>
              <w:t xml:space="preserve"> </w:t>
            </w:r>
            <w:r w:rsidRPr="00DE0819">
              <w:t>Water</w:t>
            </w:r>
          </w:p>
        </w:tc>
        <w:tc>
          <w:tcPr>
            <w:tcW w:w="1980" w:type="dxa"/>
          </w:tcPr>
          <w:p w14:paraId="3F229954" w14:textId="77777777" w:rsidR="006B2F5E" w:rsidRPr="00DE0819" w:rsidRDefault="006B2F5E" w:rsidP="00186130">
            <w:pPr>
              <w:pStyle w:val="TableContainer"/>
            </w:pPr>
            <w:r w:rsidRPr="00DE0819">
              <w:t>EZZ0179A</w:t>
            </w:r>
          </w:p>
        </w:tc>
        <w:tc>
          <w:tcPr>
            <w:tcW w:w="1620" w:type="dxa"/>
          </w:tcPr>
          <w:p w14:paraId="2D60FBC4" w14:textId="77777777" w:rsidR="006B2F5E" w:rsidRPr="00DE0819" w:rsidRDefault="006B2F5E" w:rsidP="00186130">
            <w:pPr>
              <w:pStyle w:val="TableContainer"/>
            </w:pPr>
            <w:r>
              <w:t>N/A</w:t>
            </w:r>
          </w:p>
        </w:tc>
        <w:tc>
          <w:tcPr>
            <w:tcW w:w="1788" w:type="dxa"/>
          </w:tcPr>
          <w:p w14:paraId="7CA75648" w14:textId="77777777" w:rsidR="006B2F5E" w:rsidRPr="00DE0819" w:rsidRDefault="006B2F5E" w:rsidP="00186130">
            <w:pPr>
              <w:pStyle w:val="TableContainer"/>
            </w:pPr>
            <w:r w:rsidRPr="00DE0819">
              <w:t>$114.04</w:t>
            </w:r>
          </w:p>
        </w:tc>
      </w:tr>
    </w:tbl>
    <w:p w14:paraId="45843E57" w14:textId="5D6B9DAD" w:rsidR="00B64B9C" w:rsidRDefault="00782F1A" w:rsidP="0031580C">
      <w:pPr>
        <w:pStyle w:val="Note"/>
      </w:pPr>
      <w:r w:rsidRPr="00B11494">
        <w:t>NOTE:</w:t>
      </w:r>
      <w:r w:rsidRPr="00B11494">
        <w:rPr>
          <w:spacing w:val="-3"/>
        </w:rPr>
        <w:t xml:space="preserve"> </w:t>
      </w:r>
      <w:r w:rsidRPr="00B11494">
        <w:t>A</w:t>
      </w:r>
      <w:r w:rsidRPr="00B11494">
        <w:rPr>
          <w:spacing w:val="-8"/>
        </w:rPr>
        <w:t xml:space="preserve"> </w:t>
      </w:r>
      <w:r w:rsidRPr="00B11494">
        <w:t>sample</w:t>
      </w:r>
      <w:r w:rsidRPr="00B11494">
        <w:rPr>
          <w:spacing w:val="-5"/>
        </w:rPr>
        <w:t xml:space="preserve"> </w:t>
      </w:r>
      <w:r w:rsidRPr="00B11494">
        <w:t>preparation</w:t>
      </w:r>
      <w:r w:rsidRPr="00B11494">
        <w:rPr>
          <w:spacing w:val="-6"/>
        </w:rPr>
        <w:t xml:space="preserve"> </w:t>
      </w:r>
      <w:r w:rsidRPr="00B11494">
        <w:t>fees</w:t>
      </w:r>
      <w:r w:rsidRPr="00B11494">
        <w:rPr>
          <w:spacing w:val="-5"/>
        </w:rPr>
        <w:t xml:space="preserve"> </w:t>
      </w:r>
      <w:r w:rsidRPr="00B11494">
        <w:t>apply</w:t>
      </w:r>
      <w:r w:rsidRPr="00B11494">
        <w:rPr>
          <w:spacing w:val="-7"/>
        </w:rPr>
        <w:t xml:space="preserve"> </w:t>
      </w:r>
      <w:r w:rsidRPr="00B11494">
        <w:t>to</w:t>
      </w:r>
      <w:r w:rsidRPr="00B11494">
        <w:rPr>
          <w:spacing w:val="-4"/>
        </w:rPr>
        <w:t xml:space="preserve"> </w:t>
      </w:r>
      <w:r w:rsidRPr="00B11494">
        <w:t>the</w:t>
      </w:r>
      <w:r w:rsidRPr="00B11494">
        <w:rPr>
          <w:spacing w:val="-3"/>
        </w:rPr>
        <w:t xml:space="preserve"> </w:t>
      </w:r>
      <w:r w:rsidRPr="00B11494">
        <w:t>analysis</w:t>
      </w:r>
      <w:r w:rsidRPr="00B11494">
        <w:rPr>
          <w:spacing w:val="-3"/>
        </w:rPr>
        <w:t xml:space="preserve"> </w:t>
      </w:r>
      <w:r w:rsidRPr="00B11494">
        <w:t>of</w:t>
      </w:r>
      <w:r w:rsidRPr="00B11494">
        <w:rPr>
          <w:spacing w:val="-4"/>
        </w:rPr>
        <w:t xml:space="preserve"> </w:t>
      </w:r>
      <w:r w:rsidRPr="00B11494">
        <w:t>non-potable</w:t>
      </w:r>
      <w:r w:rsidRPr="00B11494">
        <w:rPr>
          <w:spacing w:val="-7"/>
        </w:rPr>
        <w:t xml:space="preserve"> </w:t>
      </w:r>
      <w:r w:rsidRPr="00B11494">
        <w:t>water</w:t>
      </w:r>
      <w:r w:rsidRPr="00B11494">
        <w:rPr>
          <w:spacing w:val="-5"/>
        </w:rPr>
        <w:t xml:space="preserve"> </w:t>
      </w:r>
      <w:r w:rsidRPr="00B11494">
        <w:t>samples.</w:t>
      </w:r>
      <w:r w:rsidRPr="00B11494">
        <w:rPr>
          <w:spacing w:val="-3"/>
        </w:rPr>
        <w:t xml:space="preserve"> </w:t>
      </w:r>
      <w:r w:rsidRPr="00B11494">
        <w:t>A</w:t>
      </w:r>
      <w:r w:rsidRPr="00B11494">
        <w:rPr>
          <w:spacing w:val="-8"/>
        </w:rPr>
        <w:t xml:space="preserve"> </w:t>
      </w:r>
      <w:r w:rsidRPr="00B11494">
        <w:t>sample</w:t>
      </w:r>
      <w:r w:rsidRPr="00B11494">
        <w:rPr>
          <w:spacing w:val="-5"/>
        </w:rPr>
        <w:t xml:space="preserve"> </w:t>
      </w:r>
      <w:r w:rsidRPr="00B11494">
        <w:t>requiring</w:t>
      </w:r>
      <w:r w:rsidRPr="00B11494">
        <w:rPr>
          <w:spacing w:val="-6"/>
        </w:rPr>
        <w:t xml:space="preserve"> </w:t>
      </w:r>
      <w:r w:rsidRPr="00B11494">
        <w:t>both</w:t>
      </w:r>
      <w:r w:rsidRPr="00B11494">
        <w:rPr>
          <w:spacing w:val="-5"/>
        </w:rPr>
        <w:t xml:space="preserve"> </w:t>
      </w:r>
      <w:r w:rsidRPr="00B11494">
        <w:t>ICP</w:t>
      </w:r>
      <w:r w:rsidRPr="00B11494">
        <w:rPr>
          <w:spacing w:val="-6"/>
        </w:rPr>
        <w:t xml:space="preserve"> </w:t>
      </w:r>
      <w:r w:rsidRPr="00B11494">
        <w:t>and</w:t>
      </w:r>
      <w:r w:rsidRPr="00B11494">
        <w:rPr>
          <w:spacing w:val="-5"/>
        </w:rPr>
        <w:t xml:space="preserve"> </w:t>
      </w:r>
      <w:r w:rsidRPr="00B11494">
        <w:t>ICP-MS</w:t>
      </w:r>
      <w:r w:rsidR="00727E0C" w:rsidRPr="00DE0819">
        <w:rPr>
          <w:spacing w:val="-5"/>
        </w:rPr>
        <w:t xml:space="preserve"> </w:t>
      </w:r>
      <w:r w:rsidRPr="00B11494">
        <w:t>techniques</w:t>
      </w:r>
      <w:r w:rsidRPr="00B11494">
        <w:rPr>
          <w:spacing w:val="-7"/>
        </w:rPr>
        <w:t xml:space="preserve"> </w:t>
      </w:r>
      <w:r w:rsidRPr="00B11494">
        <w:rPr>
          <w:spacing w:val="1"/>
        </w:rPr>
        <w:t>will</w:t>
      </w:r>
      <w:r w:rsidRPr="00B11494">
        <w:rPr>
          <w:spacing w:val="-6"/>
        </w:rPr>
        <w:t xml:space="preserve"> </w:t>
      </w:r>
      <w:r w:rsidRPr="00B11494">
        <w:t>require</w:t>
      </w:r>
      <w:r w:rsidRPr="00B11494">
        <w:rPr>
          <w:spacing w:val="-5"/>
        </w:rPr>
        <w:t xml:space="preserve"> </w:t>
      </w:r>
      <w:r w:rsidRPr="00B11494">
        <w:t>two</w:t>
      </w:r>
      <w:r w:rsidRPr="00B11494">
        <w:rPr>
          <w:spacing w:val="-6"/>
        </w:rPr>
        <w:t xml:space="preserve"> </w:t>
      </w:r>
      <w:r w:rsidRPr="00B11494">
        <w:t>sample</w:t>
      </w:r>
      <w:r w:rsidRPr="00B11494">
        <w:rPr>
          <w:spacing w:val="-4"/>
        </w:rPr>
        <w:t xml:space="preserve"> </w:t>
      </w:r>
      <w:r w:rsidRPr="00B11494">
        <w:t>preparations.</w:t>
      </w:r>
      <w:r w:rsidRPr="00B11494">
        <w:rPr>
          <w:spacing w:val="-6"/>
        </w:rPr>
        <w:t xml:space="preserve"> </w:t>
      </w:r>
      <w:r w:rsidRPr="00B11494">
        <w:t>The</w:t>
      </w:r>
      <w:r w:rsidRPr="00B11494">
        <w:rPr>
          <w:spacing w:val="-4"/>
        </w:rPr>
        <w:t xml:space="preserve"> </w:t>
      </w:r>
      <w:r w:rsidRPr="00B11494">
        <w:t>total</w:t>
      </w:r>
      <w:r w:rsidRPr="00B11494">
        <w:rPr>
          <w:spacing w:val="-5"/>
        </w:rPr>
        <w:t xml:space="preserve"> </w:t>
      </w:r>
      <w:r w:rsidRPr="00B11494">
        <w:t>cost</w:t>
      </w:r>
      <w:r w:rsidRPr="00B11494">
        <w:rPr>
          <w:spacing w:val="-6"/>
        </w:rPr>
        <w:t xml:space="preserve"> </w:t>
      </w:r>
      <w:r w:rsidRPr="00B11494">
        <w:t>of</w:t>
      </w:r>
      <w:r w:rsidRPr="00B11494">
        <w:rPr>
          <w:spacing w:val="-5"/>
        </w:rPr>
        <w:t xml:space="preserve"> </w:t>
      </w:r>
      <w:r w:rsidRPr="00B11494">
        <w:t>the</w:t>
      </w:r>
      <w:r w:rsidRPr="00B11494">
        <w:rPr>
          <w:spacing w:val="-6"/>
        </w:rPr>
        <w:t xml:space="preserve"> </w:t>
      </w:r>
      <w:r w:rsidRPr="00B11494">
        <w:t>analysis</w:t>
      </w:r>
      <w:r w:rsidRPr="00B11494">
        <w:rPr>
          <w:spacing w:val="-4"/>
        </w:rPr>
        <w:t xml:space="preserve"> </w:t>
      </w:r>
      <w:r w:rsidRPr="00B11494">
        <w:t>will</w:t>
      </w:r>
      <w:r w:rsidRPr="00B11494">
        <w:rPr>
          <w:spacing w:val="-5"/>
        </w:rPr>
        <w:t xml:space="preserve"> </w:t>
      </w:r>
      <w:r w:rsidRPr="00B11494">
        <w:t>be</w:t>
      </w:r>
      <w:r w:rsidRPr="00B11494">
        <w:rPr>
          <w:spacing w:val="-6"/>
        </w:rPr>
        <w:t xml:space="preserve"> </w:t>
      </w:r>
      <w:r w:rsidRPr="00B11494">
        <w:t>the</w:t>
      </w:r>
      <w:r w:rsidRPr="00B11494">
        <w:rPr>
          <w:spacing w:val="-5"/>
        </w:rPr>
        <w:t xml:space="preserve"> </w:t>
      </w:r>
      <w:r w:rsidRPr="00B11494">
        <w:t>required</w:t>
      </w:r>
      <w:r w:rsidRPr="00B11494">
        <w:rPr>
          <w:spacing w:val="-6"/>
        </w:rPr>
        <w:t xml:space="preserve"> </w:t>
      </w:r>
      <w:r w:rsidRPr="00B11494">
        <w:t>sample</w:t>
      </w:r>
      <w:r w:rsidRPr="00B11494">
        <w:rPr>
          <w:spacing w:val="-6"/>
        </w:rPr>
        <w:t xml:space="preserve"> </w:t>
      </w:r>
      <w:r w:rsidRPr="00B11494">
        <w:t>preparation</w:t>
      </w:r>
      <w:r w:rsidRPr="00B11494">
        <w:rPr>
          <w:spacing w:val="-5"/>
        </w:rPr>
        <w:t xml:space="preserve"> </w:t>
      </w:r>
      <w:r w:rsidRPr="00B11494">
        <w:t>fee(s)</w:t>
      </w:r>
      <w:r w:rsidRPr="00B11494">
        <w:rPr>
          <w:spacing w:val="-4"/>
        </w:rPr>
        <w:t xml:space="preserve"> </w:t>
      </w:r>
      <w:r w:rsidRPr="00B11494">
        <w:t>plus</w:t>
      </w:r>
      <w:r w:rsidRPr="00B11494">
        <w:rPr>
          <w:spacing w:val="-5"/>
        </w:rPr>
        <w:t xml:space="preserve"> </w:t>
      </w:r>
      <w:r w:rsidRPr="00B11494">
        <w:t>the</w:t>
      </w:r>
      <w:r w:rsidR="00727E0C" w:rsidRPr="00DE0819">
        <w:rPr>
          <w:spacing w:val="-5"/>
        </w:rPr>
        <w:t xml:space="preserve"> </w:t>
      </w:r>
      <w:r w:rsidRPr="00B11494">
        <w:t>per-element</w:t>
      </w:r>
      <w:r w:rsidRPr="00B11494">
        <w:rPr>
          <w:spacing w:val="-6"/>
        </w:rPr>
        <w:t xml:space="preserve"> </w:t>
      </w:r>
      <w:r w:rsidRPr="00B11494">
        <w:t>fee.</w:t>
      </w:r>
      <w:r w:rsidRPr="00B11494">
        <w:rPr>
          <w:spacing w:val="-4"/>
        </w:rPr>
        <w:t xml:space="preserve"> </w:t>
      </w:r>
      <w:r w:rsidRPr="00B11494">
        <w:t>The</w:t>
      </w:r>
      <w:r w:rsidRPr="00B11494">
        <w:rPr>
          <w:spacing w:val="-4"/>
        </w:rPr>
        <w:t xml:space="preserve"> </w:t>
      </w:r>
      <w:r w:rsidRPr="00B11494">
        <w:t>fee</w:t>
      </w:r>
      <w:r w:rsidRPr="00B11494">
        <w:rPr>
          <w:spacing w:val="-5"/>
        </w:rPr>
        <w:t xml:space="preserve"> </w:t>
      </w:r>
      <w:r w:rsidRPr="00B11494">
        <w:t>for</w:t>
      </w:r>
      <w:r w:rsidRPr="00B11494">
        <w:rPr>
          <w:spacing w:val="-6"/>
        </w:rPr>
        <w:t xml:space="preserve"> </w:t>
      </w:r>
      <w:r w:rsidRPr="00B11494">
        <w:t>analysis</w:t>
      </w:r>
      <w:r w:rsidRPr="00B11494">
        <w:rPr>
          <w:spacing w:val="-3"/>
        </w:rPr>
        <w:t xml:space="preserve"> </w:t>
      </w:r>
      <w:r w:rsidRPr="00B11494">
        <w:t>of</w:t>
      </w:r>
      <w:r w:rsidRPr="00B11494">
        <w:rPr>
          <w:spacing w:val="-4"/>
        </w:rPr>
        <w:t xml:space="preserve"> </w:t>
      </w:r>
      <w:r w:rsidRPr="00B11494">
        <w:t>multiple</w:t>
      </w:r>
      <w:r w:rsidRPr="00B11494">
        <w:rPr>
          <w:spacing w:val="-4"/>
        </w:rPr>
        <w:t xml:space="preserve"> </w:t>
      </w:r>
      <w:r w:rsidRPr="00B11494">
        <w:t>metals</w:t>
      </w:r>
      <w:r w:rsidRPr="00B11494">
        <w:rPr>
          <w:spacing w:val="-3"/>
        </w:rPr>
        <w:t xml:space="preserve"> </w:t>
      </w:r>
      <w:r w:rsidRPr="00B11494">
        <w:rPr>
          <w:spacing w:val="1"/>
        </w:rPr>
        <w:t>by</w:t>
      </w:r>
      <w:r w:rsidRPr="00B11494">
        <w:rPr>
          <w:spacing w:val="-8"/>
        </w:rPr>
        <w:t xml:space="preserve"> </w:t>
      </w:r>
      <w:r w:rsidRPr="00B11494">
        <w:t>a</w:t>
      </w:r>
      <w:r w:rsidRPr="00B11494">
        <w:rPr>
          <w:spacing w:val="-5"/>
        </w:rPr>
        <w:t xml:space="preserve"> </w:t>
      </w:r>
      <w:r w:rsidRPr="00B11494">
        <w:t>single</w:t>
      </w:r>
      <w:r w:rsidRPr="00B11494">
        <w:rPr>
          <w:spacing w:val="-5"/>
        </w:rPr>
        <w:t xml:space="preserve"> </w:t>
      </w:r>
      <w:r w:rsidRPr="00B11494">
        <w:t>method</w:t>
      </w:r>
      <w:r w:rsidRPr="00B11494">
        <w:rPr>
          <w:spacing w:val="-6"/>
        </w:rPr>
        <w:t xml:space="preserve"> </w:t>
      </w:r>
      <w:r w:rsidRPr="00B11494">
        <w:t>includes</w:t>
      </w:r>
      <w:r w:rsidRPr="00B11494">
        <w:rPr>
          <w:spacing w:val="-5"/>
        </w:rPr>
        <w:t xml:space="preserve"> </w:t>
      </w:r>
      <w:r w:rsidRPr="00B11494">
        <w:t>a</w:t>
      </w:r>
      <w:r w:rsidRPr="00B11494">
        <w:rPr>
          <w:spacing w:val="-4"/>
        </w:rPr>
        <w:t xml:space="preserve"> </w:t>
      </w:r>
      <w:r w:rsidRPr="00B11494">
        <w:t>single</w:t>
      </w:r>
      <w:r w:rsidRPr="00B11494">
        <w:rPr>
          <w:spacing w:val="-5"/>
        </w:rPr>
        <w:t xml:space="preserve"> </w:t>
      </w:r>
      <w:r w:rsidRPr="00B11494">
        <w:t>sample</w:t>
      </w:r>
      <w:r w:rsidRPr="00B11494">
        <w:rPr>
          <w:spacing w:val="-4"/>
        </w:rPr>
        <w:t xml:space="preserve"> </w:t>
      </w:r>
      <w:r w:rsidRPr="00B11494">
        <w:t>preparation</w:t>
      </w:r>
      <w:r w:rsidRPr="00B11494">
        <w:rPr>
          <w:spacing w:val="-5"/>
        </w:rPr>
        <w:t xml:space="preserve"> </w:t>
      </w:r>
      <w:r w:rsidRPr="00B11494">
        <w:t>fee</w:t>
      </w:r>
      <w:r w:rsidRPr="00B11494">
        <w:rPr>
          <w:spacing w:val="-6"/>
        </w:rPr>
        <w:t xml:space="preserve"> </w:t>
      </w:r>
      <w:r w:rsidRPr="00B11494">
        <w:t>and</w:t>
      </w:r>
      <w:r w:rsidRPr="00B11494">
        <w:rPr>
          <w:spacing w:val="-5"/>
        </w:rPr>
        <w:t xml:space="preserve"> </w:t>
      </w:r>
      <w:r w:rsidRPr="00B11494">
        <w:t>the</w:t>
      </w:r>
      <w:r w:rsidRPr="00B11494">
        <w:rPr>
          <w:spacing w:val="-5"/>
        </w:rPr>
        <w:t xml:space="preserve"> </w:t>
      </w:r>
      <w:r w:rsidRPr="00B11494">
        <w:t>appropriate</w:t>
      </w:r>
      <w:r w:rsidR="00727E0C" w:rsidRPr="00DE0819">
        <w:rPr>
          <w:spacing w:val="-5"/>
        </w:rPr>
        <w:t xml:space="preserve"> </w:t>
      </w:r>
      <w:r w:rsidRPr="00B11494">
        <w:t>per-element</w:t>
      </w:r>
      <w:r w:rsidRPr="00B11494">
        <w:rPr>
          <w:spacing w:val="-14"/>
        </w:rPr>
        <w:t xml:space="preserve"> </w:t>
      </w:r>
      <w:r w:rsidRPr="00B11494">
        <w:t>fees.</w:t>
      </w:r>
    </w:p>
    <w:p w14:paraId="7D58756E" w14:textId="119A8911" w:rsidR="00B64B9C" w:rsidRDefault="00962CB0" w:rsidP="00962CB0">
      <w:pPr>
        <w:pStyle w:val="Heading6"/>
      </w:pPr>
      <w:r w:rsidRPr="00E514E1">
        <w:lastRenderedPageBreak/>
        <w:t>Environmental</w:t>
      </w:r>
      <w:r w:rsidRPr="00E514E1">
        <w:rPr>
          <w:spacing w:val="-3"/>
        </w:rPr>
        <w:t xml:space="preserve"> </w:t>
      </w:r>
      <w:r w:rsidRPr="00E514E1">
        <w:t>/</w:t>
      </w:r>
      <w:r w:rsidRPr="00E514E1">
        <w:rPr>
          <w:spacing w:val="-4"/>
        </w:rPr>
        <w:t xml:space="preserve"> </w:t>
      </w:r>
      <w:r w:rsidRPr="00E514E1">
        <w:t>Wipes,</w:t>
      </w:r>
      <w:r w:rsidRPr="00E514E1">
        <w:rPr>
          <w:spacing w:val="-4"/>
        </w:rPr>
        <w:t xml:space="preserve"> </w:t>
      </w:r>
      <w:r w:rsidRPr="00E514E1">
        <w:t>Filters</w:t>
      </w:r>
      <w:r w:rsidRPr="00E514E1">
        <w:rPr>
          <w:spacing w:val="-3"/>
        </w:rPr>
        <w:t xml:space="preserve"> </w:t>
      </w:r>
      <w:r w:rsidRPr="00E514E1">
        <w:t>and</w:t>
      </w:r>
      <w:r w:rsidRPr="00E514E1">
        <w:rPr>
          <w:spacing w:val="-3"/>
        </w:rPr>
        <w:t xml:space="preserve"> </w:t>
      </w:r>
      <w:r w:rsidRPr="00E514E1">
        <w:t>Cartridges:</w:t>
      </w:r>
      <w:r w:rsidR="00DC5784" w:rsidRPr="00504A5C">
        <w:t xml:space="preserve"> </w:t>
      </w:r>
      <w:r w:rsidRPr="00E514E1">
        <w:t>Radiochemistry</w:t>
      </w:r>
    </w:p>
    <w:tbl>
      <w:tblPr>
        <w:tblStyle w:val="HHSTableforTextData2"/>
        <w:tblW w:w="10656" w:type="dxa"/>
        <w:tblInd w:w="0" w:type="dxa"/>
        <w:tblLayout w:type="fixed"/>
        <w:tblLook w:val="01E0" w:firstRow="1" w:lastRow="1" w:firstColumn="1" w:lastColumn="1" w:noHBand="0" w:noVBand="0"/>
      </w:tblPr>
      <w:tblGrid>
        <w:gridCol w:w="5204"/>
        <w:gridCol w:w="2004"/>
        <w:gridCol w:w="1639"/>
        <w:gridCol w:w="1809"/>
      </w:tblGrid>
      <w:tr w:rsidR="007F1DA3" w:rsidRPr="00E514E1" w14:paraId="5C205955" w14:textId="77777777" w:rsidTr="00E400A4">
        <w:trPr>
          <w:cnfStyle w:val="100000000000" w:firstRow="1" w:lastRow="0" w:firstColumn="0" w:lastColumn="0" w:oddVBand="0" w:evenVBand="0" w:oddHBand="0" w:evenHBand="0" w:firstRowFirstColumn="0" w:firstRowLastColumn="0" w:lastRowFirstColumn="0" w:lastRowLastColumn="0"/>
        </w:trPr>
        <w:tc>
          <w:tcPr>
            <w:tcW w:w="5142" w:type="dxa"/>
          </w:tcPr>
          <w:p w14:paraId="7EB7311B" w14:textId="77777777" w:rsidR="007F1DA3" w:rsidRPr="00E514E1" w:rsidRDefault="007F1DA3" w:rsidP="00186130">
            <w:pPr>
              <w:pStyle w:val="TableContainer"/>
            </w:pPr>
            <w:r w:rsidRPr="00E514E1">
              <w:t>Procedure</w:t>
            </w:r>
            <w:r w:rsidRPr="00E514E1">
              <w:rPr>
                <w:spacing w:val="-5"/>
              </w:rPr>
              <w:t xml:space="preserve"> </w:t>
            </w:r>
            <w:r w:rsidRPr="00E514E1">
              <w:t>Name</w:t>
            </w:r>
          </w:p>
        </w:tc>
        <w:tc>
          <w:tcPr>
            <w:tcW w:w="1980" w:type="dxa"/>
          </w:tcPr>
          <w:p w14:paraId="54E3D88F" w14:textId="77777777" w:rsidR="007F1DA3" w:rsidRPr="00E514E1" w:rsidRDefault="007F1DA3" w:rsidP="00186130">
            <w:pPr>
              <w:pStyle w:val="TableContainer"/>
            </w:pPr>
            <w:r w:rsidRPr="00E514E1">
              <w:t>Procedure</w:t>
            </w:r>
            <w:r w:rsidRPr="00E514E1">
              <w:rPr>
                <w:spacing w:val="-6"/>
              </w:rPr>
              <w:t xml:space="preserve"> </w:t>
            </w:r>
            <w:r w:rsidRPr="00E514E1">
              <w:t>No.</w:t>
            </w:r>
          </w:p>
        </w:tc>
        <w:tc>
          <w:tcPr>
            <w:tcW w:w="1620" w:type="dxa"/>
          </w:tcPr>
          <w:p w14:paraId="43F7DA9D" w14:textId="77777777" w:rsidR="007F1DA3" w:rsidRPr="00E514E1" w:rsidRDefault="007F1DA3" w:rsidP="00186130">
            <w:pPr>
              <w:pStyle w:val="TableContainer"/>
            </w:pPr>
            <w:r w:rsidRPr="00E514E1">
              <w:t>CPT</w:t>
            </w:r>
          </w:p>
        </w:tc>
        <w:tc>
          <w:tcPr>
            <w:tcW w:w="1788" w:type="dxa"/>
          </w:tcPr>
          <w:p w14:paraId="168A8BC2" w14:textId="77777777" w:rsidR="007F1DA3" w:rsidRPr="00E514E1" w:rsidRDefault="007F1DA3" w:rsidP="00186130">
            <w:pPr>
              <w:pStyle w:val="TableContainer"/>
            </w:pPr>
            <w:r w:rsidRPr="00E514E1">
              <w:t>Cost</w:t>
            </w:r>
          </w:p>
        </w:tc>
      </w:tr>
      <w:tr w:rsidR="00D10040" w:rsidRPr="00E514E1" w14:paraId="185E1173" w14:textId="77777777" w:rsidTr="00E400A4">
        <w:trPr>
          <w:trHeight w:val="144"/>
        </w:trPr>
        <w:tc>
          <w:tcPr>
            <w:tcW w:w="5142" w:type="dxa"/>
          </w:tcPr>
          <w:p w14:paraId="600FF322" w14:textId="42B16AC0" w:rsidR="007F1DA3" w:rsidRPr="00293857" w:rsidRDefault="007F1DA3" w:rsidP="00186130">
            <w:pPr>
              <w:pStyle w:val="TableContainer"/>
            </w:pPr>
            <w:r w:rsidRPr="00293857">
              <w:t>Sample</w:t>
            </w:r>
            <w:r w:rsidRPr="00293857">
              <w:rPr>
                <w:spacing w:val="-4"/>
              </w:rPr>
              <w:t xml:space="preserve"> </w:t>
            </w:r>
            <w:r w:rsidRPr="00293857">
              <w:t>Preparation,</w:t>
            </w:r>
            <w:r w:rsidRPr="00293857">
              <w:rPr>
                <w:spacing w:val="-2"/>
              </w:rPr>
              <w:t xml:space="preserve"> </w:t>
            </w:r>
            <w:r w:rsidRPr="00293857">
              <w:t>DOE</w:t>
            </w:r>
            <w:r w:rsidRPr="00293857">
              <w:rPr>
                <w:spacing w:val="-3"/>
              </w:rPr>
              <w:t xml:space="preserve"> </w:t>
            </w:r>
            <w:r w:rsidRPr="00293857">
              <w:t>CHEM-TP-A.20:</w:t>
            </w:r>
            <w:r w:rsidR="00DC5784" w:rsidRPr="00504A5C">
              <w:t xml:space="preserve"> </w:t>
            </w:r>
            <w:r w:rsidRPr="00293857">
              <w:t>Alpha</w:t>
            </w:r>
            <w:r w:rsidRPr="00293857">
              <w:rPr>
                <w:spacing w:val="-3"/>
              </w:rPr>
              <w:t xml:space="preserve"> </w:t>
            </w:r>
            <w:r w:rsidRPr="00293857">
              <w:t>Spec</w:t>
            </w:r>
            <w:r w:rsidRPr="00293857">
              <w:rPr>
                <w:spacing w:val="24"/>
              </w:rPr>
              <w:t xml:space="preserve"> </w:t>
            </w:r>
            <w:r w:rsidRPr="00293857">
              <w:t>Prep,</w:t>
            </w:r>
            <w:r w:rsidRPr="00293857">
              <w:rPr>
                <w:spacing w:val="-6"/>
              </w:rPr>
              <w:t xml:space="preserve"> </w:t>
            </w:r>
            <w:r w:rsidRPr="00293857">
              <w:t>Wipe/Filter/Cartridge</w:t>
            </w:r>
          </w:p>
        </w:tc>
        <w:tc>
          <w:tcPr>
            <w:tcW w:w="1980" w:type="dxa"/>
          </w:tcPr>
          <w:p w14:paraId="5EEF56B6" w14:textId="77777777" w:rsidR="007F1DA3" w:rsidRPr="00293857" w:rsidRDefault="007F1DA3" w:rsidP="00186130">
            <w:pPr>
              <w:pStyle w:val="TableContainer"/>
            </w:pPr>
            <w:r w:rsidRPr="00293857">
              <w:t>EZZ0129A</w:t>
            </w:r>
          </w:p>
        </w:tc>
        <w:tc>
          <w:tcPr>
            <w:tcW w:w="1620" w:type="dxa"/>
          </w:tcPr>
          <w:p w14:paraId="1EDE6B85" w14:textId="77777777" w:rsidR="007F1DA3" w:rsidRPr="00293857" w:rsidRDefault="007F1DA3" w:rsidP="00186130">
            <w:pPr>
              <w:pStyle w:val="TableContainer"/>
            </w:pPr>
            <w:r>
              <w:t>N/A</w:t>
            </w:r>
          </w:p>
        </w:tc>
        <w:tc>
          <w:tcPr>
            <w:tcW w:w="1788" w:type="dxa"/>
          </w:tcPr>
          <w:p w14:paraId="55CF9A44" w14:textId="77777777" w:rsidR="007F1DA3" w:rsidRPr="00293857" w:rsidRDefault="007F1DA3" w:rsidP="00186130">
            <w:pPr>
              <w:pStyle w:val="TableContainer"/>
            </w:pPr>
            <w:r w:rsidRPr="00293857">
              <w:t>$75.34</w:t>
            </w:r>
          </w:p>
        </w:tc>
      </w:tr>
      <w:tr w:rsidR="00D10040" w:rsidRPr="00E514E1" w14:paraId="4AC1C096"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BD02E15" w14:textId="775A493D" w:rsidR="007F1DA3" w:rsidRPr="00293857" w:rsidRDefault="007F1DA3" w:rsidP="00186130">
            <w:pPr>
              <w:pStyle w:val="TableContainer"/>
            </w:pPr>
            <w:r w:rsidRPr="00293857">
              <w:t>Americium</w:t>
            </w:r>
            <w:r w:rsidRPr="00293857">
              <w:rPr>
                <w:spacing w:val="-4"/>
              </w:rPr>
              <w:t xml:space="preserve"> </w:t>
            </w:r>
            <w:r w:rsidRPr="00293857">
              <w:t>Isotopes,</w:t>
            </w:r>
            <w:r w:rsidRPr="00293857">
              <w:rPr>
                <w:spacing w:val="-3"/>
              </w:rPr>
              <w:t xml:space="preserve"> </w:t>
            </w:r>
            <w:r w:rsidRPr="00293857">
              <w:t>DOE</w:t>
            </w:r>
            <w:r w:rsidRPr="00293857">
              <w:rPr>
                <w:spacing w:val="-4"/>
              </w:rPr>
              <w:t xml:space="preserve"> </w:t>
            </w:r>
            <w:r w:rsidRPr="00293857">
              <w:t>CHEM-TP-A.20:</w:t>
            </w:r>
            <w:r w:rsidR="00DC5784" w:rsidRPr="00504A5C">
              <w:t xml:space="preserve"> </w:t>
            </w:r>
            <w:r w:rsidRPr="00293857">
              <w:t>Americium</w:t>
            </w:r>
            <w:r w:rsidRPr="00293857">
              <w:rPr>
                <w:spacing w:val="29"/>
              </w:rPr>
              <w:t xml:space="preserve"> </w:t>
            </w:r>
            <w:r w:rsidRPr="00293857">
              <w:t>Isotopes,</w:t>
            </w:r>
            <w:r w:rsidRPr="00293857">
              <w:rPr>
                <w:spacing w:val="-5"/>
              </w:rPr>
              <w:t xml:space="preserve"> </w:t>
            </w:r>
            <w:r w:rsidRPr="00293857">
              <w:t>Wipe/Filter/Cartridge</w:t>
            </w:r>
          </w:p>
        </w:tc>
        <w:tc>
          <w:tcPr>
            <w:tcW w:w="1980" w:type="dxa"/>
          </w:tcPr>
          <w:p w14:paraId="2C84DC82" w14:textId="77777777" w:rsidR="007F1DA3" w:rsidRPr="00293857" w:rsidRDefault="007F1DA3" w:rsidP="00186130">
            <w:pPr>
              <w:pStyle w:val="TableContainer"/>
            </w:pPr>
            <w:r w:rsidRPr="00293857">
              <w:t>EZZ0223A</w:t>
            </w:r>
          </w:p>
        </w:tc>
        <w:tc>
          <w:tcPr>
            <w:tcW w:w="1620" w:type="dxa"/>
          </w:tcPr>
          <w:p w14:paraId="000C2AE4" w14:textId="77777777" w:rsidR="007F1DA3" w:rsidRPr="00293857" w:rsidRDefault="007F1DA3" w:rsidP="00186130">
            <w:pPr>
              <w:pStyle w:val="TableContainer"/>
            </w:pPr>
            <w:r>
              <w:t>N/A</w:t>
            </w:r>
          </w:p>
        </w:tc>
        <w:tc>
          <w:tcPr>
            <w:tcW w:w="1788" w:type="dxa"/>
          </w:tcPr>
          <w:p w14:paraId="6DD62120" w14:textId="77777777" w:rsidR="007F1DA3" w:rsidRPr="00293857" w:rsidRDefault="007F1DA3" w:rsidP="00186130">
            <w:pPr>
              <w:pStyle w:val="TableContainer"/>
            </w:pPr>
            <w:r w:rsidRPr="00293857">
              <w:t>$59.23</w:t>
            </w:r>
          </w:p>
        </w:tc>
      </w:tr>
      <w:tr w:rsidR="00D10040" w:rsidRPr="00E514E1" w14:paraId="575FC616" w14:textId="77777777" w:rsidTr="00E400A4">
        <w:trPr>
          <w:trHeight w:val="144"/>
        </w:trPr>
        <w:tc>
          <w:tcPr>
            <w:tcW w:w="5142" w:type="dxa"/>
          </w:tcPr>
          <w:p w14:paraId="06061AA1" w14:textId="77777777" w:rsidR="007F1DA3" w:rsidRPr="00293857" w:rsidRDefault="007F1DA3" w:rsidP="00186130">
            <w:pPr>
              <w:pStyle w:val="TableContainer"/>
            </w:pPr>
            <w:r w:rsidRPr="00293857">
              <w:t>Gamma Emitting Isotopes Ga-01-R: Gamma Emitting</w:t>
            </w:r>
            <w:r w:rsidRPr="00293857">
              <w:rPr>
                <w:spacing w:val="25"/>
              </w:rPr>
              <w:t xml:space="preserve"> </w:t>
            </w:r>
            <w:r w:rsidRPr="00293857">
              <w:t>Isotopes,</w:t>
            </w:r>
            <w:r w:rsidRPr="00293857">
              <w:rPr>
                <w:spacing w:val="-5"/>
              </w:rPr>
              <w:t xml:space="preserve"> </w:t>
            </w:r>
            <w:r w:rsidRPr="00293857">
              <w:t>Wipe/Filter/Cartridge</w:t>
            </w:r>
          </w:p>
        </w:tc>
        <w:tc>
          <w:tcPr>
            <w:tcW w:w="1980" w:type="dxa"/>
          </w:tcPr>
          <w:p w14:paraId="333847B0" w14:textId="77777777" w:rsidR="007F1DA3" w:rsidRPr="00293857" w:rsidRDefault="007F1DA3" w:rsidP="00186130">
            <w:pPr>
              <w:pStyle w:val="TableContainer"/>
            </w:pPr>
            <w:r w:rsidRPr="00293857">
              <w:t>EZZ0131A</w:t>
            </w:r>
          </w:p>
        </w:tc>
        <w:tc>
          <w:tcPr>
            <w:tcW w:w="1620" w:type="dxa"/>
          </w:tcPr>
          <w:p w14:paraId="1123036E" w14:textId="77777777" w:rsidR="007F1DA3" w:rsidRPr="00293857" w:rsidRDefault="007F1DA3" w:rsidP="00186130">
            <w:pPr>
              <w:pStyle w:val="TableContainer"/>
            </w:pPr>
            <w:r>
              <w:t>N/A</w:t>
            </w:r>
          </w:p>
        </w:tc>
        <w:tc>
          <w:tcPr>
            <w:tcW w:w="1788" w:type="dxa"/>
          </w:tcPr>
          <w:p w14:paraId="07475A4C" w14:textId="77777777" w:rsidR="007F1DA3" w:rsidRPr="00293857" w:rsidRDefault="007F1DA3" w:rsidP="00186130">
            <w:pPr>
              <w:pStyle w:val="TableContainer"/>
            </w:pPr>
            <w:r w:rsidRPr="00293857">
              <w:t>$28.84</w:t>
            </w:r>
          </w:p>
        </w:tc>
      </w:tr>
      <w:tr w:rsidR="00D10040" w:rsidRPr="00E514E1" w14:paraId="0BAED21E"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03F27D7" w14:textId="40604666" w:rsidR="007F1DA3" w:rsidRPr="00293857" w:rsidRDefault="007F1DA3" w:rsidP="00186130">
            <w:pPr>
              <w:pStyle w:val="TableContainer"/>
            </w:pPr>
            <w:r w:rsidRPr="00293857">
              <w:t>Gross</w:t>
            </w:r>
            <w:r w:rsidRPr="00293857">
              <w:rPr>
                <w:spacing w:val="-3"/>
              </w:rPr>
              <w:t xml:space="preserve"> </w:t>
            </w:r>
            <w:r w:rsidRPr="00293857">
              <w:t>Alpha</w:t>
            </w:r>
            <w:r w:rsidRPr="00293857">
              <w:rPr>
                <w:spacing w:val="-2"/>
              </w:rPr>
              <w:t xml:space="preserve"> </w:t>
            </w:r>
            <w:r w:rsidRPr="00293857">
              <w:t>and</w:t>
            </w:r>
            <w:r w:rsidRPr="00293857">
              <w:rPr>
                <w:spacing w:val="-2"/>
              </w:rPr>
              <w:t xml:space="preserve"> </w:t>
            </w:r>
            <w:r w:rsidRPr="00293857">
              <w:t>Beta, EPA</w:t>
            </w:r>
            <w:r w:rsidRPr="00293857">
              <w:rPr>
                <w:spacing w:val="-2"/>
              </w:rPr>
              <w:t xml:space="preserve"> </w:t>
            </w:r>
            <w:r w:rsidRPr="00293857">
              <w:t>Method</w:t>
            </w:r>
            <w:r w:rsidRPr="00293857">
              <w:rPr>
                <w:spacing w:val="-2"/>
              </w:rPr>
              <w:t xml:space="preserve"> </w:t>
            </w:r>
            <w:r w:rsidRPr="00293857">
              <w:t>900.0:</w:t>
            </w:r>
            <w:r w:rsidR="00DC5784" w:rsidRPr="00504A5C">
              <w:t xml:space="preserve"> </w:t>
            </w:r>
            <w:r w:rsidRPr="00293857">
              <w:t>Gross</w:t>
            </w:r>
            <w:r w:rsidRPr="00293857">
              <w:rPr>
                <w:spacing w:val="-3"/>
              </w:rPr>
              <w:t xml:space="preserve"> </w:t>
            </w:r>
            <w:r w:rsidRPr="00293857">
              <w:t>Alpha</w:t>
            </w:r>
            <w:r w:rsidRPr="00293857">
              <w:rPr>
                <w:spacing w:val="-2"/>
              </w:rPr>
              <w:t xml:space="preserve"> </w:t>
            </w:r>
            <w:r w:rsidRPr="00293857">
              <w:t>and</w:t>
            </w:r>
            <w:r w:rsidRPr="00293857">
              <w:rPr>
                <w:spacing w:val="24"/>
              </w:rPr>
              <w:t xml:space="preserve"> </w:t>
            </w:r>
            <w:r w:rsidRPr="00293857">
              <w:t>Beta,</w:t>
            </w:r>
            <w:r w:rsidRPr="00293857">
              <w:rPr>
                <w:spacing w:val="-10"/>
              </w:rPr>
              <w:t xml:space="preserve"> </w:t>
            </w:r>
            <w:r w:rsidRPr="00293857">
              <w:t>Wipe/Filter/Cartridge</w:t>
            </w:r>
          </w:p>
        </w:tc>
        <w:tc>
          <w:tcPr>
            <w:tcW w:w="1980" w:type="dxa"/>
          </w:tcPr>
          <w:p w14:paraId="61E82185" w14:textId="77777777" w:rsidR="007F1DA3" w:rsidRPr="00293857" w:rsidRDefault="007F1DA3" w:rsidP="00186130">
            <w:pPr>
              <w:pStyle w:val="TableContainer"/>
            </w:pPr>
            <w:r w:rsidRPr="00293857">
              <w:t>EZZ0132A</w:t>
            </w:r>
          </w:p>
        </w:tc>
        <w:tc>
          <w:tcPr>
            <w:tcW w:w="1620" w:type="dxa"/>
          </w:tcPr>
          <w:p w14:paraId="215AD0EC" w14:textId="77777777" w:rsidR="007F1DA3" w:rsidRPr="00293857" w:rsidRDefault="007F1DA3" w:rsidP="00186130">
            <w:pPr>
              <w:pStyle w:val="TableContainer"/>
            </w:pPr>
            <w:r>
              <w:t>N/A</w:t>
            </w:r>
          </w:p>
        </w:tc>
        <w:tc>
          <w:tcPr>
            <w:tcW w:w="1788" w:type="dxa"/>
          </w:tcPr>
          <w:p w14:paraId="340DACE6" w14:textId="77777777" w:rsidR="007F1DA3" w:rsidRPr="00293857" w:rsidRDefault="007F1DA3" w:rsidP="00186130">
            <w:pPr>
              <w:pStyle w:val="TableContainer"/>
            </w:pPr>
            <w:r w:rsidRPr="00293857">
              <w:rPr>
                <w:w w:val="95"/>
              </w:rPr>
              <w:t>$9.66</w:t>
            </w:r>
          </w:p>
        </w:tc>
      </w:tr>
      <w:tr w:rsidR="00D10040" w:rsidRPr="00E514E1" w14:paraId="1DD6BEC4" w14:textId="77777777" w:rsidTr="00E400A4">
        <w:trPr>
          <w:trHeight w:val="144"/>
        </w:trPr>
        <w:tc>
          <w:tcPr>
            <w:tcW w:w="5142" w:type="dxa"/>
          </w:tcPr>
          <w:p w14:paraId="4CBF8537" w14:textId="66840921" w:rsidR="007F1DA3" w:rsidRPr="00293857" w:rsidRDefault="007F1DA3" w:rsidP="00186130">
            <w:pPr>
              <w:pStyle w:val="TableContainer"/>
            </w:pPr>
            <w:r w:rsidRPr="00293857">
              <w:t>Gross</w:t>
            </w:r>
            <w:r w:rsidRPr="00293857">
              <w:rPr>
                <w:spacing w:val="-3"/>
              </w:rPr>
              <w:t xml:space="preserve"> </w:t>
            </w:r>
            <w:r w:rsidRPr="00293857">
              <w:t>Alpha</w:t>
            </w:r>
            <w:r w:rsidRPr="00293857">
              <w:rPr>
                <w:spacing w:val="-2"/>
              </w:rPr>
              <w:t xml:space="preserve"> </w:t>
            </w:r>
            <w:r w:rsidRPr="00293857">
              <w:t>or Beta,</w:t>
            </w:r>
            <w:r w:rsidRPr="00293857">
              <w:rPr>
                <w:spacing w:val="-2"/>
              </w:rPr>
              <w:t xml:space="preserve"> </w:t>
            </w:r>
            <w:r w:rsidRPr="00293857">
              <w:t>EPA</w:t>
            </w:r>
            <w:r w:rsidRPr="00293857">
              <w:rPr>
                <w:spacing w:val="-2"/>
              </w:rPr>
              <w:t xml:space="preserve"> </w:t>
            </w:r>
            <w:r w:rsidRPr="00293857">
              <w:t>Method</w:t>
            </w:r>
            <w:r w:rsidRPr="00293857">
              <w:rPr>
                <w:spacing w:val="-2"/>
              </w:rPr>
              <w:t xml:space="preserve"> </w:t>
            </w:r>
            <w:r w:rsidRPr="00293857">
              <w:t>900.0:</w:t>
            </w:r>
            <w:r w:rsidR="00DC5784" w:rsidRPr="00504A5C">
              <w:t xml:space="preserve"> </w:t>
            </w:r>
            <w:r w:rsidRPr="00293857">
              <w:t>Gross</w:t>
            </w:r>
            <w:r w:rsidRPr="00293857">
              <w:rPr>
                <w:spacing w:val="-2"/>
              </w:rPr>
              <w:t xml:space="preserve"> </w:t>
            </w:r>
            <w:r w:rsidRPr="00293857">
              <w:t>Alpha</w:t>
            </w:r>
            <w:r w:rsidRPr="00293857">
              <w:rPr>
                <w:spacing w:val="-2"/>
              </w:rPr>
              <w:t xml:space="preserve"> </w:t>
            </w:r>
            <w:r w:rsidRPr="00293857">
              <w:t>or</w:t>
            </w:r>
            <w:r w:rsidRPr="00293857">
              <w:rPr>
                <w:spacing w:val="22"/>
              </w:rPr>
              <w:t xml:space="preserve"> </w:t>
            </w:r>
            <w:r w:rsidRPr="00293857">
              <w:t>Beta,</w:t>
            </w:r>
            <w:r w:rsidRPr="00293857">
              <w:rPr>
                <w:spacing w:val="-10"/>
              </w:rPr>
              <w:t xml:space="preserve"> </w:t>
            </w:r>
            <w:r w:rsidRPr="00293857">
              <w:t>Wipe/Filter/Cartridge</w:t>
            </w:r>
          </w:p>
        </w:tc>
        <w:tc>
          <w:tcPr>
            <w:tcW w:w="1980" w:type="dxa"/>
          </w:tcPr>
          <w:p w14:paraId="6A667149" w14:textId="77777777" w:rsidR="007F1DA3" w:rsidRPr="00293857" w:rsidRDefault="007F1DA3" w:rsidP="00186130">
            <w:pPr>
              <w:pStyle w:val="TableContainer"/>
            </w:pPr>
            <w:r w:rsidRPr="00293857">
              <w:t>EZZ0133A</w:t>
            </w:r>
          </w:p>
        </w:tc>
        <w:tc>
          <w:tcPr>
            <w:tcW w:w="1620" w:type="dxa"/>
          </w:tcPr>
          <w:p w14:paraId="7714E358" w14:textId="77777777" w:rsidR="007F1DA3" w:rsidRPr="00293857" w:rsidRDefault="007F1DA3" w:rsidP="00186130">
            <w:pPr>
              <w:pStyle w:val="TableContainer"/>
            </w:pPr>
            <w:r>
              <w:t>N/A</w:t>
            </w:r>
          </w:p>
        </w:tc>
        <w:tc>
          <w:tcPr>
            <w:tcW w:w="1788" w:type="dxa"/>
          </w:tcPr>
          <w:p w14:paraId="7762A166" w14:textId="77777777" w:rsidR="007F1DA3" w:rsidRPr="00293857" w:rsidRDefault="007F1DA3" w:rsidP="00186130">
            <w:pPr>
              <w:pStyle w:val="TableContainer"/>
              <w:rPr>
                <w:w w:val="95"/>
              </w:rPr>
            </w:pPr>
            <w:r w:rsidRPr="00293857">
              <w:rPr>
                <w:w w:val="95"/>
              </w:rPr>
              <w:t>$9.66</w:t>
            </w:r>
          </w:p>
        </w:tc>
      </w:tr>
      <w:tr w:rsidR="00D10040" w:rsidRPr="00E514E1" w14:paraId="78578CB3"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526130A8" w14:textId="27C81703" w:rsidR="007F1DA3" w:rsidRPr="00293857" w:rsidRDefault="007F1DA3" w:rsidP="00186130">
            <w:pPr>
              <w:pStyle w:val="TableContainer"/>
            </w:pPr>
            <w:r w:rsidRPr="00293857">
              <w:t>Plutonium</w:t>
            </w:r>
            <w:r w:rsidRPr="00293857">
              <w:rPr>
                <w:spacing w:val="-3"/>
              </w:rPr>
              <w:t xml:space="preserve"> </w:t>
            </w:r>
            <w:r w:rsidRPr="00293857">
              <w:t>Isotopes,</w:t>
            </w:r>
            <w:r w:rsidRPr="00293857">
              <w:rPr>
                <w:spacing w:val="-4"/>
              </w:rPr>
              <w:t xml:space="preserve"> </w:t>
            </w:r>
            <w:r w:rsidRPr="00293857">
              <w:t>DOE</w:t>
            </w:r>
            <w:r w:rsidRPr="00293857">
              <w:rPr>
                <w:spacing w:val="-3"/>
              </w:rPr>
              <w:t xml:space="preserve"> </w:t>
            </w:r>
            <w:r w:rsidRPr="00293857">
              <w:t>CHEM-TP-A.20:</w:t>
            </w:r>
            <w:r w:rsidR="00DC5784" w:rsidRPr="00504A5C">
              <w:t xml:space="preserve"> </w:t>
            </w:r>
            <w:r w:rsidRPr="00293857">
              <w:t>Plutonium,</w:t>
            </w:r>
            <w:r w:rsidRPr="00293857">
              <w:rPr>
                <w:spacing w:val="29"/>
              </w:rPr>
              <w:t xml:space="preserve"> </w:t>
            </w:r>
            <w:r w:rsidRPr="00293857">
              <w:t>Wipe/Filter/Cartridge</w:t>
            </w:r>
          </w:p>
        </w:tc>
        <w:tc>
          <w:tcPr>
            <w:tcW w:w="1980" w:type="dxa"/>
          </w:tcPr>
          <w:p w14:paraId="7594737F" w14:textId="77777777" w:rsidR="007F1DA3" w:rsidRPr="00293857" w:rsidRDefault="007F1DA3" w:rsidP="00186130">
            <w:pPr>
              <w:pStyle w:val="TableContainer"/>
            </w:pPr>
            <w:r w:rsidRPr="00293857">
              <w:t>EZZ0134A</w:t>
            </w:r>
          </w:p>
        </w:tc>
        <w:tc>
          <w:tcPr>
            <w:tcW w:w="1620" w:type="dxa"/>
          </w:tcPr>
          <w:p w14:paraId="5B1FC080" w14:textId="77777777" w:rsidR="007F1DA3" w:rsidRPr="00293857" w:rsidRDefault="007F1DA3" w:rsidP="00186130">
            <w:pPr>
              <w:pStyle w:val="TableContainer"/>
            </w:pPr>
            <w:r>
              <w:t>N/A</w:t>
            </w:r>
          </w:p>
        </w:tc>
        <w:tc>
          <w:tcPr>
            <w:tcW w:w="1788" w:type="dxa"/>
          </w:tcPr>
          <w:p w14:paraId="6C28E7F5" w14:textId="77777777" w:rsidR="007F1DA3" w:rsidRPr="00293857" w:rsidRDefault="007F1DA3" w:rsidP="00186130">
            <w:pPr>
              <w:pStyle w:val="TableContainer"/>
              <w:rPr>
                <w:w w:val="95"/>
              </w:rPr>
            </w:pPr>
            <w:r w:rsidRPr="00293857">
              <w:t>$36.63</w:t>
            </w:r>
          </w:p>
        </w:tc>
      </w:tr>
      <w:tr w:rsidR="00D10040" w:rsidRPr="00E514E1" w14:paraId="2F4F19DE" w14:textId="77777777" w:rsidTr="00E400A4">
        <w:trPr>
          <w:trHeight w:val="144"/>
        </w:trPr>
        <w:tc>
          <w:tcPr>
            <w:tcW w:w="5142" w:type="dxa"/>
          </w:tcPr>
          <w:p w14:paraId="51BDA20B" w14:textId="6DA86CC1" w:rsidR="007F1DA3" w:rsidRPr="00293857" w:rsidRDefault="007F1DA3" w:rsidP="00186130">
            <w:pPr>
              <w:pStyle w:val="TableContainer"/>
            </w:pPr>
            <w:r w:rsidRPr="00293857">
              <w:t>Radium-226, SM 19th Edition</w:t>
            </w:r>
            <w:r w:rsidRPr="00293857">
              <w:rPr>
                <w:spacing w:val="1"/>
              </w:rPr>
              <w:t xml:space="preserve"> </w:t>
            </w:r>
            <w:r w:rsidRPr="00293857">
              <w:t xml:space="preserve">7500 </w:t>
            </w:r>
            <w:proofErr w:type="spellStart"/>
            <w:r w:rsidRPr="00293857">
              <w:t>RaC</w:t>
            </w:r>
            <w:proofErr w:type="spellEnd"/>
            <w:r w:rsidRPr="00293857">
              <w:t xml:space="preserve"> Modified:</w:t>
            </w:r>
            <w:r>
              <w:t xml:space="preserve"> </w:t>
            </w:r>
            <w:r w:rsidRPr="00293857">
              <w:t>Radium-226,</w:t>
            </w:r>
            <w:r w:rsidRPr="00293857">
              <w:rPr>
                <w:spacing w:val="-6"/>
              </w:rPr>
              <w:t xml:space="preserve"> </w:t>
            </w:r>
            <w:r w:rsidRPr="00293857">
              <w:t>Wipe/Filter/Cartridge</w:t>
            </w:r>
          </w:p>
        </w:tc>
        <w:tc>
          <w:tcPr>
            <w:tcW w:w="1980" w:type="dxa"/>
          </w:tcPr>
          <w:p w14:paraId="72FE52F0" w14:textId="77777777" w:rsidR="007F1DA3" w:rsidRPr="00293857" w:rsidRDefault="007F1DA3" w:rsidP="00186130">
            <w:pPr>
              <w:pStyle w:val="TableContainer"/>
            </w:pPr>
            <w:r w:rsidRPr="00293857">
              <w:t>EZZ0135A</w:t>
            </w:r>
          </w:p>
        </w:tc>
        <w:tc>
          <w:tcPr>
            <w:tcW w:w="1620" w:type="dxa"/>
          </w:tcPr>
          <w:p w14:paraId="21C0C450" w14:textId="77777777" w:rsidR="007F1DA3" w:rsidRPr="00293857" w:rsidRDefault="007F1DA3" w:rsidP="00186130">
            <w:pPr>
              <w:pStyle w:val="TableContainer"/>
            </w:pPr>
            <w:r>
              <w:t>N/A</w:t>
            </w:r>
          </w:p>
        </w:tc>
        <w:tc>
          <w:tcPr>
            <w:tcW w:w="1788" w:type="dxa"/>
          </w:tcPr>
          <w:p w14:paraId="7B38061A" w14:textId="77777777" w:rsidR="007F1DA3" w:rsidRPr="00293857" w:rsidRDefault="007F1DA3" w:rsidP="00186130">
            <w:pPr>
              <w:pStyle w:val="TableContainer"/>
            </w:pPr>
            <w:r w:rsidRPr="00293857">
              <w:t>$58.79</w:t>
            </w:r>
          </w:p>
        </w:tc>
      </w:tr>
      <w:tr w:rsidR="00D10040" w:rsidRPr="00E514E1" w14:paraId="433C6DA8"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08A02E65" w14:textId="3073381F" w:rsidR="007F1DA3" w:rsidRPr="00293857" w:rsidRDefault="007F1DA3" w:rsidP="00186130">
            <w:pPr>
              <w:pStyle w:val="TableContainer"/>
            </w:pPr>
            <w:r w:rsidRPr="00293857">
              <w:t>Radium-228, SM 19th Edition,</w:t>
            </w:r>
            <w:r w:rsidRPr="00293857">
              <w:rPr>
                <w:spacing w:val="2"/>
              </w:rPr>
              <w:t xml:space="preserve"> </w:t>
            </w:r>
            <w:r w:rsidRPr="00293857">
              <w:t xml:space="preserve">7500 </w:t>
            </w:r>
            <w:proofErr w:type="spellStart"/>
            <w:r w:rsidRPr="00293857">
              <w:t>RaD</w:t>
            </w:r>
            <w:proofErr w:type="spellEnd"/>
            <w:r w:rsidRPr="00293857">
              <w:t xml:space="preserve"> Modified:</w:t>
            </w:r>
            <w:r w:rsidRPr="00293857">
              <w:rPr>
                <w:spacing w:val="50"/>
              </w:rPr>
              <w:t xml:space="preserve"> </w:t>
            </w:r>
            <w:r w:rsidRPr="00293857">
              <w:t>Radium-228,</w:t>
            </w:r>
            <w:r w:rsidRPr="00293857">
              <w:rPr>
                <w:spacing w:val="-6"/>
              </w:rPr>
              <w:t xml:space="preserve"> </w:t>
            </w:r>
            <w:r w:rsidRPr="00293857">
              <w:t>Wipe/Filter/Cartridge</w:t>
            </w:r>
          </w:p>
        </w:tc>
        <w:tc>
          <w:tcPr>
            <w:tcW w:w="1980" w:type="dxa"/>
          </w:tcPr>
          <w:p w14:paraId="04209CE1" w14:textId="77777777" w:rsidR="007F1DA3" w:rsidRPr="00293857" w:rsidRDefault="007F1DA3" w:rsidP="00186130">
            <w:pPr>
              <w:pStyle w:val="TableContainer"/>
            </w:pPr>
            <w:r w:rsidRPr="00293857">
              <w:t>EZZ0136A</w:t>
            </w:r>
          </w:p>
        </w:tc>
        <w:tc>
          <w:tcPr>
            <w:tcW w:w="1620" w:type="dxa"/>
          </w:tcPr>
          <w:p w14:paraId="722F2273" w14:textId="77777777" w:rsidR="007F1DA3" w:rsidRPr="00293857" w:rsidRDefault="007F1DA3" w:rsidP="00186130">
            <w:pPr>
              <w:pStyle w:val="TableContainer"/>
            </w:pPr>
            <w:r>
              <w:t>N/A</w:t>
            </w:r>
          </w:p>
        </w:tc>
        <w:tc>
          <w:tcPr>
            <w:tcW w:w="1788" w:type="dxa"/>
          </w:tcPr>
          <w:p w14:paraId="15499742" w14:textId="77777777" w:rsidR="007F1DA3" w:rsidRPr="00293857" w:rsidRDefault="007F1DA3" w:rsidP="00186130">
            <w:pPr>
              <w:pStyle w:val="TableContainer"/>
            </w:pPr>
            <w:r w:rsidRPr="00293857">
              <w:t>$118.00</w:t>
            </w:r>
          </w:p>
        </w:tc>
      </w:tr>
      <w:tr w:rsidR="00D10040" w:rsidRPr="00E514E1" w14:paraId="34AC35D4" w14:textId="77777777" w:rsidTr="00E400A4">
        <w:trPr>
          <w:trHeight w:val="144"/>
        </w:trPr>
        <w:tc>
          <w:tcPr>
            <w:tcW w:w="5142" w:type="dxa"/>
          </w:tcPr>
          <w:p w14:paraId="2F9BD6B2" w14:textId="4F3CC1BF" w:rsidR="007F1DA3" w:rsidRPr="00293857" w:rsidRDefault="007F1DA3" w:rsidP="00186130">
            <w:pPr>
              <w:pStyle w:val="TableContainer"/>
            </w:pPr>
            <w:r w:rsidRPr="00293857">
              <w:t>Strontium-89 or 90, EPA Method</w:t>
            </w:r>
            <w:r w:rsidRPr="00293857">
              <w:rPr>
                <w:spacing w:val="-2"/>
              </w:rPr>
              <w:t xml:space="preserve"> </w:t>
            </w:r>
            <w:r w:rsidRPr="00293857">
              <w:t>905.0 Modified:</w:t>
            </w:r>
            <w:r w:rsidRPr="00293857">
              <w:rPr>
                <w:spacing w:val="49"/>
              </w:rPr>
              <w:t xml:space="preserve"> </w:t>
            </w:r>
            <w:r w:rsidRPr="00293857">
              <w:t>Strontium-89 or 90, Wipe/Filter/Cartridge</w:t>
            </w:r>
          </w:p>
        </w:tc>
        <w:tc>
          <w:tcPr>
            <w:tcW w:w="1980" w:type="dxa"/>
          </w:tcPr>
          <w:p w14:paraId="088848C7" w14:textId="77777777" w:rsidR="007F1DA3" w:rsidRPr="00293857" w:rsidRDefault="007F1DA3" w:rsidP="00186130">
            <w:pPr>
              <w:pStyle w:val="TableContainer"/>
            </w:pPr>
            <w:r w:rsidRPr="00293857">
              <w:t>EZZ0137A</w:t>
            </w:r>
          </w:p>
        </w:tc>
        <w:tc>
          <w:tcPr>
            <w:tcW w:w="1620" w:type="dxa"/>
          </w:tcPr>
          <w:p w14:paraId="6F5CB329" w14:textId="77777777" w:rsidR="007F1DA3" w:rsidRPr="00293857" w:rsidRDefault="007F1DA3" w:rsidP="00186130">
            <w:pPr>
              <w:pStyle w:val="TableContainer"/>
            </w:pPr>
            <w:r>
              <w:t>N/A</w:t>
            </w:r>
          </w:p>
        </w:tc>
        <w:tc>
          <w:tcPr>
            <w:tcW w:w="1788" w:type="dxa"/>
          </w:tcPr>
          <w:p w14:paraId="525226ED" w14:textId="77777777" w:rsidR="007F1DA3" w:rsidRPr="00293857" w:rsidRDefault="007F1DA3" w:rsidP="00186130">
            <w:pPr>
              <w:pStyle w:val="TableContainer"/>
            </w:pPr>
            <w:r w:rsidRPr="00293857">
              <w:t>$198.64</w:t>
            </w:r>
          </w:p>
        </w:tc>
      </w:tr>
      <w:tr w:rsidR="00D10040" w:rsidRPr="00E514E1" w14:paraId="32DF61D8"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4D99D6CA" w14:textId="4501715F" w:rsidR="007F1DA3" w:rsidRPr="00293857" w:rsidRDefault="007F1DA3" w:rsidP="00186130">
            <w:pPr>
              <w:pStyle w:val="TableContainer"/>
            </w:pPr>
            <w:r w:rsidRPr="00293857">
              <w:t>Thorium</w:t>
            </w:r>
            <w:r w:rsidRPr="00293857">
              <w:rPr>
                <w:spacing w:val="-2"/>
              </w:rPr>
              <w:t xml:space="preserve"> </w:t>
            </w:r>
            <w:r w:rsidRPr="00293857">
              <w:t>Isotopes,</w:t>
            </w:r>
            <w:r w:rsidRPr="00293857">
              <w:rPr>
                <w:spacing w:val="-2"/>
              </w:rPr>
              <w:t xml:space="preserve"> </w:t>
            </w:r>
            <w:r w:rsidRPr="00293857">
              <w:t>DOE CHEM-TP-a.20:</w:t>
            </w:r>
            <w:r w:rsidR="00DC5784" w:rsidRPr="00504A5C">
              <w:t xml:space="preserve"> </w:t>
            </w:r>
            <w:r w:rsidRPr="00293857">
              <w:t>Thorium Isotopes,</w:t>
            </w:r>
            <w:r w:rsidRPr="00293857">
              <w:rPr>
                <w:spacing w:val="31"/>
                <w:w w:val="99"/>
              </w:rPr>
              <w:t xml:space="preserve"> </w:t>
            </w:r>
            <w:r w:rsidRPr="00293857">
              <w:t>Wipe/Filter/Cartridge</w:t>
            </w:r>
          </w:p>
        </w:tc>
        <w:tc>
          <w:tcPr>
            <w:tcW w:w="1980" w:type="dxa"/>
          </w:tcPr>
          <w:p w14:paraId="21D1D5E2" w14:textId="77777777" w:rsidR="007F1DA3" w:rsidRPr="00293857" w:rsidRDefault="007F1DA3" w:rsidP="00186130">
            <w:pPr>
              <w:pStyle w:val="TableContainer"/>
            </w:pPr>
            <w:r w:rsidRPr="00293857">
              <w:t>EZZ0138A</w:t>
            </w:r>
          </w:p>
        </w:tc>
        <w:tc>
          <w:tcPr>
            <w:tcW w:w="1620" w:type="dxa"/>
          </w:tcPr>
          <w:p w14:paraId="0A06F20E" w14:textId="77777777" w:rsidR="007F1DA3" w:rsidRPr="00293857" w:rsidRDefault="007F1DA3" w:rsidP="00186130">
            <w:pPr>
              <w:pStyle w:val="TableContainer"/>
            </w:pPr>
            <w:r>
              <w:t>N/A</w:t>
            </w:r>
          </w:p>
        </w:tc>
        <w:tc>
          <w:tcPr>
            <w:tcW w:w="1788" w:type="dxa"/>
          </w:tcPr>
          <w:p w14:paraId="4780CA58" w14:textId="77777777" w:rsidR="007F1DA3" w:rsidRPr="00293857" w:rsidRDefault="007F1DA3" w:rsidP="00186130">
            <w:pPr>
              <w:pStyle w:val="TableContainer"/>
            </w:pPr>
            <w:r w:rsidRPr="00293857">
              <w:t>$56.42</w:t>
            </w:r>
          </w:p>
        </w:tc>
      </w:tr>
      <w:tr w:rsidR="00D10040" w:rsidRPr="00E514E1" w14:paraId="41F00516" w14:textId="77777777" w:rsidTr="00E400A4">
        <w:trPr>
          <w:trHeight w:val="144"/>
        </w:trPr>
        <w:tc>
          <w:tcPr>
            <w:tcW w:w="5142" w:type="dxa"/>
          </w:tcPr>
          <w:p w14:paraId="3EB96712" w14:textId="6D5CC09D" w:rsidR="007F1DA3" w:rsidRPr="00293857" w:rsidRDefault="007F1DA3" w:rsidP="00186130">
            <w:pPr>
              <w:pStyle w:val="TableContainer"/>
            </w:pPr>
            <w:r w:rsidRPr="00293857">
              <w:t>Tritium,</w:t>
            </w:r>
            <w:r w:rsidRPr="00293857">
              <w:rPr>
                <w:spacing w:val="-2"/>
              </w:rPr>
              <w:t xml:space="preserve"> </w:t>
            </w:r>
            <w:r w:rsidRPr="00293857">
              <w:t>EPA</w:t>
            </w:r>
            <w:r w:rsidRPr="00293857">
              <w:rPr>
                <w:spacing w:val="-2"/>
              </w:rPr>
              <w:t xml:space="preserve"> </w:t>
            </w:r>
            <w:r w:rsidRPr="00293857">
              <w:t>906.0 Modified:</w:t>
            </w:r>
            <w:r w:rsidR="00DC5784" w:rsidRPr="00504A5C">
              <w:t xml:space="preserve"> </w:t>
            </w:r>
            <w:r w:rsidRPr="00293857">
              <w:t>Tritium, Wipe/Filter/Cartridge</w:t>
            </w:r>
          </w:p>
        </w:tc>
        <w:tc>
          <w:tcPr>
            <w:tcW w:w="1980" w:type="dxa"/>
          </w:tcPr>
          <w:p w14:paraId="69B401F1" w14:textId="77777777" w:rsidR="007F1DA3" w:rsidRPr="00293857" w:rsidRDefault="007F1DA3" w:rsidP="00186130">
            <w:pPr>
              <w:pStyle w:val="TableContainer"/>
            </w:pPr>
            <w:r w:rsidRPr="00293857">
              <w:t>EZZ0139A</w:t>
            </w:r>
          </w:p>
        </w:tc>
        <w:tc>
          <w:tcPr>
            <w:tcW w:w="1620" w:type="dxa"/>
          </w:tcPr>
          <w:p w14:paraId="39BB63AD" w14:textId="77777777" w:rsidR="007F1DA3" w:rsidRPr="00293857" w:rsidRDefault="007F1DA3" w:rsidP="00186130">
            <w:pPr>
              <w:pStyle w:val="TableContainer"/>
            </w:pPr>
            <w:r>
              <w:t>N/A</w:t>
            </w:r>
          </w:p>
        </w:tc>
        <w:tc>
          <w:tcPr>
            <w:tcW w:w="1788" w:type="dxa"/>
          </w:tcPr>
          <w:p w14:paraId="64EBB79E" w14:textId="77777777" w:rsidR="007F1DA3" w:rsidRPr="00293857" w:rsidRDefault="007F1DA3" w:rsidP="00186130">
            <w:pPr>
              <w:pStyle w:val="TableContainer"/>
            </w:pPr>
            <w:r w:rsidRPr="00293857">
              <w:t>$73.19</w:t>
            </w:r>
          </w:p>
        </w:tc>
      </w:tr>
      <w:tr w:rsidR="00D10040" w:rsidRPr="00E514E1" w14:paraId="6BD6C1EB"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2FFFEAEB" w14:textId="4374A7F8" w:rsidR="007F1DA3" w:rsidRPr="00293857" w:rsidRDefault="007F1DA3" w:rsidP="00186130">
            <w:pPr>
              <w:pStyle w:val="TableContainer"/>
            </w:pPr>
            <w:r w:rsidRPr="00293857">
              <w:t>Uranium</w:t>
            </w:r>
            <w:r w:rsidRPr="00293857">
              <w:rPr>
                <w:spacing w:val="-3"/>
              </w:rPr>
              <w:t xml:space="preserve"> </w:t>
            </w:r>
            <w:r w:rsidRPr="00293857">
              <w:t>Isotopes,</w:t>
            </w:r>
            <w:r w:rsidRPr="00293857">
              <w:rPr>
                <w:spacing w:val="-2"/>
              </w:rPr>
              <w:t xml:space="preserve"> </w:t>
            </w:r>
            <w:r w:rsidRPr="00293857">
              <w:t>DOE</w:t>
            </w:r>
            <w:r w:rsidRPr="00293857">
              <w:rPr>
                <w:spacing w:val="-2"/>
              </w:rPr>
              <w:t xml:space="preserve"> </w:t>
            </w:r>
            <w:r w:rsidRPr="00293857">
              <w:t>CHEM-TP-A.20:</w:t>
            </w:r>
            <w:r w:rsidR="00DC5784" w:rsidRPr="00504A5C">
              <w:t xml:space="preserve"> </w:t>
            </w:r>
            <w:r w:rsidRPr="00293857">
              <w:t>Uranium</w:t>
            </w:r>
            <w:r w:rsidRPr="00293857">
              <w:rPr>
                <w:spacing w:val="-2"/>
              </w:rPr>
              <w:t xml:space="preserve"> </w:t>
            </w:r>
            <w:r w:rsidRPr="00293857">
              <w:t>Isotopes,</w:t>
            </w:r>
            <w:r w:rsidRPr="00293857">
              <w:rPr>
                <w:spacing w:val="25"/>
                <w:w w:val="99"/>
              </w:rPr>
              <w:t xml:space="preserve"> </w:t>
            </w:r>
            <w:r w:rsidRPr="00293857">
              <w:t>Wipe/Filter/Cartridge</w:t>
            </w:r>
          </w:p>
        </w:tc>
        <w:tc>
          <w:tcPr>
            <w:tcW w:w="1980" w:type="dxa"/>
          </w:tcPr>
          <w:p w14:paraId="07E40F9E" w14:textId="77777777" w:rsidR="007F1DA3" w:rsidRPr="00293857" w:rsidRDefault="007F1DA3" w:rsidP="00186130">
            <w:pPr>
              <w:pStyle w:val="TableContainer"/>
            </w:pPr>
            <w:r w:rsidRPr="00293857">
              <w:t>EZZ0140A</w:t>
            </w:r>
          </w:p>
        </w:tc>
        <w:tc>
          <w:tcPr>
            <w:tcW w:w="1620" w:type="dxa"/>
          </w:tcPr>
          <w:p w14:paraId="5337D67F" w14:textId="77777777" w:rsidR="007F1DA3" w:rsidRPr="00293857" w:rsidRDefault="007F1DA3" w:rsidP="00186130">
            <w:pPr>
              <w:pStyle w:val="TableContainer"/>
            </w:pPr>
            <w:r>
              <w:t>N/A</w:t>
            </w:r>
          </w:p>
        </w:tc>
        <w:tc>
          <w:tcPr>
            <w:tcW w:w="1788" w:type="dxa"/>
          </w:tcPr>
          <w:p w14:paraId="202CA586" w14:textId="77777777" w:rsidR="007F1DA3" w:rsidRPr="00293857" w:rsidRDefault="007F1DA3" w:rsidP="00186130">
            <w:pPr>
              <w:pStyle w:val="TableContainer"/>
            </w:pPr>
            <w:r w:rsidRPr="00293857">
              <w:t>$47.54</w:t>
            </w:r>
          </w:p>
        </w:tc>
      </w:tr>
    </w:tbl>
    <w:p w14:paraId="459DF765" w14:textId="02573139" w:rsidR="00B64B9C" w:rsidRDefault="00D10040" w:rsidP="0031580C">
      <w:pPr>
        <w:pStyle w:val="Note"/>
      </w:pPr>
      <w:r w:rsidRPr="00533A0B">
        <w:t>NOTE:</w:t>
      </w:r>
      <w:r w:rsidRPr="00533A0B">
        <w:rPr>
          <w:spacing w:val="-6"/>
        </w:rPr>
        <w:t xml:space="preserve"> </w:t>
      </w:r>
      <w:r w:rsidRPr="00533A0B">
        <w:t>Except</w:t>
      </w:r>
      <w:r w:rsidRPr="00533A0B">
        <w:rPr>
          <w:spacing w:val="-5"/>
        </w:rPr>
        <w:t xml:space="preserve"> </w:t>
      </w:r>
      <w:r w:rsidRPr="00533A0B">
        <w:t>for</w:t>
      </w:r>
      <w:r w:rsidRPr="00533A0B">
        <w:rPr>
          <w:spacing w:val="-5"/>
        </w:rPr>
        <w:t xml:space="preserve"> </w:t>
      </w:r>
      <w:r w:rsidRPr="00533A0B">
        <w:t>gamma</w:t>
      </w:r>
      <w:r w:rsidRPr="00533A0B">
        <w:rPr>
          <w:spacing w:val="-6"/>
        </w:rPr>
        <w:t xml:space="preserve"> </w:t>
      </w:r>
      <w:r w:rsidRPr="00533A0B">
        <w:t>emitting</w:t>
      </w:r>
      <w:r w:rsidRPr="00533A0B">
        <w:rPr>
          <w:spacing w:val="-5"/>
        </w:rPr>
        <w:t xml:space="preserve"> </w:t>
      </w:r>
      <w:r w:rsidRPr="00533A0B">
        <w:t>isotopes</w:t>
      </w:r>
      <w:r w:rsidRPr="00533A0B">
        <w:rPr>
          <w:spacing w:val="-5"/>
        </w:rPr>
        <w:t xml:space="preserve"> </w:t>
      </w:r>
      <w:r w:rsidRPr="00533A0B">
        <w:t>and</w:t>
      </w:r>
      <w:r w:rsidRPr="00533A0B">
        <w:rPr>
          <w:spacing w:val="-6"/>
        </w:rPr>
        <w:t xml:space="preserve"> </w:t>
      </w:r>
      <w:r w:rsidRPr="00533A0B">
        <w:t>tritium,</w:t>
      </w:r>
      <w:r w:rsidRPr="00533A0B">
        <w:rPr>
          <w:spacing w:val="-5"/>
        </w:rPr>
        <w:t xml:space="preserve"> </w:t>
      </w:r>
      <w:r w:rsidRPr="00533A0B">
        <w:t>a</w:t>
      </w:r>
      <w:r w:rsidRPr="00533A0B">
        <w:rPr>
          <w:spacing w:val="-4"/>
        </w:rPr>
        <w:t xml:space="preserve"> </w:t>
      </w:r>
      <w:r w:rsidRPr="00533A0B">
        <w:t>sample</w:t>
      </w:r>
      <w:r w:rsidRPr="00533A0B">
        <w:rPr>
          <w:spacing w:val="-5"/>
        </w:rPr>
        <w:t xml:space="preserve"> </w:t>
      </w:r>
      <w:r w:rsidRPr="00533A0B">
        <w:t>preparation</w:t>
      </w:r>
      <w:r w:rsidRPr="00533A0B">
        <w:rPr>
          <w:spacing w:val="-4"/>
        </w:rPr>
        <w:t xml:space="preserve"> </w:t>
      </w:r>
      <w:r w:rsidRPr="00533A0B">
        <w:t>fee</w:t>
      </w:r>
      <w:r w:rsidRPr="00533A0B">
        <w:rPr>
          <w:spacing w:val="-5"/>
        </w:rPr>
        <w:t xml:space="preserve"> </w:t>
      </w:r>
      <w:r w:rsidRPr="00533A0B">
        <w:t>applies</w:t>
      </w:r>
      <w:r w:rsidRPr="00533A0B">
        <w:rPr>
          <w:spacing w:val="-4"/>
        </w:rPr>
        <w:t xml:space="preserve"> </w:t>
      </w:r>
      <w:r w:rsidRPr="00533A0B">
        <w:t>to</w:t>
      </w:r>
      <w:r w:rsidRPr="00533A0B">
        <w:rPr>
          <w:spacing w:val="-6"/>
        </w:rPr>
        <w:t xml:space="preserve"> </w:t>
      </w:r>
      <w:r w:rsidRPr="00533A0B">
        <w:t>the</w:t>
      </w:r>
      <w:r w:rsidRPr="00533A0B">
        <w:rPr>
          <w:spacing w:val="-5"/>
        </w:rPr>
        <w:t xml:space="preserve"> </w:t>
      </w:r>
      <w:r w:rsidRPr="00533A0B">
        <w:t>analysis</w:t>
      </w:r>
      <w:r w:rsidRPr="00533A0B">
        <w:rPr>
          <w:spacing w:val="-3"/>
        </w:rPr>
        <w:t xml:space="preserve"> </w:t>
      </w:r>
      <w:r w:rsidRPr="00533A0B">
        <w:t>of</w:t>
      </w:r>
      <w:r w:rsidRPr="00533A0B">
        <w:rPr>
          <w:spacing w:val="-4"/>
        </w:rPr>
        <w:t xml:space="preserve"> </w:t>
      </w:r>
      <w:r w:rsidRPr="00533A0B">
        <w:t>all</w:t>
      </w:r>
      <w:r w:rsidRPr="00533A0B">
        <w:rPr>
          <w:spacing w:val="-4"/>
        </w:rPr>
        <w:t xml:space="preserve"> </w:t>
      </w:r>
      <w:r w:rsidRPr="00533A0B">
        <w:t>wipe,</w:t>
      </w:r>
      <w:r w:rsidRPr="00533A0B">
        <w:rPr>
          <w:spacing w:val="-5"/>
        </w:rPr>
        <w:t xml:space="preserve"> </w:t>
      </w:r>
      <w:r w:rsidRPr="00533A0B">
        <w:t>filter,</w:t>
      </w:r>
      <w:r w:rsidRPr="00533A0B">
        <w:rPr>
          <w:spacing w:val="-5"/>
        </w:rPr>
        <w:t xml:space="preserve"> </w:t>
      </w:r>
      <w:r w:rsidRPr="00533A0B">
        <w:t>or</w:t>
      </w:r>
      <w:r w:rsidRPr="00533A0B">
        <w:rPr>
          <w:spacing w:val="-6"/>
        </w:rPr>
        <w:t xml:space="preserve"> </w:t>
      </w:r>
      <w:r w:rsidRPr="00533A0B">
        <w:t>cartridge</w:t>
      </w:r>
      <w:r>
        <w:t xml:space="preserve"> </w:t>
      </w:r>
      <w:r w:rsidRPr="00533A0B">
        <w:t>samples.</w:t>
      </w:r>
      <w:r w:rsidRPr="00533A0B">
        <w:rPr>
          <w:spacing w:val="-6"/>
        </w:rPr>
        <w:t xml:space="preserve"> </w:t>
      </w:r>
      <w:r w:rsidRPr="00533A0B">
        <w:t>The</w:t>
      </w:r>
      <w:r w:rsidRPr="00533A0B">
        <w:rPr>
          <w:spacing w:val="-5"/>
        </w:rPr>
        <w:t xml:space="preserve"> </w:t>
      </w:r>
      <w:r w:rsidRPr="00533A0B">
        <w:t>total</w:t>
      </w:r>
      <w:r w:rsidRPr="00533A0B">
        <w:rPr>
          <w:spacing w:val="-5"/>
        </w:rPr>
        <w:t xml:space="preserve"> </w:t>
      </w:r>
      <w:r w:rsidRPr="00533A0B">
        <w:t>cost</w:t>
      </w:r>
      <w:r w:rsidRPr="00533A0B">
        <w:rPr>
          <w:spacing w:val="-5"/>
        </w:rPr>
        <w:t xml:space="preserve"> </w:t>
      </w:r>
      <w:r w:rsidRPr="00533A0B">
        <w:t>for</w:t>
      </w:r>
      <w:r w:rsidRPr="00533A0B">
        <w:rPr>
          <w:spacing w:val="-6"/>
        </w:rPr>
        <w:t xml:space="preserve"> </w:t>
      </w:r>
      <w:r w:rsidRPr="00533A0B">
        <w:t>the</w:t>
      </w:r>
      <w:r w:rsidRPr="00533A0B">
        <w:rPr>
          <w:spacing w:val="-3"/>
        </w:rPr>
        <w:t xml:space="preserve"> </w:t>
      </w:r>
      <w:r w:rsidRPr="00533A0B">
        <w:t>analysis</w:t>
      </w:r>
      <w:r w:rsidRPr="00533A0B">
        <w:rPr>
          <w:spacing w:val="-6"/>
        </w:rPr>
        <w:t xml:space="preserve"> </w:t>
      </w:r>
      <w:r w:rsidRPr="00533A0B">
        <w:rPr>
          <w:spacing w:val="1"/>
        </w:rPr>
        <w:t>will</w:t>
      </w:r>
      <w:r w:rsidRPr="00533A0B">
        <w:rPr>
          <w:spacing w:val="-5"/>
        </w:rPr>
        <w:t xml:space="preserve"> </w:t>
      </w:r>
      <w:r w:rsidRPr="00533A0B">
        <w:t>be</w:t>
      </w:r>
      <w:r w:rsidRPr="00533A0B">
        <w:rPr>
          <w:spacing w:val="-5"/>
        </w:rPr>
        <w:t xml:space="preserve"> </w:t>
      </w:r>
      <w:r w:rsidRPr="00533A0B">
        <w:t>the</w:t>
      </w:r>
      <w:r w:rsidRPr="00533A0B">
        <w:rPr>
          <w:spacing w:val="-6"/>
        </w:rPr>
        <w:t xml:space="preserve"> </w:t>
      </w:r>
      <w:r w:rsidRPr="00533A0B">
        <w:t>sample</w:t>
      </w:r>
      <w:r w:rsidRPr="00533A0B">
        <w:rPr>
          <w:spacing w:val="-5"/>
        </w:rPr>
        <w:t xml:space="preserve"> </w:t>
      </w:r>
      <w:r w:rsidRPr="00533A0B">
        <w:t>preparation</w:t>
      </w:r>
      <w:r w:rsidRPr="00533A0B">
        <w:rPr>
          <w:spacing w:val="-5"/>
        </w:rPr>
        <w:t xml:space="preserve"> </w:t>
      </w:r>
      <w:r w:rsidRPr="00533A0B">
        <w:t>fee</w:t>
      </w:r>
      <w:r w:rsidRPr="00533A0B">
        <w:rPr>
          <w:spacing w:val="-4"/>
        </w:rPr>
        <w:t xml:space="preserve"> </w:t>
      </w:r>
      <w:r w:rsidRPr="00533A0B">
        <w:t>plus</w:t>
      </w:r>
      <w:r w:rsidRPr="00533A0B">
        <w:rPr>
          <w:spacing w:val="-3"/>
        </w:rPr>
        <w:t xml:space="preserve"> </w:t>
      </w:r>
      <w:r w:rsidRPr="00533A0B">
        <w:t>the</w:t>
      </w:r>
      <w:r w:rsidRPr="00533A0B">
        <w:rPr>
          <w:spacing w:val="-5"/>
        </w:rPr>
        <w:t xml:space="preserve"> </w:t>
      </w:r>
      <w:r w:rsidRPr="00533A0B">
        <w:t>analytical</w:t>
      </w:r>
      <w:r w:rsidRPr="00533A0B">
        <w:rPr>
          <w:spacing w:val="-4"/>
        </w:rPr>
        <w:t xml:space="preserve"> </w:t>
      </w:r>
      <w:r w:rsidRPr="00533A0B">
        <w:t>method</w:t>
      </w:r>
      <w:r w:rsidRPr="00533A0B">
        <w:rPr>
          <w:spacing w:val="-6"/>
        </w:rPr>
        <w:t xml:space="preserve"> </w:t>
      </w:r>
      <w:r w:rsidRPr="00533A0B">
        <w:t>fee.</w:t>
      </w:r>
    </w:p>
    <w:p w14:paraId="754ACBF3" w14:textId="4156F4BF" w:rsidR="00962CB0" w:rsidRDefault="005369A7" w:rsidP="005369A7">
      <w:pPr>
        <w:pStyle w:val="Heading6"/>
      </w:pPr>
      <w:r w:rsidRPr="00533A0B">
        <w:t>General</w:t>
      </w:r>
      <w:r w:rsidRPr="00533A0B">
        <w:rPr>
          <w:spacing w:val="-4"/>
        </w:rPr>
        <w:t xml:space="preserve"> </w:t>
      </w:r>
      <w:r w:rsidRPr="00533A0B">
        <w:t>Laboratory</w:t>
      </w:r>
      <w:r w:rsidRPr="00533A0B">
        <w:rPr>
          <w:spacing w:val="-6"/>
        </w:rPr>
        <w:t xml:space="preserve"> </w:t>
      </w:r>
      <w:r w:rsidRPr="00533A0B">
        <w:t>Miscellaneous</w:t>
      </w:r>
      <w:r w:rsidRPr="00533A0B">
        <w:rPr>
          <w:spacing w:val="-5"/>
        </w:rPr>
        <w:t xml:space="preserve"> </w:t>
      </w:r>
      <w:r w:rsidRPr="00533A0B">
        <w:t>Fees:</w:t>
      </w:r>
    </w:p>
    <w:tbl>
      <w:tblPr>
        <w:tblStyle w:val="HHSTableforTextData2"/>
        <w:tblW w:w="10656" w:type="dxa"/>
        <w:tblInd w:w="0" w:type="dxa"/>
        <w:tblLayout w:type="fixed"/>
        <w:tblLook w:val="01E0" w:firstRow="1" w:lastRow="1" w:firstColumn="1" w:lastColumn="1" w:noHBand="0" w:noVBand="0"/>
      </w:tblPr>
      <w:tblGrid>
        <w:gridCol w:w="5204"/>
        <w:gridCol w:w="2004"/>
        <w:gridCol w:w="1639"/>
        <w:gridCol w:w="1809"/>
      </w:tblGrid>
      <w:tr w:rsidR="007F1DA3" w:rsidRPr="00533A0B" w14:paraId="57CE73CE" w14:textId="77777777" w:rsidTr="00E400A4">
        <w:trPr>
          <w:cnfStyle w:val="100000000000" w:firstRow="1" w:lastRow="0" w:firstColumn="0" w:lastColumn="0" w:oddVBand="0" w:evenVBand="0" w:oddHBand="0" w:evenHBand="0" w:firstRowFirstColumn="0" w:firstRowLastColumn="0" w:lastRowFirstColumn="0" w:lastRowLastColumn="0"/>
        </w:trPr>
        <w:tc>
          <w:tcPr>
            <w:tcW w:w="5142" w:type="dxa"/>
          </w:tcPr>
          <w:p w14:paraId="29ECD47F" w14:textId="77777777" w:rsidR="007F1DA3" w:rsidRPr="00533A0B" w:rsidRDefault="007F1DA3" w:rsidP="00186130">
            <w:pPr>
              <w:pStyle w:val="TableContainer"/>
            </w:pPr>
            <w:r w:rsidRPr="00533A0B">
              <w:t>Procedure</w:t>
            </w:r>
            <w:r w:rsidRPr="00533A0B">
              <w:rPr>
                <w:spacing w:val="-5"/>
              </w:rPr>
              <w:t xml:space="preserve"> </w:t>
            </w:r>
            <w:r w:rsidRPr="00533A0B">
              <w:t>Name</w:t>
            </w:r>
          </w:p>
        </w:tc>
        <w:tc>
          <w:tcPr>
            <w:tcW w:w="1980" w:type="dxa"/>
          </w:tcPr>
          <w:p w14:paraId="7DA0CC46" w14:textId="77777777" w:rsidR="007F1DA3" w:rsidRPr="00533A0B" w:rsidRDefault="007F1DA3" w:rsidP="00186130">
            <w:pPr>
              <w:pStyle w:val="TableContainer"/>
            </w:pPr>
            <w:r w:rsidRPr="00533A0B">
              <w:t>Procedure</w:t>
            </w:r>
            <w:r w:rsidRPr="00533A0B">
              <w:rPr>
                <w:spacing w:val="-6"/>
              </w:rPr>
              <w:t xml:space="preserve"> </w:t>
            </w:r>
            <w:r w:rsidRPr="00533A0B">
              <w:t>No.</w:t>
            </w:r>
          </w:p>
        </w:tc>
        <w:tc>
          <w:tcPr>
            <w:tcW w:w="1620" w:type="dxa"/>
          </w:tcPr>
          <w:p w14:paraId="1CC985DA" w14:textId="77777777" w:rsidR="007F1DA3" w:rsidRPr="00533A0B" w:rsidRDefault="007F1DA3" w:rsidP="00186130">
            <w:pPr>
              <w:pStyle w:val="TableContainer"/>
            </w:pPr>
            <w:r w:rsidRPr="00533A0B">
              <w:t>CPT</w:t>
            </w:r>
          </w:p>
        </w:tc>
        <w:tc>
          <w:tcPr>
            <w:tcW w:w="1788" w:type="dxa"/>
          </w:tcPr>
          <w:p w14:paraId="7A20CFBD" w14:textId="77777777" w:rsidR="007F1DA3" w:rsidRPr="00533A0B" w:rsidRDefault="007F1DA3" w:rsidP="00186130">
            <w:pPr>
              <w:pStyle w:val="TableContainer"/>
            </w:pPr>
            <w:r w:rsidRPr="00533A0B">
              <w:t>Cost</w:t>
            </w:r>
          </w:p>
        </w:tc>
      </w:tr>
      <w:tr w:rsidR="004A7D55" w:rsidRPr="00E514E1" w14:paraId="500EE0E3" w14:textId="77777777" w:rsidTr="00E400A4">
        <w:trPr>
          <w:trHeight w:val="144"/>
        </w:trPr>
        <w:tc>
          <w:tcPr>
            <w:tcW w:w="5142" w:type="dxa"/>
          </w:tcPr>
          <w:p w14:paraId="263D8047" w14:textId="77777777" w:rsidR="007F1DA3" w:rsidRPr="00293857" w:rsidRDefault="007F1DA3" w:rsidP="00186130">
            <w:pPr>
              <w:pStyle w:val="TableContainer"/>
            </w:pPr>
            <w:r w:rsidRPr="00293857">
              <w:t>Thermometer</w:t>
            </w:r>
            <w:r w:rsidRPr="00293857">
              <w:rPr>
                <w:spacing w:val="-2"/>
              </w:rPr>
              <w:t xml:space="preserve"> </w:t>
            </w:r>
            <w:r w:rsidRPr="00293857">
              <w:t>Calibration</w:t>
            </w:r>
          </w:p>
        </w:tc>
        <w:tc>
          <w:tcPr>
            <w:tcW w:w="1980" w:type="dxa"/>
          </w:tcPr>
          <w:p w14:paraId="206EE07D" w14:textId="77777777" w:rsidR="007F1DA3" w:rsidRPr="00293857" w:rsidRDefault="007F1DA3" w:rsidP="00186130">
            <w:pPr>
              <w:pStyle w:val="TableContainer"/>
            </w:pPr>
            <w:r w:rsidRPr="00293857">
              <w:t>MZZ0424A</w:t>
            </w:r>
          </w:p>
        </w:tc>
        <w:tc>
          <w:tcPr>
            <w:tcW w:w="1620" w:type="dxa"/>
          </w:tcPr>
          <w:p w14:paraId="58A6D3D4" w14:textId="77777777" w:rsidR="007F1DA3" w:rsidRPr="00293857" w:rsidRDefault="007F1DA3" w:rsidP="00186130">
            <w:pPr>
              <w:pStyle w:val="TableContainer"/>
            </w:pPr>
            <w:r>
              <w:t>N/A</w:t>
            </w:r>
          </w:p>
        </w:tc>
        <w:tc>
          <w:tcPr>
            <w:tcW w:w="1788" w:type="dxa"/>
          </w:tcPr>
          <w:p w14:paraId="1319639B" w14:textId="77777777" w:rsidR="007F1DA3" w:rsidRPr="00293857" w:rsidRDefault="007F1DA3" w:rsidP="00186130">
            <w:pPr>
              <w:pStyle w:val="TableContainer"/>
            </w:pPr>
            <w:r w:rsidRPr="00293857">
              <w:t>$12.23</w:t>
            </w:r>
          </w:p>
        </w:tc>
      </w:tr>
      <w:tr w:rsidR="004A7D55" w:rsidRPr="00E514E1" w14:paraId="4001C7F4"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65D64B6A" w14:textId="77777777" w:rsidR="007F1DA3" w:rsidRPr="00293857" w:rsidRDefault="007F1DA3" w:rsidP="00186130">
            <w:pPr>
              <w:pStyle w:val="TableContainer"/>
            </w:pPr>
            <w:r w:rsidRPr="00293857">
              <w:t>Quality Control: Spore Ampoules</w:t>
            </w:r>
          </w:p>
        </w:tc>
        <w:tc>
          <w:tcPr>
            <w:tcW w:w="1980" w:type="dxa"/>
          </w:tcPr>
          <w:p w14:paraId="69181160" w14:textId="77777777" w:rsidR="007F1DA3" w:rsidRPr="00293857" w:rsidRDefault="007F1DA3" w:rsidP="00186130">
            <w:pPr>
              <w:pStyle w:val="TableContainer"/>
            </w:pPr>
            <w:r w:rsidRPr="00293857">
              <w:t>MZZ0516A</w:t>
            </w:r>
          </w:p>
        </w:tc>
        <w:tc>
          <w:tcPr>
            <w:tcW w:w="1620" w:type="dxa"/>
          </w:tcPr>
          <w:p w14:paraId="5B5F70FB" w14:textId="77777777" w:rsidR="007F1DA3" w:rsidRPr="00293857" w:rsidRDefault="007F1DA3" w:rsidP="00186130">
            <w:pPr>
              <w:pStyle w:val="TableContainer"/>
            </w:pPr>
            <w:r>
              <w:t>N/A</w:t>
            </w:r>
          </w:p>
        </w:tc>
        <w:tc>
          <w:tcPr>
            <w:tcW w:w="1788" w:type="dxa"/>
          </w:tcPr>
          <w:p w14:paraId="777E369B" w14:textId="77777777" w:rsidR="007F1DA3" w:rsidRPr="00293857" w:rsidRDefault="007F1DA3" w:rsidP="00186130">
            <w:pPr>
              <w:pStyle w:val="TableContainer"/>
            </w:pPr>
            <w:r w:rsidRPr="00293857">
              <w:t>$17.60</w:t>
            </w:r>
          </w:p>
        </w:tc>
      </w:tr>
      <w:tr w:rsidR="004A7D55" w:rsidRPr="00E514E1" w14:paraId="731586B2" w14:textId="77777777" w:rsidTr="00E400A4">
        <w:trPr>
          <w:trHeight w:val="144"/>
        </w:trPr>
        <w:tc>
          <w:tcPr>
            <w:tcW w:w="5142" w:type="dxa"/>
          </w:tcPr>
          <w:p w14:paraId="1F60A7FF" w14:textId="77777777" w:rsidR="007F1DA3" w:rsidRPr="00293857" w:rsidRDefault="007F1DA3" w:rsidP="00186130">
            <w:pPr>
              <w:pStyle w:val="TableContainer"/>
            </w:pPr>
            <w:r w:rsidRPr="00293857">
              <w:t>Acid</w:t>
            </w:r>
            <w:r w:rsidRPr="00293857">
              <w:rPr>
                <w:spacing w:val="-2"/>
              </w:rPr>
              <w:t xml:space="preserve"> </w:t>
            </w:r>
            <w:r w:rsidRPr="00293857">
              <w:t>Fast Bacilli (AFB)</w:t>
            </w:r>
            <w:r w:rsidRPr="00293857">
              <w:rPr>
                <w:spacing w:val="-2"/>
              </w:rPr>
              <w:t xml:space="preserve"> </w:t>
            </w:r>
            <w:r w:rsidRPr="00293857">
              <w:t>Shipping/Handling Charge</w:t>
            </w:r>
          </w:p>
        </w:tc>
        <w:tc>
          <w:tcPr>
            <w:tcW w:w="1980" w:type="dxa"/>
          </w:tcPr>
          <w:p w14:paraId="5A1998A2" w14:textId="77777777" w:rsidR="007F1DA3" w:rsidRPr="00293857" w:rsidRDefault="007F1DA3" w:rsidP="00186130">
            <w:pPr>
              <w:pStyle w:val="TableContainer"/>
            </w:pPr>
            <w:r w:rsidRPr="00293857">
              <w:t>MHC0006A</w:t>
            </w:r>
          </w:p>
        </w:tc>
        <w:tc>
          <w:tcPr>
            <w:tcW w:w="1620" w:type="dxa"/>
          </w:tcPr>
          <w:p w14:paraId="23016521" w14:textId="77777777" w:rsidR="007F1DA3" w:rsidRPr="00293857" w:rsidRDefault="007F1DA3" w:rsidP="00186130">
            <w:pPr>
              <w:pStyle w:val="TableContainer"/>
            </w:pPr>
            <w:r>
              <w:t>N/A</w:t>
            </w:r>
          </w:p>
        </w:tc>
        <w:tc>
          <w:tcPr>
            <w:tcW w:w="1788" w:type="dxa"/>
          </w:tcPr>
          <w:p w14:paraId="07917A82" w14:textId="77777777" w:rsidR="007F1DA3" w:rsidRPr="00293857" w:rsidRDefault="007F1DA3" w:rsidP="00186130">
            <w:pPr>
              <w:pStyle w:val="TableContainer"/>
            </w:pPr>
            <w:r w:rsidRPr="00293857">
              <w:t>$50.20</w:t>
            </w:r>
          </w:p>
        </w:tc>
      </w:tr>
      <w:tr w:rsidR="004A7D55" w:rsidRPr="00E514E1" w14:paraId="07ADD4A5" w14:textId="77777777" w:rsidTr="00E400A4">
        <w:trPr>
          <w:cnfStyle w:val="000000010000" w:firstRow="0" w:lastRow="0" w:firstColumn="0" w:lastColumn="0" w:oddVBand="0" w:evenVBand="0" w:oddHBand="0" w:evenHBand="1" w:firstRowFirstColumn="0" w:firstRowLastColumn="0" w:lastRowFirstColumn="0" w:lastRowLastColumn="0"/>
          <w:trHeight w:val="144"/>
        </w:trPr>
        <w:tc>
          <w:tcPr>
            <w:tcW w:w="5142" w:type="dxa"/>
          </w:tcPr>
          <w:p w14:paraId="1BDD40B8" w14:textId="77777777" w:rsidR="007F1DA3" w:rsidRPr="00293857" w:rsidRDefault="007F1DA3" w:rsidP="00186130">
            <w:pPr>
              <w:pStyle w:val="TableContainer"/>
            </w:pPr>
            <w:r w:rsidRPr="00293857">
              <w:t>Composite/Storage</w:t>
            </w:r>
            <w:r w:rsidRPr="00293857">
              <w:rPr>
                <w:spacing w:val="-2"/>
              </w:rPr>
              <w:t xml:space="preserve"> </w:t>
            </w:r>
            <w:r w:rsidRPr="00293857">
              <w:t>Fee for Chemistry</w:t>
            </w:r>
          </w:p>
        </w:tc>
        <w:tc>
          <w:tcPr>
            <w:tcW w:w="1980" w:type="dxa"/>
          </w:tcPr>
          <w:p w14:paraId="1208959C" w14:textId="77777777" w:rsidR="007F1DA3" w:rsidRPr="00293857" w:rsidRDefault="007F1DA3" w:rsidP="00186130">
            <w:pPr>
              <w:pStyle w:val="TableContainer"/>
            </w:pPr>
            <w:r>
              <w:t>N/A</w:t>
            </w:r>
          </w:p>
        </w:tc>
        <w:tc>
          <w:tcPr>
            <w:tcW w:w="1620" w:type="dxa"/>
          </w:tcPr>
          <w:p w14:paraId="6E602F13" w14:textId="77777777" w:rsidR="007F1DA3" w:rsidRPr="00293857" w:rsidRDefault="007F1DA3" w:rsidP="00186130">
            <w:pPr>
              <w:pStyle w:val="TableContainer"/>
            </w:pPr>
            <w:r>
              <w:t>N/A</w:t>
            </w:r>
          </w:p>
        </w:tc>
        <w:tc>
          <w:tcPr>
            <w:tcW w:w="1788" w:type="dxa"/>
          </w:tcPr>
          <w:p w14:paraId="7AFAEEF3" w14:textId="77777777" w:rsidR="007F1DA3" w:rsidRPr="00293857" w:rsidRDefault="007F1DA3" w:rsidP="00186130">
            <w:pPr>
              <w:pStyle w:val="TableContainer"/>
            </w:pPr>
            <w:r w:rsidRPr="00293857">
              <w:t>$19.23</w:t>
            </w:r>
          </w:p>
        </w:tc>
      </w:tr>
      <w:tr w:rsidR="004A7D55" w:rsidRPr="00E514E1" w14:paraId="504CA707" w14:textId="77777777" w:rsidTr="00E400A4">
        <w:trPr>
          <w:trHeight w:val="144"/>
        </w:trPr>
        <w:tc>
          <w:tcPr>
            <w:tcW w:w="5142" w:type="dxa"/>
          </w:tcPr>
          <w:p w14:paraId="32C374DD" w14:textId="77777777" w:rsidR="007F1DA3" w:rsidRPr="00293857" w:rsidRDefault="007F1DA3" w:rsidP="00186130">
            <w:pPr>
              <w:pStyle w:val="TableContainer"/>
            </w:pPr>
            <w:r w:rsidRPr="00293857">
              <w:t>Special Specimen Processing</w:t>
            </w:r>
            <w:r w:rsidRPr="00293857">
              <w:rPr>
                <w:spacing w:val="-2"/>
              </w:rPr>
              <w:t xml:space="preserve"> </w:t>
            </w:r>
            <w:r w:rsidRPr="00293857">
              <w:t>and Storage</w:t>
            </w:r>
            <w:r w:rsidRPr="00293857">
              <w:rPr>
                <w:spacing w:val="1"/>
              </w:rPr>
              <w:t xml:space="preserve"> </w:t>
            </w:r>
            <w:r w:rsidRPr="00293857">
              <w:t>of Clinical</w:t>
            </w:r>
            <w:r w:rsidRPr="00293857">
              <w:rPr>
                <w:spacing w:val="34"/>
              </w:rPr>
              <w:t xml:space="preserve"> </w:t>
            </w:r>
            <w:r w:rsidRPr="00293857">
              <w:t>Specimens</w:t>
            </w:r>
          </w:p>
        </w:tc>
        <w:tc>
          <w:tcPr>
            <w:tcW w:w="1980" w:type="dxa"/>
          </w:tcPr>
          <w:p w14:paraId="0F672199" w14:textId="77777777" w:rsidR="007F1DA3" w:rsidRPr="00293857" w:rsidRDefault="007F1DA3" w:rsidP="00186130">
            <w:pPr>
              <w:pStyle w:val="TableContainer"/>
            </w:pPr>
            <w:r>
              <w:t>N/A</w:t>
            </w:r>
          </w:p>
        </w:tc>
        <w:tc>
          <w:tcPr>
            <w:tcW w:w="1620" w:type="dxa"/>
          </w:tcPr>
          <w:p w14:paraId="02809FDC" w14:textId="77777777" w:rsidR="007F1DA3" w:rsidRPr="00293857" w:rsidRDefault="007F1DA3" w:rsidP="00186130">
            <w:pPr>
              <w:pStyle w:val="TableContainer"/>
            </w:pPr>
            <w:r>
              <w:t>N/A</w:t>
            </w:r>
          </w:p>
        </w:tc>
        <w:tc>
          <w:tcPr>
            <w:tcW w:w="1788" w:type="dxa"/>
          </w:tcPr>
          <w:p w14:paraId="1B817405" w14:textId="77777777" w:rsidR="007F1DA3" w:rsidRPr="00293857" w:rsidRDefault="007F1DA3" w:rsidP="00186130">
            <w:pPr>
              <w:pStyle w:val="TableContainer"/>
            </w:pPr>
            <w:r w:rsidRPr="00293857">
              <w:t>$25.00</w:t>
            </w:r>
          </w:p>
        </w:tc>
      </w:tr>
    </w:tbl>
    <w:p w14:paraId="12289652" w14:textId="7BFF3A1A" w:rsidR="00962CB0" w:rsidRDefault="005369A7" w:rsidP="005369A7">
      <w:pPr>
        <w:pStyle w:val="Heading6"/>
      </w:pPr>
      <w:r w:rsidRPr="00533A0B">
        <w:t>Environmental</w:t>
      </w:r>
      <w:r w:rsidRPr="00533A0B">
        <w:rPr>
          <w:spacing w:val="-7"/>
        </w:rPr>
        <w:t xml:space="preserve"> </w:t>
      </w:r>
      <w:r w:rsidRPr="00533A0B">
        <w:t>Non-Human</w:t>
      </w:r>
      <w:r w:rsidRPr="00533A0B">
        <w:rPr>
          <w:spacing w:val="-7"/>
        </w:rPr>
        <w:t xml:space="preserve"> </w:t>
      </w:r>
      <w:r w:rsidRPr="00533A0B">
        <w:t>Miscellaneous</w:t>
      </w:r>
      <w:r w:rsidRPr="00533A0B">
        <w:rPr>
          <w:spacing w:val="-7"/>
        </w:rPr>
        <w:t xml:space="preserve"> </w:t>
      </w:r>
      <w:r w:rsidRPr="00533A0B">
        <w:t>Fees:</w:t>
      </w:r>
    </w:p>
    <w:p w14:paraId="73C6721D" w14:textId="77777777" w:rsidR="000148FF" w:rsidRDefault="000148FF" w:rsidP="000148FF">
      <w:pPr>
        <w:pStyle w:val="BodyTextafterheading"/>
      </w:pPr>
      <w:r>
        <w:t>A fee equal to 3% of the analysis fee will be charged for a summary of the quality control data routinely generated during the analysis.</w:t>
      </w:r>
    </w:p>
    <w:p w14:paraId="1F14B002" w14:textId="77777777" w:rsidR="000148FF" w:rsidRDefault="000148FF" w:rsidP="000148FF">
      <w:pPr>
        <w:pStyle w:val="BodyTextafterheading"/>
      </w:pPr>
      <w:r>
        <w:lastRenderedPageBreak/>
        <w:t>A fee of $8 per sample will be charged for samples submitted but not analyzed at the submitters' request, including samples on hold, and then voided.</w:t>
      </w:r>
    </w:p>
    <w:p w14:paraId="77B0FEBC" w14:textId="77777777" w:rsidR="000148FF" w:rsidRDefault="000148FF" w:rsidP="000148FF">
      <w:pPr>
        <w:pStyle w:val="BodyTextafterheading"/>
      </w:pPr>
      <w:r>
        <w:t>Additional charges: Additional copies of reports and raw data packages will be provided at a cost of $0.10 per page for each request in excess of 50 pages. An additional fee of $15 will be charged for each hour in excess of one hour to prepare the request.</w:t>
      </w:r>
    </w:p>
    <w:p w14:paraId="5C297379" w14:textId="77777777" w:rsidR="000148FF" w:rsidRDefault="000148FF" w:rsidP="000148FF">
      <w:pPr>
        <w:pStyle w:val="BodyTextafterheading"/>
      </w:pPr>
      <w:r>
        <w:t>Analysis of trip and field blank samples will be billed at the same rate as the requested sample analysis.</w:t>
      </w:r>
    </w:p>
    <w:p w14:paraId="3D3FC87E" w14:textId="77777777" w:rsidR="000148FF" w:rsidRDefault="000148FF" w:rsidP="000148FF">
      <w:pPr>
        <w:pStyle w:val="BodyTextafterheading"/>
      </w:pPr>
      <w:r>
        <w:t>Additional charges: If the submitter requires specific samples within their batch to be analyzed and reported as laboratory fortified matrix (FM) or matrix spike (MS), and laboratory fortified matrix duplicate (LFMD) or matrix spike duplicate (MSD), a fee for two additional samples will be charged.</w:t>
      </w:r>
    </w:p>
    <w:p w14:paraId="6090CA67" w14:textId="52FB53F4" w:rsidR="000148FF" w:rsidRPr="000148FF" w:rsidRDefault="000148FF" w:rsidP="000148FF">
      <w:pPr>
        <w:pStyle w:val="BodyTextafterheading"/>
      </w:pPr>
      <w:r>
        <w:t>Additional charges: The preparation fee (or 20% of the analysis fee if there is no separate preparation fee) will be charged for any sample prepared but not analyzed at the client's request.</w:t>
      </w:r>
    </w:p>
    <w:p w14:paraId="3A1B72A6" w14:textId="02F13AD5" w:rsidR="00962CB0" w:rsidRDefault="003A283E" w:rsidP="003A283E">
      <w:pPr>
        <w:pStyle w:val="Heading5"/>
      </w:pPr>
      <w:r>
        <w:t>Texas Conrad 30 Waiver Program</w:t>
      </w:r>
    </w:p>
    <w:p w14:paraId="5498E535" w14:textId="5372B7A6" w:rsidR="00D66065" w:rsidRPr="00D66065" w:rsidRDefault="00D66065" w:rsidP="00D66065">
      <w:pPr>
        <w:pStyle w:val="BodyTextafterheading"/>
      </w:pPr>
      <w:r>
        <w:t>Cost: $3,000</w:t>
      </w:r>
    </w:p>
    <w:p w14:paraId="5828B009" w14:textId="0C03AD17" w:rsidR="00B64B9C" w:rsidRDefault="00D66065" w:rsidP="00CB5200">
      <w:pPr>
        <w:pStyle w:val="BodyText"/>
      </w:pPr>
      <w:r w:rsidRPr="0089178E">
        <w:t>The department shall collect a fee of $2,500 to $5,000 from each applicant who is granted a waiver of the two-year</w:t>
      </w:r>
      <w:r w:rsidRPr="0089178E">
        <w:rPr>
          <w:spacing w:val="60"/>
        </w:rPr>
        <w:t xml:space="preserve"> </w:t>
      </w:r>
      <w:r w:rsidRPr="0089178E">
        <w:t>home residency requirement from the</w:t>
      </w:r>
      <w:r w:rsidRPr="0089178E">
        <w:rPr>
          <w:spacing w:val="-2"/>
        </w:rPr>
        <w:t xml:space="preserve"> </w:t>
      </w:r>
      <w:r w:rsidRPr="0089178E">
        <w:t>U.S. Citizenship and Immigration Services. The</w:t>
      </w:r>
      <w:r w:rsidRPr="0089178E">
        <w:rPr>
          <w:spacing w:val="-2"/>
        </w:rPr>
        <w:t xml:space="preserve"> </w:t>
      </w:r>
      <w:r w:rsidRPr="0089178E">
        <w:t>Texas Conrad 30</w:t>
      </w:r>
      <w:r w:rsidRPr="0089178E">
        <w:rPr>
          <w:spacing w:val="-2"/>
        </w:rPr>
        <w:t xml:space="preserve"> </w:t>
      </w:r>
      <w:r w:rsidRPr="0089178E">
        <w:t>Program</w:t>
      </w:r>
      <w:r w:rsidRPr="0089178E">
        <w:rPr>
          <w:spacing w:val="66"/>
        </w:rPr>
        <w:t xml:space="preserve"> </w:t>
      </w:r>
      <w:r w:rsidRPr="0089178E">
        <w:t>has the option</w:t>
      </w:r>
      <w:r w:rsidRPr="0089178E">
        <w:rPr>
          <w:spacing w:val="1"/>
        </w:rPr>
        <w:t xml:space="preserve"> </w:t>
      </w:r>
      <w:r w:rsidRPr="0089178E">
        <w:t>to assess the fee each year based on the cost of operating the program. The amount of the</w:t>
      </w:r>
      <w:r w:rsidRPr="0089178E">
        <w:rPr>
          <w:spacing w:val="58"/>
        </w:rPr>
        <w:t xml:space="preserve"> </w:t>
      </w:r>
      <w:r w:rsidRPr="0089178E">
        <w:t>application fee</w:t>
      </w:r>
      <w:r w:rsidRPr="0089178E">
        <w:rPr>
          <w:spacing w:val="1"/>
        </w:rPr>
        <w:t xml:space="preserve"> </w:t>
      </w:r>
      <w:r w:rsidRPr="0089178E">
        <w:t xml:space="preserve">will be identified on the </w:t>
      </w:r>
      <w:hyperlink r:id="rId30" w:history="1">
        <w:r w:rsidRPr="0089178E">
          <w:rPr>
            <w:rStyle w:val="Hyperlink"/>
            <w:rFonts w:cstheme="minorBidi"/>
            <w:spacing w:val="-1"/>
            <w:szCs w:val="18"/>
          </w:rPr>
          <w:t>Texas Conrad 30 Program website at http://www.dshs.state.tx.us/chpr/j1info.shtm</w:t>
        </w:r>
      </w:hyperlink>
      <w:r w:rsidRPr="0089178E">
        <w:t xml:space="preserve"> by</w:t>
      </w:r>
      <w:r w:rsidRPr="0089178E">
        <w:rPr>
          <w:spacing w:val="-4"/>
        </w:rPr>
        <w:t xml:space="preserve"> </w:t>
      </w:r>
      <w:r w:rsidRPr="0089178E">
        <w:t>May 1</w:t>
      </w:r>
      <w:r w:rsidRPr="0089178E">
        <w:rPr>
          <w:spacing w:val="-2"/>
        </w:rPr>
        <w:t xml:space="preserve"> </w:t>
      </w:r>
      <w:r w:rsidRPr="0089178E">
        <w:t>of</w:t>
      </w:r>
      <w:r w:rsidRPr="0089178E">
        <w:rPr>
          <w:spacing w:val="-2"/>
        </w:rPr>
        <w:t xml:space="preserve"> </w:t>
      </w:r>
      <w:r w:rsidRPr="0089178E">
        <w:t>each</w:t>
      </w:r>
      <w:r w:rsidRPr="0089178E">
        <w:rPr>
          <w:spacing w:val="-2"/>
        </w:rPr>
        <w:t xml:space="preserve"> </w:t>
      </w:r>
      <w:r w:rsidRPr="0089178E">
        <w:t>year.</w:t>
      </w:r>
      <w:r w:rsidRPr="0089178E">
        <w:rPr>
          <w:spacing w:val="-2"/>
        </w:rPr>
        <w:t xml:space="preserve"> </w:t>
      </w:r>
      <w:r w:rsidRPr="0089178E">
        <w:t>The</w:t>
      </w:r>
      <w:r w:rsidRPr="0089178E">
        <w:rPr>
          <w:spacing w:val="-3"/>
        </w:rPr>
        <w:t xml:space="preserve"> </w:t>
      </w:r>
      <w:r w:rsidRPr="0089178E">
        <w:t>fee</w:t>
      </w:r>
      <w:r w:rsidRPr="0089178E">
        <w:rPr>
          <w:spacing w:val="-2"/>
        </w:rPr>
        <w:t xml:space="preserve"> </w:t>
      </w:r>
      <w:r w:rsidRPr="0089178E">
        <w:t>shall</w:t>
      </w:r>
      <w:r w:rsidRPr="0089178E">
        <w:rPr>
          <w:spacing w:val="-3"/>
        </w:rPr>
        <w:t xml:space="preserve"> </w:t>
      </w:r>
      <w:r w:rsidRPr="0089178E">
        <w:t>be</w:t>
      </w:r>
      <w:r w:rsidRPr="0089178E">
        <w:rPr>
          <w:spacing w:val="-2"/>
        </w:rPr>
        <w:t xml:space="preserve"> </w:t>
      </w:r>
      <w:r w:rsidRPr="0089178E">
        <w:t>submitted</w:t>
      </w:r>
      <w:r w:rsidRPr="0089178E">
        <w:rPr>
          <w:spacing w:val="-2"/>
        </w:rPr>
        <w:t xml:space="preserve"> </w:t>
      </w:r>
      <w:r w:rsidRPr="0089178E">
        <w:t>to</w:t>
      </w:r>
      <w:r w:rsidRPr="0089178E">
        <w:rPr>
          <w:spacing w:val="-2"/>
        </w:rPr>
        <w:t xml:space="preserve"> </w:t>
      </w:r>
      <w:r w:rsidRPr="0089178E">
        <w:t>the</w:t>
      </w:r>
      <w:r w:rsidRPr="0089178E">
        <w:rPr>
          <w:spacing w:val="-2"/>
        </w:rPr>
        <w:t xml:space="preserve"> </w:t>
      </w:r>
      <w:r w:rsidRPr="0089178E">
        <w:t>department</w:t>
      </w:r>
      <w:r w:rsidRPr="0089178E">
        <w:rPr>
          <w:spacing w:val="-3"/>
        </w:rPr>
        <w:t xml:space="preserve"> </w:t>
      </w:r>
      <w:r w:rsidRPr="0089178E">
        <w:t>at</w:t>
      </w:r>
      <w:r w:rsidRPr="0089178E">
        <w:rPr>
          <w:spacing w:val="48"/>
          <w:w w:val="99"/>
        </w:rPr>
        <w:t xml:space="preserve"> </w:t>
      </w:r>
      <w:r w:rsidRPr="0089178E">
        <w:t>the time of application. Part of the fees may</w:t>
      </w:r>
      <w:r w:rsidRPr="0089178E">
        <w:rPr>
          <w:spacing w:val="-2"/>
        </w:rPr>
        <w:t xml:space="preserve"> </w:t>
      </w:r>
      <w:r w:rsidRPr="0089178E">
        <w:t>be returned</w:t>
      </w:r>
      <w:r w:rsidRPr="00293857">
        <w:t xml:space="preserve"> under</w:t>
      </w:r>
      <w:r w:rsidRPr="00293857">
        <w:rPr>
          <w:spacing w:val="-2"/>
        </w:rPr>
        <w:t xml:space="preserve"> </w:t>
      </w:r>
      <w:r w:rsidRPr="00293857">
        <w:t>the following circumstances:</w:t>
      </w:r>
    </w:p>
    <w:p w14:paraId="0C6EAC2E" w14:textId="77777777" w:rsidR="00D66065" w:rsidRDefault="00D66065" w:rsidP="00D66065">
      <w:pPr>
        <w:pStyle w:val="BodyText"/>
      </w:pPr>
      <w:r>
        <w:t xml:space="preserve">(1) </w:t>
      </w:r>
      <w:proofErr w:type="gramStart"/>
      <w:r>
        <w:t>if</w:t>
      </w:r>
      <w:proofErr w:type="gramEnd"/>
      <w:r>
        <w:t xml:space="preserve"> the department recommends the waiver to the US Department of State, none of the application fee will be returned to the applicant;</w:t>
      </w:r>
    </w:p>
    <w:p w14:paraId="0CD01AC9" w14:textId="77777777" w:rsidR="00D66065" w:rsidRDefault="00D66065" w:rsidP="00D66065">
      <w:pPr>
        <w:pStyle w:val="BodyText"/>
      </w:pPr>
      <w:r>
        <w:t xml:space="preserve">(2) </w:t>
      </w:r>
      <w:proofErr w:type="gramStart"/>
      <w:r>
        <w:t>if</w:t>
      </w:r>
      <w:proofErr w:type="gramEnd"/>
      <w:r>
        <w:t xml:space="preserve"> the applicant withdraws the application before a recommendation is submitted by the department, 50% of the application fee will be returned to the applicant; or</w:t>
      </w:r>
    </w:p>
    <w:p w14:paraId="48E38705" w14:textId="26A03BBB" w:rsidR="00C43762" w:rsidRDefault="00D66065" w:rsidP="00D66065">
      <w:pPr>
        <w:pStyle w:val="BodyText"/>
      </w:pPr>
      <w:r>
        <w:t xml:space="preserve">(3) </w:t>
      </w:r>
      <w:proofErr w:type="gramStart"/>
      <w:r>
        <w:t>if</w:t>
      </w:r>
      <w:proofErr w:type="gramEnd"/>
      <w:r>
        <w:t xml:space="preserve"> at the time the application is received by the department, all 30 slots have been used for the fiscal year, 100% of the application fee will be returned to the applicant.</w:t>
      </w:r>
    </w:p>
    <w:p w14:paraId="6E49B121" w14:textId="5A0ABDDA" w:rsidR="00171D36" w:rsidRDefault="00171D36" w:rsidP="00EC05D1">
      <w:pPr>
        <w:pStyle w:val="Heading2"/>
      </w:pPr>
      <w:r>
        <w:br w:type="page"/>
      </w:r>
      <w:bookmarkStart w:id="15" w:name="_Toc533818"/>
      <w:r>
        <w:lastRenderedPageBreak/>
        <w:t>Vital Statistics</w:t>
      </w:r>
      <w:bookmarkEnd w:id="15"/>
    </w:p>
    <w:tbl>
      <w:tblPr>
        <w:tblStyle w:val="TableGrid"/>
        <w:tblW w:w="10656" w:type="dxa"/>
        <w:tblLayout w:type="fixed"/>
        <w:tblLook w:val="01E0" w:firstRow="1" w:lastRow="1" w:firstColumn="1" w:lastColumn="1" w:noHBand="0" w:noVBand="0"/>
      </w:tblPr>
      <w:tblGrid>
        <w:gridCol w:w="2516"/>
        <w:gridCol w:w="8140"/>
      </w:tblGrid>
      <w:tr w:rsidR="00171D36" w:rsidRPr="00900F30" w14:paraId="2AD9C923" w14:textId="77777777" w:rsidTr="00796B8F">
        <w:tc>
          <w:tcPr>
            <w:tcW w:w="2448" w:type="dxa"/>
          </w:tcPr>
          <w:p w14:paraId="1C1D3C6C" w14:textId="77777777" w:rsidR="00171D36" w:rsidRPr="00900F30" w:rsidRDefault="00171D36" w:rsidP="00186130">
            <w:pPr>
              <w:pStyle w:val="TableContainer"/>
            </w:pPr>
            <w:r w:rsidRPr="00900F30">
              <w:t>Date of Origin:</w:t>
            </w:r>
          </w:p>
        </w:tc>
        <w:tc>
          <w:tcPr>
            <w:tcW w:w="7920" w:type="dxa"/>
          </w:tcPr>
          <w:p w14:paraId="28A3B169" w14:textId="77777777" w:rsidR="00171D36" w:rsidRPr="00900F30" w:rsidRDefault="00171D36" w:rsidP="00186130">
            <w:pPr>
              <w:pStyle w:val="TableContainer"/>
            </w:pPr>
            <w:r w:rsidRPr="00900F30">
              <w:t>1927 by the 40th Leg.</w:t>
            </w:r>
          </w:p>
        </w:tc>
      </w:tr>
      <w:tr w:rsidR="00171D36" w:rsidRPr="00900F30" w14:paraId="599F7491" w14:textId="77777777" w:rsidTr="00796B8F">
        <w:tc>
          <w:tcPr>
            <w:tcW w:w="2448" w:type="dxa"/>
          </w:tcPr>
          <w:p w14:paraId="0005FBD7" w14:textId="77777777" w:rsidR="00171D36" w:rsidRPr="00900F30" w:rsidRDefault="00171D36" w:rsidP="00186130">
            <w:pPr>
              <w:pStyle w:val="TableContainer"/>
            </w:pPr>
            <w:r w:rsidRPr="00900F30">
              <w:t>Statutory Authority:</w:t>
            </w:r>
          </w:p>
        </w:tc>
        <w:tc>
          <w:tcPr>
            <w:tcW w:w="7920" w:type="dxa"/>
          </w:tcPr>
          <w:p w14:paraId="009B1C75" w14:textId="77777777" w:rsidR="00171D36" w:rsidRPr="00900F30" w:rsidRDefault="00171D36" w:rsidP="00186130">
            <w:pPr>
              <w:pStyle w:val="TableContainer"/>
            </w:pPr>
            <w:r w:rsidRPr="00900F30">
              <w:t>H&amp;SC §191.0045, 192.0021, 193.001 &amp; 194.005, GC §2054.2591; FC §108.006; FC §162.411</w:t>
            </w:r>
          </w:p>
        </w:tc>
      </w:tr>
      <w:tr w:rsidR="00171D36" w:rsidRPr="00900F30" w14:paraId="4241B200" w14:textId="77777777" w:rsidTr="00796B8F">
        <w:tc>
          <w:tcPr>
            <w:tcW w:w="2448" w:type="dxa"/>
          </w:tcPr>
          <w:p w14:paraId="5547D1C8" w14:textId="77777777" w:rsidR="00171D36" w:rsidRPr="00900F30" w:rsidRDefault="00171D36" w:rsidP="00186130">
            <w:pPr>
              <w:pStyle w:val="TableContainer"/>
            </w:pPr>
            <w:r w:rsidRPr="00900F30">
              <w:t>Texas Administration Code Reference:</w:t>
            </w:r>
          </w:p>
        </w:tc>
        <w:tc>
          <w:tcPr>
            <w:tcW w:w="7920" w:type="dxa"/>
          </w:tcPr>
          <w:p w14:paraId="3F47D84C" w14:textId="77777777" w:rsidR="00171D36" w:rsidRPr="00900F30" w:rsidRDefault="00171D36" w:rsidP="00186130">
            <w:pPr>
              <w:pStyle w:val="TableContainer"/>
            </w:pPr>
            <w:r w:rsidRPr="00900F30">
              <w:t>25 T.A.C. §181.22.</w:t>
            </w:r>
          </w:p>
        </w:tc>
      </w:tr>
      <w:tr w:rsidR="00171D36" w:rsidRPr="00900F30" w14:paraId="514A3598" w14:textId="77777777" w:rsidTr="00796B8F">
        <w:tc>
          <w:tcPr>
            <w:tcW w:w="2448" w:type="dxa"/>
          </w:tcPr>
          <w:p w14:paraId="6D569465" w14:textId="77777777" w:rsidR="00171D36" w:rsidRPr="00900F30" w:rsidRDefault="00171D36" w:rsidP="00186130">
            <w:pPr>
              <w:pStyle w:val="TableContainer"/>
            </w:pPr>
            <w:r w:rsidRPr="00900F30">
              <w:t>Fee Set By:</w:t>
            </w:r>
          </w:p>
        </w:tc>
        <w:tc>
          <w:tcPr>
            <w:tcW w:w="7920" w:type="dxa"/>
          </w:tcPr>
          <w:p w14:paraId="2D87E433" w14:textId="77777777" w:rsidR="00171D36" w:rsidRPr="00900F30" w:rsidRDefault="00171D36" w:rsidP="00186130">
            <w:pPr>
              <w:pStyle w:val="TableContainer"/>
            </w:pPr>
            <w:r w:rsidRPr="00900F30">
              <w:t>Rule</w:t>
            </w:r>
          </w:p>
        </w:tc>
      </w:tr>
      <w:tr w:rsidR="00171D36" w:rsidRPr="00900F30" w14:paraId="55FBF993" w14:textId="77777777" w:rsidTr="00796B8F">
        <w:tc>
          <w:tcPr>
            <w:tcW w:w="2448" w:type="dxa"/>
          </w:tcPr>
          <w:p w14:paraId="26F6E37C" w14:textId="77777777" w:rsidR="00171D36" w:rsidRPr="00900F30" w:rsidRDefault="00171D36" w:rsidP="00186130">
            <w:pPr>
              <w:pStyle w:val="TableContainer"/>
            </w:pPr>
            <w:r w:rsidRPr="00900F30">
              <w:t>Fee Capped:</w:t>
            </w:r>
          </w:p>
        </w:tc>
        <w:tc>
          <w:tcPr>
            <w:tcW w:w="7920" w:type="dxa"/>
          </w:tcPr>
          <w:p w14:paraId="6881C8A9" w14:textId="77777777" w:rsidR="00171D36" w:rsidRPr="00900F30" w:rsidRDefault="00171D36" w:rsidP="00186130">
            <w:pPr>
              <w:pStyle w:val="TableContainer"/>
            </w:pPr>
            <w:r w:rsidRPr="00900F30">
              <w:t>No</w:t>
            </w:r>
          </w:p>
        </w:tc>
      </w:tr>
      <w:tr w:rsidR="00171D36" w:rsidRPr="00900F30" w14:paraId="12B7381E" w14:textId="77777777" w:rsidTr="00796B8F">
        <w:tc>
          <w:tcPr>
            <w:tcW w:w="2448" w:type="dxa"/>
          </w:tcPr>
          <w:p w14:paraId="3EA251BF" w14:textId="77777777" w:rsidR="00171D36" w:rsidRPr="00900F30" w:rsidRDefault="00171D36" w:rsidP="00186130">
            <w:pPr>
              <w:pStyle w:val="TableContainer"/>
            </w:pPr>
            <w:r w:rsidRPr="00900F30">
              <w:t>Description:</w:t>
            </w:r>
          </w:p>
        </w:tc>
        <w:tc>
          <w:tcPr>
            <w:tcW w:w="7920" w:type="dxa"/>
          </w:tcPr>
          <w:p w14:paraId="7426E1F4" w14:textId="77777777" w:rsidR="00171D36" w:rsidRPr="00900F30" w:rsidRDefault="00171D36" w:rsidP="00186130">
            <w:pPr>
              <w:pStyle w:val="TableContainer"/>
            </w:pPr>
            <w:r w:rsidRPr="00900F30">
              <w:t>Fees collected for certified copies of birth and death records. The revenue collected must be used to defray the expenses incurred in the enforcement and operation of the vital statistics law.</w:t>
            </w:r>
          </w:p>
        </w:tc>
      </w:tr>
      <w:tr w:rsidR="00171D36" w:rsidRPr="00900F30" w14:paraId="10651B3D" w14:textId="77777777" w:rsidTr="00796B8F">
        <w:tc>
          <w:tcPr>
            <w:tcW w:w="2448" w:type="dxa"/>
          </w:tcPr>
          <w:p w14:paraId="19F08EB9" w14:textId="77777777" w:rsidR="00171D36" w:rsidRPr="00900F30" w:rsidRDefault="00171D36" w:rsidP="00186130">
            <w:pPr>
              <w:pStyle w:val="TableContainer"/>
            </w:pPr>
            <w:r w:rsidRPr="00900F30">
              <w:t>Note:</w:t>
            </w:r>
          </w:p>
        </w:tc>
        <w:tc>
          <w:tcPr>
            <w:tcW w:w="7920" w:type="dxa"/>
          </w:tcPr>
          <w:p w14:paraId="3CA00F0C" w14:textId="06935C27" w:rsidR="00171D36" w:rsidRPr="00900F30" w:rsidRDefault="00171D36" w:rsidP="00186130">
            <w:pPr>
              <w:pStyle w:val="TableContainer"/>
            </w:pPr>
            <w:r w:rsidRPr="00900F30">
              <w:t>Amended by H.B. 1341, 74th Leg., R.S.</w:t>
            </w:r>
          </w:p>
          <w:p w14:paraId="636E0FE8" w14:textId="77777777" w:rsidR="00171D36" w:rsidRPr="00900F30" w:rsidRDefault="00171D36" w:rsidP="00186130">
            <w:pPr>
              <w:pStyle w:val="TableContainer"/>
            </w:pPr>
            <w:r w:rsidRPr="00900F30">
              <w:t xml:space="preserve">Amended by: Acts 2015, 84th Leg., R.S., </w:t>
            </w:r>
            <w:proofErr w:type="gramStart"/>
            <w:r w:rsidRPr="00900F30">
              <w:t>Ch</w:t>
            </w:r>
            <w:proofErr w:type="gramEnd"/>
            <w:r w:rsidRPr="00900F30">
              <w:t>. 1 (S.B. 219), Sec. 3.0532, eff. Apr 2,</w:t>
            </w:r>
            <w:r>
              <w:t xml:space="preserve"> </w:t>
            </w:r>
            <w:r w:rsidRPr="00900F30">
              <w:t>2015.</w:t>
            </w:r>
          </w:p>
        </w:tc>
      </w:tr>
      <w:tr w:rsidR="00171D36" w:rsidRPr="00900F30" w14:paraId="6B521494" w14:textId="77777777" w:rsidTr="00796B8F">
        <w:tc>
          <w:tcPr>
            <w:tcW w:w="2448" w:type="dxa"/>
          </w:tcPr>
          <w:p w14:paraId="11D2B27A" w14:textId="77777777" w:rsidR="00171D36" w:rsidRPr="00900F30" w:rsidRDefault="00171D36" w:rsidP="00186130">
            <w:pPr>
              <w:pStyle w:val="TableContainer"/>
            </w:pPr>
            <w:r w:rsidRPr="00900F30">
              <w:t>Due Date:</w:t>
            </w:r>
          </w:p>
        </w:tc>
        <w:tc>
          <w:tcPr>
            <w:tcW w:w="7920" w:type="dxa"/>
          </w:tcPr>
          <w:p w14:paraId="5B15B874" w14:textId="77777777" w:rsidR="00171D36" w:rsidRPr="00720B61" w:rsidRDefault="00171D36" w:rsidP="00186130">
            <w:pPr>
              <w:pStyle w:val="TableContainer"/>
            </w:pPr>
            <w:r w:rsidRPr="00720B61">
              <w:t>At time service is provided.</w:t>
            </w:r>
          </w:p>
        </w:tc>
      </w:tr>
      <w:tr w:rsidR="00171D36" w:rsidRPr="00900F30" w14:paraId="64ACF8DD" w14:textId="77777777" w:rsidTr="00796B8F">
        <w:tc>
          <w:tcPr>
            <w:tcW w:w="2448" w:type="dxa"/>
          </w:tcPr>
          <w:p w14:paraId="46EC54D2" w14:textId="77777777" w:rsidR="00171D36" w:rsidRPr="00900F30" w:rsidRDefault="00171D36" w:rsidP="00186130">
            <w:pPr>
              <w:pStyle w:val="TableContainer"/>
            </w:pPr>
            <w:r w:rsidRPr="00900F30">
              <w:t>Deposited To:</w:t>
            </w:r>
          </w:p>
        </w:tc>
        <w:tc>
          <w:tcPr>
            <w:tcW w:w="7920" w:type="dxa"/>
          </w:tcPr>
          <w:p w14:paraId="737EDB38" w14:textId="77777777" w:rsidR="00171D36" w:rsidRPr="00720B61" w:rsidRDefault="00171D36" w:rsidP="00186130">
            <w:pPr>
              <w:pStyle w:val="TableContainer"/>
            </w:pPr>
            <w:r w:rsidRPr="00720B61">
              <w:t>General Revenue Account - Vital Statistics No. 0019, Revenue Codes 3579 and 3624 Exempt from loss of dedication (S.B. 1,77th Leg. R.S.)</w:t>
            </w:r>
          </w:p>
        </w:tc>
      </w:tr>
    </w:tbl>
    <w:p w14:paraId="5AD42A7F" w14:textId="77777777" w:rsidR="00171D36" w:rsidRDefault="00171D36" w:rsidP="00E35EDF">
      <w:pPr>
        <w:pStyle w:val="BodyTextafterheading"/>
        <w:rPr>
          <w:noProof/>
        </w:rPr>
      </w:pPr>
      <w:r>
        <w:rPr>
          <w:noProof/>
        </w:rPr>
        <w:drawing>
          <wp:anchor distT="0" distB="0" distL="114300" distR="114300" simplePos="0" relativeHeight="251682816" behindDoc="0" locked="0" layoutInCell="1" allowOverlap="1" wp14:anchorId="66F3AD8D" wp14:editId="3080DA27">
            <wp:simplePos x="0" y="0"/>
            <wp:positionH relativeFrom="column">
              <wp:align>center</wp:align>
            </wp:positionH>
            <wp:positionV relativeFrom="paragraph">
              <wp:posOffset>74295</wp:posOffset>
            </wp:positionV>
            <wp:extent cx="6053328" cy="2112264"/>
            <wp:effectExtent l="0" t="0" r="5080" b="2540"/>
            <wp:wrapTopAndBottom/>
            <wp:docPr id="11" name="Picture 11" descr="Graph showing revenue and costs for Vital Statistics from FY2013 to FY2018. Full description of this graph is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53328" cy="2112264"/>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65"/>
        <w:gridCol w:w="1420"/>
        <w:gridCol w:w="1419"/>
        <w:gridCol w:w="1419"/>
        <w:gridCol w:w="1419"/>
        <w:gridCol w:w="1419"/>
        <w:gridCol w:w="1419"/>
      </w:tblGrid>
      <w:tr w:rsidR="00171D36" w:rsidRPr="00900F30" w14:paraId="75DFE162" w14:textId="77777777" w:rsidTr="00AA121A">
        <w:trPr>
          <w:cnfStyle w:val="100000000000" w:firstRow="1" w:lastRow="0" w:firstColumn="0" w:lastColumn="0" w:oddVBand="0" w:evenVBand="0" w:oddHBand="0" w:evenHBand="0" w:firstRowFirstColumn="0" w:firstRowLastColumn="0" w:lastRowFirstColumn="0" w:lastRowLastColumn="0"/>
          <w:trHeight w:hRule="exact" w:val="314"/>
          <w:jc w:val="center"/>
        </w:trPr>
        <w:tc>
          <w:tcPr>
            <w:tcW w:w="1428" w:type="dxa"/>
          </w:tcPr>
          <w:p w14:paraId="186F3FC7" w14:textId="77777777" w:rsidR="00171D36" w:rsidRPr="00900F30" w:rsidRDefault="00171D36" w:rsidP="00186130">
            <w:pPr>
              <w:pStyle w:val="TableContainer"/>
            </w:pPr>
            <w:r w:rsidRPr="00900F30">
              <w:t>Fiscal Year</w:t>
            </w:r>
          </w:p>
        </w:tc>
        <w:tc>
          <w:tcPr>
            <w:tcW w:w="1296" w:type="dxa"/>
          </w:tcPr>
          <w:p w14:paraId="7EEE6F82" w14:textId="77777777" w:rsidR="00171D36" w:rsidRPr="00900F30" w:rsidRDefault="00171D36" w:rsidP="00186130">
            <w:pPr>
              <w:pStyle w:val="TableContainer"/>
            </w:pPr>
            <w:r w:rsidRPr="00900F30">
              <w:t>FY2013</w:t>
            </w:r>
          </w:p>
        </w:tc>
        <w:tc>
          <w:tcPr>
            <w:tcW w:w="1296" w:type="dxa"/>
          </w:tcPr>
          <w:p w14:paraId="1C38D39A" w14:textId="77777777" w:rsidR="00171D36" w:rsidRPr="00900F30" w:rsidRDefault="00171D36" w:rsidP="00186130">
            <w:pPr>
              <w:pStyle w:val="TableContainer"/>
            </w:pPr>
            <w:r w:rsidRPr="00900F30">
              <w:t>FY2014</w:t>
            </w:r>
          </w:p>
        </w:tc>
        <w:tc>
          <w:tcPr>
            <w:tcW w:w="1296" w:type="dxa"/>
          </w:tcPr>
          <w:p w14:paraId="4B1A7AB5" w14:textId="77777777" w:rsidR="00171D36" w:rsidRPr="00900F30" w:rsidRDefault="00171D36" w:rsidP="00186130">
            <w:pPr>
              <w:pStyle w:val="TableContainer"/>
            </w:pPr>
            <w:r w:rsidRPr="00900F30">
              <w:t>FY2015</w:t>
            </w:r>
          </w:p>
        </w:tc>
        <w:tc>
          <w:tcPr>
            <w:tcW w:w="1296" w:type="dxa"/>
          </w:tcPr>
          <w:p w14:paraId="51E261B2" w14:textId="77777777" w:rsidR="00171D36" w:rsidRPr="00900F30" w:rsidRDefault="00171D36" w:rsidP="00186130">
            <w:pPr>
              <w:pStyle w:val="TableContainer"/>
            </w:pPr>
            <w:r w:rsidRPr="00900F30">
              <w:t>FY2016</w:t>
            </w:r>
          </w:p>
        </w:tc>
        <w:tc>
          <w:tcPr>
            <w:tcW w:w="1296" w:type="dxa"/>
          </w:tcPr>
          <w:p w14:paraId="74CAD1BD" w14:textId="77777777" w:rsidR="00171D36" w:rsidRPr="00900F30" w:rsidRDefault="00171D36" w:rsidP="00186130">
            <w:pPr>
              <w:pStyle w:val="TableContainer"/>
            </w:pPr>
            <w:r w:rsidRPr="00900F30">
              <w:t>FY</w:t>
            </w:r>
            <w:r>
              <w:t>2017</w:t>
            </w:r>
          </w:p>
        </w:tc>
        <w:tc>
          <w:tcPr>
            <w:tcW w:w="1296" w:type="dxa"/>
          </w:tcPr>
          <w:p w14:paraId="23DD24F7" w14:textId="77777777" w:rsidR="00171D36" w:rsidRPr="00900F30" w:rsidRDefault="00171D36" w:rsidP="00186130">
            <w:pPr>
              <w:pStyle w:val="TableContainer"/>
            </w:pPr>
            <w:r w:rsidRPr="00900F30">
              <w:t>FY</w:t>
            </w:r>
            <w:r>
              <w:t>2018</w:t>
            </w:r>
          </w:p>
        </w:tc>
      </w:tr>
      <w:tr w:rsidR="00171D36" w:rsidRPr="00900F30" w14:paraId="153E7D3A" w14:textId="77777777" w:rsidTr="00AA121A">
        <w:trPr>
          <w:trHeight w:hRule="exact" w:val="313"/>
          <w:jc w:val="center"/>
        </w:trPr>
        <w:tc>
          <w:tcPr>
            <w:tcW w:w="1428" w:type="dxa"/>
          </w:tcPr>
          <w:p w14:paraId="28D65BA6" w14:textId="77777777" w:rsidR="00171D36" w:rsidRPr="00900F30" w:rsidRDefault="00171D36" w:rsidP="00186130">
            <w:pPr>
              <w:pStyle w:val="TableContainer"/>
            </w:pPr>
            <w:r w:rsidRPr="00900F30">
              <w:t>Revenue</w:t>
            </w:r>
          </w:p>
        </w:tc>
        <w:tc>
          <w:tcPr>
            <w:tcW w:w="1296" w:type="dxa"/>
          </w:tcPr>
          <w:p w14:paraId="4286AA46" w14:textId="77777777" w:rsidR="00171D36" w:rsidRPr="00900F30" w:rsidRDefault="00171D36" w:rsidP="00186130">
            <w:pPr>
              <w:pStyle w:val="TableContainer"/>
            </w:pPr>
            <w:r w:rsidRPr="00900F30">
              <w:t>$4,922,506</w:t>
            </w:r>
          </w:p>
        </w:tc>
        <w:tc>
          <w:tcPr>
            <w:tcW w:w="1296" w:type="dxa"/>
          </w:tcPr>
          <w:p w14:paraId="433F1765" w14:textId="77777777" w:rsidR="00171D36" w:rsidRPr="00900F30" w:rsidRDefault="00171D36" w:rsidP="00186130">
            <w:pPr>
              <w:pStyle w:val="TableContainer"/>
            </w:pPr>
            <w:r w:rsidRPr="00900F30">
              <w:t>$5,560,605</w:t>
            </w:r>
          </w:p>
        </w:tc>
        <w:tc>
          <w:tcPr>
            <w:tcW w:w="1296" w:type="dxa"/>
          </w:tcPr>
          <w:p w14:paraId="667160F8" w14:textId="77777777" w:rsidR="00171D36" w:rsidRPr="00900F30" w:rsidRDefault="00171D36" w:rsidP="00186130">
            <w:pPr>
              <w:pStyle w:val="TableContainer"/>
            </w:pPr>
            <w:r w:rsidRPr="00900F30">
              <w:t>$6,124,711</w:t>
            </w:r>
          </w:p>
        </w:tc>
        <w:tc>
          <w:tcPr>
            <w:tcW w:w="1296" w:type="dxa"/>
          </w:tcPr>
          <w:p w14:paraId="26A1FDC9" w14:textId="77777777" w:rsidR="00171D36" w:rsidRPr="00900F30" w:rsidRDefault="00171D36" w:rsidP="00186130">
            <w:pPr>
              <w:pStyle w:val="TableContainer"/>
            </w:pPr>
            <w:r w:rsidRPr="00900F30">
              <w:t>$5,482,540</w:t>
            </w:r>
          </w:p>
        </w:tc>
        <w:tc>
          <w:tcPr>
            <w:tcW w:w="1296" w:type="dxa"/>
          </w:tcPr>
          <w:p w14:paraId="2F91CCE1" w14:textId="77777777" w:rsidR="00171D36" w:rsidRPr="00900F30" w:rsidRDefault="00171D36" w:rsidP="00186130">
            <w:pPr>
              <w:pStyle w:val="TableContainer"/>
            </w:pPr>
            <w:r w:rsidRPr="00900F30">
              <w:t>$5,843,660</w:t>
            </w:r>
          </w:p>
        </w:tc>
        <w:tc>
          <w:tcPr>
            <w:tcW w:w="1296" w:type="dxa"/>
          </w:tcPr>
          <w:p w14:paraId="076DAACF" w14:textId="77777777" w:rsidR="00171D36" w:rsidRPr="00900F30" w:rsidRDefault="00171D36" w:rsidP="00186130">
            <w:pPr>
              <w:pStyle w:val="TableContainer"/>
            </w:pPr>
            <w:r w:rsidRPr="009249DC">
              <w:t>$5,770,135</w:t>
            </w:r>
          </w:p>
        </w:tc>
      </w:tr>
      <w:tr w:rsidR="00171D36" w:rsidRPr="00900F30" w14:paraId="57536880" w14:textId="77777777" w:rsidTr="00AA121A">
        <w:trPr>
          <w:cnfStyle w:val="000000010000" w:firstRow="0" w:lastRow="0" w:firstColumn="0" w:lastColumn="0" w:oddVBand="0" w:evenVBand="0" w:oddHBand="0" w:evenHBand="1" w:firstRowFirstColumn="0" w:firstRowLastColumn="0" w:lastRowFirstColumn="0" w:lastRowLastColumn="0"/>
          <w:trHeight w:hRule="exact" w:val="313"/>
          <w:jc w:val="center"/>
        </w:trPr>
        <w:tc>
          <w:tcPr>
            <w:tcW w:w="1428" w:type="dxa"/>
          </w:tcPr>
          <w:p w14:paraId="1956CC20" w14:textId="77777777" w:rsidR="00171D36" w:rsidRPr="00900F30" w:rsidRDefault="00171D36" w:rsidP="00186130">
            <w:pPr>
              <w:pStyle w:val="TableContainer"/>
            </w:pPr>
            <w:r w:rsidRPr="00900F30">
              <w:t>Cost</w:t>
            </w:r>
          </w:p>
        </w:tc>
        <w:tc>
          <w:tcPr>
            <w:tcW w:w="1296" w:type="dxa"/>
          </w:tcPr>
          <w:p w14:paraId="31E1A7FD" w14:textId="77777777" w:rsidR="00171D36" w:rsidRPr="00900F30" w:rsidRDefault="00171D36" w:rsidP="00186130">
            <w:pPr>
              <w:pStyle w:val="TableContainer"/>
            </w:pPr>
            <w:r w:rsidRPr="00900F30">
              <w:t>$4,574,723</w:t>
            </w:r>
          </w:p>
        </w:tc>
        <w:tc>
          <w:tcPr>
            <w:tcW w:w="1296" w:type="dxa"/>
          </w:tcPr>
          <w:p w14:paraId="38F66FE0" w14:textId="77777777" w:rsidR="00171D36" w:rsidRPr="00900F30" w:rsidRDefault="00171D36" w:rsidP="00186130">
            <w:pPr>
              <w:pStyle w:val="TableContainer"/>
            </w:pPr>
            <w:r w:rsidRPr="00900F30">
              <w:t>$3,837,748</w:t>
            </w:r>
          </w:p>
        </w:tc>
        <w:tc>
          <w:tcPr>
            <w:tcW w:w="1296" w:type="dxa"/>
          </w:tcPr>
          <w:p w14:paraId="612EAB7B" w14:textId="77777777" w:rsidR="00171D36" w:rsidRPr="00900F30" w:rsidRDefault="00171D36" w:rsidP="00186130">
            <w:pPr>
              <w:pStyle w:val="TableContainer"/>
            </w:pPr>
            <w:r w:rsidRPr="00900F30">
              <w:t>$4,736,403</w:t>
            </w:r>
          </w:p>
        </w:tc>
        <w:tc>
          <w:tcPr>
            <w:tcW w:w="1296" w:type="dxa"/>
          </w:tcPr>
          <w:p w14:paraId="567575FC" w14:textId="77777777" w:rsidR="00171D36" w:rsidRPr="00900F30" w:rsidRDefault="00171D36" w:rsidP="00186130">
            <w:pPr>
              <w:pStyle w:val="TableContainer"/>
            </w:pPr>
            <w:r w:rsidRPr="00900F30">
              <w:t>$4,736,741</w:t>
            </w:r>
          </w:p>
        </w:tc>
        <w:tc>
          <w:tcPr>
            <w:tcW w:w="1296" w:type="dxa"/>
          </w:tcPr>
          <w:p w14:paraId="733C1864" w14:textId="77777777" w:rsidR="00171D36" w:rsidRPr="00900F30" w:rsidRDefault="00171D36" w:rsidP="00186130">
            <w:pPr>
              <w:pStyle w:val="TableContainer"/>
            </w:pPr>
            <w:r w:rsidRPr="00900F30">
              <w:t>$4,811,528</w:t>
            </w:r>
          </w:p>
        </w:tc>
        <w:tc>
          <w:tcPr>
            <w:tcW w:w="1296" w:type="dxa"/>
          </w:tcPr>
          <w:p w14:paraId="638097FB" w14:textId="77777777" w:rsidR="00171D36" w:rsidRPr="00900F30" w:rsidRDefault="00171D36" w:rsidP="00186130">
            <w:pPr>
              <w:pStyle w:val="TableContainer"/>
            </w:pPr>
            <w:r w:rsidRPr="008659F4">
              <w:t>$4,303,258</w:t>
            </w:r>
          </w:p>
        </w:tc>
      </w:tr>
      <w:tr w:rsidR="00171D36" w:rsidRPr="00900F30" w14:paraId="7199B58B" w14:textId="77777777" w:rsidTr="00AA121A">
        <w:trPr>
          <w:trHeight w:hRule="exact" w:val="313"/>
          <w:jc w:val="center"/>
        </w:trPr>
        <w:tc>
          <w:tcPr>
            <w:tcW w:w="1428" w:type="dxa"/>
          </w:tcPr>
          <w:p w14:paraId="35DCDB0E" w14:textId="77777777" w:rsidR="00171D36" w:rsidRPr="00900F30" w:rsidRDefault="00171D36" w:rsidP="00186130">
            <w:pPr>
              <w:pStyle w:val="TableContainer"/>
            </w:pPr>
            <w:r w:rsidRPr="00900F30">
              <w:t>Percentage</w:t>
            </w:r>
          </w:p>
        </w:tc>
        <w:tc>
          <w:tcPr>
            <w:tcW w:w="1296" w:type="dxa"/>
          </w:tcPr>
          <w:p w14:paraId="74CC78C8" w14:textId="77777777" w:rsidR="00171D36" w:rsidRPr="00900F30" w:rsidRDefault="00171D36" w:rsidP="00186130">
            <w:pPr>
              <w:pStyle w:val="TableContainer"/>
            </w:pPr>
            <w:r w:rsidRPr="00900F30">
              <w:t>100.00%</w:t>
            </w:r>
          </w:p>
        </w:tc>
        <w:tc>
          <w:tcPr>
            <w:tcW w:w="1296" w:type="dxa"/>
          </w:tcPr>
          <w:p w14:paraId="6342828C" w14:textId="77777777" w:rsidR="00171D36" w:rsidRPr="00900F30" w:rsidRDefault="00171D36" w:rsidP="00186130">
            <w:pPr>
              <w:pStyle w:val="TableContainer"/>
            </w:pPr>
            <w:r w:rsidRPr="00900F30">
              <w:t>100.00%</w:t>
            </w:r>
          </w:p>
        </w:tc>
        <w:tc>
          <w:tcPr>
            <w:tcW w:w="1296" w:type="dxa"/>
          </w:tcPr>
          <w:p w14:paraId="0997124C" w14:textId="77777777" w:rsidR="00171D36" w:rsidRPr="00900F30" w:rsidRDefault="00171D36" w:rsidP="00186130">
            <w:pPr>
              <w:pStyle w:val="TableContainer"/>
            </w:pPr>
            <w:r w:rsidRPr="00900F30">
              <w:t>100.00%</w:t>
            </w:r>
          </w:p>
        </w:tc>
        <w:tc>
          <w:tcPr>
            <w:tcW w:w="1296" w:type="dxa"/>
          </w:tcPr>
          <w:p w14:paraId="03A5B47F" w14:textId="77777777" w:rsidR="00171D36" w:rsidRPr="00900F30" w:rsidRDefault="00171D36" w:rsidP="00186130">
            <w:pPr>
              <w:pStyle w:val="TableContainer"/>
            </w:pPr>
            <w:r w:rsidRPr="00900F30">
              <w:t>100.00%</w:t>
            </w:r>
          </w:p>
        </w:tc>
        <w:tc>
          <w:tcPr>
            <w:tcW w:w="1296" w:type="dxa"/>
          </w:tcPr>
          <w:p w14:paraId="070A192C" w14:textId="77777777" w:rsidR="00171D36" w:rsidRPr="00900F30" w:rsidRDefault="00171D36" w:rsidP="00186130">
            <w:pPr>
              <w:pStyle w:val="TableContainer"/>
            </w:pPr>
            <w:r w:rsidRPr="00900F30">
              <w:t>100.00%</w:t>
            </w:r>
          </w:p>
        </w:tc>
        <w:tc>
          <w:tcPr>
            <w:tcW w:w="1296" w:type="dxa"/>
          </w:tcPr>
          <w:p w14:paraId="297466D5" w14:textId="77777777" w:rsidR="00171D36" w:rsidRPr="00900F30" w:rsidRDefault="00171D36" w:rsidP="00186130">
            <w:pPr>
              <w:pStyle w:val="TableContainer"/>
            </w:pPr>
            <w:r w:rsidRPr="003A7C7A">
              <w:t>100.00%</w:t>
            </w:r>
          </w:p>
        </w:tc>
      </w:tr>
    </w:tbl>
    <w:p w14:paraId="3BA2A1DD" w14:textId="77777777" w:rsidR="00F7160F" w:rsidRDefault="00171D36" w:rsidP="0031580C">
      <w:pPr>
        <w:pStyle w:val="Note"/>
      </w:pPr>
      <w:r w:rsidRPr="00900F30">
        <w:rPr>
          <w:rFonts w:ascii="Arial"/>
        </w:rPr>
        <w:t>*</w:t>
      </w:r>
      <w:r w:rsidRPr="00900F30">
        <w:t>Revenue</w:t>
      </w:r>
      <w:r w:rsidRPr="00900F30">
        <w:rPr>
          <w:spacing w:val="-5"/>
        </w:rPr>
        <w:t xml:space="preserve"> </w:t>
      </w:r>
      <w:r w:rsidRPr="00900F30">
        <w:t>for</w:t>
      </w:r>
      <w:r w:rsidRPr="00900F30">
        <w:rPr>
          <w:spacing w:val="-5"/>
        </w:rPr>
        <w:t xml:space="preserve"> </w:t>
      </w:r>
      <w:r>
        <w:rPr>
          <w:spacing w:val="-5"/>
        </w:rPr>
        <w:t>FY</w:t>
      </w:r>
      <w:r w:rsidRPr="00900F30">
        <w:t>2015</w:t>
      </w:r>
      <w:r w:rsidRPr="00900F30">
        <w:rPr>
          <w:spacing w:val="-5"/>
        </w:rPr>
        <w:t xml:space="preserve"> </w:t>
      </w:r>
      <w:r w:rsidRPr="00900F30">
        <w:t>and</w:t>
      </w:r>
      <w:r w:rsidRPr="00900F30">
        <w:rPr>
          <w:spacing w:val="-5"/>
        </w:rPr>
        <w:t xml:space="preserve"> </w:t>
      </w:r>
      <w:r>
        <w:rPr>
          <w:spacing w:val="-5"/>
        </w:rPr>
        <w:t>FY</w:t>
      </w:r>
      <w:r w:rsidRPr="00900F30">
        <w:t>2016</w:t>
      </w:r>
      <w:r w:rsidRPr="00900F30">
        <w:rPr>
          <w:spacing w:val="-4"/>
        </w:rPr>
        <w:t xml:space="preserve"> </w:t>
      </w:r>
      <w:r w:rsidRPr="00900F30">
        <w:t>reflect</w:t>
      </w:r>
      <w:r w:rsidRPr="00900F30">
        <w:rPr>
          <w:spacing w:val="-5"/>
        </w:rPr>
        <w:t xml:space="preserve"> </w:t>
      </w:r>
      <w:r w:rsidRPr="00900F30">
        <w:t>corrected</w:t>
      </w:r>
      <w:r w:rsidRPr="00900F30">
        <w:rPr>
          <w:spacing w:val="-5"/>
        </w:rPr>
        <w:t xml:space="preserve"> </w:t>
      </w:r>
      <w:r w:rsidRPr="00900F30">
        <w:t>amounts</w:t>
      </w:r>
      <w:r w:rsidRPr="00900F30">
        <w:rPr>
          <w:spacing w:val="-5"/>
        </w:rPr>
        <w:t xml:space="preserve"> </w:t>
      </w:r>
      <w:r w:rsidRPr="00900F30">
        <w:rPr>
          <w:spacing w:val="-1"/>
        </w:rPr>
        <w:t>that</w:t>
      </w:r>
      <w:r w:rsidRPr="00900F30">
        <w:rPr>
          <w:spacing w:val="-5"/>
        </w:rPr>
        <w:t xml:space="preserve"> </w:t>
      </w:r>
      <w:r w:rsidRPr="00900F30">
        <w:t>differ</w:t>
      </w:r>
      <w:r w:rsidRPr="00900F30">
        <w:rPr>
          <w:spacing w:val="-4"/>
        </w:rPr>
        <w:t xml:space="preserve"> </w:t>
      </w:r>
      <w:r w:rsidRPr="00900F30">
        <w:t>from</w:t>
      </w:r>
      <w:r w:rsidRPr="00900F30">
        <w:rPr>
          <w:spacing w:val="-5"/>
        </w:rPr>
        <w:t xml:space="preserve"> </w:t>
      </w:r>
      <w:r w:rsidRPr="00900F30">
        <w:rPr>
          <w:spacing w:val="-1"/>
        </w:rPr>
        <w:t>the</w:t>
      </w:r>
      <w:r w:rsidRPr="00900F30">
        <w:rPr>
          <w:spacing w:val="-5"/>
        </w:rPr>
        <w:t xml:space="preserve"> </w:t>
      </w:r>
      <w:r w:rsidRPr="00900F30">
        <w:t>revenue</w:t>
      </w:r>
      <w:r w:rsidRPr="00900F30">
        <w:rPr>
          <w:spacing w:val="-5"/>
        </w:rPr>
        <w:t xml:space="preserve"> </w:t>
      </w:r>
      <w:r w:rsidRPr="00900F30">
        <w:t>in</w:t>
      </w:r>
      <w:r w:rsidRPr="00900F30">
        <w:rPr>
          <w:spacing w:val="-5"/>
        </w:rPr>
        <w:t xml:space="preserve"> </w:t>
      </w:r>
      <w:r w:rsidRPr="00900F30">
        <w:t>the</w:t>
      </w:r>
      <w:r w:rsidRPr="00900F30">
        <w:rPr>
          <w:spacing w:val="-4"/>
        </w:rPr>
        <w:t xml:space="preserve"> </w:t>
      </w:r>
      <w:r w:rsidRPr="00900F30">
        <w:t>FY</w:t>
      </w:r>
      <w:r>
        <w:t>20</w:t>
      </w:r>
      <w:r w:rsidRPr="00900F30">
        <w:t>16</w:t>
      </w:r>
      <w:r w:rsidRPr="00900F30">
        <w:rPr>
          <w:spacing w:val="-5"/>
        </w:rPr>
        <w:t xml:space="preserve"> </w:t>
      </w:r>
      <w:r w:rsidRPr="00900F30">
        <w:t>and</w:t>
      </w:r>
      <w:r w:rsidRPr="00900F30">
        <w:rPr>
          <w:spacing w:val="-5"/>
        </w:rPr>
        <w:t xml:space="preserve"> </w:t>
      </w:r>
      <w:r w:rsidRPr="00900F30">
        <w:t>FY</w:t>
      </w:r>
      <w:r>
        <w:t>20</w:t>
      </w:r>
      <w:r w:rsidRPr="00900F30">
        <w:t>17</w:t>
      </w:r>
      <w:r w:rsidRPr="00900F30">
        <w:rPr>
          <w:spacing w:val="-5"/>
        </w:rPr>
        <w:t xml:space="preserve"> </w:t>
      </w:r>
      <w:r w:rsidRPr="00900F30">
        <w:t>Fee</w:t>
      </w:r>
      <w:r w:rsidRPr="00900F30">
        <w:rPr>
          <w:spacing w:val="-5"/>
        </w:rPr>
        <w:t xml:space="preserve"> </w:t>
      </w:r>
      <w:r>
        <w:rPr>
          <w:spacing w:val="-5"/>
        </w:rPr>
        <w:t xml:space="preserve">Resource </w:t>
      </w:r>
      <w:r w:rsidRPr="00900F30">
        <w:t>Manuals.</w:t>
      </w:r>
    </w:p>
    <w:p w14:paraId="3267EF4A" w14:textId="69285EA5" w:rsidR="00171D36" w:rsidRDefault="00171D36" w:rsidP="0031580C">
      <w:pPr>
        <w:pStyle w:val="Note"/>
      </w:pPr>
      <w:r w:rsidRPr="00900F30">
        <w:t>**Costs</w:t>
      </w:r>
      <w:r w:rsidRPr="00900F30">
        <w:rPr>
          <w:spacing w:val="-5"/>
        </w:rPr>
        <w:t xml:space="preserve"> </w:t>
      </w:r>
      <w:r w:rsidRPr="00900F30">
        <w:t>for</w:t>
      </w:r>
      <w:r w:rsidRPr="00900F30">
        <w:rPr>
          <w:spacing w:val="-5"/>
        </w:rPr>
        <w:t xml:space="preserve"> </w:t>
      </w:r>
      <w:r>
        <w:rPr>
          <w:spacing w:val="-5"/>
        </w:rPr>
        <w:t>FY</w:t>
      </w:r>
      <w:r w:rsidRPr="00900F30">
        <w:t>2016</w:t>
      </w:r>
      <w:r w:rsidRPr="00900F30">
        <w:rPr>
          <w:spacing w:val="-5"/>
        </w:rPr>
        <w:t xml:space="preserve"> </w:t>
      </w:r>
      <w:r w:rsidRPr="00900F30">
        <w:t>reflect</w:t>
      </w:r>
      <w:r w:rsidRPr="00900F30">
        <w:rPr>
          <w:spacing w:val="-4"/>
        </w:rPr>
        <w:t xml:space="preserve"> </w:t>
      </w:r>
      <w:r w:rsidRPr="00900F30">
        <w:t>corrected</w:t>
      </w:r>
      <w:r w:rsidRPr="00900F30">
        <w:rPr>
          <w:spacing w:val="-4"/>
        </w:rPr>
        <w:t xml:space="preserve"> </w:t>
      </w:r>
      <w:r w:rsidRPr="00900F30">
        <w:t>amounts</w:t>
      </w:r>
      <w:r w:rsidRPr="00900F30">
        <w:rPr>
          <w:spacing w:val="-5"/>
        </w:rPr>
        <w:t xml:space="preserve"> </w:t>
      </w:r>
      <w:r w:rsidRPr="00900F30">
        <w:t>that</w:t>
      </w:r>
      <w:r w:rsidRPr="00900F30">
        <w:rPr>
          <w:spacing w:val="-4"/>
        </w:rPr>
        <w:t xml:space="preserve"> </w:t>
      </w:r>
      <w:r w:rsidRPr="00900F30">
        <w:t>differ</w:t>
      </w:r>
      <w:r w:rsidRPr="00900F30">
        <w:rPr>
          <w:spacing w:val="-5"/>
        </w:rPr>
        <w:t xml:space="preserve"> </w:t>
      </w:r>
      <w:r w:rsidRPr="00900F30">
        <w:t>from</w:t>
      </w:r>
      <w:r w:rsidRPr="00900F30">
        <w:rPr>
          <w:spacing w:val="-5"/>
        </w:rPr>
        <w:t xml:space="preserve"> </w:t>
      </w:r>
      <w:r w:rsidRPr="00900F30">
        <w:t>the</w:t>
      </w:r>
      <w:r w:rsidRPr="00900F30">
        <w:rPr>
          <w:spacing w:val="-5"/>
        </w:rPr>
        <w:t xml:space="preserve"> </w:t>
      </w:r>
      <w:r w:rsidRPr="00900F30">
        <w:t>cost</w:t>
      </w:r>
      <w:r w:rsidRPr="00900F30">
        <w:rPr>
          <w:spacing w:val="-4"/>
        </w:rPr>
        <w:t xml:space="preserve"> </w:t>
      </w:r>
      <w:r w:rsidRPr="00900F30">
        <w:t>in</w:t>
      </w:r>
      <w:r w:rsidRPr="00900F30">
        <w:rPr>
          <w:spacing w:val="-6"/>
        </w:rPr>
        <w:t xml:space="preserve"> </w:t>
      </w:r>
      <w:r w:rsidRPr="00900F30">
        <w:t>the</w:t>
      </w:r>
      <w:r w:rsidRPr="00900F30">
        <w:rPr>
          <w:spacing w:val="-5"/>
        </w:rPr>
        <w:t xml:space="preserve"> </w:t>
      </w:r>
      <w:r w:rsidRPr="00900F30">
        <w:t>FY</w:t>
      </w:r>
      <w:r>
        <w:t>20</w:t>
      </w:r>
      <w:r w:rsidRPr="00900F30">
        <w:t>16</w:t>
      </w:r>
      <w:r w:rsidRPr="00900F30">
        <w:rPr>
          <w:spacing w:val="-4"/>
        </w:rPr>
        <w:t xml:space="preserve"> </w:t>
      </w:r>
      <w:r w:rsidRPr="00900F30">
        <w:t>Fee</w:t>
      </w:r>
      <w:r w:rsidRPr="00900F30">
        <w:rPr>
          <w:spacing w:val="-5"/>
        </w:rPr>
        <w:t xml:space="preserve"> </w:t>
      </w:r>
      <w:r>
        <w:rPr>
          <w:spacing w:val="-5"/>
        </w:rPr>
        <w:t xml:space="preserve">Resource </w:t>
      </w:r>
      <w:r w:rsidRPr="00900F30">
        <w:t>Manual.</w:t>
      </w:r>
    </w:p>
    <w:p w14:paraId="1877057A" w14:textId="53552169" w:rsidR="00CA441F" w:rsidRDefault="00171D36" w:rsidP="008E202F">
      <w:pPr>
        <w:pStyle w:val="Heading3"/>
      </w:pPr>
      <w:r>
        <w:br w:type="page"/>
      </w:r>
      <w:r w:rsidR="00CA441F">
        <w:lastRenderedPageBreak/>
        <w:t>Detailed Fee Schedule</w:t>
      </w:r>
    </w:p>
    <w:p w14:paraId="21A4F514" w14:textId="2919D843" w:rsidR="00171D36" w:rsidRDefault="00171D36" w:rsidP="00E35EDF">
      <w:pPr>
        <w:pStyle w:val="Heading4"/>
      </w:pPr>
      <w:r>
        <w:t>Vital Statistics</w:t>
      </w:r>
    </w:p>
    <w:tbl>
      <w:tblPr>
        <w:tblStyle w:val="HHSTableforTextData2"/>
        <w:tblW w:w="10656" w:type="dxa"/>
        <w:tblInd w:w="0" w:type="dxa"/>
        <w:tblLayout w:type="fixed"/>
        <w:tblLook w:val="01E0" w:firstRow="1" w:lastRow="1" w:firstColumn="1" w:lastColumn="1" w:noHBand="0" w:noVBand="0"/>
      </w:tblPr>
      <w:tblGrid>
        <w:gridCol w:w="6558"/>
        <w:gridCol w:w="4098"/>
      </w:tblGrid>
      <w:tr w:rsidR="00171D36" w:rsidRPr="005835CB" w14:paraId="0F2AC49B" w14:textId="77777777" w:rsidTr="00591DE5">
        <w:trPr>
          <w:cnfStyle w:val="100000000000" w:firstRow="1" w:lastRow="0" w:firstColumn="0" w:lastColumn="0" w:oddVBand="0" w:evenVBand="0" w:oddHBand="0" w:evenHBand="0" w:firstRowFirstColumn="0" w:firstRowLastColumn="0" w:lastRowFirstColumn="0" w:lastRowLastColumn="0"/>
        </w:trPr>
        <w:tc>
          <w:tcPr>
            <w:tcW w:w="6480" w:type="dxa"/>
          </w:tcPr>
          <w:p w14:paraId="2C49D144" w14:textId="77777777" w:rsidR="00171D36" w:rsidRPr="005835CB" w:rsidRDefault="00171D36" w:rsidP="00186130">
            <w:pPr>
              <w:pStyle w:val="TableContainer"/>
            </w:pPr>
            <w:r w:rsidRPr="005835CB">
              <w:t>Type</w:t>
            </w:r>
          </w:p>
        </w:tc>
        <w:tc>
          <w:tcPr>
            <w:tcW w:w="4050" w:type="dxa"/>
          </w:tcPr>
          <w:p w14:paraId="26EDE303" w14:textId="77777777" w:rsidR="00171D36" w:rsidRPr="005835CB" w:rsidRDefault="00171D36" w:rsidP="00186130">
            <w:pPr>
              <w:pStyle w:val="TableContainer"/>
            </w:pPr>
            <w:r w:rsidRPr="005835CB">
              <w:t>Amount</w:t>
            </w:r>
          </w:p>
        </w:tc>
      </w:tr>
      <w:tr w:rsidR="00171D36" w:rsidRPr="005835CB" w14:paraId="4DEDD139" w14:textId="77777777" w:rsidTr="00591DE5">
        <w:trPr>
          <w:trHeight w:val="144"/>
        </w:trPr>
        <w:tc>
          <w:tcPr>
            <w:tcW w:w="6480" w:type="dxa"/>
          </w:tcPr>
          <w:p w14:paraId="76C531F7" w14:textId="77777777" w:rsidR="00171D36" w:rsidRPr="00E46252" w:rsidRDefault="00171D36" w:rsidP="00186130">
            <w:pPr>
              <w:pStyle w:val="TableContainer"/>
            </w:pPr>
            <w:r w:rsidRPr="00E46252">
              <w:t>Certified Copy of Birth Record (Texas Online)</w:t>
            </w:r>
          </w:p>
        </w:tc>
        <w:tc>
          <w:tcPr>
            <w:tcW w:w="4050" w:type="dxa"/>
          </w:tcPr>
          <w:p w14:paraId="061AD1C3" w14:textId="77777777" w:rsidR="00171D36" w:rsidRPr="00E46252" w:rsidRDefault="00171D36" w:rsidP="00186130">
            <w:pPr>
              <w:pStyle w:val="TableContainer"/>
            </w:pPr>
            <w:r w:rsidRPr="00E46252">
              <w:t>$12 (VSS)</w:t>
            </w:r>
          </w:p>
        </w:tc>
      </w:tr>
      <w:tr w:rsidR="00171D36" w:rsidRPr="005835CB" w14:paraId="10B774FA"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37805811" w14:textId="77777777" w:rsidR="00171D36" w:rsidRPr="00E46252" w:rsidRDefault="00171D36" w:rsidP="00186130">
            <w:pPr>
              <w:pStyle w:val="TableContainer"/>
            </w:pPr>
            <w:r w:rsidRPr="00E46252">
              <w:t>Certified Copy of Birth Record (Mail-In/Lobby)</w:t>
            </w:r>
          </w:p>
        </w:tc>
        <w:tc>
          <w:tcPr>
            <w:tcW w:w="4050" w:type="dxa"/>
          </w:tcPr>
          <w:p w14:paraId="51BF4E47" w14:textId="77777777" w:rsidR="00171D36" w:rsidRPr="00E46252" w:rsidRDefault="00171D36" w:rsidP="00186130">
            <w:pPr>
              <w:pStyle w:val="TableContainer"/>
            </w:pPr>
            <w:r w:rsidRPr="00E46252">
              <w:t>$10 (VSS Reserve)</w:t>
            </w:r>
          </w:p>
          <w:p w14:paraId="332AEC49" w14:textId="77777777" w:rsidR="00171D36" w:rsidRPr="00E46252" w:rsidRDefault="00171D36" w:rsidP="00186130">
            <w:pPr>
              <w:pStyle w:val="TableContainer"/>
            </w:pPr>
            <w:r w:rsidRPr="00E46252">
              <w:t>$12 (VSS)</w:t>
            </w:r>
          </w:p>
        </w:tc>
      </w:tr>
      <w:tr w:rsidR="00171D36" w:rsidRPr="005835CB" w14:paraId="1B660C5C" w14:textId="77777777" w:rsidTr="00591DE5">
        <w:trPr>
          <w:trHeight w:val="144"/>
        </w:trPr>
        <w:tc>
          <w:tcPr>
            <w:tcW w:w="6480" w:type="dxa"/>
          </w:tcPr>
          <w:p w14:paraId="690F6718" w14:textId="77777777" w:rsidR="00171D36" w:rsidRPr="00E46252" w:rsidRDefault="00171D36" w:rsidP="00186130">
            <w:pPr>
              <w:pStyle w:val="TableContainer"/>
            </w:pPr>
            <w:r w:rsidRPr="00E46252">
              <w:t>Additional Copies of Certified Birth Record (Texas Online)</w:t>
            </w:r>
          </w:p>
        </w:tc>
        <w:tc>
          <w:tcPr>
            <w:tcW w:w="4050" w:type="dxa"/>
          </w:tcPr>
          <w:p w14:paraId="0EF3007A" w14:textId="77777777" w:rsidR="00171D36" w:rsidRPr="00E46252" w:rsidRDefault="00171D36" w:rsidP="00186130">
            <w:pPr>
              <w:pStyle w:val="TableContainer"/>
            </w:pPr>
            <w:r w:rsidRPr="00E46252">
              <w:t>$12 (VSS)</w:t>
            </w:r>
          </w:p>
        </w:tc>
      </w:tr>
      <w:tr w:rsidR="00171D36" w:rsidRPr="005835CB" w14:paraId="3F3FE0CB"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34F4D634" w14:textId="77777777" w:rsidR="00171D36" w:rsidRPr="00E46252" w:rsidRDefault="00171D36" w:rsidP="00186130">
            <w:pPr>
              <w:pStyle w:val="TableContainer"/>
            </w:pPr>
            <w:r w:rsidRPr="00E46252">
              <w:t>Additional Copies of Certified Birth Record (Mail-In/Lobby)</w:t>
            </w:r>
          </w:p>
        </w:tc>
        <w:tc>
          <w:tcPr>
            <w:tcW w:w="4050" w:type="dxa"/>
          </w:tcPr>
          <w:p w14:paraId="2FCA45E2" w14:textId="77777777" w:rsidR="00171D36" w:rsidRPr="00E46252" w:rsidRDefault="00171D36" w:rsidP="00186130">
            <w:pPr>
              <w:pStyle w:val="TableContainer"/>
            </w:pPr>
            <w:r w:rsidRPr="00E46252">
              <w:t>$10 (VSS Reserve)</w:t>
            </w:r>
          </w:p>
          <w:p w14:paraId="7DE7C364" w14:textId="77777777" w:rsidR="00171D36" w:rsidRPr="00E46252" w:rsidRDefault="00171D36" w:rsidP="00186130">
            <w:pPr>
              <w:pStyle w:val="TableContainer"/>
            </w:pPr>
            <w:r w:rsidRPr="00E46252">
              <w:t>$12 (VSS)</w:t>
            </w:r>
          </w:p>
        </w:tc>
      </w:tr>
      <w:tr w:rsidR="00171D36" w:rsidRPr="005835CB" w14:paraId="7BC0A10A" w14:textId="77777777" w:rsidTr="00591DE5">
        <w:trPr>
          <w:trHeight w:val="144"/>
        </w:trPr>
        <w:tc>
          <w:tcPr>
            <w:tcW w:w="6480" w:type="dxa"/>
          </w:tcPr>
          <w:p w14:paraId="109FA331" w14:textId="77777777" w:rsidR="00171D36" w:rsidRPr="00E46252" w:rsidRDefault="00171D36" w:rsidP="00186130">
            <w:pPr>
              <w:pStyle w:val="TableContainer"/>
            </w:pPr>
            <w:r w:rsidRPr="00E46252">
              <w:t>Certified Copy of Death Record (Texas Online)</w:t>
            </w:r>
          </w:p>
        </w:tc>
        <w:tc>
          <w:tcPr>
            <w:tcW w:w="4050" w:type="dxa"/>
          </w:tcPr>
          <w:p w14:paraId="5744414D" w14:textId="77777777" w:rsidR="00171D36" w:rsidRPr="00E46252" w:rsidRDefault="00171D36" w:rsidP="00186130">
            <w:pPr>
              <w:pStyle w:val="TableContainer"/>
            </w:pPr>
            <w:r w:rsidRPr="00E46252">
              <w:t>$10 (VSS Reserve)</w:t>
            </w:r>
          </w:p>
          <w:p w14:paraId="708A1125" w14:textId="77777777" w:rsidR="00171D36" w:rsidRPr="00E46252" w:rsidRDefault="00171D36" w:rsidP="00186130">
            <w:pPr>
              <w:pStyle w:val="TableContainer"/>
            </w:pPr>
            <w:r w:rsidRPr="00E46252">
              <w:t>$1 (VSS)</w:t>
            </w:r>
          </w:p>
        </w:tc>
      </w:tr>
      <w:tr w:rsidR="00171D36" w:rsidRPr="005835CB" w14:paraId="5872D910"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27EEEC5A" w14:textId="77777777" w:rsidR="00171D36" w:rsidRPr="00E46252" w:rsidRDefault="00171D36" w:rsidP="00186130">
            <w:pPr>
              <w:pStyle w:val="TableContainer"/>
            </w:pPr>
            <w:r w:rsidRPr="00E46252">
              <w:t>Certified Copy of Death Record (Mail-In/Lobby)</w:t>
            </w:r>
          </w:p>
        </w:tc>
        <w:tc>
          <w:tcPr>
            <w:tcW w:w="4050" w:type="dxa"/>
          </w:tcPr>
          <w:p w14:paraId="13EE0BF2" w14:textId="77777777" w:rsidR="00171D36" w:rsidRPr="00E46252" w:rsidRDefault="00171D36" w:rsidP="00186130">
            <w:pPr>
              <w:pStyle w:val="TableContainer"/>
            </w:pPr>
            <w:r w:rsidRPr="00E46252">
              <w:t>$10 (VSS Reserve)</w:t>
            </w:r>
          </w:p>
          <w:p w14:paraId="2E4CEED3" w14:textId="77777777" w:rsidR="00171D36" w:rsidRPr="00E46252" w:rsidRDefault="00171D36" w:rsidP="00186130">
            <w:pPr>
              <w:pStyle w:val="TableContainer"/>
            </w:pPr>
            <w:r w:rsidRPr="00E46252">
              <w:t>$10 (VSS)</w:t>
            </w:r>
          </w:p>
        </w:tc>
      </w:tr>
      <w:tr w:rsidR="00171D36" w:rsidRPr="005835CB" w14:paraId="2556BA12" w14:textId="77777777" w:rsidTr="00591DE5">
        <w:trPr>
          <w:trHeight w:val="144"/>
        </w:trPr>
        <w:tc>
          <w:tcPr>
            <w:tcW w:w="6480" w:type="dxa"/>
          </w:tcPr>
          <w:p w14:paraId="48FE0E6F" w14:textId="77777777" w:rsidR="00171D36" w:rsidRPr="00E46252" w:rsidRDefault="00171D36" w:rsidP="00186130">
            <w:pPr>
              <w:pStyle w:val="TableContainer"/>
            </w:pPr>
            <w:r w:rsidRPr="00E46252">
              <w:t>Additional Copies of Certified Death Record (Mail-In/ Lobby)</w:t>
            </w:r>
          </w:p>
        </w:tc>
        <w:tc>
          <w:tcPr>
            <w:tcW w:w="4050" w:type="dxa"/>
          </w:tcPr>
          <w:p w14:paraId="557C8713" w14:textId="77777777" w:rsidR="00171D36" w:rsidRPr="00E46252" w:rsidRDefault="00171D36" w:rsidP="00186130">
            <w:pPr>
              <w:pStyle w:val="TableContainer"/>
            </w:pPr>
            <w:r w:rsidRPr="00E46252">
              <w:t>$3 (VSS)</w:t>
            </w:r>
          </w:p>
        </w:tc>
      </w:tr>
      <w:tr w:rsidR="00171D36" w:rsidRPr="005835CB" w14:paraId="7B9257A2"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0B2D1A09" w14:textId="77777777" w:rsidR="00171D36" w:rsidRPr="00E46252" w:rsidRDefault="00171D36" w:rsidP="00186130">
            <w:pPr>
              <w:pStyle w:val="TableContainer"/>
            </w:pPr>
            <w:r w:rsidRPr="00E46252">
              <w:t>Electronically filed Death Certificates (DCOA)</w:t>
            </w:r>
          </w:p>
          <w:p w14:paraId="5C4C8869" w14:textId="77777777" w:rsidR="00171D36" w:rsidRPr="00E46252" w:rsidRDefault="00171D36" w:rsidP="00186130">
            <w:pPr>
              <w:pStyle w:val="TableContainer"/>
            </w:pPr>
            <w:r w:rsidRPr="00E46252">
              <w:t>To file a death certificate electronically at least 1 copy must be ordered</w:t>
            </w:r>
          </w:p>
        </w:tc>
        <w:tc>
          <w:tcPr>
            <w:tcW w:w="4050" w:type="dxa"/>
          </w:tcPr>
          <w:p w14:paraId="7F1A065F" w14:textId="77777777" w:rsidR="00171D36" w:rsidRPr="00E46252" w:rsidRDefault="00171D36" w:rsidP="00186130">
            <w:pPr>
              <w:pStyle w:val="TableContainer"/>
            </w:pPr>
            <w:r w:rsidRPr="00E46252">
              <w:t>$10 (VSS Reserve)</w:t>
            </w:r>
          </w:p>
          <w:p w14:paraId="24736FBC" w14:textId="77777777" w:rsidR="00171D36" w:rsidRPr="00E46252" w:rsidRDefault="00171D36" w:rsidP="00186130">
            <w:pPr>
              <w:pStyle w:val="TableContainer"/>
            </w:pPr>
            <w:r w:rsidRPr="00E46252">
              <w:t>$1 VSS</w:t>
            </w:r>
          </w:p>
        </w:tc>
      </w:tr>
      <w:tr w:rsidR="00171D36" w:rsidRPr="005835CB" w14:paraId="6F94CCF8" w14:textId="77777777" w:rsidTr="00591DE5">
        <w:trPr>
          <w:trHeight w:val="144"/>
        </w:trPr>
        <w:tc>
          <w:tcPr>
            <w:tcW w:w="6480" w:type="dxa"/>
          </w:tcPr>
          <w:p w14:paraId="3838E7F9" w14:textId="77777777" w:rsidR="00171D36" w:rsidRPr="00E46252" w:rsidRDefault="00171D36" w:rsidP="00186130">
            <w:pPr>
              <w:pStyle w:val="TableContainer"/>
            </w:pPr>
            <w:r w:rsidRPr="00E46252">
              <w:t>Additional Copies of Certified Death Record (Texas Online) (DCOA)</w:t>
            </w:r>
          </w:p>
        </w:tc>
        <w:tc>
          <w:tcPr>
            <w:tcW w:w="4050" w:type="dxa"/>
          </w:tcPr>
          <w:p w14:paraId="7A281AB0" w14:textId="77777777" w:rsidR="00171D36" w:rsidRPr="00E46252" w:rsidRDefault="00171D36" w:rsidP="00186130">
            <w:pPr>
              <w:pStyle w:val="TableContainer"/>
            </w:pPr>
            <w:r w:rsidRPr="00E46252">
              <w:t>$.55 (VSS Reserve) (VSS - No Share)</w:t>
            </w:r>
          </w:p>
        </w:tc>
      </w:tr>
      <w:tr w:rsidR="00171D36" w:rsidRPr="005835CB" w14:paraId="24EB8BF7"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3A8829D3" w14:textId="77777777" w:rsidR="00171D36" w:rsidRPr="00E46252" w:rsidRDefault="00171D36" w:rsidP="00186130">
            <w:pPr>
              <w:pStyle w:val="TableContainer"/>
            </w:pPr>
            <w:r w:rsidRPr="00E46252">
              <w:t>Death Certification Letter (Texas Online)</w:t>
            </w:r>
          </w:p>
        </w:tc>
        <w:tc>
          <w:tcPr>
            <w:tcW w:w="4050" w:type="dxa"/>
          </w:tcPr>
          <w:p w14:paraId="14B95481" w14:textId="77777777" w:rsidR="00171D36" w:rsidRPr="00E46252" w:rsidRDefault="00171D36" w:rsidP="00186130">
            <w:pPr>
              <w:pStyle w:val="TableContainer"/>
            </w:pPr>
            <w:r w:rsidRPr="00E46252">
              <w:t>$10 (VSS)</w:t>
            </w:r>
          </w:p>
        </w:tc>
      </w:tr>
      <w:tr w:rsidR="00171D36" w:rsidRPr="005835CB" w14:paraId="4754ADF4" w14:textId="77777777" w:rsidTr="00591DE5">
        <w:trPr>
          <w:trHeight w:val="144"/>
        </w:trPr>
        <w:tc>
          <w:tcPr>
            <w:tcW w:w="6480" w:type="dxa"/>
          </w:tcPr>
          <w:p w14:paraId="7B6557EC" w14:textId="77777777" w:rsidR="00171D36" w:rsidRPr="00E46252" w:rsidRDefault="00171D36" w:rsidP="00186130">
            <w:pPr>
              <w:pStyle w:val="TableContainer"/>
            </w:pPr>
            <w:r w:rsidRPr="00E46252">
              <w:t>Death Certification Letter (Mail-In-Lobby)</w:t>
            </w:r>
          </w:p>
        </w:tc>
        <w:tc>
          <w:tcPr>
            <w:tcW w:w="4050" w:type="dxa"/>
          </w:tcPr>
          <w:p w14:paraId="79EAE6BA" w14:textId="77777777" w:rsidR="00171D36" w:rsidRPr="00E46252" w:rsidRDefault="00171D36" w:rsidP="00186130">
            <w:pPr>
              <w:pStyle w:val="TableContainer"/>
            </w:pPr>
            <w:r w:rsidRPr="00E46252">
              <w:t>$10 (VSS Reserve)</w:t>
            </w:r>
          </w:p>
          <w:p w14:paraId="43A26049" w14:textId="77777777" w:rsidR="00171D36" w:rsidRPr="00E46252" w:rsidRDefault="00171D36" w:rsidP="00186130">
            <w:pPr>
              <w:pStyle w:val="TableContainer"/>
            </w:pPr>
            <w:r w:rsidRPr="00E46252">
              <w:t>$10 (VSS)</w:t>
            </w:r>
          </w:p>
        </w:tc>
      </w:tr>
      <w:tr w:rsidR="00171D36" w:rsidRPr="005835CB" w14:paraId="380F7921"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16A256E4" w14:textId="77777777" w:rsidR="00171D36" w:rsidRPr="00E46252" w:rsidRDefault="00171D36" w:rsidP="00186130">
            <w:pPr>
              <w:pStyle w:val="TableContainer"/>
            </w:pPr>
            <w:r w:rsidRPr="00E46252">
              <w:t>Search for Birth Record with no record found (Texas Online)</w:t>
            </w:r>
          </w:p>
        </w:tc>
        <w:tc>
          <w:tcPr>
            <w:tcW w:w="4050" w:type="dxa"/>
          </w:tcPr>
          <w:p w14:paraId="6CEC15DC" w14:textId="77777777" w:rsidR="00171D36" w:rsidRPr="00E46252" w:rsidRDefault="00171D36" w:rsidP="00186130">
            <w:pPr>
              <w:pStyle w:val="TableContainer"/>
            </w:pPr>
            <w:r w:rsidRPr="00E46252">
              <w:t>$12 (VSS)</w:t>
            </w:r>
          </w:p>
        </w:tc>
      </w:tr>
      <w:tr w:rsidR="00171D36" w:rsidRPr="005835CB" w14:paraId="533272A5" w14:textId="77777777" w:rsidTr="00591DE5">
        <w:trPr>
          <w:trHeight w:val="144"/>
        </w:trPr>
        <w:tc>
          <w:tcPr>
            <w:tcW w:w="6480" w:type="dxa"/>
          </w:tcPr>
          <w:p w14:paraId="44A6C985" w14:textId="77777777" w:rsidR="00171D36" w:rsidRPr="00E46252" w:rsidRDefault="00171D36" w:rsidP="00186130">
            <w:pPr>
              <w:pStyle w:val="TableContainer"/>
            </w:pPr>
            <w:r w:rsidRPr="00E46252">
              <w:t>Search for Birth Record with no record found (Mail-In/Lobby)</w:t>
            </w:r>
          </w:p>
        </w:tc>
        <w:tc>
          <w:tcPr>
            <w:tcW w:w="4050" w:type="dxa"/>
          </w:tcPr>
          <w:p w14:paraId="4D8DC7AF" w14:textId="77777777" w:rsidR="00171D36" w:rsidRPr="00E46252" w:rsidRDefault="00171D36" w:rsidP="00186130">
            <w:pPr>
              <w:pStyle w:val="TableContainer"/>
            </w:pPr>
            <w:r w:rsidRPr="00E46252">
              <w:t>$22 (VSS)</w:t>
            </w:r>
          </w:p>
        </w:tc>
      </w:tr>
      <w:tr w:rsidR="00171D36" w:rsidRPr="005835CB" w14:paraId="13C67A6C"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5164F743" w14:textId="77777777" w:rsidR="00171D36" w:rsidRPr="00E46252" w:rsidRDefault="00171D36" w:rsidP="00186130">
            <w:pPr>
              <w:pStyle w:val="TableContainer"/>
            </w:pPr>
            <w:r w:rsidRPr="00E46252">
              <w:t>Search for Death Record with no record found (Texas Online)</w:t>
            </w:r>
          </w:p>
        </w:tc>
        <w:tc>
          <w:tcPr>
            <w:tcW w:w="4050" w:type="dxa"/>
          </w:tcPr>
          <w:p w14:paraId="296E9E95" w14:textId="77777777" w:rsidR="00171D36" w:rsidRPr="00E46252" w:rsidRDefault="00171D36" w:rsidP="00186130">
            <w:pPr>
              <w:pStyle w:val="TableContainer"/>
            </w:pPr>
            <w:r w:rsidRPr="00E46252">
              <w:t>$10 (VSS)</w:t>
            </w:r>
          </w:p>
        </w:tc>
      </w:tr>
      <w:tr w:rsidR="00171D36" w:rsidRPr="005835CB" w14:paraId="0D690A4E" w14:textId="77777777" w:rsidTr="00591DE5">
        <w:trPr>
          <w:trHeight w:val="144"/>
        </w:trPr>
        <w:tc>
          <w:tcPr>
            <w:tcW w:w="6480" w:type="dxa"/>
          </w:tcPr>
          <w:p w14:paraId="40532EDE" w14:textId="77777777" w:rsidR="00171D36" w:rsidRPr="00E46252" w:rsidRDefault="00171D36" w:rsidP="00186130">
            <w:pPr>
              <w:pStyle w:val="TableContainer"/>
            </w:pPr>
            <w:r w:rsidRPr="00E46252">
              <w:t>Search for Death Record with no record found (Mail-In/Lobby)</w:t>
            </w:r>
          </w:p>
        </w:tc>
        <w:tc>
          <w:tcPr>
            <w:tcW w:w="4050" w:type="dxa"/>
          </w:tcPr>
          <w:p w14:paraId="5239C5E0" w14:textId="77777777" w:rsidR="00171D36" w:rsidRPr="00E46252" w:rsidRDefault="00171D36" w:rsidP="00186130">
            <w:pPr>
              <w:pStyle w:val="TableContainer"/>
            </w:pPr>
            <w:r w:rsidRPr="00E46252">
              <w:t>$20 (VSS)</w:t>
            </w:r>
          </w:p>
        </w:tc>
      </w:tr>
      <w:tr w:rsidR="00171D36" w:rsidRPr="005835CB" w14:paraId="7FA506CA"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11BD0358" w14:textId="77777777" w:rsidR="00171D36" w:rsidRPr="00E46252" w:rsidRDefault="00171D36" w:rsidP="00186130">
            <w:pPr>
              <w:pStyle w:val="TableContainer"/>
            </w:pPr>
            <w:r w:rsidRPr="00E46252">
              <w:t>Amendments to Complete Birth or Death Records</w:t>
            </w:r>
          </w:p>
        </w:tc>
        <w:tc>
          <w:tcPr>
            <w:tcW w:w="4050" w:type="dxa"/>
          </w:tcPr>
          <w:p w14:paraId="1B35F281" w14:textId="77777777" w:rsidR="00171D36" w:rsidRPr="00E46252" w:rsidRDefault="00171D36" w:rsidP="00186130">
            <w:pPr>
              <w:pStyle w:val="TableContainer"/>
            </w:pPr>
            <w:r w:rsidRPr="00E46252">
              <w:t>$15 (VSS)</w:t>
            </w:r>
          </w:p>
        </w:tc>
      </w:tr>
      <w:tr w:rsidR="00171D36" w:rsidRPr="005835CB" w14:paraId="07D3569B" w14:textId="77777777" w:rsidTr="00591DE5">
        <w:trPr>
          <w:trHeight w:val="144"/>
        </w:trPr>
        <w:tc>
          <w:tcPr>
            <w:tcW w:w="6480" w:type="dxa"/>
          </w:tcPr>
          <w:p w14:paraId="790281F8" w14:textId="77777777" w:rsidR="00171D36" w:rsidRPr="00E46252" w:rsidRDefault="00171D36" w:rsidP="00186130">
            <w:pPr>
              <w:pStyle w:val="TableContainer"/>
            </w:pPr>
            <w:r w:rsidRPr="00E46252">
              <w:t>Amendments based on Court Order or Name Change</w:t>
            </w:r>
          </w:p>
        </w:tc>
        <w:tc>
          <w:tcPr>
            <w:tcW w:w="4050" w:type="dxa"/>
          </w:tcPr>
          <w:p w14:paraId="7040FA68" w14:textId="77777777" w:rsidR="00171D36" w:rsidRPr="00E46252" w:rsidRDefault="00171D36" w:rsidP="00186130">
            <w:pPr>
              <w:pStyle w:val="TableContainer"/>
            </w:pPr>
            <w:r w:rsidRPr="00E46252">
              <w:t>$15 (VSS)</w:t>
            </w:r>
          </w:p>
        </w:tc>
      </w:tr>
      <w:tr w:rsidR="00171D36" w:rsidRPr="005835CB" w14:paraId="1C5CDE60"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51AE1E4C" w14:textId="77777777" w:rsidR="00171D36" w:rsidRPr="00E46252" w:rsidRDefault="00171D36" w:rsidP="00186130">
            <w:pPr>
              <w:pStyle w:val="TableContainer"/>
            </w:pPr>
            <w:r w:rsidRPr="00E46252">
              <w:t>New Birth Record Based on Adoption, Legitimation, or Paternity</w:t>
            </w:r>
          </w:p>
        </w:tc>
        <w:tc>
          <w:tcPr>
            <w:tcW w:w="4050" w:type="dxa"/>
          </w:tcPr>
          <w:p w14:paraId="1FCD26F9" w14:textId="77777777" w:rsidR="00171D36" w:rsidRPr="00E46252" w:rsidRDefault="00171D36" w:rsidP="00186130">
            <w:pPr>
              <w:pStyle w:val="TableContainer"/>
            </w:pPr>
            <w:r w:rsidRPr="00E46252">
              <w:t>$25 (VSS)</w:t>
            </w:r>
          </w:p>
        </w:tc>
      </w:tr>
      <w:tr w:rsidR="00171D36" w:rsidRPr="005835CB" w14:paraId="47790EED" w14:textId="77777777" w:rsidTr="00591DE5">
        <w:trPr>
          <w:trHeight w:val="144"/>
        </w:trPr>
        <w:tc>
          <w:tcPr>
            <w:tcW w:w="6480" w:type="dxa"/>
          </w:tcPr>
          <w:p w14:paraId="31CBBA07" w14:textId="77777777" w:rsidR="00171D36" w:rsidRPr="00E46252" w:rsidRDefault="00171D36" w:rsidP="00186130">
            <w:pPr>
              <w:pStyle w:val="TableContainer"/>
            </w:pPr>
            <w:r w:rsidRPr="00E46252">
              <w:t>Filing Delayed Record of Birth</w:t>
            </w:r>
          </w:p>
        </w:tc>
        <w:tc>
          <w:tcPr>
            <w:tcW w:w="4050" w:type="dxa"/>
          </w:tcPr>
          <w:p w14:paraId="6FAC7E60" w14:textId="77777777" w:rsidR="00171D36" w:rsidRPr="00E46252" w:rsidRDefault="00171D36" w:rsidP="00186130">
            <w:pPr>
              <w:pStyle w:val="TableContainer"/>
            </w:pPr>
            <w:r w:rsidRPr="00E46252">
              <w:t>$25 (VSS)</w:t>
            </w:r>
          </w:p>
        </w:tc>
      </w:tr>
      <w:tr w:rsidR="00171D36" w:rsidRPr="005835CB" w14:paraId="0CA22603"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0A3E833A" w14:textId="77777777" w:rsidR="00171D36" w:rsidRPr="00E46252" w:rsidRDefault="00171D36" w:rsidP="00186130">
            <w:pPr>
              <w:pStyle w:val="TableContainer"/>
            </w:pPr>
            <w:r w:rsidRPr="00E46252">
              <w:t>Expedited Services</w:t>
            </w:r>
          </w:p>
        </w:tc>
        <w:tc>
          <w:tcPr>
            <w:tcW w:w="4050" w:type="dxa"/>
          </w:tcPr>
          <w:p w14:paraId="1B3CF57B" w14:textId="77777777" w:rsidR="00171D36" w:rsidRPr="00E46252" w:rsidRDefault="00171D36" w:rsidP="00186130">
            <w:pPr>
              <w:pStyle w:val="TableContainer"/>
            </w:pPr>
            <w:r w:rsidRPr="00E46252">
              <w:t>$ 5 (VSS)</w:t>
            </w:r>
          </w:p>
        </w:tc>
      </w:tr>
      <w:tr w:rsidR="00171D36" w:rsidRPr="005835CB" w14:paraId="24EEDB1C" w14:textId="77777777" w:rsidTr="00591DE5">
        <w:trPr>
          <w:trHeight w:val="144"/>
        </w:trPr>
        <w:tc>
          <w:tcPr>
            <w:tcW w:w="6480" w:type="dxa"/>
          </w:tcPr>
          <w:p w14:paraId="4398E8A7" w14:textId="77777777" w:rsidR="00171D36" w:rsidRPr="00E46252" w:rsidRDefault="00171D36" w:rsidP="00186130">
            <w:pPr>
              <w:pStyle w:val="TableContainer"/>
            </w:pPr>
            <w:r w:rsidRPr="00E46252">
              <w:t>Disinterment Permit</w:t>
            </w:r>
          </w:p>
        </w:tc>
        <w:tc>
          <w:tcPr>
            <w:tcW w:w="4050" w:type="dxa"/>
          </w:tcPr>
          <w:p w14:paraId="5C2224E9" w14:textId="77777777" w:rsidR="00171D36" w:rsidRPr="00E46252" w:rsidRDefault="00171D36" w:rsidP="00186130">
            <w:pPr>
              <w:pStyle w:val="TableContainer"/>
            </w:pPr>
            <w:r w:rsidRPr="00E46252">
              <w:t>$25 (VSS)</w:t>
            </w:r>
          </w:p>
        </w:tc>
      </w:tr>
      <w:tr w:rsidR="00171D36" w:rsidRPr="005835CB" w14:paraId="35EA61D9"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7A587A30" w14:textId="77777777" w:rsidR="00171D36" w:rsidRPr="00E46252" w:rsidRDefault="00171D36" w:rsidP="00186130">
            <w:pPr>
              <w:pStyle w:val="TableContainer"/>
            </w:pPr>
            <w:r w:rsidRPr="00E46252">
              <w:t>Heirloom Birth Certificate (Texas Online)</w:t>
            </w:r>
          </w:p>
        </w:tc>
        <w:tc>
          <w:tcPr>
            <w:tcW w:w="4050" w:type="dxa"/>
          </w:tcPr>
          <w:p w14:paraId="2F548C68" w14:textId="77777777" w:rsidR="00171D36" w:rsidRPr="00E46252" w:rsidRDefault="00171D36" w:rsidP="00186130">
            <w:pPr>
              <w:pStyle w:val="TableContainer"/>
            </w:pPr>
            <w:r w:rsidRPr="00E46252">
              <w:t>$25 (SWEEP)</w:t>
            </w:r>
          </w:p>
          <w:p w14:paraId="599B4D1E" w14:textId="77777777" w:rsidR="00171D36" w:rsidRPr="00E46252" w:rsidRDefault="00171D36" w:rsidP="00186130">
            <w:pPr>
              <w:pStyle w:val="TableContainer"/>
            </w:pPr>
            <w:r w:rsidRPr="00E46252">
              <w:t>$25 (Immunizations)</w:t>
            </w:r>
          </w:p>
        </w:tc>
      </w:tr>
      <w:tr w:rsidR="00171D36" w:rsidRPr="005835CB" w14:paraId="32063EAC" w14:textId="77777777" w:rsidTr="00591DE5">
        <w:trPr>
          <w:trHeight w:val="144"/>
        </w:trPr>
        <w:tc>
          <w:tcPr>
            <w:tcW w:w="6480" w:type="dxa"/>
          </w:tcPr>
          <w:p w14:paraId="734D31C2" w14:textId="77777777" w:rsidR="00171D36" w:rsidRPr="00E46252" w:rsidRDefault="00171D36" w:rsidP="00186130">
            <w:pPr>
              <w:pStyle w:val="TableContainer"/>
            </w:pPr>
            <w:r w:rsidRPr="00E46252">
              <w:t>Heirloom Birth Certificate (Mail-In/Lobby)</w:t>
            </w:r>
          </w:p>
        </w:tc>
        <w:tc>
          <w:tcPr>
            <w:tcW w:w="4050" w:type="dxa"/>
          </w:tcPr>
          <w:p w14:paraId="737AD7E2" w14:textId="77777777" w:rsidR="00171D36" w:rsidRPr="00E46252" w:rsidRDefault="00171D36" w:rsidP="00186130">
            <w:pPr>
              <w:pStyle w:val="TableContainer"/>
            </w:pPr>
            <w:r w:rsidRPr="00E46252">
              <w:t>$10 (VSS Reserve)</w:t>
            </w:r>
          </w:p>
          <w:p w14:paraId="4AB8F568" w14:textId="77777777" w:rsidR="00171D36" w:rsidRPr="00E46252" w:rsidRDefault="00171D36" w:rsidP="00186130">
            <w:pPr>
              <w:pStyle w:val="TableContainer"/>
            </w:pPr>
            <w:r w:rsidRPr="00E46252">
              <w:t>$25 (SWEEP)</w:t>
            </w:r>
          </w:p>
          <w:p w14:paraId="34AB7DCF" w14:textId="77777777" w:rsidR="00171D36" w:rsidRPr="00E46252" w:rsidRDefault="00171D36" w:rsidP="00186130">
            <w:pPr>
              <w:pStyle w:val="TableContainer"/>
            </w:pPr>
            <w:r w:rsidRPr="00E46252">
              <w:t>$25 (Immunizations)</w:t>
            </w:r>
          </w:p>
        </w:tc>
      </w:tr>
      <w:tr w:rsidR="00171D36" w:rsidRPr="005835CB" w14:paraId="748F4A72"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349F2979" w14:textId="77777777" w:rsidR="00171D36" w:rsidRPr="00E46252" w:rsidRDefault="00171D36" w:rsidP="00186130">
            <w:pPr>
              <w:pStyle w:val="TableContainer"/>
            </w:pPr>
            <w:r w:rsidRPr="00E46252">
              <w:t>Heirloom Birth Certificate if record not found (Texas Online)</w:t>
            </w:r>
          </w:p>
        </w:tc>
        <w:tc>
          <w:tcPr>
            <w:tcW w:w="4050" w:type="dxa"/>
          </w:tcPr>
          <w:p w14:paraId="5906CA64" w14:textId="77777777" w:rsidR="00171D36" w:rsidRPr="00E46252" w:rsidRDefault="00171D36" w:rsidP="00186130">
            <w:pPr>
              <w:pStyle w:val="TableContainer"/>
            </w:pPr>
            <w:r w:rsidRPr="00E46252">
              <w:t>$10 + $2 surcharge each</w:t>
            </w:r>
          </w:p>
        </w:tc>
      </w:tr>
      <w:tr w:rsidR="00171D36" w14:paraId="750E1DA7" w14:textId="77777777" w:rsidTr="00591DE5">
        <w:trPr>
          <w:trHeight w:val="144"/>
        </w:trPr>
        <w:tc>
          <w:tcPr>
            <w:tcW w:w="6480" w:type="dxa"/>
          </w:tcPr>
          <w:p w14:paraId="3827FBBD" w14:textId="77777777" w:rsidR="00171D36" w:rsidRPr="00E46252" w:rsidRDefault="00171D36" w:rsidP="00186130">
            <w:pPr>
              <w:pStyle w:val="TableContainer"/>
              <w:rPr>
                <w:rFonts w:eastAsia="Arial" w:cs="Arial"/>
              </w:rPr>
            </w:pPr>
            <w:r w:rsidRPr="00E46252">
              <w:lastRenderedPageBreak/>
              <w:t>Heirloom Birth Certificate if record not found (Mail-In/ Lobby)</w:t>
            </w:r>
          </w:p>
        </w:tc>
        <w:tc>
          <w:tcPr>
            <w:tcW w:w="4050" w:type="dxa"/>
          </w:tcPr>
          <w:p w14:paraId="70F1531B" w14:textId="77777777" w:rsidR="00171D36" w:rsidRPr="00E46252" w:rsidRDefault="00171D36" w:rsidP="00186130">
            <w:pPr>
              <w:pStyle w:val="TableContainer"/>
              <w:rPr>
                <w:rFonts w:eastAsia="Arial" w:cs="Arial"/>
              </w:rPr>
            </w:pPr>
            <w:r w:rsidRPr="00E46252">
              <w:t>$20 + $2 surcharge each</w:t>
            </w:r>
          </w:p>
        </w:tc>
      </w:tr>
      <w:tr w:rsidR="00171D36" w14:paraId="1761FC86"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399490C5" w14:textId="77777777" w:rsidR="00171D36" w:rsidRPr="00E46252" w:rsidRDefault="00171D36" w:rsidP="00186130">
            <w:pPr>
              <w:pStyle w:val="TableContainer"/>
              <w:rPr>
                <w:rFonts w:eastAsia="Arial" w:cs="Arial"/>
              </w:rPr>
            </w:pPr>
            <w:r w:rsidRPr="00E46252">
              <w:t>Wedding Anniversary Certificate (Texas Online)</w:t>
            </w:r>
          </w:p>
        </w:tc>
        <w:tc>
          <w:tcPr>
            <w:tcW w:w="4050" w:type="dxa"/>
          </w:tcPr>
          <w:p w14:paraId="1382AE36" w14:textId="77777777" w:rsidR="00171D36" w:rsidRPr="00E46252" w:rsidRDefault="00171D36" w:rsidP="00186130">
            <w:pPr>
              <w:pStyle w:val="TableContainer"/>
              <w:rPr>
                <w:rFonts w:eastAsia="Arial" w:cs="Arial"/>
              </w:rPr>
            </w:pPr>
            <w:r w:rsidRPr="00E46252">
              <w:rPr>
                <w:spacing w:val="-1"/>
              </w:rPr>
              <w:t xml:space="preserve">$50 to </w:t>
            </w:r>
            <w:r w:rsidRPr="00E46252">
              <w:t>(Immunizations)</w:t>
            </w:r>
          </w:p>
        </w:tc>
      </w:tr>
      <w:tr w:rsidR="00171D36" w14:paraId="007489C9" w14:textId="77777777" w:rsidTr="00591DE5">
        <w:trPr>
          <w:trHeight w:val="144"/>
        </w:trPr>
        <w:tc>
          <w:tcPr>
            <w:tcW w:w="6480" w:type="dxa"/>
          </w:tcPr>
          <w:p w14:paraId="25216F48" w14:textId="77777777" w:rsidR="00171D36" w:rsidRPr="00E46252" w:rsidRDefault="00171D36" w:rsidP="00186130">
            <w:pPr>
              <w:pStyle w:val="TableContainer"/>
              <w:rPr>
                <w:rFonts w:eastAsia="Arial" w:cs="Arial"/>
              </w:rPr>
            </w:pPr>
            <w:r w:rsidRPr="00E46252">
              <w:t xml:space="preserve">Wedding Anniversary Certificate </w:t>
            </w:r>
            <w:r w:rsidRPr="00E46252">
              <w:rPr>
                <w:spacing w:val="-2"/>
              </w:rPr>
              <w:t>(Mail-In/Lobby)</w:t>
            </w:r>
          </w:p>
        </w:tc>
        <w:tc>
          <w:tcPr>
            <w:tcW w:w="4050" w:type="dxa"/>
          </w:tcPr>
          <w:p w14:paraId="0EB6E564" w14:textId="77777777" w:rsidR="00171D36" w:rsidRPr="00E46252" w:rsidRDefault="00171D36" w:rsidP="00186130">
            <w:pPr>
              <w:pStyle w:val="TableContainer"/>
              <w:rPr>
                <w:rFonts w:eastAsia="Arial" w:cs="Arial"/>
              </w:rPr>
            </w:pPr>
            <w:r w:rsidRPr="00E46252">
              <w:t>$10 (VSS)</w:t>
            </w:r>
          </w:p>
          <w:p w14:paraId="198AE4B4" w14:textId="77777777" w:rsidR="00171D36" w:rsidRPr="00E46252" w:rsidRDefault="00171D36" w:rsidP="00186130">
            <w:pPr>
              <w:pStyle w:val="TableContainer"/>
              <w:rPr>
                <w:rFonts w:eastAsia="Arial" w:cs="Arial"/>
              </w:rPr>
            </w:pPr>
            <w:r w:rsidRPr="00E46252">
              <w:rPr>
                <w:spacing w:val="-1"/>
              </w:rPr>
              <w:t xml:space="preserve">$50 </w:t>
            </w:r>
            <w:r w:rsidRPr="00E46252">
              <w:t>(Immunizations)</w:t>
            </w:r>
          </w:p>
        </w:tc>
      </w:tr>
      <w:tr w:rsidR="00171D36" w14:paraId="518F0644"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50882F1C" w14:textId="77777777" w:rsidR="00171D36" w:rsidRPr="00E46252" w:rsidRDefault="00171D36" w:rsidP="00186130">
            <w:pPr>
              <w:pStyle w:val="TableContainer"/>
            </w:pPr>
            <w:r w:rsidRPr="00E46252">
              <w:t>Central Adoption Registry (See FC§ 162.411 of this title)</w:t>
            </w:r>
          </w:p>
        </w:tc>
        <w:tc>
          <w:tcPr>
            <w:tcW w:w="4050" w:type="dxa"/>
          </w:tcPr>
          <w:p w14:paraId="1384326C" w14:textId="77777777" w:rsidR="00171D36" w:rsidRPr="00E46252" w:rsidRDefault="00171D36" w:rsidP="00186130">
            <w:pPr>
              <w:pStyle w:val="TableContainer"/>
              <w:rPr>
                <w:rFonts w:eastAsia="Arial" w:cs="Arial"/>
              </w:rPr>
            </w:pPr>
            <w:r w:rsidRPr="00E46252">
              <w:t>$30 (VSS)</w:t>
            </w:r>
          </w:p>
        </w:tc>
      </w:tr>
      <w:tr w:rsidR="00171D36" w14:paraId="1645B9CB" w14:textId="77777777" w:rsidTr="00591DE5">
        <w:trPr>
          <w:trHeight w:val="144"/>
        </w:trPr>
        <w:tc>
          <w:tcPr>
            <w:tcW w:w="6480" w:type="dxa"/>
          </w:tcPr>
          <w:p w14:paraId="76F03EE8" w14:textId="77777777" w:rsidR="00171D36" w:rsidRPr="00E46252" w:rsidRDefault="00171D36" w:rsidP="00186130">
            <w:pPr>
              <w:pStyle w:val="TableContainer"/>
            </w:pPr>
            <w:r w:rsidRPr="00E46252">
              <w:t>Voluntary Adoption Registry Fees</w:t>
            </w:r>
            <w:r w:rsidRPr="00E46252">
              <w:rPr>
                <w:spacing w:val="-2"/>
              </w:rPr>
              <w:t xml:space="preserve"> </w:t>
            </w:r>
            <w:r w:rsidRPr="00E46252">
              <w:t>(See</w:t>
            </w:r>
            <w:r w:rsidRPr="00E46252">
              <w:rPr>
                <w:spacing w:val="-2"/>
              </w:rPr>
              <w:t xml:space="preserve"> </w:t>
            </w:r>
            <w:r w:rsidRPr="00E46252">
              <w:t>FC§ 1086 of this title)</w:t>
            </w:r>
          </w:p>
        </w:tc>
        <w:tc>
          <w:tcPr>
            <w:tcW w:w="4050" w:type="dxa"/>
          </w:tcPr>
          <w:p w14:paraId="79AA532C" w14:textId="77777777" w:rsidR="00171D36" w:rsidRPr="00E46252" w:rsidRDefault="00171D36" w:rsidP="00186130">
            <w:pPr>
              <w:pStyle w:val="TableContainer"/>
              <w:rPr>
                <w:rFonts w:eastAsia="Arial" w:cs="Arial"/>
              </w:rPr>
            </w:pPr>
            <w:r w:rsidRPr="00E46252">
              <w:t>$15 (VSS)</w:t>
            </w:r>
          </w:p>
        </w:tc>
      </w:tr>
      <w:tr w:rsidR="00171D36" w14:paraId="184752D5"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0BF56F80" w14:textId="77777777" w:rsidR="00171D36" w:rsidRPr="00E46252" w:rsidRDefault="00171D36" w:rsidP="00186130">
            <w:pPr>
              <w:pStyle w:val="TableContainer"/>
              <w:rPr>
                <w:rFonts w:eastAsia="Arial" w:cs="Arial"/>
              </w:rPr>
            </w:pPr>
            <w:r w:rsidRPr="00E46252">
              <w:t>Adoption Revocation</w:t>
            </w:r>
          </w:p>
        </w:tc>
        <w:tc>
          <w:tcPr>
            <w:tcW w:w="4050" w:type="dxa"/>
          </w:tcPr>
          <w:p w14:paraId="61C3314D" w14:textId="77777777" w:rsidR="00171D36" w:rsidRPr="00E46252" w:rsidRDefault="00171D36" w:rsidP="00186130">
            <w:pPr>
              <w:pStyle w:val="TableContainer"/>
              <w:rPr>
                <w:rFonts w:eastAsia="Arial" w:cs="Arial"/>
              </w:rPr>
            </w:pPr>
            <w:r w:rsidRPr="00E46252">
              <w:t>$25 (VSS)</w:t>
            </w:r>
          </w:p>
        </w:tc>
      </w:tr>
      <w:tr w:rsidR="00171D36" w14:paraId="4279EBB9" w14:textId="77777777" w:rsidTr="00591DE5">
        <w:trPr>
          <w:trHeight w:val="144"/>
        </w:trPr>
        <w:tc>
          <w:tcPr>
            <w:tcW w:w="6480" w:type="dxa"/>
          </w:tcPr>
          <w:p w14:paraId="03417286" w14:textId="77777777" w:rsidR="00171D36" w:rsidRPr="00E46252" w:rsidRDefault="00171D36" w:rsidP="00186130">
            <w:pPr>
              <w:pStyle w:val="TableContainer"/>
              <w:rPr>
                <w:rFonts w:eastAsia="Arial" w:cs="Arial"/>
              </w:rPr>
            </w:pPr>
            <w:r w:rsidRPr="00E46252">
              <w:t>Open</w:t>
            </w:r>
            <w:r w:rsidRPr="00E46252">
              <w:rPr>
                <w:spacing w:val="-1"/>
              </w:rPr>
              <w:t xml:space="preserve"> </w:t>
            </w:r>
            <w:r w:rsidRPr="00E46252">
              <w:t>a</w:t>
            </w:r>
            <w:r w:rsidRPr="00E46252">
              <w:rPr>
                <w:spacing w:val="-1"/>
              </w:rPr>
              <w:t xml:space="preserve"> Sealed </w:t>
            </w:r>
            <w:r w:rsidRPr="00E46252">
              <w:t>File</w:t>
            </w:r>
          </w:p>
        </w:tc>
        <w:tc>
          <w:tcPr>
            <w:tcW w:w="4050" w:type="dxa"/>
          </w:tcPr>
          <w:p w14:paraId="00D33A8D" w14:textId="77777777" w:rsidR="00171D36" w:rsidRPr="00E46252" w:rsidRDefault="00171D36" w:rsidP="00186130">
            <w:pPr>
              <w:pStyle w:val="TableContainer"/>
              <w:rPr>
                <w:rFonts w:eastAsia="Arial" w:cs="Arial"/>
              </w:rPr>
            </w:pPr>
            <w:r w:rsidRPr="00E46252">
              <w:t>$10 (VSS)</w:t>
            </w:r>
          </w:p>
        </w:tc>
      </w:tr>
      <w:tr w:rsidR="00171D36" w14:paraId="7B20D24E"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5A54E108" w14:textId="77777777" w:rsidR="00171D36" w:rsidRPr="00E46252" w:rsidRDefault="00171D36" w:rsidP="00186130">
            <w:pPr>
              <w:pStyle w:val="TableContainer"/>
              <w:rPr>
                <w:rFonts w:eastAsia="Arial" w:cs="Arial"/>
              </w:rPr>
            </w:pPr>
            <w:r w:rsidRPr="00E46252">
              <w:t>Paternity Registry Letter</w:t>
            </w:r>
          </w:p>
        </w:tc>
        <w:tc>
          <w:tcPr>
            <w:tcW w:w="4050" w:type="dxa"/>
          </w:tcPr>
          <w:p w14:paraId="0549CBEC" w14:textId="77777777" w:rsidR="00171D36" w:rsidRPr="00E46252" w:rsidRDefault="00171D36" w:rsidP="00186130">
            <w:pPr>
              <w:pStyle w:val="TableContainer"/>
              <w:rPr>
                <w:rFonts w:eastAsia="Arial" w:cs="Arial"/>
              </w:rPr>
            </w:pPr>
            <w:r w:rsidRPr="00E46252">
              <w:t>$10 (VSS)</w:t>
            </w:r>
          </w:p>
        </w:tc>
      </w:tr>
      <w:tr w:rsidR="00171D36" w14:paraId="615C0212" w14:textId="77777777" w:rsidTr="00591DE5">
        <w:trPr>
          <w:trHeight w:val="144"/>
        </w:trPr>
        <w:tc>
          <w:tcPr>
            <w:tcW w:w="6480" w:type="dxa"/>
          </w:tcPr>
          <w:p w14:paraId="3530F5AB" w14:textId="77777777" w:rsidR="00171D36" w:rsidRPr="00E46252" w:rsidRDefault="00171D36" w:rsidP="00186130">
            <w:pPr>
              <w:pStyle w:val="TableContainer"/>
              <w:rPr>
                <w:rFonts w:eastAsia="Arial" w:cs="Arial"/>
              </w:rPr>
            </w:pPr>
            <w:r w:rsidRPr="00E46252">
              <w:t>Identify of Court</w:t>
            </w:r>
          </w:p>
        </w:tc>
        <w:tc>
          <w:tcPr>
            <w:tcW w:w="4050" w:type="dxa"/>
          </w:tcPr>
          <w:p w14:paraId="324D7A5D" w14:textId="77777777" w:rsidR="00171D36" w:rsidRPr="00E46252" w:rsidRDefault="00171D36" w:rsidP="00186130">
            <w:pPr>
              <w:pStyle w:val="TableContainer"/>
              <w:rPr>
                <w:rFonts w:eastAsia="Arial" w:cs="Arial"/>
              </w:rPr>
            </w:pPr>
            <w:r w:rsidRPr="00E46252">
              <w:t>$10 (VSS)</w:t>
            </w:r>
          </w:p>
        </w:tc>
      </w:tr>
      <w:tr w:rsidR="00171D36" w14:paraId="12C7F096"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21C866E6" w14:textId="77777777" w:rsidR="00171D36" w:rsidRPr="00E46252" w:rsidRDefault="00171D36" w:rsidP="00186130">
            <w:pPr>
              <w:pStyle w:val="TableContainer"/>
              <w:rPr>
                <w:rFonts w:eastAsia="Arial" w:cs="Arial"/>
              </w:rPr>
            </w:pPr>
            <w:r w:rsidRPr="00E46252">
              <w:t>Birth Verification Letter (Texas Online)</w:t>
            </w:r>
          </w:p>
        </w:tc>
        <w:tc>
          <w:tcPr>
            <w:tcW w:w="4050" w:type="dxa"/>
          </w:tcPr>
          <w:p w14:paraId="202050C9" w14:textId="77777777" w:rsidR="00171D36" w:rsidRPr="00E46252" w:rsidRDefault="00171D36" w:rsidP="00186130">
            <w:pPr>
              <w:pStyle w:val="TableContainer"/>
              <w:rPr>
                <w:rFonts w:eastAsia="Arial" w:cs="Arial"/>
              </w:rPr>
            </w:pPr>
            <w:r w:rsidRPr="00E46252">
              <w:t>$12 (VSS)</w:t>
            </w:r>
          </w:p>
        </w:tc>
      </w:tr>
      <w:tr w:rsidR="00171D36" w14:paraId="6BBFC633" w14:textId="77777777" w:rsidTr="00591DE5">
        <w:trPr>
          <w:trHeight w:val="144"/>
        </w:trPr>
        <w:tc>
          <w:tcPr>
            <w:tcW w:w="6480" w:type="dxa"/>
          </w:tcPr>
          <w:p w14:paraId="1B655B7F" w14:textId="77777777" w:rsidR="00171D36" w:rsidRPr="00E46252" w:rsidRDefault="00171D36" w:rsidP="00186130">
            <w:pPr>
              <w:pStyle w:val="TableContainer"/>
              <w:rPr>
                <w:rFonts w:eastAsia="Arial" w:cs="Arial"/>
              </w:rPr>
            </w:pPr>
            <w:r w:rsidRPr="00E46252">
              <w:t>Birth Verification Letter (Mail-In/Lobby)</w:t>
            </w:r>
          </w:p>
        </w:tc>
        <w:tc>
          <w:tcPr>
            <w:tcW w:w="4050" w:type="dxa"/>
          </w:tcPr>
          <w:p w14:paraId="1A73E909" w14:textId="77777777" w:rsidR="00171D36" w:rsidRPr="00E46252" w:rsidRDefault="00171D36" w:rsidP="00186130">
            <w:pPr>
              <w:pStyle w:val="TableContainer"/>
              <w:rPr>
                <w:rFonts w:eastAsia="Arial" w:cs="Arial"/>
              </w:rPr>
            </w:pPr>
            <w:r w:rsidRPr="00E46252">
              <w:t xml:space="preserve">$10 (VSS Reserve) $12 </w:t>
            </w:r>
            <w:r w:rsidRPr="00E46252">
              <w:rPr>
                <w:spacing w:val="-2"/>
              </w:rPr>
              <w:t>(VSS)</w:t>
            </w:r>
          </w:p>
        </w:tc>
      </w:tr>
      <w:tr w:rsidR="00171D36" w14:paraId="2C9A538F"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37237AC1" w14:textId="77777777" w:rsidR="00171D36" w:rsidRPr="00E46252" w:rsidRDefault="00171D36" w:rsidP="00186130">
            <w:pPr>
              <w:pStyle w:val="TableContainer"/>
              <w:rPr>
                <w:rFonts w:eastAsia="Arial" w:cs="Arial"/>
              </w:rPr>
            </w:pPr>
            <w:r w:rsidRPr="00E46252">
              <w:rPr>
                <w:spacing w:val="-2"/>
              </w:rPr>
              <w:t>Marriage/Divorce</w:t>
            </w:r>
            <w:r w:rsidRPr="00E46252">
              <w:t xml:space="preserve"> Verification Letter (Texas Online)</w:t>
            </w:r>
          </w:p>
        </w:tc>
        <w:tc>
          <w:tcPr>
            <w:tcW w:w="4050" w:type="dxa"/>
          </w:tcPr>
          <w:p w14:paraId="67290B10" w14:textId="77777777" w:rsidR="00171D36" w:rsidRPr="00E46252" w:rsidRDefault="00171D36" w:rsidP="00186130">
            <w:pPr>
              <w:pStyle w:val="TableContainer"/>
              <w:rPr>
                <w:rFonts w:eastAsia="Arial" w:cs="Arial"/>
              </w:rPr>
            </w:pPr>
            <w:r w:rsidRPr="00E46252">
              <w:t>$10 (VSS)</w:t>
            </w:r>
          </w:p>
        </w:tc>
      </w:tr>
      <w:tr w:rsidR="00171D36" w14:paraId="23215E11" w14:textId="77777777" w:rsidTr="00591DE5">
        <w:trPr>
          <w:trHeight w:val="144"/>
        </w:trPr>
        <w:tc>
          <w:tcPr>
            <w:tcW w:w="6480" w:type="dxa"/>
          </w:tcPr>
          <w:p w14:paraId="37845A42" w14:textId="77777777" w:rsidR="00171D36" w:rsidRPr="00E46252" w:rsidRDefault="00171D36" w:rsidP="00186130">
            <w:pPr>
              <w:pStyle w:val="TableContainer"/>
              <w:rPr>
                <w:rFonts w:eastAsia="Arial" w:cs="Arial"/>
              </w:rPr>
            </w:pPr>
            <w:r w:rsidRPr="00E46252">
              <w:t>Marriage/Divorce</w:t>
            </w:r>
            <w:r w:rsidRPr="00E46252">
              <w:rPr>
                <w:spacing w:val="-1"/>
              </w:rPr>
              <w:t xml:space="preserve"> Verification Letter </w:t>
            </w:r>
            <w:r w:rsidRPr="00E46252">
              <w:t>(Mail-In/Lobby)</w:t>
            </w:r>
          </w:p>
        </w:tc>
        <w:tc>
          <w:tcPr>
            <w:tcW w:w="4050" w:type="dxa"/>
          </w:tcPr>
          <w:p w14:paraId="6B87707D" w14:textId="77777777" w:rsidR="00171D36" w:rsidRPr="00E46252" w:rsidRDefault="00171D36" w:rsidP="00186130">
            <w:pPr>
              <w:pStyle w:val="TableContainer"/>
              <w:rPr>
                <w:rFonts w:eastAsia="Arial" w:cs="Arial"/>
              </w:rPr>
            </w:pPr>
            <w:r w:rsidRPr="00E46252">
              <w:t>$10 (VSS)</w:t>
            </w:r>
          </w:p>
          <w:p w14:paraId="45F3556F" w14:textId="77777777" w:rsidR="00171D36" w:rsidRPr="00E46252" w:rsidRDefault="00171D36" w:rsidP="00186130">
            <w:pPr>
              <w:pStyle w:val="TableContainer"/>
              <w:rPr>
                <w:rFonts w:eastAsia="Arial" w:cs="Arial"/>
              </w:rPr>
            </w:pPr>
            <w:r w:rsidRPr="00E46252">
              <w:t>$10 (Reserve)</w:t>
            </w:r>
          </w:p>
        </w:tc>
      </w:tr>
      <w:tr w:rsidR="00171D36" w14:paraId="7FCE9FDA"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480" w:type="dxa"/>
          </w:tcPr>
          <w:p w14:paraId="52226461" w14:textId="77777777" w:rsidR="00171D36" w:rsidRPr="00E46252" w:rsidRDefault="00171D36" w:rsidP="00186130">
            <w:pPr>
              <w:pStyle w:val="TableContainer"/>
              <w:rPr>
                <w:rFonts w:eastAsia="Arial" w:cs="Arial"/>
              </w:rPr>
            </w:pPr>
            <w:r w:rsidRPr="00E46252">
              <w:rPr>
                <w:spacing w:val="-2"/>
              </w:rPr>
              <w:t>Marriage/Divorce</w:t>
            </w:r>
            <w:r w:rsidRPr="00E46252">
              <w:t xml:space="preserve"> Search</w:t>
            </w:r>
            <w:r w:rsidRPr="00E46252">
              <w:rPr>
                <w:spacing w:val="-2"/>
              </w:rPr>
              <w:t xml:space="preserve"> </w:t>
            </w:r>
            <w:r w:rsidRPr="00E46252">
              <w:t>No Record Found (Texas Online)</w:t>
            </w:r>
          </w:p>
        </w:tc>
        <w:tc>
          <w:tcPr>
            <w:tcW w:w="4050" w:type="dxa"/>
          </w:tcPr>
          <w:p w14:paraId="0C71AB8B" w14:textId="77777777" w:rsidR="00171D36" w:rsidRPr="00E46252" w:rsidRDefault="00171D36" w:rsidP="00186130">
            <w:pPr>
              <w:pStyle w:val="TableContainer"/>
              <w:rPr>
                <w:rFonts w:eastAsia="Arial" w:cs="Arial"/>
              </w:rPr>
            </w:pPr>
            <w:r w:rsidRPr="00E46252">
              <w:t>$10 (VSS)</w:t>
            </w:r>
          </w:p>
        </w:tc>
      </w:tr>
      <w:tr w:rsidR="00171D36" w14:paraId="496F4CD2" w14:textId="77777777" w:rsidTr="00591DE5">
        <w:trPr>
          <w:trHeight w:val="144"/>
        </w:trPr>
        <w:tc>
          <w:tcPr>
            <w:tcW w:w="6480" w:type="dxa"/>
          </w:tcPr>
          <w:p w14:paraId="34D75C6A" w14:textId="77777777" w:rsidR="00171D36" w:rsidRPr="00E46252" w:rsidRDefault="00171D36" w:rsidP="00186130">
            <w:pPr>
              <w:pStyle w:val="TableContainer"/>
              <w:rPr>
                <w:rFonts w:eastAsia="Arial" w:cs="Arial"/>
              </w:rPr>
            </w:pPr>
            <w:r w:rsidRPr="00E46252">
              <w:t>Marriage/Divorce</w:t>
            </w:r>
            <w:r w:rsidRPr="00E46252">
              <w:rPr>
                <w:spacing w:val="-1"/>
              </w:rPr>
              <w:t xml:space="preserve"> Search</w:t>
            </w:r>
            <w:r w:rsidRPr="00E46252">
              <w:t xml:space="preserve"> </w:t>
            </w:r>
            <w:r w:rsidRPr="00E46252">
              <w:rPr>
                <w:spacing w:val="-1"/>
              </w:rPr>
              <w:t xml:space="preserve">No Record Found </w:t>
            </w:r>
            <w:r w:rsidRPr="00E46252">
              <w:t>(Mail-In/Lobby)</w:t>
            </w:r>
          </w:p>
        </w:tc>
        <w:tc>
          <w:tcPr>
            <w:tcW w:w="4050" w:type="dxa"/>
          </w:tcPr>
          <w:p w14:paraId="45012FD7" w14:textId="77777777" w:rsidR="00171D36" w:rsidRPr="00E46252" w:rsidRDefault="00171D36" w:rsidP="00186130">
            <w:pPr>
              <w:pStyle w:val="TableContainer"/>
              <w:rPr>
                <w:rFonts w:eastAsia="Arial" w:cs="Arial"/>
              </w:rPr>
            </w:pPr>
            <w:r w:rsidRPr="00E46252">
              <w:t>$10 (VSS)</w:t>
            </w:r>
          </w:p>
          <w:p w14:paraId="59952312" w14:textId="77777777" w:rsidR="00171D36" w:rsidRPr="00E46252" w:rsidRDefault="00171D36" w:rsidP="00186130">
            <w:pPr>
              <w:pStyle w:val="TableContainer"/>
              <w:rPr>
                <w:rFonts w:eastAsia="Arial" w:cs="Arial"/>
              </w:rPr>
            </w:pPr>
            <w:r w:rsidRPr="00E46252">
              <w:t>$10 (VSS Reserve)</w:t>
            </w:r>
          </w:p>
        </w:tc>
      </w:tr>
    </w:tbl>
    <w:p w14:paraId="6056ED9C" w14:textId="2EFB0705" w:rsidR="00213365" w:rsidRDefault="00C43762" w:rsidP="00E35EDF">
      <w:pPr>
        <w:pStyle w:val="BodyTextafterheading"/>
        <w:sectPr w:rsidR="00213365" w:rsidSect="00AE3380">
          <w:headerReference w:type="default" r:id="rId32"/>
          <w:pgSz w:w="12240" w:h="15840" w:code="1"/>
          <w:pgMar w:top="1980" w:right="810" w:bottom="274" w:left="864" w:header="720" w:footer="210" w:gutter="0"/>
          <w:cols w:space="720"/>
        </w:sectPr>
      </w:pPr>
      <w:r>
        <w:br w:type="page"/>
      </w:r>
    </w:p>
    <w:p w14:paraId="2B85E971" w14:textId="3E2513F9" w:rsidR="006256A2" w:rsidRDefault="006256A2" w:rsidP="00052A3E">
      <w:pPr>
        <w:pStyle w:val="Heading1"/>
        <w:numPr>
          <w:ilvl w:val="0"/>
          <w:numId w:val="29"/>
        </w:numPr>
        <w:spacing w:before="120" w:after="120"/>
        <w:ind w:left="374" w:right="216" w:hanging="187"/>
      </w:pPr>
      <w:bookmarkStart w:id="16" w:name="_Toc501724571"/>
      <w:bookmarkStart w:id="17" w:name="_Toc533819"/>
      <w:r>
        <w:lastRenderedPageBreak/>
        <w:t>G</w:t>
      </w:r>
      <w:r w:rsidR="00965825">
        <w:t xml:space="preserve">eneral </w:t>
      </w:r>
      <w:r>
        <w:t>R</w:t>
      </w:r>
      <w:r w:rsidR="00965825">
        <w:t>evenue</w:t>
      </w:r>
      <w:r>
        <w:t xml:space="preserve"> Accounts</w:t>
      </w:r>
      <w:bookmarkEnd w:id="16"/>
      <w:bookmarkEnd w:id="17"/>
    </w:p>
    <w:p w14:paraId="62ACE4F0" w14:textId="3A5BFDFE" w:rsidR="004B66C2" w:rsidRPr="004B66C2" w:rsidRDefault="00B845AA" w:rsidP="004B66C2">
      <w:pPr>
        <w:pStyle w:val="Heading2"/>
      </w:pPr>
      <w:bookmarkStart w:id="18" w:name="_Toc533820"/>
      <w:proofErr w:type="spellStart"/>
      <w:r>
        <w:t>Abusable</w:t>
      </w:r>
      <w:proofErr w:type="spellEnd"/>
      <w:r>
        <w:t xml:space="preserve"> Volatile Chemical Permit</w:t>
      </w:r>
      <w:bookmarkEnd w:id="18"/>
    </w:p>
    <w:tbl>
      <w:tblPr>
        <w:tblStyle w:val="TableGrid"/>
        <w:tblW w:w="10656" w:type="dxa"/>
        <w:tblLayout w:type="fixed"/>
        <w:tblLook w:val="01E0" w:firstRow="1" w:lastRow="1" w:firstColumn="1" w:lastColumn="1" w:noHBand="0" w:noVBand="0"/>
      </w:tblPr>
      <w:tblGrid>
        <w:gridCol w:w="2759"/>
        <w:gridCol w:w="7897"/>
      </w:tblGrid>
      <w:tr w:rsidR="00B845AA" w:rsidRPr="00C20185" w14:paraId="7D83428D" w14:textId="77777777" w:rsidTr="00796B8F">
        <w:tc>
          <w:tcPr>
            <w:tcW w:w="2448" w:type="dxa"/>
          </w:tcPr>
          <w:p w14:paraId="7BCB4911" w14:textId="77777777" w:rsidR="00B845AA" w:rsidRPr="00C20185" w:rsidRDefault="00B845AA" w:rsidP="00186130">
            <w:pPr>
              <w:pStyle w:val="TableContainer"/>
            </w:pPr>
            <w:r w:rsidRPr="00C20185">
              <w:t>Date of Origin:</w:t>
            </w:r>
          </w:p>
        </w:tc>
        <w:tc>
          <w:tcPr>
            <w:tcW w:w="7008" w:type="dxa"/>
          </w:tcPr>
          <w:p w14:paraId="40BF1486" w14:textId="77777777" w:rsidR="00B845AA" w:rsidRPr="00C20185" w:rsidRDefault="00B845AA" w:rsidP="00186130">
            <w:pPr>
              <w:pStyle w:val="TableContainer"/>
            </w:pPr>
            <w:r w:rsidRPr="00C20185">
              <w:t xml:space="preserve">1987 by H.B. 173, </w:t>
            </w:r>
            <w:proofErr w:type="spellStart"/>
            <w:r w:rsidRPr="00C20185">
              <w:t>ch.</w:t>
            </w:r>
            <w:proofErr w:type="spellEnd"/>
            <w:r w:rsidRPr="00C20185">
              <w:t xml:space="preserve"> 753, 70th Leg., R.S.</w:t>
            </w:r>
          </w:p>
        </w:tc>
      </w:tr>
      <w:tr w:rsidR="00B845AA" w:rsidRPr="00C20185" w14:paraId="7758193E" w14:textId="77777777" w:rsidTr="00796B8F">
        <w:tc>
          <w:tcPr>
            <w:tcW w:w="2448" w:type="dxa"/>
          </w:tcPr>
          <w:p w14:paraId="2F9D0E50" w14:textId="77777777" w:rsidR="00B845AA" w:rsidRPr="00C20185" w:rsidRDefault="00B845AA" w:rsidP="00186130">
            <w:pPr>
              <w:pStyle w:val="TableContainer"/>
            </w:pPr>
            <w:r w:rsidRPr="00C20185">
              <w:t>Statutory Authority:</w:t>
            </w:r>
          </w:p>
        </w:tc>
        <w:tc>
          <w:tcPr>
            <w:tcW w:w="7008" w:type="dxa"/>
          </w:tcPr>
          <w:p w14:paraId="6A9F2B96" w14:textId="3BA77D3D" w:rsidR="00B845AA" w:rsidRPr="00C20185" w:rsidRDefault="00B845AA" w:rsidP="00186130">
            <w:pPr>
              <w:pStyle w:val="TableContainer"/>
            </w:pPr>
            <w:r w:rsidRPr="00C20185">
              <w:t xml:space="preserve">H&amp;SC §§ </w:t>
            </w:r>
            <w:r w:rsidR="00C34EBD">
              <w:t>485.013 (Fees)</w:t>
            </w:r>
          </w:p>
        </w:tc>
      </w:tr>
      <w:tr w:rsidR="00B845AA" w:rsidRPr="00C20185" w14:paraId="70E4EADC" w14:textId="77777777" w:rsidTr="00796B8F">
        <w:tc>
          <w:tcPr>
            <w:tcW w:w="2448" w:type="dxa"/>
          </w:tcPr>
          <w:p w14:paraId="09CD541E" w14:textId="77777777" w:rsidR="00B845AA" w:rsidRPr="00C20185" w:rsidRDefault="00B845AA" w:rsidP="00186130">
            <w:pPr>
              <w:pStyle w:val="TableContainer"/>
            </w:pPr>
            <w:r w:rsidRPr="00C20185">
              <w:t>Texas Administrative Code Reference:</w:t>
            </w:r>
          </w:p>
        </w:tc>
        <w:tc>
          <w:tcPr>
            <w:tcW w:w="7008" w:type="dxa"/>
          </w:tcPr>
          <w:p w14:paraId="2520A84A" w14:textId="27588578" w:rsidR="00B845AA" w:rsidRPr="00C20185" w:rsidRDefault="00B845AA" w:rsidP="00186130">
            <w:pPr>
              <w:pStyle w:val="TableContainer"/>
            </w:pPr>
            <w:r w:rsidRPr="00F24169">
              <w:t>25 T.A.C. §§ 205.54, 205.57</w:t>
            </w:r>
          </w:p>
        </w:tc>
      </w:tr>
      <w:tr w:rsidR="00B845AA" w:rsidRPr="00C20185" w14:paraId="374E8993" w14:textId="77777777" w:rsidTr="00796B8F">
        <w:tc>
          <w:tcPr>
            <w:tcW w:w="2448" w:type="dxa"/>
          </w:tcPr>
          <w:p w14:paraId="1912DACF" w14:textId="77777777" w:rsidR="00B845AA" w:rsidRPr="00C20185" w:rsidRDefault="00B845AA" w:rsidP="00186130">
            <w:pPr>
              <w:pStyle w:val="TableContainer"/>
            </w:pPr>
            <w:r w:rsidRPr="00C20185">
              <w:t>Fee Set By:</w:t>
            </w:r>
          </w:p>
        </w:tc>
        <w:tc>
          <w:tcPr>
            <w:tcW w:w="7008" w:type="dxa"/>
          </w:tcPr>
          <w:p w14:paraId="0360E56F" w14:textId="77777777" w:rsidR="00B845AA" w:rsidRPr="00C20185" w:rsidRDefault="00B845AA" w:rsidP="00186130">
            <w:pPr>
              <w:pStyle w:val="TableContainer"/>
            </w:pPr>
            <w:r w:rsidRPr="00C20185">
              <w:t>Rule</w:t>
            </w:r>
          </w:p>
        </w:tc>
      </w:tr>
      <w:tr w:rsidR="00B845AA" w:rsidRPr="00C20185" w14:paraId="75049D1A" w14:textId="77777777" w:rsidTr="00796B8F">
        <w:tc>
          <w:tcPr>
            <w:tcW w:w="2448" w:type="dxa"/>
          </w:tcPr>
          <w:p w14:paraId="5B00935C" w14:textId="77777777" w:rsidR="00B845AA" w:rsidRPr="00C20185" w:rsidRDefault="00B845AA" w:rsidP="00186130">
            <w:pPr>
              <w:pStyle w:val="TableContainer"/>
            </w:pPr>
            <w:r w:rsidRPr="00C20185">
              <w:t>Fee Capped:</w:t>
            </w:r>
          </w:p>
        </w:tc>
        <w:tc>
          <w:tcPr>
            <w:tcW w:w="7008" w:type="dxa"/>
          </w:tcPr>
          <w:p w14:paraId="40220AC9" w14:textId="61154AFE" w:rsidR="00B845AA" w:rsidRPr="00C20185" w:rsidRDefault="003D65E4" w:rsidP="00186130">
            <w:pPr>
              <w:pStyle w:val="TableContainer"/>
            </w:pPr>
            <w:r>
              <w:t>No</w:t>
            </w:r>
          </w:p>
        </w:tc>
      </w:tr>
      <w:tr w:rsidR="00B845AA" w:rsidRPr="00C20185" w14:paraId="0E8587FC" w14:textId="77777777" w:rsidTr="00796B8F">
        <w:tc>
          <w:tcPr>
            <w:tcW w:w="2448" w:type="dxa"/>
          </w:tcPr>
          <w:p w14:paraId="4D0BF7B7" w14:textId="77777777" w:rsidR="00B845AA" w:rsidRPr="00C20185" w:rsidRDefault="00B845AA" w:rsidP="00186130">
            <w:pPr>
              <w:pStyle w:val="TableContainer"/>
            </w:pPr>
            <w:r w:rsidRPr="00C20185">
              <w:t>Description:</w:t>
            </w:r>
          </w:p>
        </w:tc>
        <w:tc>
          <w:tcPr>
            <w:tcW w:w="7008" w:type="dxa"/>
          </w:tcPr>
          <w:p w14:paraId="5F2AF854" w14:textId="4C936BDA" w:rsidR="00B845AA" w:rsidRPr="00C20185" w:rsidRDefault="00B845AA" w:rsidP="00186130">
            <w:pPr>
              <w:pStyle w:val="TableContainer"/>
            </w:pPr>
            <w:r w:rsidRPr="00C20185">
              <w:t xml:space="preserve">Permit fee for </w:t>
            </w:r>
            <w:r w:rsidR="00B861EF" w:rsidRPr="00C20185">
              <w:t>retailers</w:t>
            </w:r>
            <w:r w:rsidRPr="00C20185">
              <w:t xml:space="preserve"> of </w:t>
            </w:r>
            <w:proofErr w:type="spellStart"/>
            <w:r w:rsidRPr="00C20185">
              <w:t>abusable</w:t>
            </w:r>
            <w:proofErr w:type="spellEnd"/>
            <w:r w:rsidRPr="00C20185">
              <w:t xml:space="preserve"> volatile chemicals for each location at which </w:t>
            </w:r>
            <w:proofErr w:type="spellStart"/>
            <w:r w:rsidRPr="00C20185">
              <w:t>abusable</w:t>
            </w:r>
            <w:proofErr w:type="spellEnd"/>
            <w:r w:rsidRPr="00C20185">
              <w:t xml:space="preserve"> volatile chemicals may be sold.</w:t>
            </w:r>
          </w:p>
        </w:tc>
      </w:tr>
      <w:tr w:rsidR="00B845AA" w:rsidRPr="00C20185" w14:paraId="07D36C5E" w14:textId="77777777" w:rsidTr="00796B8F">
        <w:tc>
          <w:tcPr>
            <w:tcW w:w="2448" w:type="dxa"/>
          </w:tcPr>
          <w:p w14:paraId="33BE7D61" w14:textId="77777777" w:rsidR="00B845AA" w:rsidRPr="00C20185" w:rsidRDefault="00B845AA" w:rsidP="00186130">
            <w:pPr>
              <w:pStyle w:val="TableContainer"/>
            </w:pPr>
            <w:r w:rsidRPr="00C20185">
              <w:t>Note:</w:t>
            </w:r>
          </w:p>
        </w:tc>
        <w:tc>
          <w:tcPr>
            <w:tcW w:w="7008" w:type="dxa"/>
          </w:tcPr>
          <w:p w14:paraId="2DDCB9DF" w14:textId="0EF3E468" w:rsidR="00B845AA" w:rsidRPr="00C20185" w:rsidRDefault="00B845AA" w:rsidP="00186130">
            <w:pPr>
              <w:pStyle w:val="TableContainer"/>
            </w:pPr>
            <w:r w:rsidRPr="00C20185">
              <w:t xml:space="preserve">Amended 2001 by H.B. 2950, </w:t>
            </w:r>
            <w:r w:rsidR="009C0A6E" w:rsidRPr="00C20185">
              <w:t>Ch.</w:t>
            </w:r>
            <w:r w:rsidRPr="00C20185">
              <w:t xml:space="preserve"> 1463, 77th Leg., R.S.; Amended by: Acts 2015, 84th Leg., R.S., Ch. 1 (S.B. 219), Sec. 3.1244, eff. April 2, 2015.</w:t>
            </w:r>
          </w:p>
        </w:tc>
      </w:tr>
      <w:tr w:rsidR="00B845AA" w:rsidRPr="00C20185" w14:paraId="0986885D" w14:textId="77777777" w:rsidTr="00796B8F">
        <w:tc>
          <w:tcPr>
            <w:tcW w:w="2448" w:type="dxa"/>
          </w:tcPr>
          <w:p w14:paraId="54F10925" w14:textId="77777777" w:rsidR="00B845AA" w:rsidRPr="00C20185" w:rsidRDefault="00B845AA" w:rsidP="00186130">
            <w:pPr>
              <w:pStyle w:val="TableContainer"/>
            </w:pPr>
            <w:r w:rsidRPr="00C20185">
              <w:t>Date Due:</w:t>
            </w:r>
          </w:p>
        </w:tc>
        <w:tc>
          <w:tcPr>
            <w:tcW w:w="7008" w:type="dxa"/>
          </w:tcPr>
          <w:p w14:paraId="3DF8B6B8" w14:textId="77777777" w:rsidR="00B845AA" w:rsidRPr="00C20185" w:rsidRDefault="00B845AA" w:rsidP="00186130">
            <w:pPr>
              <w:pStyle w:val="TableContainer"/>
            </w:pPr>
            <w:r w:rsidRPr="00C20185">
              <w:t>Before commencing business and biennially thereafter.</w:t>
            </w:r>
          </w:p>
        </w:tc>
      </w:tr>
      <w:tr w:rsidR="00B845AA" w:rsidRPr="00C20185" w14:paraId="3E25F2BC" w14:textId="77777777" w:rsidTr="00796B8F">
        <w:tc>
          <w:tcPr>
            <w:tcW w:w="2448" w:type="dxa"/>
          </w:tcPr>
          <w:p w14:paraId="092A1142" w14:textId="77777777" w:rsidR="00B845AA" w:rsidRPr="00C20185" w:rsidRDefault="00B845AA" w:rsidP="00186130">
            <w:pPr>
              <w:pStyle w:val="TableContainer"/>
            </w:pPr>
            <w:r w:rsidRPr="00C20185">
              <w:t>Deposited To:</w:t>
            </w:r>
          </w:p>
        </w:tc>
        <w:tc>
          <w:tcPr>
            <w:tcW w:w="7008" w:type="dxa"/>
          </w:tcPr>
          <w:p w14:paraId="2DE4D0AB" w14:textId="77777777" w:rsidR="00B845AA" w:rsidRPr="00C20185" w:rsidRDefault="00B845AA" w:rsidP="00186130">
            <w:pPr>
              <w:pStyle w:val="TableContainer"/>
            </w:pPr>
            <w:r w:rsidRPr="00C20185">
              <w:t>General Revenue Fund No. 0001, Revenue Code 312300.</w:t>
            </w:r>
          </w:p>
        </w:tc>
      </w:tr>
    </w:tbl>
    <w:p w14:paraId="50DDDC21" w14:textId="07DBE5C2" w:rsidR="00B845AA" w:rsidRDefault="004B66C2" w:rsidP="00E35EDF">
      <w:pPr>
        <w:pStyle w:val="BodyTextafterheading"/>
        <w:rPr>
          <w:noProof/>
        </w:rPr>
      </w:pPr>
      <w:r>
        <w:rPr>
          <w:rFonts w:ascii="Times New Roman" w:eastAsia="Times New Roman" w:hAnsi="Times New Roman" w:cs="Times New Roman"/>
          <w:noProof/>
          <w:sz w:val="20"/>
        </w:rPr>
        <w:drawing>
          <wp:anchor distT="0" distB="0" distL="114300" distR="114300" simplePos="0" relativeHeight="251675648" behindDoc="1" locked="0" layoutInCell="1" allowOverlap="1" wp14:anchorId="1A09F30F" wp14:editId="6741EC13">
            <wp:simplePos x="0" y="0"/>
            <wp:positionH relativeFrom="column">
              <wp:align>center</wp:align>
            </wp:positionH>
            <wp:positionV relativeFrom="paragraph">
              <wp:posOffset>73025</wp:posOffset>
            </wp:positionV>
            <wp:extent cx="6080760" cy="2258568"/>
            <wp:effectExtent l="0" t="0" r="0" b="8890"/>
            <wp:wrapTopAndBottom/>
            <wp:docPr id="20" name="Picture 20" descr="Graph showing revenue and costs for Abusable Volatile Chemical Permits from FY2013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619"/>
        <w:gridCol w:w="1411"/>
        <w:gridCol w:w="1410"/>
        <w:gridCol w:w="1410"/>
        <w:gridCol w:w="1410"/>
        <w:gridCol w:w="1410"/>
        <w:gridCol w:w="1410"/>
      </w:tblGrid>
      <w:tr w:rsidR="00B845AA" w:rsidRPr="00C20185" w14:paraId="5C83A66A" w14:textId="77777777" w:rsidTr="00FB2567">
        <w:trPr>
          <w:cnfStyle w:val="100000000000" w:firstRow="1" w:lastRow="0" w:firstColumn="0" w:lastColumn="0" w:oddVBand="0" w:evenVBand="0" w:oddHBand="0" w:evenHBand="0" w:firstRowFirstColumn="0" w:firstRowLastColumn="0" w:lastRowFirstColumn="0" w:lastRowLastColumn="0"/>
          <w:trHeight w:val="311"/>
          <w:jc w:val="center"/>
        </w:trPr>
        <w:tc>
          <w:tcPr>
            <w:tcW w:w="1487" w:type="dxa"/>
          </w:tcPr>
          <w:p w14:paraId="6A52C2EA" w14:textId="77777777" w:rsidR="00B845AA" w:rsidRPr="00C20185" w:rsidRDefault="00B845AA" w:rsidP="00186130">
            <w:pPr>
              <w:pStyle w:val="TableContainer"/>
              <w:rPr>
                <w:rFonts w:eastAsia="Arial" w:cs="Arial"/>
              </w:rPr>
            </w:pPr>
            <w:r w:rsidRPr="00C20185">
              <w:t>Fiscal</w:t>
            </w:r>
            <w:r w:rsidRPr="00C20185">
              <w:rPr>
                <w:spacing w:val="-8"/>
              </w:rPr>
              <w:t xml:space="preserve"> </w:t>
            </w:r>
            <w:r w:rsidRPr="00C20185">
              <w:t>Year</w:t>
            </w:r>
          </w:p>
        </w:tc>
        <w:tc>
          <w:tcPr>
            <w:tcW w:w="1296" w:type="dxa"/>
          </w:tcPr>
          <w:p w14:paraId="040C7E8D" w14:textId="77777777" w:rsidR="00B845AA" w:rsidRPr="00C20185" w:rsidRDefault="00B845AA" w:rsidP="00186130">
            <w:pPr>
              <w:pStyle w:val="TableContainer"/>
              <w:rPr>
                <w:rFonts w:eastAsia="Arial" w:cs="Arial"/>
              </w:rPr>
            </w:pPr>
            <w:r w:rsidRPr="00C20185">
              <w:t>FY2013</w:t>
            </w:r>
          </w:p>
        </w:tc>
        <w:tc>
          <w:tcPr>
            <w:tcW w:w="1296" w:type="dxa"/>
          </w:tcPr>
          <w:p w14:paraId="6E5F9E25" w14:textId="77777777" w:rsidR="00B845AA" w:rsidRPr="00C20185" w:rsidRDefault="00B845AA" w:rsidP="00186130">
            <w:pPr>
              <w:pStyle w:val="TableContainer"/>
              <w:rPr>
                <w:rFonts w:eastAsia="Arial" w:cs="Arial"/>
              </w:rPr>
            </w:pPr>
            <w:r w:rsidRPr="00C20185">
              <w:t>FY2014</w:t>
            </w:r>
          </w:p>
        </w:tc>
        <w:tc>
          <w:tcPr>
            <w:tcW w:w="1296" w:type="dxa"/>
          </w:tcPr>
          <w:p w14:paraId="6542D0C0" w14:textId="77777777" w:rsidR="00B845AA" w:rsidRPr="00C20185" w:rsidRDefault="00B845AA" w:rsidP="00186130">
            <w:pPr>
              <w:pStyle w:val="TableContainer"/>
              <w:rPr>
                <w:rFonts w:eastAsia="Arial" w:cs="Arial"/>
              </w:rPr>
            </w:pPr>
            <w:r w:rsidRPr="00C20185">
              <w:t>FY2015</w:t>
            </w:r>
          </w:p>
        </w:tc>
        <w:tc>
          <w:tcPr>
            <w:tcW w:w="1296" w:type="dxa"/>
          </w:tcPr>
          <w:p w14:paraId="4F4F3163" w14:textId="77777777" w:rsidR="00B845AA" w:rsidRPr="00C20185" w:rsidRDefault="00B845AA" w:rsidP="00186130">
            <w:pPr>
              <w:pStyle w:val="TableContainer"/>
              <w:rPr>
                <w:rFonts w:eastAsia="Arial" w:cs="Arial"/>
              </w:rPr>
            </w:pPr>
            <w:r w:rsidRPr="00C20185">
              <w:t>FY2016</w:t>
            </w:r>
          </w:p>
        </w:tc>
        <w:tc>
          <w:tcPr>
            <w:tcW w:w="1296" w:type="dxa"/>
          </w:tcPr>
          <w:p w14:paraId="2C26826D" w14:textId="77777777" w:rsidR="00B845AA" w:rsidRPr="00C20185" w:rsidRDefault="00B845AA" w:rsidP="00186130">
            <w:pPr>
              <w:pStyle w:val="TableContainer"/>
              <w:rPr>
                <w:rFonts w:eastAsia="Arial" w:cs="Arial"/>
              </w:rPr>
            </w:pPr>
            <w:r w:rsidRPr="00C20185">
              <w:t>FY</w:t>
            </w:r>
            <w:r>
              <w:t>2017</w:t>
            </w:r>
          </w:p>
        </w:tc>
        <w:tc>
          <w:tcPr>
            <w:tcW w:w="1296" w:type="dxa"/>
          </w:tcPr>
          <w:p w14:paraId="5C6652CF" w14:textId="77777777" w:rsidR="00B845AA" w:rsidRPr="00C20185" w:rsidRDefault="00B845AA" w:rsidP="00186130">
            <w:pPr>
              <w:pStyle w:val="TableContainer"/>
              <w:rPr>
                <w:rFonts w:eastAsia="Arial" w:cs="Arial"/>
              </w:rPr>
            </w:pPr>
            <w:r w:rsidRPr="00C20185">
              <w:t>FY</w:t>
            </w:r>
            <w:r>
              <w:t>2018</w:t>
            </w:r>
          </w:p>
        </w:tc>
      </w:tr>
      <w:tr w:rsidR="00B845AA" w:rsidRPr="00C20185" w14:paraId="593F18CA" w14:textId="77777777" w:rsidTr="00FB2567">
        <w:trPr>
          <w:trHeight w:val="311"/>
          <w:jc w:val="center"/>
        </w:trPr>
        <w:tc>
          <w:tcPr>
            <w:tcW w:w="1487" w:type="dxa"/>
          </w:tcPr>
          <w:p w14:paraId="41941AD5" w14:textId="77777777" w:rsidR="00B845AA" w:rsidRPr="00C20185" w:rsidRDefault="00B845AA" w:rsidP="00186130">
            <w:pPr>
              <w:pStyle w:val="TableContainer"/>
              <w:rPr>
                <w:rFonts w:eastAsia="Arial" w:cs="Arial"/>
              </w:rPr>
            </w:pPr>
            <w:r w:rsidRPr="00C20185">
              <w:t>Revenue</w:t>
            </w:r>
          </w:p>
        </w:tc>
        <w:tc>
          <w:tcPr>
            <w:tcW w:w="1296" w:type="dxa"/>
          </w:tcPr>
          <w:p w14:paraId="69D62D8D" w14:textId="77777777" w:rsidR="00B845AA" w:rsidRPr="00C20185" w:rsidRDefault="00B845AA" w:rsidP="00186130">
            <w:pPr>
              <w:pStyle w:val="TableContainer"/>
              <w:rPr>
                <w:rFonts w:eastAsia="Arial" w:cs="Arial"/>
              </w:rPr>
            </w:pPr>
            <w:r w:rsidRPr="00C20185">
              <w:t>$644,873</w:t>
            </w:r>
          </w:p>
        </w:tc>
        <w:tc>
          <w:tcPr>
            <w:tcW w:w="1296" w:type="dxa"/>
          </w:tcPr>
          <w:p w14:paraId="589E61B3" w14:textId="77777777" w:rsidR="00B845AA" w:rsidRPr="00C20185" w:rsidRDefault="00B845AA" w:rsidP="00186130">
            <w:pPr>
              <w:pStyle w:val="TableContainer"/>
              <w:rPr>
                <w:rFonts w:eastAsia="Arial" w:cs="Arial"/>
              </w:rPr>
            </w:pPr>
            <w:r w:rsidRPr="00C20185">
              <w:t>$723,577</w:t>
            </w:r>
          </w:p>
        </w:tc>
        <w:tc>
          <w:tcPr>
            <w:tcW w:w="1296" w:type="dxa"/>
          </w:tcPr>
          <w:p w14:paraId="4F16E3F2" w14:textId="77777777" w:rsidR="00B845AA" w:rsidRPr="00C20185" w:rsidRDefault="00B845AA" w:rsidP="00186130">
            <w:pPr>
              <w:pStyle w:val="TableContainer"/>
              <w:rPr>
                <w:rFonts w:eastAsia="Arial" w:cs="Arial"/>
              </w:rPr>
            </w:pPr>
            <w:r w:rsidRPr="00C20185">
              <w:t>$689,145</w:t>
            </w:r>
          </w:p>
        </w:tc>
        <w:tc>
          <w:tcPr>
            <w:tcW w:w="1296" w:type="dxa"/>
          </w:tcPr>
          <w:p w14:paraId="3C33A58A" w14:textId="77777777" w:rsidR="00B845AA" w:rsidRPr="00C20185" w:rsidRDefault="00B845AA" w:rsidP="00186130">
            <w:pPr>
              <w:pStyle w:val="TableContainer"/>
              <w:rPr>
                <w:rFonts w:eastAsia="Arial" w:cs="Arial"/>
              </w:rPr>
            </w:pPr>
            <w:r w:rsidRPr="00C20185">
              <w:t>$587,535</w:t>
            </w:r>
          </w:p>
        </w:tc>
        <w:tc>
          <w:tcPr>
            <w:tcW w:w="1296" w:type="dxa"/>
          </w:tcPr>
          <w:p w14:paraId="246264D1" w14:textId="77777777" w:rsidR="00B845AA" w:rsidRPr="00C20185" w:rsidRDefault="00B845AA" w:rsidP="00186130">
            <w:pPr>
              <w:pStyle w:val="TableContainer"/>
              <w:rPr>
                <w:rFonts w:eastAsia="Arial" w:cs="Arial"/>
              </w:rPr>
            </w:pPr>
            <w:r w:rsidRPr="00C20185">
              <w:t>$698,999</w:t>
            </w:r>
          </w:p>
        </w:tc>
        <w:tc>
          <w:tcPr>
            <w:tcW w:w="1296" w:type="dxa"/>
          </w:tcPr>
          <w:p w14:paraId="6DC27CEA" w14:textId="77777777" w:rsidR="00B845AA" w:rsidRPr="006630ED" w:rsidRDefault="00B845AA" w:rsidP="00186130">
            <w:pPr>
              <w:pStyle w:val="TableContainer"/>
              <w:rPr>
                <w:rFonts w:eastAsia="Arial" w:cs="Arial"/>
              </w:rPr>
            </w:pPr>
            <w:r w:rsidRPr="006630ED">
              <w:t xml:space="preserve">$763,857 </w:t>
            </w:r>
          </w:p>
        </w:tc>
      </w:tr>
      <w:tr w:rsidR="00B845AA" w:rsidRPr="00C20185" w14:paraId="6A5F94D4" w14:textId="77777777" w:rsidTr="00FB2567">
        <w:trPr>
          <w:cnfStyle w:val="000000010000" w:firstRow="0" w:lastRow="0" w:firstColumn="0" w:lastColumn="0" w:oddVBand="0" w:evenVBand="0" w:oddHBand="0" w:evenHBand="1" w:firstRowFirstColumn="0" w:firstRowLastColumn="0" w:lastRowFirstColumn="0" w:lastRowLastColumn="0"/>
          <w:trHeight w:val="324"/>
          <w:jc w:val="center"/>
        </w:trPr>
        <w:tc>
          <w:tcPr>
            <w:tcW w:w="1487" w:type="dxa"/>
          </w:tcPr>
          <w:p w14:paraId="64A6D9EB" w14:textId="77777777" w:rsidR="00B845AA" w:rsidRPr="00C20185" w:rsidRDefault="00B845AA" w:rsidP="00186130">
            <w:pPr>
              <w:pStyle w:val="TableContainer"/>
              <w:rPr>
                <w:rFonts w:eastAsia="Arial" w:cs="Arial"/>
              </w:rPr>
            </w:pPr>
            <w:r w:rsidRPr="00C20185">
              <w:t>Cost</w:t>
            </w:r>
          </w:p>
        </w:tc>
        <w:tc>
          <w:tcPr>
            <w:tcW w:w="1296" w:type="dxa"/>
          </w:tcPr>
          <w:p w14:paraId="7002F2B8" w14:textId="77777777" w:rsidR="00B845AA" w:rsidRPr="00C20185" w:rsidRDefault="00B845AA" w:rsidP="00186130">
            <w:pPr>
              <w:pStyle w:val="TableContainer"/>
              <w:rPr>
                <w:rFonts w:eastAsia="Arial" w:cs="Arial"/>
              </w:rPr>
            </w:pPr>
            <w:r w:rsidRPr="00C20185">
              <w:t>$344,377</w:t>
            </w:r>
          </w:p>
        </w:tc>
        <w:tc>
          <w:tcPr>
            <w:tcW w:w="1296" w:type="dxa"/>
          </w:tcPr>
          <w:p w14:paraId="3C2681B1" w14:textId="77777777" w:rsidR="00B845AA" w:rsidRPr="00C20185" w:rsidRDefault="00B845AA" w:rsidP="00186130">
            <w:pPr>
              <w:pStyle w:val="TableContainer"/>
              <w:rPr>
                <w:rFonts w:eastAsia="Arial" w:cs="Arial"/>
              </w:rPr>
            </w:pPr>
            <w:r w:rsidRPr="00C20185">
              <w:t>$377,198</w:t>
            </w:r>
          </w:p>
        </w:tc>
        <w:tc>
          <w:tcPr>
            <w:tcW w:w="1296" w:type="dxa"/>
          </w:tcPr>
          <w:p w14:paraId="2C4A3F17" w14:textId="77777777" w:rsidR="00B845AA" w:rsidRPr="00C20185" w:rsidRDefault="00B845AA" w:rsidP="00186130">
            <w:pPr>
              <w:pStyle w:val="TableContainer"/>
              <w:rPr>
                <w:rFonts w:eastAsia="Arial" w:cs="Arial"/>
              </w:rPr>
            </w:pPr>
            <w:r w:rsidRPr="00C20185">
              <w:t>$428,882</w:t>
            </w:r>
          </w:p>
        </w:tc>
        <w:tc>
          <w:tcPr>
            <w:tcW w:w="1296" w:type="dxa"/>
          </w:tcPr>
          <w:p w14:paraId="37631C63" w14:textId="77777777" w:rsidR="00B845AA" w:rsidRPr="00C20185" w:rsidRDefault="00B845AA" w:rsidP="00186130">
            <w:pPr>
              <w:pStyle w:val="TableContainer"/>
              <w:rPr>
                <w:rFonts w:eastAsia="Arial" w:cs="Arial"/>
              </w:rPr>
            </w:pPr>
            <w:r w:rsidRPr="00C20185">
              <w:t>$413,894</w:t>
            </w:r>
          </w:p>
        </w:tc>
        <w:tc>
          <w:tcPr>
            <w:tcW w:w="1296" w:type="dxa"/>
          </w:tcPr>
          <w:p w14:paraId="7044E34B" w14:textId="47F78E4A" w:rsidR="00B845AA" w:rsidRPr="00C20185" w:rsidRDefault="0003649D" w:rsidP="00186130">
            <w:pPr>
              <w:pStyle w:val="TableContainer"/>
              <w:rPr>
                <w:rFonts w:eastAsia="Arial" w:cs="Arial"/>
              </w:rPr>
            </w:pPr>
            <w:r w:rsidRPr="0003649D">
              <w:t>$444,593</w:t>
            </w:r>
          </w:p>
        </w:tc>
        <w:tc>
          <w:tcPr>
            <w:tcW w:w="1296" w:type="dxa"/>
          </w:tcPr>
          <w:p w14:paraId="1DD0B294" w14:textId="354B9632" w:rsidR="00B845AA" w:rsidRPr="004721FE" w:rsidRDefault="00AA08DA" w:rsidP="00186130">
            <w:pPr>
              <w:pStyle w:val="TableContainer"/>
            </w:pPr>
            <w:r w:rsidRPr="00AA08DA">
              <w:t>$476,901</w:t>
            </w:r>
          </w:p>
        </w:tc>
      </w:tr>
      <w:tr w:rsidR="00B845AA" w:rsidRPr="00C20185" w14:paraId="5304CF85" w14:textId="77777777" w:rsidTr="00FB2567">
        <w:trPr>
          <w:trHeight w:val="311"/>
          <w:jc w:val="center"/>
        </w:trPr>
        <w:tc>
          <w:tcPr>
            <w:tcW w:w="1487" w:type="dxa"/>
          </w:tcPr>
          <w:p w14:paraId="6FDD8AA4" w14:textId="77777777" w:rsidR="00B845AA" w:rsidRPr="00C20185" w:rsidRDefault="00B845AA" w:rsidP="00186130">
            <w:pPr>
              <w:pStyle w:val="TableContainer"/>
              <w:rPr>
                <w:rFonts w:eastAsia="Arial" w:cs="Arial"/>
              </w:rPr>
            </w:pPr>
            <w:r w:rsidRPr="00C20185">
              <w:t>Percentage</w:t>
            </w:r>
          </w:p>
        </w:tc>
        <w:tc>
          <w:tcPr>
            <w:tcW w:w="1296" w:type="dxa"/>
          </w:tcPr>
          <w:p w14:paraId="211C9890" w14:textId="77777777" w:rsidR="00B845AA" w:rsidRPr="00C20185" w:rsidRDefault="00B845AA" w:rsidP="00186130">
            <w:pPr>
              <w:pStyle w:val="TableContainer"/>
              <w:rPr>
                <w:rFonts w:eastAsia="Arial" w:cs="Arial"/>
              </w:rPr>
            </w:pPr>
            <w:r w:rsidRPr="00C20185">
              <w:t>100.00%</w:t>
            </w:r>
          </w:p>
        </w:tc>
        <w:tc>
          <w:tcPr>
            <w:tcW w:w="1296" w:type="dxa"/>
          </w:tcPr>
          <w:p w14:paraId="61157DD7" w14:textId="77777777" w:rsidR="00B845AA" w:rsidRPr="00C20185" w:rsidRDefault="00B845AA" w:rsidP="00186130">
            <w:pPr>
              <w:pStyle w:val="TableContainer"/>
              <w:rPr>
                <w:rFonts w:eastAsia="Arial" w:cs="Arial"/>
              </w:rPr>
            </w:pPr>
            <w:r w:rsidRPr="00C20185">
              <w:t>100.00%</w:t>
            </w:r>
          </w:p>
        </w:tc>
        <w:tc>
          <w:tcPr>
            <w:tcW w:w="1296" w:type="dxa"/>
          </w:tcPr>
          <w:p w14:paraId="10897D6C" w14:textId="77777777" w:rsidR="00B845AA" w:rsidRPr="00C20185" w:rsidRDefault="00B845AA" w:rsidP="00186130">
            <w:pPr>
              <w:pStyle w:val="TableContainer"/>
              <w:rPr>
                <w:rFonts w:eastAsia="Arial" w:cs="Arial"/>
              </w:rPr>
            </w:pPr>
            <w:r w:rsidRPr="00C20185">
              <w:t>100.00%</w:t>
            </w:r>
          </w:p>
        </w:tc>
        <w:tc>
          <w:tcPr>
            <w:tcW w:w="1296" w:type="dxa"/>
          </w:tcPr>
          <w:p w14:paraId="059D4352" w14:textId="77777777" w:rsidR="00B845AA" w:rsidRPr="00C20185" w:rsidRDefault="00B845AA" w:rsidP="00186130">
            <w:pPr>
              <w:pStyle w:val="TableContainer"/>
              <w:rPr>
                <w:rFonts w:eastAsia="Arial" w:cs="Arial"/>
              </w:rPr>
            </w:pPr>
            <w:r w:rsidRPr="00C20185">
              <w:t>100.00%</w:t>
            </w:r>
          </w:p>
        </w:tc>
        <w:tc>
          <w:tcPr>
            <w:tcW w:w="1296" w:type="dxa"/>
          </w:tcPr>
          <w:p w14:paraId="7D2C6545" w14:textId="77777777" w:rsidR="00B845AA" w:rsidRPr="00C20185" w:rsidRDefault="00B845AA" w:rsidP="00186130">
            <w:pPr>
              <w:pStyle w:val="TableContainer"/>
              <w:rPr>
                <w:rFonts w:eastAsia="Arial" w:cs="Arial"/>
              </w:rPr>
            </w:pPr>
            <w:r w:rsidRPr="00C20185">
              <w:t>100.00%</w:t>
            </w:r>
          </w:p>
        </w:tc>
        <w:tc>
          <w:tcPr>
            <w:tcW w:w="1296" w:type="dxa"/>
          </w:tcPr>
          <w:p w14:paraId="2B360905" w14:textId="77777777" w:rsidR="00B845AA" w:rsidRPr="006630ED" w:rsidRDefault="00B845AA" w:rsidP="00186130">
            <w:pPr>
              <w:pStyle w:val="TableContainer"/>
              <w:rPr>
                <w:rFonts w:eastAsia="Arial" w:cs="Arial"/>
              </w:rPr>
            </w:pPr>
            <w:r w:rsidRPr="006630ED">
              <w:t>100.00%</w:t>
            </w:r>
          </w:p>
        </w:tc>
      </w:tr>
    </w:tbl>
    <w:p w14:paraId="459B3632" w14:textId="4CFB0F7A" w:rsidR="00E14D09" w:rsidRDefault="00E14D09" w:rsidP="0031580C">
      <w:pPr>
        <w:pStyle w:val="Note"/>
      </w:pPr>
      <w:r w:rsidRPr="000E50C5">
        <w:t>*</w:t>
      </w:r>
      <w:r>
        <w:t>Cost</w:t>
      </w:r>
      <w:r w:rsidRPr="000E50C5">
        <w:t xml:space="preserve"> for FY2017</w:t>
      </w:r>
      <w:r>
        <w:rPr>
          <w:b/>
          <w:bCs/>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t xml:space="preserve">cost </w:t>
      </w:r>
      <w:r w:rsidRPr="00AF2D98">
        <w:t>in</w:t>
      </w:r>
      <w:r w:rsidRPr="00AF2D98">
        <w:rPr>
          <w:spacing w:val="-5"/>
        </w:rPr>
        <w:t xml:space="preserve"> </w:t>
      </w:r>
      <w:r w:rsidRPr="00AF2D98">
        <w:t>the</w:t>
      </w:r>
      <w:r w:rsidRPr="00AF2D98">
        <w:rPr>
          <w:spacing w:val="-4"/>
        </w:rPr>
        <w:t xml:space="preserve"> </w:t>
      </w:r>
      <w:r w:rsidRPr="00AF2D98">
        <w:t>FY201</w:t>
      </w:r>
      <w:r>
        <w:t>7</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373E34BF" w14:textId="77777777" w:rsidR="009C0318" w:rsidRDefault="009C0318" w:rsidP="009C0318">
      <w:pPr>
        <w:pStyle w:val="Heading3"/>
        <w:spacing w:before="240"/>
      </w:pPr>
      <w:r>
        <w:lastRenderedPageBreak/>
        <w:t>Detailed Fee Schedule</w:t>
      </w:r>
    </w:p>
    <w:p w14:paraId="77FFF631" w14:textId="3194AA17" w:rsidR="00CA441F" w:rsidRPr="00CA441F" w:rsidRDefault="00CA441F" w:rsidP="00E35EDF">
      <w:pPr>
        <w:pStyle w:val="Heading4"/>
      </w:pPr>
      <w:proofErr w:type="spellStart"/>
      <w:r w:rsidRPr="00C67BEE">
        <w:t>Abusable</w:t>
      </w:r>
      <w:proofErr w:type="spellEnd"/>
      <w:r w:rsidRPr="00C67BEE">
        <w:t xml:space="preserve"> Volatile Chemical Permit</w:t>
      </w:r>
    </w:p>
    <w:tbl>
      <w:tblPr>
        <w:tblStyle w:val="HHSTableforTextData2"/>
        <w:tblW w:w="10656" w:type="dxa"/>
        <w:tblInd w:w="0" w:type="dxa"/>
        <w:tblLayout w:type="fixed"/>
        <w:tblLook w:val="01E0" w:firstRow="1" w:lastRow="1" w:firstColumn="1" w:lastColumn="1" w:noHBand="0" w:noVBand="0"/>
      </w:tblPr>
      <w:tblGrid>
        <w:gridCol w:w="5185"/>
        <w:gridCol w:w="2422"/>
        <w:gridCol w:w="3049"/>
      </w:tblGrid>
      <w:tr w:rsidR="00414684" w:rsidRPr="00C20185" w14:paraId="71AD21AE" w14:textId="77777777" w:rsidTr="00591DE5">
        <w:trPr>
          <w:cnfStyle w:val="100000000000" w:firstRow="1" w:lastRow="0" w:firstColumn="0" w:lastColumn="0" w:oddVBand="0" w:evenVBand="0" w:oddHBand="0" w:evenHBand="0" w:firstRowFirstColumn="0" w:firstRowLastColumn="0" w:lastRowFirstColumn="0" w:lastRowLastColumn="0"/>
        </w:trPr>
        <w:tc>
          <w:tcPr>
            <w:tcW w:w="5400" w:type="dxa"/>
          </w:tcPr>
          <w:p w14:paraId="3B2111DA" w14:textId="77777777" w:rsidR="00414684" w:rsidRPr="00C20185" w:rsidRDefault="00414684" w:rsidP="00186130">
            <w:pPr>
              <w:pStyle w:val="TableContainer"/>
            </w:pPr>
            <w:r w:rsidRPr="00C20185">
              <w:t>Type</w:t>
            </w:r>
          </w:p>
        </w:tc>
        <w:tc>
          <w:tcPr>
            <w:tcW w:w="2520" w:type="dxa"/>
          </w:tcPr>
          <w:p w14:paraId="7EB6AD9C" w14:textId="77777777" w:rsidR="00414684" w:rsidRPr="00C20185" w:rsidRDefault="00414684" w:rsidP="00186130">
            <w:pPr>
              <w:pStyle w:val="TableContainer"/>
            </w:pPr>
            <w:r w:rsidRPr="00C20185">
              <w:t>Amount</w:t>
            </w:r>
          </w:p>
        </w:tc>
        <w:tc>
          <w:tcPr>
            <w:tcW w:w="3173" w:type="dxa"/>
          </w:tcPr>
          <w:p w14:paraId="4C339377" w14:textId="77777777" w:rsidR="00414684" w:rsidRPr="00C20185" w:rsidRDefault="00414684" w:rsidP="00186130">
            <w:pPr>
              <w:pStyle w:val="TableContainer"/>
            </w:pPr>
            <w:r w:rsidRPr="00C20185">
              <w:t>Period</w:t>
            </w:r>
          </w:p>
        </w:tc>
      </w:tr>
      <w:tr w:rsidR="00414684" w:rsidRPr="00C20185" w14:paraId="22416E5F" w14:textId="77777777" w:rsidTr="00591DE5">
        <w:trPr>
          <w:trHeight w:val="144"/>
        </w:trPr>
        <w:tc>
          <w:tcPr>
            <w:tcW w:w="5400" w:type="dxa"/>
          </w:tcPr>
          <w:p w14:paraId="19F20E2B" w14:textId="77777777" w:rsidR="00414684" w:rsidRPr="00C20185" w:rsidRDefault="00414684" w:rsidP="00186130">
            <w:pPr>
              <w:pStyle w:val="TableContainer"/>
            </w:pPr>
            <w:r w:rsidRPr="00C20185">
              <w:t>Initial Fee (For Each Retail Location)</w:t>
            </w:r>
          </w:p>
        </w:tc>
        <w:tc>
          <w:tcPr>
            <w:tcW w:w="2520" w:type="dxa"/>
          </w:tcPr>
          <w:p w14:paraId="76164822" w14:textId="77777777" w:rsidR="00414684" w:rsidRPr="00C20185" w:rsidRDefault="00414684" w:rsidP="00186130">
            <w:pPr>
              <w:pStyle w:val="TableContainer"/>
            </w:pPr>
            <w:r w:rsidRPr="00C20185">
              <w:t>$55</w:t>
            </w:r>
          </w:p>
        </w:tc>
        <w:tc>
          <w:tcPr>
            <w:tcW w:w="3173" w:type="dxa"/>
          </w:tcPr>
          <w:p w14:paraId="7F6D6179" w14:textId="77777777" w:rsidR="00414684" w:rsidRPr="00C20185" w:rsidRDefault="00414684" w:rsidP="00186130">
            <w:pPr>
              <w:pStyle w:val="TableContainer"/>
            </w:pPr>
            <w:r w:rsidRPr="00C20185">
              <w:t>Two Years</w:t>
            </w:r>
          </w:p>
        </w:tc>
      </w:tr>
      <w:tr w:rsidR="00414684" w:rsidRPr="00C20185" w14:paraId="22F9E6B6"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400" w:type="dxa"/>
          </w:tcPr>
          <w:p w14:paraId="4333FF77" w14:textId="77777777" w:rsidR="00414684" w:rsidRPr="00C20185" w:rsidRDefault="00414684" w:rsidP="00186130">
            <w:pPr>
              <w:pStyle w:val="TableContainer"/>
            </w:pPr>
            <w:r w:rsidRPr="00C20185">
              <w:t>Renewal Fee (For Each Retail Location)</w:t>
            </w:r>
          </w:p>
        </w:tc>
        <w:tc>
          <w:tcPr>
            <w:tcW w:w="2520" w:type="dxa"/>
          </w:tcPr>
          <w:p w14:paraId="3CDC409D" w14:textId="77777777" w:rsidR="00414684" w:rsidRPr="00C20185" w:rsidRDefault="00414684" w:rsidP="00186130">
            <w:pPr>
              <w:pStyle w:val="TableContainer"/>
            </w:pPr>
            <w:r w:rsidRPr="00C20185">
              <w:t>$55</w:t>
            </w:r>
          </w:p>
        </w:tc>
        <w:tc>
          <w:tcPr>
            <w:tcW w:w="3173" w:type="dxa"/>
          </w:tcPr>
          <w:p w14:paraId="7EBFE67B" w14:textId="77777777" w:rsidR="00414684" w:rsidRPr="00C20185" w:rsidRDefault="00414684" w:rsidP="00186130">
            <w:pPr>
              <w:pStyle w:val="TableContainer"/>
            </w:pPr>
            <w:r w:rsidRPr="00C20185">
              <w:t>Two Years</w:t>
            </w:r>
          </w:p>
        </w:tc>
      </w:tr>
    </w:tbl>
    <w:p w14:paraId="28238647" w14:textId="2B620CAC" w:rsidR="00B845AA" w:rsidRPr="000E5537" w:rsidRDefault="00B845AA" w:rsidP="0077585A">
      <w:pPr>
        <w:pStyle w:val="Heading2"/>
      </w:pPr>
      <w:r>
        <w:br w:type="page"/>
      </w:r>
      <w:bookmarkStart w:id="19" w:name="_Toc533821"/>
      <w:proofErr w:type="spellStart"/>
      <w:r>
        <w:lastRenderedPageBreak/>
        <w:t>Bloodborne</w:t>
      </w:r>
      <w:proofErr w:type="spellEnd"/>
      <w:r>
        <w:t xml:space="preserve"> Pathogen</w:t>
      </w:r>
      <w:bookmarkEnd w:id="19"/>
    </w:p>
    <w:tbl>
      <w:tblPr>
        <w:tblStyle w:val="TableGrid"/>
        <w:tblW w:w="10656" w:type="dxa"/>
        <w:tblLayout w:type="fixed"/>
        <w:tblLook w:val="01E0" w:firstRow="1" w:lastRow="1" w:firstColumn="1" w:lastColumn="1" w:noHBand="0" w:noVBand="0"/>
      </w:tblPr>
      <w:tblGrid>
        <w:gridCol w:w="2494"/>
        <w:gridCol w:w="8162"/>
      </w:tblGrid>
      <w:tr w:rsidR="00B845AA" w:rsidRPr="000768FD" w14:paraId="6C8E7744" w14:textId="77777777" w:rsidTr="00796B8F">
        <w:tc>
          <w:tcPr>
            <w:tcW w:w="2448" w:type="dxa"/>
          </w:tcPr>
          <w:p w14:paraId="75E3118E" w14:textId="77777777" w:rsidR="00B845AA" w:rsidRPr="000768FD" w:rsidRDefault="00B845AA" w:rsidP="00186130">
            <w:pPr>
              <w:pStyle w:val="TableContainer"/>
            </w:pPr>
            <w:r w:rsidRPr="000768FD">
              <w:t>Date of Origin:</w:t>
            </w:r>
          </w:p>
        </w:tc>
        <w:tc>
          <w:tcPr>
            <w:tcW w:w="8011" w:type="dxa"/>
          </w:tcPr>
          <w:p w14:paraId="23256488" w14:textId="77777777" w:rsidR="00B845AA" w:rsidRPr="000768FD" w:rsidRDefault="00B845AA" w:rsidP="00186130">
            <w:pPr>
              <w:pStyle w:val="TableContainer"/>
            </w:pPr>
            <w:r w:rsidRPr="000768FD">
              <w:t>1999 by the 76th Leg.</w:t>
            </w:r>
          </w:p>
        </w:tc>
      </w:tr>
      <w:tr w:rsidR="00B845AA" w:rsidRPr="000768FD" w14:paraId="3A6DBEB0" w14:textId="77777777" w:rsidTr="00796B8F">
        <w:tc>
          <w:tcPr>
            <w:tcW w:w="2448" w:type="dxa"/>
          </w:tcPr>
          <w:p w14:paraId="30825EF2" w14:textId="77777777" w:rsidR="00B845AA" w:rsidRPr="000768FD" w:rsidRDefault="00B845AA" w:rsidP="00186130">
            <w:pPr>
              <w:pStyle w:val="TableContainer"/>
            </w:pPr>
            <w:r w:rsidRPr="000768FD">
              <w:t>Statutory Authority:</w:t>
            </w:r>
          </w:p>
        </w:tc>
        <w:tc>
          <w:tcPr>
            <w:tcW w:w="8011" w:type="dxa"/>
          </w:tcPr>
          <w:p w14:paraId="14812B7B" w14:textId="77777777" w:rsidR="00B845AA" w:rsidRPr="000768FD" w:rsidRDefault="00B845AA" w:rsidP="00186130">
            <w:pPr>
              <w:pStyle w:val="TableContainer"/>
            </w:pPr>
            <w:r w:rsidRPr="000768FD">
              <w:t>H&amp;SC § 81.307 (Fees).</w:t>
            </w:r>
          </w:p>
        </w:tc>
      </w:tr>
      <w:tr w:rsidR="00B845AA" w:rsidRPr="000768FD" w14:paraId="6D2EB2B5" w14:textId="77777777" w:rsidTr="00796B8F">
        <w:tc>
          <w:tcPr>
            <w:tcW w:w="2448" w:type="dxa"/>
          </w:tcPr>
          <w:p w14:paraId="1F3937D6" w14:textId="77777777" w:rsidR="00B845AA" w:rsidRPr="000768FD" w:rsidRDefault="00B845AA" w:rsidP="00186130">
            <w:pPr>
              <w:pStyle w:val="TableContainer"/>
            </w:pPr>
            <w:r w:rsidRPr="000768FD">
              <w:t>Texas Administrative Code Reference:</w:t>
            </w:r>
          </w:p>
        </w:tc>
        <w:tc>
          <w:tcPr>
            <w:tcW w:w="8011" w:type="dxa"/>
          </w:tcPr>
          <w:p w14:paraId="711FD4AC" w14:textId="77777777" w:rsidR="00B845AA" w:rsidRPr="000768FD" w:rsidRDefault="00B845AA" w:rsidP="00186130">
            <w:pPr>
              <w:pStyle w:val="TableContainer"/>
            </w:pPr>
            <w:r w:rsidRPr="000768FD">
              <w:t>25 T.A.C. §§ 96.302-304.</w:t>
            </w:r>
          </w:p>
        </w:tc>
      </w:tr>
      <w:tr w:rsidR="00B845AA" w:rsidRPr="000768FD" w14:paraId="2465B9EA" w14:textId="77777777" w:rsidTr="00796B8F">
        <w:tc>
          <w:tcPr>
            <w:tcW w:w="2448" w:type="dxa"/>
          </w:tcPr>
          <w:p w14:paraId="338ABD12" w14:textId="77777777" w:rsidR="00B845AA" w:rsidRPr="000768FD" w:rsidRDefault="00B845AA" w:rsidP="00186130">
            <w:pPr>
              <w:pStyle w:val="TableContainer"/>
            </w:pPr>
            <w:r w:rsidRPr="000768FD">
              <w:t>Fee Set By:</w:t>
            </w:r>
          </w:p>
        </w:tc>
        <w:tc>
          <w:tcPr>
            <w:tcW w:w="8011" w:type="dxa"/>
          </w:tcPr>
          <w:p w14:paraId="6C8423FE" w14:textId="77777777" w:rsidR="00B845AA" w:rsidRPr="000768FD" w:rsidRDefault="00B845AA" w:rsidP="00186130">
            <w:pPr>
              <w:pStyle w:val="TableContainer"/>
            </w:pPr>
            <w:r w:rsidRPr="000768FD">
              <w:t>Rule</w:t>
            </w:r>
          </w:p>
        </w:tc>
      </w:tr>
      <w:tr w:rsidR="00B845AA" w:rsidRPr="000768FD" w14:paraId="39279037" w14:textId="77777777" w:rsidTr="00796B8F">
        <w:tc>
          <w:tcPr>
            <w:tcW w:w="2448" w:type="dxa"/>
          </w:tcPr>
          <w:p w14:paraId="6D9A1C8C" w14:textId="77777777" w:rsidR="00B845AA" w:rsidRPr="000768FD" w:rsidRDefault="00B845AA" w:rsidP="00186130">
            <w:pPr>
              <w:pStyle w:val="TableContainer"/>
            </w:pPr>
            <w:r w:rsidRPr="000768FD">
              <w:t>Fee Capped:</w:t>
            </w:r>
          </w:p>
        </w:tc>
        <w:tc>
          <w:tcPr>
            <w:tcW w:w="8011" w:type="dxa"/>
          </w:tcPr>
          <w:p w14:paraId="4C461F32" w14:textId="77777777" w:rsidR="00B845AA" w:rsidRPr="000768FD" w:rsidRDefault="00B845AA" w:rsidP="00186130">
            <w:pPr>
              <w:pStyle w:val="TableContainer"/>
            </w:pPr>
            <w:r w:rsidRPr="000768FD">
              <w:t>No</w:t>
            </w:r>
          </w:p>
        </w:tc>
      </w:tr>
      <w:tr w:rsidR="00B845AA" w:rsidRPr="000768FD" w14:paraId="57F1ED6C" w14:textId="77777777" w:rsidTr="00796B8F">
        <w:tc>
          <w:tcPr>
            <w:tcW w:w="2448" w:type="dxa"/>
          </w:tcPr>
          <w:p w14:paraId="3DD459A9" w14:textId="77777777" w:rsidR="00B845AA" w:rsidRPr="000768FD" w:rsidRDefault="00B845AA" w:rsidP="00186130">
            <w:pPr>
              <w:pStyle w:val="TableContainer"/>
            </w:pPr>
            <w:r w:rsidRPr="000768FD">
              <w:t>Description:</w:t>
            </w:r>
          </w:p>
        </w:tc>
        <w:tc>
          <w:tcPr>
            <w:tcW w:w="8011" w:type="dxa"/>
          </w:tcPr>
          <w:p w14:paraId="16806D68" w14:textId="77777777" w:rsidR="00B845AA" w:rsidRPr="000768FD" w:rsidRDefault="00B845AA" w:rsidP="00186130">
            <w:pPr>
              <w:pStyle w:val="TableContainer"/>
            </w:pPr>
            <w:r w:rsidRPr="000768FD">
              <w:t>Fees to register needleless systems and sharps with engineered sharps injury protection that are available in the commercial marketplace.</w:t>
            </w:r>
          </w:p>
        </w:tc>
      </w:tr>
      <w:tr w:rsidR="00B845AA" w:rsidRPr="000768FD" w14:paraId="33B9AE4E" w14:textId="77777777" w:rsidTr="00796B8F">
        <w:tc>
          <w:tcPr>
            <w:tcW w:w="2448" w:type="dxa"/>
          </w:tcPr>
          <w:p w14:paraId="3F038E67" w14:textId="77777777" w:rsidR="00B845AA" w:rsidRPr="000768FD" w:rsidRDefault="00B845AA" w:rsidP="00186130">
            <w:pPr>
              <w:pStyle w:val="TableContainer"/>
            </w:pPr>
            <w:r w:rsidRPr="000768FD">
              <w:t>Note:</w:t>
            </w:r>
          </w:p>
        </w:tc>
        <w:tc>
          <w:tcPr>
            <w:tcW w:w="8011" w:type="dxa"/>
          </w:tcPr>
          <w:p w14:paraId="067AE541" w14:textId="77777777" w:rsidR="00B845AA" w:rsidRPr="000768FD" w:rsidRDefault="00B845AA" w:rsidP="00186130">
            <w:pPr>
              <w:pStyle w:val="TableContainer"/>
            </w:pPr>
            <w:r w:rsidRPr="000768FD">
              <w:t>Amended in 2006 to be in compliance with HB 2292, 78th Legislature, Regular Session, 2003, §2.42, added Health and Safety Code, §12.0112, which requires that the term for licenses issued or renewed after January 1, 2005, will be two years; Amended by: Acts 2015, 84th Leg., R.S., Ch. 1 (S.B. 219), Sec. 3.0249, eff. April 2, 2015.</w:t>
            </w:r>
          </w:p>
        </w:tc>
      </w:tr>
      <w:tr w:rsidR="00B845AA" w:rsidRPr="000768FD" w14:paraId="25FB6F1A" w14:textId="77777777" w:rsidTr="00796B8F">
        <w:tc>
          <w:tcPr>
            <w:tcW w:w="2448" w:type="dxa"/>
          </w:tcPr>
          <w:p w14:paraId="7560A8F2" w14:textId="77777777" w:rsidR="00B845AA" w:rsidRPr="000768FD" w:rsidRDefault="00B845AA" w:rsidP="00186130">
            <w:pPr>
              <w:pStyle w:val="TableContainer"/>
            </w:pPr>
            <w:r w:rsidRPr="000768FD">
              <w:t>Date Due:</w:t>
            </w:r>
          </w:p>
        </w:tc>
        <w:tc>
          <w:tcPr>
            <w:tcW w:w="8011" w:type="dxa"/>
          </w:tcPr>
          <w:p w14:paraId="183E381D" w14:textId="77777777" w:rsidR="00B845AA" w:rsidRPr="000768FD" w:rsidRDefault="00B845AA" w:rsidP="00186130">
            <w:pPr>
              <w:pStyle w:val="TableContainer"/>
            </w:pPr>
            <w:r w:rsidRPr="000768FD">
              <w:t>At time of application and at renewal.</w:t>
            </w:r>
          </w:p>
        </w:tc>
      </w:tr>
      <w:tr w:rsidR="00B845AA" w:rsidRPr="000768FD" w14:paraId="74CFE5AA" w14:textId="77777777" w:rsidTr="00796B8F">
        <w:tc>
          <w:tcPr>
            <w:tcW w:w="2448" w:type="dxa"/>
          </w:tcPr>
          <w:p w14:paraId="39E2059F" w14:textId="77777777" w:rsidR="00B845AA" w:rsidRPr="000768FD" w:rsidRDefault="00B845AA" w:rsidP="00186130">
            <w:pPr>
              <w:pStyle w:val="TableContainer"/>
            </w:pPr>
            <w:r w:rsidRPr="000768FD">
              <w:t>Deposited To:</w:t>
            </w:r>
          </w:p>
        </w:tc>
        <w:tc>
          <w:tcPr>
            <w:tcW w:w="8011" w:type="dxa"/>
          </w:tcPr>
          <w:p w14:paraId="2EFE820C" w14:textId="77777777" w:rsidR="00B845AA" w:rsidRPr="000768FD" w:rsidRDefault="00B845AA" w:rsidP="00186130">
            <w:pPr>
              <w:pStyle w:val="TableContainer"/>
            </w:pPr>
            <w:r w:rsidRPr="000768FD">
              <w:t>General Revenue Fund No. 0001, Revenue Code 356212.</w:t>
            </w:r>
          </w:p>
        </w:tc>
      </w:tr>
    </w:tbl>
    <w:p w14:paraId="66AAACC2" w14:textId="77777777" w:rsidR="00B845AA" w:rsidRDefault="00B845AA" w:rsidP="00E35EDF">
      <w:pPr>
        <w:pStyle w:val="BodyText"/>
      </w:pPr>
      <w:r>
        <w:rPr>
          <w:noProof/>
        </w:rPr>
        <w:drawing>
          <wp:anchor distT="0" distB="0" distL="114300" distR="114300" simplePos="0" relativeHeight="251683840" behindDoc="0" locked="0" layoutInCell="1" allowOverlap="1" wp14:anchorId="575F7E74" wp14:editId="7823F0EC">
            <wp:simplePos x="0" y="0"/>
            <wp:positionH relativeFrom="column">
              <wp:align>center</wp:align>
            </wp:positionH>
            <wp:positionV relativeFrom="paragraph">
              <wp:posOffset>73025</wp:posOffset>
            </wp:positionV>
            <wp:extent cx="6080760" cy="2258568"/>
            <wp:effectExtent l="0" t="0" r="0" b="8890"/>
            <wp:wrapTopAndBottom/>
            <wp:docPr id="9" name="Picture 9" descr="Graph showing revenue and costs for Bloodborne Pathogen from FY2013 to FY2018. Full description of this graph is in the following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H relativeFrom="page">
              <wp14:pctWidth>0</wp14:pctWidth>
            </wp14:sizeRelH>
            <wp14:sizeRelV relativeFrom="page">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656"/>
        <w:gridCol w:w="1404"/>
        <w:gridCol w:w="1404"/>
        <w:gridCol w:w="1404"/>
        <w:gridCol w:w="1404"/>
        <w:gridCol w:w="1404"/>
        <w:gridCol w:w="1404"/>
      </w:tblGrid>
      <w:tr w:rsidR="00B845AA" w:rsidRPr="000768FD" w14:paraId="4CEB1135" w14:textId="77777777" w:rsidTr="00EA4758">
        <w:trPr>
          <w:cnfStyle w:val="100000000000" w:firstRow="1" w:lastRow="0" w:firstColumn="0" w:lastColumn="0" w:oddVBand="0" w:evenVBand="0" w:oddHBand="0" w:evenHBand="0" w:firstRowFirstColumn="0" w:firstRowLastColumn="0" w:lastRowFirstColumn="0" w:lastRowLastColumn="0"/>
          <w:trHeight w:val="273"/>
          <w:jc w:val="center"/>
        </w:trPr>
        <w:tc>
          <w:tcPr>
            <w:tcW w:w="1527" w:type="dxa"/>
          </w:tcPr>
          <w:p w14:paraId="3CB26E03" w14:textId="77777777" w:rsidR="00B845AA" w:rsidRPr="000768FD" w:rsidRDefault="00B845AA" w:rsidP="00186130">
            <w:pPr>
              <w:pStyle w:val="TableContainer"/>
              <w:rPr>
                <w:rFonts w:eastAsia="Arial" w:cs="Arial"/>
                <w:szCs w:val="16"/>
              </w:rPr>
            </w:pPr>
            <w:r w:rsidRPr="000768FD">
              <w:t>Fiscal</w:t>
            </w:r>
            <w:r w:rsidRPr="000768FD">
              <w:rPr>
                <w:spacing w:val="-8"/>
              </w:rPr>
              <w:t xml:space="preserve"> </w:t>
            </w:r>
            <w:r w:rsidRPr="000768FD">
              <w:t>Year</w:t>
            </w:r>
          </w:p>
        </w:tc>
        <w:tc>
          <w:tcPr>
            <w:tcW w:w="1296" w:type="dxa"/>
          </w:tcPr>
          <w:p w14:paraId="24333345" w14:textId="77777777" w:rsidR="00B845AA" w:rsidRPr="000768FD" w:rsidRDefault="00B845AA" w:rsidP="00186130">
            <w:pPr>
              <w:pStyle w:val="TableContainer"/>
              <w:rPr>
                <w:rFonts w:eastAsia="Arial" w:cs="Arial"/>
                <w:szCs w:val="16"/>
              </w:rPr>
            </w:pPr>
            <w:r w:rsidRPr="000768FD">
              <w:t>FY2013</w:t>
            </w:r>
          </w:p>
        </w:tc>
        <w:tc>
          <w:tcPr>
            <w:tcW w:w="1296" w:type="dxa"/>
          </w:tcPr>
          <w:p w14:paraId="5B42B129" w14:textId="77777777" w:rsidR="00B845AA" w:rsidRPr="000768FD" w:rsidRDefault="00B845AA" w:rsidP="00186130">
            <w:pPr>
              <w:pStyle w:val="TableContainer"/>
              <w:rPr>
                <w:rFonts w:eastAsia="Arial" w:cs="Arial"/>
                <w:szCs w:val="16"/>
              </w:rPr>
            </w:pPr>
            <w:r w:rsidRPr="000768FD">
              <w:t>FY2014</w:t>
            </w:r>
          </w:p>
        </w:tc>
        <w:tc>
          <w:tcPr>
            <w:tcW w:w="1296" w:type="dxa"/>
          </w:tcPr>
          <w:p w14:paraId="28935C98" w14:textId="77777777" w:rsidR="00B845AA" w:rsidRPr="000768FD" w:rsidRDefault="00B845AA" w:rsidP="00186130">
            <w:pPr>
              <w:pStyle w:val="TableContainer"/>
              <w:rPr>
                <w:rFonts w:eastAsia="Arial" w:cs="Arial"/>
                <w:szCs w:val="16"/>
              </w:rPr>
            </w:pPr>
            <w:r w:rsidRPr="000768FD">
              <w:t>FY2015</w:t>
            </w:r>
          </w:p>
        </w:tc>
        <w:tc>
          <w:tcPr>
            <w:tcW w:w="1296" w:type="dxa"/>
          </w:tcPr>
          <w:p w14:paraId="3853FFDF" w14:textId="77777777" w:rsidR="00B845AA" w:rsidRPr="000768FD" w:rsidRDefault="00B845AA" w:rsidP="00186130">
            <w:pPr>
              <w:pStyle w:val="TableContainer"/>
              <w:rPr>
                <w:rFonts w:eastAsia="Arial" w:cs="Arial"/>
                <w:szCs w:val="16"/>
              </w:rPr>
            </w:pPr>
            <w:r w:rsidRPr="000768FD">
              <w:t>FY2016</w:t>
            </w:r>
          </w:p>
        </w:tc>
        <w:tc>
          <w:tcPr>
            <w:tcW w:w="1296" w:type="dxa"/>
          </w:tcPr>
          <w:p w14:paraId="098BE0E3" w14:textId="77777777" w:rsidR="00B845AA" w:rsidRPr="000768FD" w:rsidRDefault="00B845AA" w:rsidP="00186130">
            <w:pPr>
              <w:pStyle w:val="TableContainer"/>
              <w:rPr>
                <w:rFonts w:eastAsia="Arial" w:cs="Arial"/>
                <w:szCs w:val="16"/>
              </w:rPr>
            </w:pPr>
            <w:r w:rsidRPr="000768FD">
              <w:t>FY</w:t>
            </w:r>
            <w:r>
              <w:t>2017</w:t>
            </w:r>
          </w:p>
        </w:tc>
        <w:tc>
          <w:tcPr>
            <w:tcW w:w="1296" w:type="dxa"/>
          </w:tcPr>
          <w:p w14:paraId="563F13E5" w14:textId="77777777" w:rsidR="00B845AA" w:rsidRPr="000768FD" w:rsidRDefault="00B845AA" w:rsidP="00186130">
            <w:pPr>
              <w:pStyle w:val="TableContainer"/>
              <w:rPr>
                <w:rFonts w:eastAsia="Arial" w:cs="Arial"/>
                <w:szCs w:val="16"/>
              </w:rPr>
            </w:pPr>
            <w:r w:rsidRPr="000768FD">
              <w:t>FY</w:t>
            </w:r>
            <w:r>
              <w:t>2018</w:t>
            </w:r>
          </w:p>
        </w:tc>
      </w:tr>
      <w:tr w:rsidR="00B845AA" w:rsidRPr="000768FD" w14:paraId="66AE817E" w14:textId="77777777" w:rsidTr="00EA4758">
        <w:trPr>
          <w:trHeight w:val="260"/>
          <w:jc w:val="center"/>
        </w:trPr>
        <w:tc>
          <w:tcPr>
            <w:tcW w:w="1527" w:type="dxa"/>
          </w:tcPr>
          <w:p w14:paraId="70FFEFFF" w14:textId="77777777" w:rsidR="00B845AA" w:rsidRPr="000768FD" w:rsidRDefault="00B845AA" w:rsidP="00186130">
            <w:pPr>
              <w:pStyle w:val="TableContainer"/>
              <w:rPr>
                <w:rFonts w:eastAsia="Arial" w:cs="Arial"/>
                <w:szCs w:val="16"/>
              </w:rPr>
            </w:pPr>
            <w:r w:rsidRPr="000768FD">
              <w:t>Revenue</w:t>
            </w:r>
          </w:p>
        </w:tc>
        <w:tc>
          <w:tcPr>
            <w:tcW w:w="1296" w:type="dxa"/>
          </w:tcPr>
          <w:p w14:paraId="25A7105C" w14:textId="77777777" w:rsidR="00B845AA" w:rsidRPr="000768FD" w:rsidRDefault="00B845AA" w:rsidP="00186130">
            <w:pPr>
              <w:pStyle w:val="TableContainer"/>
              <w:rPr>
                <w:rFonts w:eastAsia="Arial" w:cs="Arial"/>
                <w:szCs w:val="16"/>
              </w:rPr>
            </w:pPr>
            <w:r w:rsidRPr="000768FD">
              <w:t>$2,000</w:t>
            </w:r>
          </w:p>
        </w:tc>
        <w:tc>
          <w:tcPr>
            <w:tcW w:w="1296" w:type="dxa"/>
          </w:tcPr>
          <w:p w14:paraId="152B63AE" w14:textId="77777777" w:rsidR="00B845AA" w:rsidRPr="000768FD" w:rsidRDefault="00B845AA" w:rsidP="00186130">
            <w:pPr>
              <w:pStyle w:val="TableContainer"/>
              <w:rPr>
                <w:rFonts w:eastAsia="Arial" w:cs="Arial"/>
                <w:szCs w:val="16"/>
              </w:rPr>
            </w:pPr>
            <w:r w:rsidRPr="000768FD">
              <w:t>$0</w:t>
            </w:r>
          </w:p>
        </w:tc>
        <w:tc>
          <w:tcPr>
            <w:tcW w:w="1296" w:type="dxa"/>
          </w:tcPr>
          <w:p w14:paraId="3C9BBDE9" w14:textId="77777777" w:rsidR="00B845AA" w:rsidRPr="000768FD" w:rsidRDefault="00B845AA" w:rsidP="00186130">
            <w:pPr>
              <w:pStyle w:val="TableContainer"/>
              <w:rPr>
                <w:rFonts w:eastAsia="Arial" w:cs="Arial"/>
                <w:szCs w:val="16"/>
              </w:rPr>
            </w:pPr>
            <w:r w:rsidRPr="000768FD">
              <w:t>$2,000</w:t>
            </w:r>
          </w:p>
        </w:tc>
        <w:tc>
          <w:tcPr>
            <w:tcW w:w="1296" w:type="dxa"/>
          </w:tcPr>
          <w:p w14:paraId="3DD17A39" w14:textId="77777777" w:rsidR="00B845AA" w:rsidRPr="000768FD" w:rsidRDefault="00B845AA" w:rsidP="00186130">
            <w:pPr>
              <w:pStyle w:val="TableContainer"/>
              <w:rPr>
                <w:rFonts w:eastAsia="Arial" w:cs="Arial"/>
                <w:szCs w:val="16"/>
              </w:rPr>
            </w:pPr>
            <w:r w:rsidRPr="000768FD">
              <w:t>$0</w:t>
            </w:r>
          </w:p>
        </w:tc>
        <w:tc>
          <w:tcPr>
            <w:tcW w:w="1296" w:type="dxa"/>
          </w:tcPr>
          <w:p w14:paraId="284AA9BC" w14:textId="77777777" w:rsidR="00B845AA" w:rsidRPr="000768FD" w:rsidRDefault="00B845AA" w:rsidP="00186130">
            <w:pPr>
              <w:pStyle w:val="TableContainer"/>
              <w:rPr>
                <w:rFonts w:eastAsia="Arial" w:cs="Arial"/>
                <w:szCs w:val="16"/>
              </w:rPr>
            </w:pPr>
            <w:r w:rsidRPr="000768FD">
              <w:t>$2,000</w:t>
            </w:r>
          </w:p>
        </w:tc>
        <w:tc>
          <w:tcPr>
            <w:tcW w:w="1296" w:type="dxa"/>
          </w:tcPr>
          <w:p w14:paraId="535E60A5" w14:textId="77777777" w:rsidR="00B845AA" w:rsidRPr="000768FD" w:rsidRDefault="00B845AA" w:rsidP="00186130">
            <w:pPr>
              <w:pStyle w:val="TableContainer"/>
              <w:rPr>
                <w:rFonts w:eastAsia="Arial" w:cs="Arial"/>
                <w:szCs w:val="16"/>
              </w:rPr>
            </w:pPr>
            <w:r w:rsidRPr="000768FD">
              <w:t>$</w:t>
            </w:r>
            <w:r>
              <w:t>0</w:t>
            </w:r>
          </w:p>
        </w:tc>
      </w:tr>
      <w:tr w:rsidR="00B845AA" w:rsidRPr="000768FD" w14:paraId="04A9041A" w14:textId="77777777" w:rsidTr="00EA4758">
        <w:trPr>
          <w:cnfStyle w:val="000000010000" w:firstRow="0" w:lastRow="0" w:firstColumn="0" w:lastColumn="0" w:oddVBand="0" w:evenVBand="0" w:oddHBand="0" w:evenHBand="1" w:firstRowFirstColumn="0" w:firstRowLastColumn="0" w:lastRowFirstColumn="0" w:lastRowLastColumn="0"/>
          <w:trHeight w:val="273"/>
          <w:jc w:val="center"/>
        </w:trPr>
        <w:tc>
          <w:tcPr>
            <w:tcW w:w="1527" w:type="dxa"/>
          </w:tcPr>
          <w:p w14:paraId="4FAA99A9" w14:textId="77777777" w:rsidR="00B845AA" w:rsidRPr="000768FD" w:rsidRDefault="00B845AA" w:rsidP="00186130">
            <w:pPr>
              <w:pStyle w:val="TableContainer"/>
              <w:rPr>
                <w:rFonts w:eastAsia="Arial" w:cs="Arial"/>
                <w:szCs w:val="16"/>
              </w:rPr>
            </w:pPr>
            <w:r w:rsidRPr="000768FD">
              <w:t>Cost</w:t>
            </w:r>
          </w:p>
        </w:tc>
        <w:tc>
          <w:tcPr>
            <w:tcW w:w="1296" w:type="dxa"/>
          </w:tcPr>
          <w:p w14:paraId="5ED5CEE5" w14:textId="77777777" w:rsidR="00B845AA" w:rsidRPr="000768FD" w:rsidRDefault="00B845AA" w:rsidP="00186130">
            <w:pPr>
              <w:pStyle w:val="TableContainer"/>
              <w:rPr>
                <w:rFonts w:eastAsia="Arial" w:cs="Arial"/>
                <w:szCs w:val="16"/>
              </w:rPr>
            </w:pPr>
            <w:r w:rsidRPr="000768FD">
              <w:t>$0</w:t>
            </w:r>
          </w:p>
        </w:tc>
        <w:tc>
          <w:tcPr>
            <w:tcW w:w="1296" w:type="dxa"/>
          </w:tcPr>
          <w:p w14:paraId="4B6F139D" w14:textId="77777777" w:rsidR="00B845AA" w:rsidRPr="000768FD" w:rsidRDefault="00B845AA" w:rsidP="00186130">
            <w:pPr>
              <w:pStyle w:val="TableContainer"/>
              <w:rPr>
                <w:rFonts w:eastAsia="Arial" w:cs="Arial"/>
                <w:szCs w:val="16"/>
              </w:rPr>
            </w:pPr>
            <w:r w:rsidRPr="000768FD">
              <w:t>$0</w:t>
            </w:r>
          </w:p>
        </w:tc>
        <w:tc>
          <w:tcPr>
            <w:tcW w:w="1296" w:type="dxa"/>
          </w:tcPr>
          <w:p w14:paraId="7F504180" w14:textId="77777777" w:rsidR="00B845AA" w:rsidRPr="000768FD" w:rsidRDefault="00B845AA" w:rsidP="00186130">
            <w:pPr>
              <w:pStyle w:val="TableContainer"/>
              <w:rPr>
                <w:rFonts w:eastAsia="Arial" w:cs="Arial"/>
                <w:szCs w:val="16"/>
              </w:rPr>
            </w:pPr>
            <w:r w:rsidRPr="000768FD">
              <w:t>$0</w:t>
            </w:r>
          </w:p>
        </w:tc>
        <w:tc>
          <w:tcPr>
            <w:tcW w:w="1296" w:type="dxa"/>
          </w:tcPr>
          <w:p w14:paraId="44EDD90A" w14:textId="77777777" w:rsidR="00B845AA" w:rsidRPr="000768FD" w:rsidRDefault="00B845AA" w:rsidP="00186130">
            <w:pPr>
              <w:pStyle w:val="TableContainer"/>
              <w:rPr>
                <w:rFonts w:eastAsia="Arial" w:cs="Arial"/>
                <w:szCs w:val="16"/>
              </w:rPr>
            </w:pPr>
            <w:r w:rsidRPr="000768FD">
              <w:t>$0</w:t>
            </w:r>
          </w:p>
        </w:tc>
        <w:tc>
          <w:tcPr>
            <w:tcW w:w="1296" w:type="dxa"/>
          </w:tcPr>
          <w:p w14:paraId="73AC331D" w14:textId="77777777" w:rsidR="00B845AA" w:rsidRPr="000768FD" w:rsidRDefault="00B845AA" w:rsidP="00186130">
            <w:pPr>
              <w:pStyle w:val="TableContainer"/>
              <w:rPr>
                <w:rFonts w:eastAsia="Arial" w:cs="Arial"/>
                <w:szCs w:val="16"/>
              </w:rPr>
            </w:pPr>
            <w:r w:rsidRPr="000768FD">
              <w:t>$0</w:t>
            </w:r>
          </w:p>
        </w:tc>
        <w:tc>
          <w:tcPr>
            <w:tcW w:w="1296" w:type="dxa"/>
          </w:tcPr>
          <w:p w14:paraId="3031E19D" w14:textId="77777777" w:rsidR="00B845AA" w:rsidRPr="000768FD" w:rsidRDefault="00B845AA" w:rsidP="00186130">
            <w:pPr>
              <w:pStyle w:val="TableContainer"/>
              <w:rPr>
                <w:rFonts w:eastAsia="Arial" w:cs="Arial"/>
                <w:szCs w:val="16"/>
              </w:rPr>
            </w:pPr>
            <w:r w:rsidRPr="000768FD">
              <w:t>$0</w:t>
            </w:r>
          </w:p>
        </w:tc>
      </w:tr>
      <w:tr w:rsidR="00B845AA" w:rsidRPr="000768FD" w14:paraId="53A6C3D8" w14:textId="77777777" w:rsidTr="00EA4758">
        <w:trPr>
          <w:trHeight w:val="306"/>
          <w:jc w:val="center"/>
        </w:trPr>
        <w:tc>
          <w:tcPr>
            <w:tcW w:w="1527" w:type="dxa"/>
          </w:tcPr>
          <w:p w14:paraId="630F1888" w14:textId="77777777" w:rsidR="00B845AA" w:rsidRPr="000768FD" w:rsidRDefault="00B845AA" w:rsidP="00186130">
            <w:pPr>
              <w:pStyle w:val="TableContainer"/>
              <w:rPr>
                <w:rFonts w:eastAsia="Arial" w:cs="Arial"/>
                <w:szCs w:val="16"/>
              </w:rPr>
            </w:pPr>
            <w:r w:rsidRPr="000768FD">
              <w:t>Percentage</w:t>
            </w:r>
          </w:p>
        </w:tc>
        <w:tc>
          <w:tcPr>
            <w:tcW w:w="1296" w:type="dxa"/>
          </w:tcPr>
          <w:p w14:paraId="552D175C" w14:textId="77777777" w:rsidR="00B845AA" w:rsidRPr="000768FD" w:rsidRDefault="00B845AA" w:rsidP="00186130">
            <w:pPr>
              <w:pStyle w:val="TableContainer"/>
              <w:rPr>
                <w:rFonts w:eastAsia="Arial" w:cs="Arial"/>
                <w:szCs w:val="16"/>
              </w:rPr>
            </w:pPr>
            <w:r w:rsidRPr="000768FD">
              <w:t>100.00%</w:t>
            </w:r>
          </w:p>
        </w:tc>
        <w:tc>
          <w:tcPr>
            <w:tcW w:w="1296" w:type="dxa"/>
          </w:tcPr>
          <w:p w14:paraId="3DE60B39" w14:textId="77777777" w:rsidR="00B845AA" w:rsidRPr="000768FD" w:rsidRDefault="00B845AA" w:rsidP="00186130">
            <w:pPr>
              <w:pStyle w:val="TableContainer"/>
              <w:rPr>
                <w:rFonts w:eastAsia="Arial" w:cs="Arial"/>
                <w:szCs w:val="16"/>
              </w:rPr>
            </w:pPr>
            <w:r w:rsidRPr="000768FD">
              <w:t>100.00%</w:t>
            </w:r>
          </w:p>
        </w:tc>
        <w:tc>
          <w:tcPr>
            <w:tcW w:w="1296" w:type="dxa"/>
          </w:tcPr>
          <w:p w14:paraId="3D496BA4" w14:textId="77777777" w:rsidR="00B845AA" w:rsidRPr="000768FD" w:rsidRDefault="00B845AA" w:rsidP="00186130">
            <w:pPr>
              <w:pStyle w:val="TableContainer"/>
              <w:rPr>
                <w:rFonts w:eastAsia="Arial" w:cs="Arial"/>
                <w:szCs w:val="16"/>
              </w:rPr>
            </w:pPr>
            <w:r w:rsidRPr="000768FD">
              <w:t>100.00%</w:t>
            </w:r>
          </w:p>
        </w:tc>
        <w:tc>
          <w:tcPr>
            <w:tcW w:w="1296" w:type="dxa"/>
          </w:tcPr>
          <w:p w14:paraId="44B33590" w14:textId="77777777" w:rsidR="00B845AA" w:rsidRPr="000768FD" w:rsidRDefault="00B845AA" w:rsidP="00186130">
            <w:pPr>
              <w:pStyle w:val="TableContainer"/>
              <w:rPr>
                <w:rFonts w:eastAsia="Arial" w:cs="Arial"/>
                <w:szCs w:val="16"/>
              </w:rPr>
            </w:pPr>
            <w:r w:rsidRPr="000768FD">
              <w:t>100.00%</w:t>
            </w:r>
          </w:p>
        </w:tc>
        <w:tc>
          <w:tcPr>
            <w:tcW w:w="1296" w:type="dxa"/>
          </w:tcPr>
          <w:p w14:paraId="2A1ABDFD" w14:textId="77777777" w:rsidR="00B845AA" w:rsidRPr="000768FD" w:rsidRDefault="00B845AA" w:rsidP="00186130">
            <w:pPr>
              <w:pStyle w:val="TableContainer"/>
              <w:rPr>
                <w:rFonts w:eastAsia="Arial" w:cs="Arial"/>
                <w:szCs w:val="16"/>
              </w:rPr>
            </w:pPr>
            <w:r w:rsidRPr="000768FD">
              <w:t>100.00%</w:t>
            </w:r>
          </w:p>
        </w:tc>
        <w:tc>
          <w:tcPr>
            <w:tcW w:w="1296" w:type="dxa"/>
          </w:tcPr>
          <w:p w14:paraId="5EF7633B" w14:textId="77777777" w:rsidR="00B845AA" w:rsidRPr="000768FD" w:rsidRDefault="00B845AA" w:rsidP="00186130">
            <w:pPr>
              <w:pStyle w:val="TableContainer"/>
              <w:rPr>
                <w:rFonts w:eastAsia="Arial" w:cs="Arial"/>
                <w:szCs w:val="16"/>
              </w:rPr>
            </w:pPr>
            <w:r w:rsidRPr="000768FD">
              <w:t>100.00%</w:t>
            </w:r>
          </w:p>
        </w:tc>
      </w:tr>
    </w:tbl>
    <w:p w14:paraId="16EA1D6F" w14:textId="2E77E41F" w:rsidR="001E766E" w:rsidRDefault="001E766E" w:rsidP="0031580C">
      <w:pPr>
        <w:pStyle w:val="Note"/>
      </w:pPr>
      <w:r w:rsidRPr="001E766E">
        <w:t>*Revenue fluctuates due to two-year license period.</w:t>
      </w:r>
    </w:p>
    <w:p w14:paraId="3FB42783" w14:textId="72008227" w:rsidR="00B845AA" w:rsidRDefault="006C2BB9" w:rsidP="006C2BB9">
      <w:pPr>
        <w:pStyle w:val="Heading3"/>
      </w:pPr>
      <w:r>
        <w:br w:type="page"/>
      </w:r>
      <w:r w:rsidR="00B845AA">
        <w:lastRenderedPageBreak/>
        <w:t>Detailed Fee Schedule</w:t>
      </w:r>
    </w:p>
    <w:p w14:paraId="31F2BD2A" w14:textId="484FB260" w:rsidR="00CA441F" w:rsidRPr="00CA441F" w:rsidRDefault="00CA441F" w:rsidP="00E35EDF">
      <w:pPr>
        <w:pStyle w:val="Heading4"/>
      </w:pPr>
      <w:proofErr w:type="spellStart"/>
      <w:r w:rsidRPr="00C67BEE">
        <w:t>Bloodborne</w:t>
      </w:r>
      <w:proofErr w:type="spellEnd"/>
      <w:r w:rsidRPr="00C67BEE">
        <w:t xml:space="preserve"> Pathogen</w:t>
      </w:r>
    </w:p>
    <w:tbl>
      <w:tblPr>
        <w:tblStyle w:val="HHSTableforTextData2"/>
        <w:tblW w:w="10656" w:type="dxa"/>
        <w:tblInd w:w="0" w:type="dxa"/>
        <w:tblLayout w:type="fixed"/>
        <w:tblLook w:val="01E0" w:firstRow="1" w:lastRow="1" w:firstColumn="1" w:lastColumn="1" w:noHBand="0" w:noVBand="0"/>
      </w:tblPr>
      <w:tblGrid>
        <w:gridCol w:w="5418"/>
        <w:gridCol w:w="2529"/>
        <w:gridCol w:w="2709"/>
      </w:tblGrid>
      <w:tr w:rsidR="00B845AA" w:rsidRPr="000768FD" w14:paraId="641228EC" w14:textId="77777777" w:rsidTr="00591DE5">
        <w:trPr>
          <w:cnfStyle w:val="100000000000" w:firstRow="1" w:lastRow="0" w:firstColumn="0" w:lastColumn="0" w:oddVBand="0" w:evenVBand="0" w:oddHBand="0" w:evenHBand="0" w:firstRowFirstColumn="0" w:firstRowLastColumn="0" w:lastRowFirstColumn="0" w:lastRowLastColumn="0"/>
        </w:trPr>
        <w:tc>
          <w:tcPr>
            <w:tcW w:w="5400" w:type="dxa"/>
          </w:tcPr>
          <w:p w14:paraId="3C0D71A3" w14:textId="77777777" w:rsidR="00B845AA" w:rsidRPr="000768FD" w:rsidRDefault="00B845AA" w:rsidP="00186130">
            <w:pPr>
              <w:pStyle w:val="TableContainer"/>
            </w:pPr>
            <w:r w:rsidRPr="000768FD">
              <w:t>Type</w:t>
            </w:r>
          </w:p>
        </w:tc>
        <w:tc>
          <w:tcPr>
            <w:tcW w:w="2520" w:type="dxa"/>
          </w:tcPr>
          <w:p w14:paraId="6ACD5361" w14:textId="77777777" w:rsidR="00B845AA" w:rsidRPr="000768FD" w:rsidRDefault="00B845AA" w:rsidP="00186130">
            <w:pPr>
              <w:pStyle w:val="TableContainer"/>
            </w:pPr>
            <w:r w:rsidRPr="000768FD">
              <w:t>Amount</w:t>
            </w:r>
          </w:p>
        </w:tc>
        <w:tc>
          <w:tcPr>
            <w:tcW w:w="2700" w:type="dxa"/>
          </w:tcPr>
          <w:p w14:paraId="62048FEC" w14:textId="77777777" w:rsidR="00B845AA" w:rsidRPr="000768FD" w:rsidRDefault="00B845AA" w:rsidP="00186130">
            <w:pPr>
              <w:pStyle w:val="TableContainer"/>
            </w:pPr>
            <w:r w:rsidRPr="000768FD">
              <w:t>Period</w:t>
            </w:r>
          </w:p>
        </w:tc>
      </w:tr>
      <w:tr w:rsidR="00B845AA" w:rsidRPr="000768FD" w14:paraId="7457B3BD" w14:textId="77777777" w:rsidTr="00591DE5">
        <w:trPr>
          <w:trHeight w:val="144"/>
        </w:trPr>
        <w:tc>
          <w:tcPr>
            <w:tcW w:w="5400" w:type="dxa"/>
          </w:tcPr>
          <w:p w14:paraId="27B8DDEC" w14:textId="77777777" w:rsidR="00B845AA" w:rsidRPr="000768FD" w:rsidRDefault="00B845AA" w:rsidP="00186130">
            <w:pPr>
              <w:pStyle w:val="TableContainer"/>
            </w:pPr>
            <w:r w:rsidRPr="000768FD">
              <w:t>Initial Registration Fee</w:t>
            </w:r>
          </w:p>
        </w:tc>
        <w:tc>
          <w:tcPr>
            <w:tcW w:w="2520" w:type="dxa"/>
          </w:tcPr>
          <w:p w14:paraId="7A2667B2" w14:textId="77777777" w:rsidR="00B845AA" w:rsidRPr="000768FD" w:rsidRDefault="00B845AA" w:rsidP="00186130">
            <w:pPr>
              <w:pStyle w:val="TableContainer"/>
            </w:pPr>
            <w:r w:rsidRPr="000768FD">
              <w:t>$2,500</w:t>
            </w:r>
          </w:p>
        </w:tc>
        <w:tc>
          <w:tcPr>
            <w:tcW w:w="2700" w:type="dxa"/>
          </w:tcPr>
          <w:p w14:paraId="2E650403" w14:textId="77777777" w:rsidR="00B845AA" w:rsidRPr="000768FD" w:rsidRDefault="00B845AA" w:rsidP="00186130">
            <w:pPr>
              <w:pStyle w:val="TableContainer"/>
            </w:pPr>
            <w:r w:rsidRPr="000768FD">
              <w:t>Two Year</w:t>
            </w:r>
          </w:p>
        </w:tc>
      </w:tr>
      <w:tr w:rsidR="00B845AA" w:rsidRPr="000768FD" w14:paraId="1D5155D8"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400" w:type="dxa"/>
          </w:tcPr>
          <w:p w14:paraId="639752E4" w14:textId="77777777" w:rsidR="00B845AA" w:rsidRPr="000768FD" w:rsidRDefault="00B845AA" w:rsidP="00186130">
            <w:pPr>
              <w:pStyle w:val="TableContainer"/>
            </w:pPr>
            <w:r w:rsidRPr="000768FD">
              <w:t>Renewal Registration Fee</w:t>
            </w:r>
          </w:p>
        </w:tc>
        <w:tc>
          <w:tcPr>
            <w:tcW w:w="2520" w:type="dxa"/>
          </w:tcPr>
          <w:p w14:paraId="3F53F122" w14:textId="77777777" w:rsidR="00B845AA" w:rsidRPr="000768FD" w:rsidRDefault="00B845AA" w:rsidP="00186130">
            <w:pPr>
              <w:pStyle w:val="TableContainer"/>
            </w:pPr>
            <w:r w:rsidRPr="000768FD">
              <w:t>$2,000</w:t>
            </w:r>
          </w:p>
        </w:tc>
        <w:tc>
          <w:tcPr>
            <w:tcW w:w="2700" w:type="dxa"/>
          </w:tcPr>
          <w:p w14:paraId="12568C4E" w14:textId="77777777" w:rsidR="00B845AA" w:rsidRPr="000768FD" w:rsidRDefault="00B845AA" w:rsidP="00186130">
            <w:pPr>
              <w:pStyle w:val="TableContainer"/>
            </w:pPr>
            <w:r w:rsidRPr="000768FD">
              <w:t>Two Year</w:t>
            </w:r>
          </w:p>
        </w:tc>
      </w:tr>
    </w:tbl>
    <w:p w14:paraId="04B21648" w14:textId="03281118" w:rsidR="00B845AA" w:rsidRDefault="00B845AA" w:rsidP="00AA7865">
      <w:pPr>
        <w:pStyle w:val="Heading2"/>
      </w:pPr>
      <w:r>
        <w:br w:type="page"/>
      </w:r>
      <w:bookmarkStart w:id="20" w:name="_Toc533822"/>
      <w:r>
        <w:lastRenderedPageBreak/>
        <w:t>Body Piercing</w:t>
      </w:r>
      <w:bookmarkEnd w:id="20"/>
    </w:p>
    <w:tbl>
      <w:tblPr>
        <w:tblStyle w:val="TableGrid"/>
        <w:tblW w:w="10656" w:type="dxa"/>
        <w:tblLayout w:type="fixed"/>
        <w:tblLook w:val="01E0" w:firstRow="1" w:lastRow="1" w:firstColumn="1" w:lastColumn="1" w:noHBand="0" w:noVBand="0"/>
      </w:tblPr>
      <w:tblGrid>
        <w:gridCol w:w="2412"/>
        <w:gridCol w:w="8244"/>
      </w:tblGrid>
      <w:tr w:rsidR="00B845AA" w:rsidRPr="00816E73" w14:paraId="4D7FF0F8" w14:textId="77777777" w:rsidTr="00796B8F">
        <w:tc>
          <w:tcPr>
            <w:tcW w:w="2448" w:type="dxa"/>
          </w:tcPr>
          <w:p w14:paraId="3F0D6DFF" w14:textId="77777777" w:rsidR="00B845AA" w:rsidRPr="00816E73" w:rsidRDefault="00B845AA" w:rsidP="00186130">
            <w:pPr>
              <w:pStyle w:val="TableContainer"/>
            </w:pPr>
            <w:r w:rsidRPr="00816E73">
              <w:t>Date of Origin:</w:t>
            </w:r>
          </w:p>
        </w:tc>
        <w:tc>
          <w:tcPr>
            <w:tcW w:w="8370" w:type="dxa"/>
          </w:tcPr>
          <w:p w14:paraId="01419F11" w14:textId="77777777" w:rsidR="00B845AA" w:rsidRPr="00816E73" w:rsidRDefault="00B845AA" w:rsidP="00186130">
            <w:pPr>
              <w:pStyle w:val="TableContainer"/>
            </w:pPr>
            <w:r w:rsidRPr="00816E73">
              <w:t>1999 by S.B. 0061, 76th Leg., R.S.</w:t>
            </w:r>
          </w:p>
        </w:tc>
      </w:tr>
      <w:tr w:rsidR="00B845AA" w:rsidRPr="00816E73" w14:paraId="56C29D39" w14:textId="77777777" w:rsidTr="00796B8F">
        <w:tc>
          <w:tcPr>
            <w:tcW w:w="2448" w:type="dxa"/>
          </w:tcPr>
          <w:p w14:paraId="404C30DD" w14:textId="77777777" w:rsidR="00B845AA" w:rsidRPr="00816E73" w:rsidRDefault="00B845AA" w:rsidP="00186130">
            <w:pPr>
              <w:pStyle w:val="TableContainer"/>
            </w:pPr>
            <w:r w:rsidRPr="00816E73">
              <w:t>Statutory Authority:</w:t>
            </w:r>
          </w:p>
        </w:tc>
        <w:tc>
          <w:tcPr>
            <w:tcW w:w="8370" w:type="dxa"/>
          </w:tcPr>
          <w:p w14:paraId="45FB5A43" w14:textId="7C7F9940" w:rsidR="00B845AA" w:rsidRPr="00816E73" w:rsidRDefault="00B845AA" w:rsidP="00186130">
            <w:pPr>
              <w:pStyle w:val="TableContainer"/>
            </w:pPr>
            <w:r w:rsidRPr="00816E73">
              <w:t>H&amp;SC § 12.0111 &amp; 146.005 (Fees)</w:t>
            </w:r>
          </w:p>
        </w:tc>
      </w:tr>
      <w:tr w:rsidR="00B845AA" w:rsidRPr="00816E73" w14:paraId="333D8D90" w14:textId="77777777" w:rsidTr="00796B8F">
        <w:tc>
          <w:tcPr>
            <w:tcW w:w="2448" w:type="dxa"/>
          </w:tcPr>
          <w:p w14:paraId="0316683B" w14:textId="77777777" w:rsidR="00B845AA" w:rsidRPr="00816E73" w:rsidRDefault="00B845AA" w:rsidP="00186130">
            <w:pPr>
              <w:pStyle w:val="TableContainer"/>
            </w:pPr>
            <w:r w:rsidRPr="00816E73">
              <w:t>Texas Administrative Code Reference:</w:t>
            </w:r>
          </w:p>
        </w:tc>
        <w:tc>
          <w:tcPr>
            <w:tcW w:w="8370" w:type="dxa"/>
          </w:tcPr>
          <w:p w14:paraId="0DA94EB7" w14:textId="46273285" w:rsidR="00B845AA" w:rsidRPr="00816E73" w:rsidRDefault="00B845AA" w:rsidP="00186130">
            <w:pPr>
              <w:pStyle w:val="TableContainer"/>
            </w:pPr>
            <w:r w:rsidRPr="00816E73">
              <w:t>25 T.A.C. § 229.403 (Fee)</w:t>
            </w:r>
          </w:p>
        </w:tc>
      </w:tr>
      <w:tr w:rsidR="00B845AA" w:rsidRPr="00816E73" w14:paraId="5CCE9DB0" w14:textId="77777777" w:rsidTr="00796B8F">
        <w:tc>
          <w:tcPr>
            <w:tcW w:w="2448" w:type="dxa"/>
          </w:tcPr>
          <w:p w14:paraId="5B6C97F1" w14:textId="77777777" w:rsidR="00B845AA" w:rsidRPr="00816E73" w:rsidRDefault="00B845AA" w:rsidP="00186130">
            <w:pPr>
              <w:pStyle w:val="TableContainer"/>
            </w:pPr>
            <w:r w:rsidRPr="00816E73">
              <w:t>Fee Set By:</w:t>
            </w:r>
          </w:p>
        </w:tc>
        <w:tc>
          <w:tcPr>
            <w:tcW w:w="8370" w:type="dxa"/>
          </w:tcPr>
          <w:p w14:paraId="700DCF17" w14:textId="77777777" w:rsidR="00B845AA" w:rsidRPr="00816E73" w:rsidRDefault="00B845AA" w:rsidP="00186130">
            <w:pPr>
              <w:pStyle w:val="TableContainer"/>
            </w:pPr>
            <w:r w:rsidRPr="00816E73">
              <w:t>Rule</w:t>
            </w:r>
          </w:p>
        </w:tc>
      </w:tr>
      <w:tr w:rsidR="00B845AA" w:rsidRPr="00816E73" w14:paraId="42AB1E09" w14:textId="77777777" w:rsidTr="00796B8F">
        <w:tc>
          <w:tcPr>
            <w:tcW w:w="2448" w:type="dxa"/>
          </w:tcPr>
          <w:p w14:paraId="7D845E59" w14:textId="77777777" w:rsidR="00B845AA" w:rsidRPr="00816E73" w:rsidRDefault="00B845AA" w:rsidP="00186130">
            <w:pPr>
              <w:pStyle w:val="TableContainer"/>
            </w:pPr>
            <w:r w:rsidRPr="00816E73">
              <w:t>Fee Capped:</w:t>
            </w:r>
          </w:p>
        </w:tc>
        <w:tc>
          <w:tcPr>
            <w:tcW w:w="8370" w:type="dxa"/>
          </w:tcPr>
          <w:p w14:paraId="5A246E5F" w14:textId="77777777" w:rsidR="00B845AA" w:rsidRPr="00816E73" w:rsidRDefault="00B845AA" w:rsidP="00186130">
            <w:pPr>
              <w:pStyle w:val="TableContainer"/>
            </w:pPr>
            <w:r w:rsidRPr="00816E73">
              <w:t>No</w:t>
            </w:r>
          </w:p>
        </w:tc>
      </w:tr>
      <w:tr w:rsidR="00B845AA" w:rsidRPr="00816E73" w14:paraId="35B2B936" w14:textId="77777777" w:rsidTr="00796B8F">
        <w:tc>
          <w:tcPr>
            <w:tcW w:w="2448" w:type="dxa"/>
          </w:tcPr>
          <w:p w14:paraId="39AC0BD9" w14:textId="77777777" w:rsidR="00B845AA" w:rsidRPr="00816E73" w:rsidRDefault="00B845AA" w:rsidP="00186130">
            <w:pPr>
              <w:pStyle w:val="TableContainer"/>
            </w:pPr>
            <w:r w:rsidRPr="00816E73">
              <w:t>Description:</w:t>
            </w:r>
          </w:p>
        </w:tc>
        <w:tc>
          <w:tcPr>
            <w:tcW w:w="8370" w:type="dxa"/>
          </w:tcPr>
          <w:p w14:paraId="184F4FBD" w14:textId="77777777" w:rsidR="00B845AA" w:rsidRPr="00816E73" w:rsidRDefault="00B845AA" w:rsidP="00186130">
            <w:pPr>
              <w:pStyle w:val="TableContainer"/>
            </w:pPr>
            <w:r w:rsidRPr="00816E73">
              <w:t>Fees charged to a person conducting, operating, or maintaining a body-piercing studio.</w:t>
            </w:r>
          </w:p>
        </w:tc>
      </w:tr>
      <w:tr w:rsidR="00B845AA" w:rsidRPr="00816E73" w14:paraId="4273817D" w14:textId="77777777" w:rsidTr="00796B8F">
        <w:tc>
          <w:tcPr>
            <w:tcW w:w="2448" w:type="dxa"/>
          </w:tcPr>
          <w:p w14:paraId="24782542" w14:textId="77777777" w:rsidR="00B845AA" w:rsidRPr="00816E73" w:rsidRDefault="00B845AA" w:rsidP="00186130">
            <w:pPr>
              <w:pStyle w:val="TableContainer"/>
            </w:pPr>
            <w:r w:rsidRPr="00816E73">
              <w:t>Note:</w:t>
            </w:r>
          </w:p>
        </w:tc>
        <w:tc>
          <w:tcPr>
            <w:tcW w:w="8370" w:type="dxa"/>
          </w:tcPr>
          <w:p w14:paraId="303A2A3F" w14:textId="77777777" w:rsidR="00B845AA" w:rsidRPr="00816E73" w:rsidRDefault="00B845AA" w:rsidP="00186130">
            <w:pPr>
              <w:pStyle w:val="TableContainer"/>
            </w:pPr>
            <w:r w:rsidRPr="00816E73">
              <w:t>Amended by S.B. 1317, 78th Leg., R.S.; Amended by Acts 2015, 84th Leg., R.S., Ch. 1 (S.B. 219), Sec. 3.0445, eff. April 2, 2015.</w:t>
            </w:r>
          </w:p>
        </w:tc>
      </w:tr>
      <w:tr w:rsidR="00B845AA" w:rsidRPr="00816E73" w14:paraId="2EF74CD2" w14:textId="77777777" w:rsidTr="00796B8F">
        <w:tc>
          <w:tcPr>
            <w:tcW w:w="2448" w:type="dxa"/>
          </w:tcPr>
          <w:p w14:paraId="643B60A4" w14:textId="77777777" w:rsidR="00B845AA" w:rsidRPr="00816E73" w:rsidRDefault="00B845AA" w:rsidP="00186130">
            <w:pPr>
              <w:pStyle w:val="TableContainer"/>
            </w:pPr>
            <w:r w:rsidRPr="00816E73">
              <w:t>Date Due:</w:t>
            </w:r>
          </w:p>
        </w:tc>
        <w:tc>
          <w:tcPr>
            <w:tcW w:w="8370" w:type="dxa"/>
          </w:tcPr>
          <w:p w14:paraId="54F75150" w14:textId="77777777" w:rsidR="00B845AA" w:rsidRPr="00816E73" w:rsidRDefault="00B845AA" w:rsidP="00186130">
            <w:pPr>
              <w:pStyle w:val="TableContainer"/>
            </w:pPr>
            <w:r w:rsidRPr="00816E73">
              <w:t>At time of application or biennial renewal.</w:t>
            </w:r>
          </w:p>
        </w:tc>
      </w:tr>
      <w:tr w:rsidR="00B845AA" w:rsidRPr="00816E73" w14:paraId="41EC4F3E" w14:textId="77777777" w:rsidTr="00796B8F">
        <w:tc>
          <w:tcPr>
            <w:tcW w:w="2448" w:type="dxa"/>
          </w:tcPr>
          <w:p w14:paraId="604AD733" w14:textId="77777777" w:rsidR="00B845AA" w:rsidRPr="00816E73" w:rsidRDefault="00B845AA" w:rsidP="00186130">
            <w:pPr>
              <w:pStyle w:val="TableContainer"/>
            </w:pPr>
            <w:r w:rsidRPr="00816E73">
              <w:t>Deposited To:</w:t>
            </w:r>
          </w:p>
        </w:tc>
        <w:tc>
          <w:tcPr>
            <w:tcW w:w="8370" w:type="dxa"/>
          </w:tcPr>
          <w:p w14:paraId="322EA13C" w14:textId="77777777" w:rsidR="00B845AA" w:rsidRPr="00816E73" w:rsidRDefault="00B845AA" w:rsidP="00186130">
            <w:pPr>
              <w:pStyle w:val="TableContainer"/>
            </w:pPr>
            <w:r w:rsidRPr="00816E73">
              <w:t>General Revenue Fund No. 0001, Revenue Code 318009.</w:t>
            </w:r>
          </w:p>
        </w:tc>
      </w:tr>
    </w:tbl>
    <w:p w14:paraId="21A8CC33" w14:textId="4242344B" w:rsidR="00B845AA" w:rsidRDefault="00182408" w:rsidP="00E35EDF">
      <w:pPr>
        <w:pStyle w:val="BodyTextafterheading"/>
        <w:rPr>
          <w:noProof/>
        </w:rPr>
      </w:pPr>
      <w:r>
        <w:rPr>
          <w:noProof/>
        </w:rPr>
        <w:drawing>
          <wp:anchor distT="0" distB="0" distL="114300" distR="114300" simplePos="0" relativeHeight="251684864" behindDoc="0" locked="0" layoutInCell="1" allowOverlap="1" wp14:anchorId="6AEBA15A" wp14:editId="5CEC99DC">
            <wp:simplePos x="0" y="0"/>
            <wp:positionH relativeFrom="column">
              <wp:align>center</wp:align>
            </wp:positionH>
            <wp:positionV relativeFrom="paragraph">
              <wp:posOffset>73025</wp:posOffset>
            </wp:positionV>
            <wp:extent cx="6080760" cy="2258568"/>
            <wp:effectExtent l="0" t="0" r="0" b="8890"/>
            <wp:wrapTopAndBottom/>
            <wp:docPr id="12" name="Picture 12" descr="Graph showing revenue and costs for Body Piercing from FY2013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614"/>
        <w:gridCol w:w="1411"/>
        <w:gridCol w:w="1411"/>
        <w:gridCol w:w="1411"/>
        <w:gridCol w:w="1411"/>
        <w:gridCol w:w="1411"/>
        <w:gridCol w:w="1411"/>
      </w:tblGrid>
      <w:tr w:rsidR="00B845AA" w:rsidRPr="00816E73" w14:paraId="2F0F28C3" w14:textId="77777777" w:rsidTr="00D90C6C">
        <w:trPr>
          <w:cnfStyle w:val="100000000000" w:firstRow="1" w:lastRow="0" w:firstColumn="0" w:lastColumn="0" w:oddVBand="0" w:evenVBand="0" w:oddHBand="0" w:evenHBand="0" w:firstRowFirstColumn="0" w:firstRowLastColumn="0" w:lastRowFirstColumn="0" w:lastRowLastColumn="0"/>
          <w:trHeight w:val="288"/>
          <w:jc w:val="center"/>
        </w:trPr>
        <w:tc>
          <w:tcPr>
            <w:tcW w:w="1484" w:type="dxa"/>
          </w:tcPr>
          <w:p w14:paraId="3ACCAC2F" w14:textId="77777777" w:rsidR="00B845AA" w:rsidRPr="00816E73" w:rsidRDefault="00B845AA" w:rsidP="00186130">
            <w:pPr>
              <w:pStyle w:val="TableContainer"/>
            </w:pPr>
            <w:r w:rsidRPr="00816E73">
              <w:t>Fiscal Year</w:t>
            </w:r>
          </w:p>
        </w:tc>
        <w:tc>
          <w:tcPr>
            <w:tcW w:w="1296" w:type="dxa"/>
          </w:tcPr>
          <w:p w14:paraId="58F66A34" w14:textId="77777777" w:rsidR="00B845AA" w:rsidRPr="00816E73" w:rsidRDefault="00B845AA" w:rsidP="00186130">
            <w:pPr>
              <w:pStyle w:val="TableContainer"/>
            </w:pPr>
            <w:r w:rsidRPr="00816E73">
              <w:t>FY2013</w:t>
            </w:r>
          </w:p>
        </w:tc>
        <w:tc>
          <w:tcPr>
            <w:tcW w:w="1296" w:type="dxa"/>
          </w:tcPr>
          <w:p w14:paraId="005532A6" w14:textId="77777777" w:rsidR="00B845AA" w:rsidRPr="00816E73" w:rsidRDefault="00B845AA" w:rsidP="00186130">
            <w:pPr>
              <w:pStyle w:val="TableContainer"/>
            </w:pPr>
            <w:r w:rsidRPr="00816E73">
              <w:t>FY2014</w:t>
            </w:r>
          </w:p>
        </w:tc>
        <w:tc>
          <w:tcPr>
            <w:tcW w:w="1296" w:type="dxa"/>
          </w:tcPr>
          <w:p w14:paraId="5F84B10B" w14:textId="77777777" w:rsidR="00B845AA" w:rsidRPr="00816E73" w:rsidRDefault="00B845AA" w:rsidP="00186130">
            <w:pPr>
              <w:pStyle w:val="TableContainer"/>
            </w:pPr>
            <w:r w:rsidRPr="00816E73">
              <w:t>FY2015</w:t>
            </w:r>
          </w:p>
        </w:tc>
        <w:tc>
          <w:tcPr>
            <w:tcW w:w="1296" w:type="dxa"/>
          </w:tcPr>
          <w:p w14:paraId="0088C952" w14:textId="77777777" w:rsidR="00B845AA" w:rsidRPr="00816E73" w:rsidRDefault="00B845AA" w:rsidP="00186130">
            <w:pPr>
              <w:pStyle w:val="TableContainer"/>
            </w:pPr>
            <w:r w:rsidRPr="00816E73">
              <w:t>FY2016</w:t>
            </w:r>
          </w:p>
        </w:tc>
        <w:tc>
          <w:tcPr>
            <w:tcW w:w="1296" w:type="dxa"/>
          </w:tcPr>
          <w:p w14:paraId="1A9FF3E2" w14:textId="77777777" w:rsidR="00B845AA" w:rsidRPr="00816E73" w:rsidRDefault="00B845AA" w:rsidP="00186130">
            <w:pPr>
              <w:pStyle w:val="TableContainer"/>
            </w:pPr>
            <w:r w:rsidRPr="00816E73">
              <w:t>FY</w:t>
            </w:r>
            <w:r>
              <w:t>2017</w:t>
            </w:r>
          </w:p>
        </w:tc>
        <w:tc>
          <w:tcPr>
            <w:tcW w:w="1296" w:type="dxa"/>
          </w:tcPr>
          <w:p w14:paraId="055BD536" w14:textId="77777777" w:rsidR="00B845AA" w:rsidRPr="00816E73" w:rsidRDefault="00B845AA" w:rsidP="00186130">
            <w:pPr>
              <w:pStyle w:val="TableContainer"/>
            </w:pPr>
            <w:r w:rsidRPr="00816E73">
              <w:t>FY</w:t>
            </w:r>
            <w:r>
              <w:t>2018</w:t>
            </w:r>
          </w:p>
        </w:tc>
      </w:tr>
      <w:tr w:rsidR="00B845AA" w:rsidRPr="00816E73" w14:paraId="409531E0" w14:textId="77777777" w:rsidTr="00D90C6C">
        <w:trPr>
          <w:trHeight w:val="288"/>
          <w:jc w:val="center"/>
        </w:trPr>
        <w:tc>
          <w:tcPr>
            <w:tcW w:w="1484" w:type="dxa"/>
          </w:tcPr>
          <w:p w14:paraId="739B7C25" w14:textId="77777777" w:rsidR="00B845AA" w:rsidRPr="00816E73" w:rsidRDefault="00B845AA" w:rsidP="00186130">
            <w:pPr>
              <w:pStyle w:val="TableContainer"/>
            </w:pPr>
            <w:r w:rsidRPr="00816E73">
              <w:t>Revenue</w:t>
            </w:r>
          </w:p>
        </w:tc>
        <w:tc>
          <w:tcPr>
            <w:tcW w:w="1296" w:type="dxa"/>
          </w:tcPr>
          <w:p w14:paraId="2EF67B96" w14:textId="77777777" w:rsidR="00B845AA" w:rsidRPr="00816E73" w:rsidRDefault="00B845AA" w:rsidP="00186130">
            <w:pPr>
              <w:pStyle w:val="TableContainer"/>
            </w:pPr>
            <w:r w:rsidRPr="00816E73">
              <w:t>$112,327</w:t>
            </w:r>
          </w:p>
        </w:tc>
        <w:tc>
          <w:tcPr>
            <w:tcW w:w="1296" w:type="dxa"/>
          </w:tcPr>
          <w:p w14:paraId="40EFE729" w14:textId="77777777" w:rsidR="00B845AA" w:rsidRPr="00816E73" w:rsidRDefault="00B845AA" w:rsidP="00186130">
            <w:pPr>
              <w:pStyle w:val="TableContainer"/>
            </w:pPr>
            <w:r w:rsidRPr="00816E73">
              <w:t>$163,059</w:t>
            </w:r>
          </w:p>
        </w:tc>
        <w:tc>
          <w:tcPr>
            <w:tcW w:w="1296" w:type="dxa"/>
          </w:tcPr>
          <w:p w14:paraId="4E83D62D" w14:textId="77777777" w:rsidR="00B845AA" w:rsidRPr="00816E73" w:rsidRDefault="00B845AA" w:rsidP="00186130">
            <w:pPr>
              <w:pStyle w:val="TableContainer"/>
            </w:pPr>
            <w:r w:rsidRPr="00816E73">
              <w:t>$118,326</w:t>
            </w:r>
          </w:p>
        </w:tc>
        <w:tc>
          <w:tcPr>
            <w:tcW w:w="1296" w:type="dxa"/>
          </w:tcPr>
          <w:p w14:paraId="32BC64B9" w14:textId="77777777" w:rsidR="00B845AA" w:rsidRPr="00816E73" w:rsidRDefault="00B845AA" w:rsidP="00186130">
            <w:pPr>
              <w:pStyle w:val="TableContainer"/>
            </w:pPr>
            <w:r w:rsidRPr="00816E73">
              <w:t>$156,744</w:t>
            </w:r>
          </w:p>
        </w:tc>
        <w:tc>
          <w:tcPr>
            <w:tcW w:w="1296" w:type="dxa"/>
          </w:tcPr>
          <w:p w14:paraId="0070E806" w14:textId="77777777" w:rsidR="00B845AA" w:rsidRPr="00816E73" w:rsidRDefault="00B845AA" w:rsidP="00186130">
            <w:pPr>
              <w:pStyle w:val="TableContainer"/>
            </w:pPr>
            <w:r w:rsidRPr="00816E73">
              <w:t>$108,614</w:t>
            </w:r>
          </w:p>
        </w:tc>
        <w:tc>
          <w:tcPr>
            <w:tcW w:w="1296" w:type="dxa"/>
          </w:tcPr>
          <w:p w14:paraId="0681E75B" w14:textId="3D19C82C" w:rsidR="00B845AA" w:rsidRPr="00816E73" w:rsidRDefault="00B845AA" w:rsidP="00186130">
            <w:pPr>
              <w:pStyle w:val="TableContainer"/>
            </w:pPr>
            <w:r w:rsidRPr="009E3AEB">
              <w:t>$1</w:t>
            </w:r>
            <w:r w:rsidR="0029776C">
              <w:t>61</w:t>
            </w:r>
            <w:r w:rsidRPr="009E3AEB">
              <w:t xml:space="preserve">,113 </w:t>
            </w:r>
          </w:p>
        </w:tc>
      </w:tr>
      <w:tr w:rsidR="00B845AA" w:rsidRPr="00816E73" w14:paraId="42A9A8C7" w14:textId="77777777" w:rsidTr="00D90C6C">
        <w:trPr>
          <w:cnfStyle w:val="000000010000" w:firstRow="0" w:lastRow="0" w:firstColumn="0" w:lastColumn="0" w:oddVBand="0" w:evenVBand="0" w:oddHBand="0" w:evenHBand="1" w:firstRowFirstColumn="0" w:firstRowLastColumn="0" w:lastRowFirstColumn="0" w:lastRowLastColumn="0"/>
          <w:trHeight w:val="300"/>
          <w:jc w:val="center"/>
        </w:trPr>
        <w:tc>
          <w:tcPr>
            <w:tcW w:w="1484" w:type="dxa"/>
          </w:tcPr>
          <w:p w14:paraId="36A73CF8" w14:textId="77777777" w:rsidR="00B845AA" w:rsidRPr="00816E73" w:rsidRDefault="00B845AA" w:rsidP="00186130">
            <w:pPr>
              <w:pStyle w:val="TableContainer"/>
            </w:pPr>
            <w:r w:rsidRPr="00816E73">
              <w:t>Cost</w:t>
            </w:r>
          </w:p>
        </w:tc>
        <w:tc>
          <w:tcPr>
            <w:tcW w:w="1296" w:type="dxa"/>
          </w:tcPr>
          <w:p w14:paraId="48DAC179" w14:textId="77777777" w:rsidR="00B845AA" w:rsidRPr="00816E73" w:rsidRDefault="00B845AA" w:rsidP="00186130">
            <w:pPr>
              <w:pStyle w:val="TableContainer"/>
            </w:pPr>
            <w:r w:rsidRPr="00816E73">
              <w:t>$128,185</w:t>
            </w:r>
          </w:p>
        </w:tc>
        <w:tc>
          <w:tcPr>
            <w:tcW w:w="1296" w:type="dxa"/>
          </w:tcPr>
          <w:p w14:paraId="0B3D0E76" w14:textId="77777777" w:rsidR="00B845AA" w:rsidRPr="00816E73" w:rsidRDefault="00B845AA" w:rsidP="00186130">
            <w:pPr>
              <w:pStyle w:val="TableContainer"/>
            </w:pPr>
            <w:r w:rsidRPr="00816E73">
              <w:t>$121,765</w:t>
            </w:r>
          </w:p>
        </w:tc>
        <w:tc>
          <w:tcPr>
            <w:tcW w:w="1296" w:type="dxa"/>
          </w:tcPr>
          <w:p w14:paraId="40606DA1" w14:textId="77777777" w:rsidR="00B845AA" w:rsidRPr="00816E73" w:rsidRDefault="00B845AA" w:rsidP="00186130">
            <w:pPr>
              <w:pStyle w:val="TableContainer"/>
            </w:pPr>
            <w:r w:rsidRPr="00816E73">
              <w:t>$161,716</w:t>
            </w:r>
          </w:p>
        </w:tc>
        <w:tc>
          <w:tcPr>
            <w:tcW w:w="1296" w:type="dxa"/>
          </w:tcPr>
          <w:p w14:paraId="4E5A8C22" w14:textId="77777777" w:rsidR="00B845AA" w:rsidRPr="00816E73" w:rsidRDefault="00B845AA" w:rsidP="00186130">
            <w:pPr>
              <w:pStyle w:val="TableContainer"/>
            </w:pPr>
            <w:r w:rsidRPr="00816E73">
              <w:t>$229,960</w:t>
            </w:r>
          </w:p>
        </w:tc>
        <w:tc>
          <w:tcPr>
            <w:tcW w:w="1296" w:type="dxa"/>
          </w:tcPr>
          <w:p w14:paraId="02BEDB9B" w14:textId="3876D85C" w:rsidR="00B845AA" w:rsidRPr="00816E73" w:rsidRDefault="00186BCC" w:rsidP="00186130">
            <w:pPr>
              <w:pStyle w:val="TableContainer"/>
            </w:pPr>
            <w:r w:rsidRPr="00186BCC">
              <w:t>$260,936</w:t>
            </w:r>
          </w:p>
        </w:tc>
        <w:tc>
          <w:tcPr>
            <w:tcW w:w="1296" w:type="dxa"/>
          </w:tcPr>
          <w:p w14:paraId="6EFB8852" w14:textId="17B2C939" w:rsidR="00B845AA" w:rsidRPr="00816E73" w:rsidRDefault="00350A8A" w:rsidP="00186130">
            <w:pPr>
              <w:pStyle w:val="TableContainer"/>
            </w:pPr>
            <w:r w:rsidRPr="00350A8A">
              <w:t>$268,436</w:t>
            </w:r>
          </w:p>
        </w:tc>
      </w:tr>
      <w:tr w:rsidR="00B845AA" w:rsidRPr="00816E73" w14:paraId="395BEEA2" w14:textId="77777777" w:rsidTr="00D90C6C">
        <w:trPr>
          <w:trHeight w:val="387"/>
          <w:jc w:val="center"/>
        </w:trPr>
        <w:tc>
          <w:tcPr>
            <w:tcW w:w="1484" w:type="dxa"/>
          </w:tcPr>
          <w:p w14:paraId="01BCB5EF" w14:textId="77777777" w:rsidR="00B845AA" w:rsidRPr="00816E73" w:rsidRDefault="00B845AA" w:rsidP="00186130">
            <w:pPr>
              <w:pStyle w:val="TableContainer"/>
            </w:pPr>
            <w:r w:rsidRPr="00816E73">
              <w:t>Percentage</w:t>
            </w:r>
          </w:p>
        </w:tc>
        <w:tc>
          <w:tcPr>
            <w:tcW w:w="1296" w:type="dxa"/>
          </w:tcPr>
          <w:p w14:paraId="3F9C4AEC" w14:textId="77777777" w:rsidR="00B845AA" w:rsidRPr="00816E73" w:rsidRDefault="00B845AA" w:rsidP="00186130">
            <w:pPr>
              <w:pStyle w:val="TableContainer"/>
            </w:pPr>
            <w:r w:rsidRPr="00816E73">
              <w:t>87.63%</w:t>
            </w:r>
          </w:p>
        </w:tc>
        <w:tc>
          <w:tcPr>
            <w:tcW w:w="1296" w:type="dxa"/>
          </w:tcPr>
          <w:p w14:paraId="69F302F2" w14:textId="77777777" w:rsidR="00B845AA" w:rsidRPr="00816E73" w:rsidRDefault="00B845AA" w:rsidP="00186130">
            <w:pPr>
              <w:pStyle w:val="TableContainer"/>
            </w:pPr>
            <w:r w:rsidRPr="00816E73">
              <w:t>100.00%</w:t>
            </w:r>
          </w:p>
        </w:tc>
        <w:tc>
          <w:tcPr>
            <w:tcW w:w="1296" w:type="dxa"/>
          </w:tcPr>
          <w:p w14:paraId="2AC4EC23" w14:textId="77777777" w:rsidR="00B845AA" w:rsidRPr="00816E73" w:rsidRDefault="00B845AA" w:rsidP="00186130">
            <w:pPr>
              <w:pStyle w:val="TableContainer"/>
            </w:pPr>
            <w:r w:rsidRPr="00816E73">
              <w:t>73.17%</w:t>
            </w:r>
          </w:p>
        </w:tc>
        <w:tc>
          <w:tcPr>
            <w:tcW w:w="1296" w:type="dxa"/>
          </w:tcPr>
          <w:p w14:paraId="5FA3B59B" w14:textId="77777777" w:rsidR="00B845AA" w:rsidRPr="00816E73" w:rsidRDefault="00B845AA" w:rsidP="00186130">
            <w:pPr>
              <w:pStyle w:val="TableContainer"/>
            </w:pPr>
            <w:r w:rsidRPr="00816E73">
              <w:t>68.16%</w:t>
            </w:r>
          </w:p>
        </w:tc>
        <w:tc>
          <w:tcPr>
            <w:tcW w:w="1296" w:type="dxa"/>
          </w:tcPr>
          <w:p w14:paraId="267AF2AC" w14:textId="2DD0DC31" w:rsidR="00B845AA" w:rsidRPr="00816E73" w:rsidRDefault="001B3D55" w:rsidP="00186130">
            <w:pPr>
              <w:pStyle w:val="TableContainer"/>
            </w:pPr>
            <w:r w:rsidRPr="001B3D55">
              <w:t>41.62%</w:t>
            </w:r>
          </w:p>
        </w:tc>
        <w:tc>
          <w:tcPr>
            <w:tcW w:w="1296" w:type="dxa"/>
          </w:tcPr>
          <w:p w14:paraId="55BC7185" w14:textId="171E4ACD" w:rsidR="00B845AA" w:rsidRPr="00816E73" w:rsidRDefault="00350A8A" w:rsidP="00186130">
            <w:pPr>
              <w:pStyle w:val="TableContainer"/>
            </w:pPr>
            <w:r w:rsidRPr="00350A8A">
              <w:t>60.02%</w:t>
            </w:r>
          </w:p>
        </w:tc>
      </w:tr>
    </w:tbl>
    <w:p w14:paraId="013FB667" w14:textId="77777777" w:rsidR="00182408" w:rsidRPr="00C37423" w:rsidRDefault="00182408" w:rsidP="0031580C">
      <w:pPr>
        <w:pStyle w:val="Note"/>
        <w:rPr>
          <w:sz w:val="16"/>
        </w:rPr>
      </w:pPr>
      <w:r w:rsidRPr="000E50C5">
        <w:t>*</w:t>
      </w:r>
      <w:r>
        <w:t>Cost</w:t>
      </w:r>
      <w:r w:rsidRPr="000E50C5">
        <w:t xml:space="preserve"> for FY2017</w:t>
      </w:r>
      <w:r>
        <w:rPr>
          <w:b/>
          <w:bCs/>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t xml:space="preserve">cost </w:t>
      </w:r>
      <w:r w:rsidRPr="00AF2D98">
        <w:t>in</w:t>
      </w:r>
      <w:r w:rsidRPr="00AF2D98">
        <w:rPr>
          <w:spacing w:val="-5"/>
        </w:rPr>
        <w:t xml:space="preserve"> </w:t>
      </w:r>
      <w:r w:rsidRPr="00AF2D98">
        <w:t>the</w:t>
      </w:r>
      <w:r w:rsidRPr="00AF2D98">
        <w:rPr>
          <w:spacing w:val="-4"/>
        </w:rPr>
        <w:t xml:space="preserve"> </w:t>
      </w:r>
      <w:r w:rsidRPr="00AF2D98">
        <w:t>FY201</w:t>
      </w:r>
      <w:r>
        <w:t>7</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24D22A53" w14:textId="10FFB7C8" w:rsidR="00B845AA" w:rsidRDefault="00B845AA" w:rsidP="00B9054E">
      <w:pPr>
        <w:pStyle w:val="Heading3"/>
      </w:pPr>
      <w:r>
        <w:br w:type="page"/>
      </w:r>
      <w:r>
        <w:lastRenderedPageBreak/>
        <w:t>Detailed Fee Schedule</w:t>
      </w:r>
    </w:p>
    <w:p w14:paraId="606795CA" w14:textId="00EA4911" w:rsidR="00CA441F" w:rsidRPr="00CA441F" w:rsidRDefault="00CA441F" w:rsidP="00E35EDF">
      <w:pPr>
        <w:pStyle w:val="Heading4"/>
      </w:pPr>
      <w:r w:rsidRPr="00C67BEE">
        <w:t>Body Piercing</w:t>
      </w:r>
    </w:p>
    <w:tbl>
      <w:tblPr>
        <w:tblStyle w:val="HHSTableforTextData2"/>
        <w:tblW w:w="10656" w:type="dxa"/>
        <w:tblInd w:w="0" w:type="dxa"/>
        <w:tblLayout w:type="fixed"/>
        <w:tblLook w:val="01E0" w:firstRow="1" w:lastRow="1" w:firstColumn="1" w:lastColumn="1" w:noHBand="0" w:noVBand="0"/>
      </w:tblPr>
      <w:tblGrid>
        <w:gridCol w:w="6050"/>
        <w:gridCol w:w="1174"/>
        <w:gridCol w:w="3432"/>
      </w:tblGrid>
      <w:tr w:rsidR="00B845AA" w:rsidRPr="00106F13" w14:paraId="4528BAD9" w14:textId="77777777" w:rsidTr="00591DE5">
        <w:trPr>
          <w:cnfStyle w:val="100000000000" w:firstRow="1" w:lastRow="0" w:firstColumn="0" w:lastColumn="0" w:oddVBand="0" w:evenVBand="0" w:oddHBand="0" w:evenHBand="0" w:firstRowFirstColumn="0" w:firstRowLastColumn="0" w:lastRowFirstColumn="0" w:lastRowLastColumn="0"/>
          <w:trHeight w:val="288"/>
        </w:trPr>
        <w:tc>
          <w:tcPr>
            <w:tcW w:w="6030" w:type="dxa"/>
          </w:tcPr>
          <w:p w14:paraId="78528DAA" w14:textId="77777777" w:rsidR="00B845AA" w:rsidRPr="00106F13" w:rsidRDefault="00B845AA" w:rsidP="00186130">
            <w:pPr>
              <w:pStyle w:val="TableContainer"/>
            </w:pPr>
            <w:r w:rsidRPr="00106F13">
              <w:t>Type</w:t>
            </w:r>
          </w:p>
        </w:tc>
        <w:tc>
          <w:tcPr>
            <w:tcW w:w="1170" w:type="dxa"/>
          </w:tcPr>
          <w:p w14:paraId="1211AB8C" w14:textId="77777777" w:rsidR="00B845AA" w:rsidRPr="00106F13" w:rsidRDefault="00B845AA" w:rsidP="00186130">
            <w:pPr>
              <w:pStyle w:val="TableContainer"/>
            </w:pPr>
            <w:r w:rsidRPr="00106F13">
              <w:t>Amount</w:t>
            </w:r>
          </w:p>
        </w:tc>
        <w:tc>
          <w:tcPr>
            <w:tcW w:w="3420" w:type="dxa"/>
          </w:tcPr>
          <w:p w14:paraId="4AEEC5D8" w14:textId="77777777" w:rsidR="00B845AA" w:rsidRPr="00106F13" w:rsidRDefault="00B845AA" w:rsidP="00186130">
            <w:pPr>
              <w:pStyle w:val="TableContainer"/>
            </w:pPr>
            <w:r w:rsidRPr="00106F13">
              <w:t>Period</w:t>
            </w:r>
          </w:p>
        </w:tc>
      </w:tr>
      <w:tr w:rsidR="00B845AA" w:rsidRPr="00106F13" w14:paraId="39BD12FA" w14:textId="77777777" w:rsidTr="00591DE5">
        <w:trPr>
          <w:trHeight w:val="144"/>
        </w:trPr>
        <w:tc>
          <w:tcPr>
            <w:tcW w:w="6030" w:type="dxa"/>
          </w:tcPr>
          <w:p w14:paraId="4694E655" w14:textId="77777777" w:rsidR="00B845AA" w:rsidRPr="00106F13" w:rsidRDefault="00B845AA" w:rsidP="00186130">
            <w:pPr>
              <w:pStyle w:val="TableContainer"/>
            </w:pPr>
            <w:r w:rsidRPr="00106F13">
              <w:t>Initial License Fee (Body Piercing Only)</w:t>
            </w:r>
          </w:p>
        </w:tc>
        <w:tc>
          <w:tcPr>
            <w:tcW w:w="1170" w:type="dxa"/>
          </w:tcPr>
          <w:p w14:paraId="59551A01" w14:textId="77777777" w:rsidR="00B845AA" w:rsidRPr="00106F13" w:rsidRDefault="00B845AA" w:rsidP="00186130">
            <w:pPr>
              <w:pStyle w:val="TableContainer"/>
            </w:pPr>
            <w:r w:rsidRPr="00106F13">
              <w:t>$400</w:t>
            </w:r>
          </w:p>
        </w:tc>
        <w:tc>
          <w:tcPr>
            <w:tcW w:w="3420" w:type="dxa"/>
          </w:tcPr>
          <w:p w14:paraId="30D36B03" w14:textId="77777777" w:rsidR="00B845AA" w:rsidRPr="00106F13" w:rsidRDefault="00B845AA" w:rsidP="00186130">
            <w:pPr>
              <w:pStyle w:val="TableContainer"/>
            </w:pPr>
            <w:r w:rsidRPr="00106F13">
              <w:t>Two Years</w:t>
            </w:r>
          </w:p>
        </w:tc>
      </w:tr>
      <w:tr w:rsidR="00B845AA" w:rsidRPr="00106F13" w14:paraId="05F9C821"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030" w:type="dxa"/>
          </w:tcPr>
          <w:p w14:paraId="258DE633" w14:textId="77777777" w:rsidR="00B845AA" w:rsidRPr="00106F13" w:rsidRDefault="00B845AA" w:rsidP="00186130">
            <w:pPr>
              <w:pStyle w:val="TableContainer"/>
            </w:pPr>
            <w:r w:rsidRPr="00106F13">
              <w:t>Renewal License Fee (Body Piercing Only)</w:t>
            </w:r>
          </w:p>
        </w:tc>
        <w:tc>
          <w:tcPr>
            <w:tcW w:w="1170" w:type="dxa"/>
          </w:tcPr>
          <w:p w14:paraId="4FC50326" w14:textId="77777777" w:rsidR="00B845AA" w:rsidRPr="00106F13" w:rsidRDefault="00B845AA" w:rsidP="00186130">
            <w:pPr>
              <w:pStyle w:val="TableContainer"/>
            </w:pPr>
            <w:r w:rsidRPr="00106F13">
              <w:t>$400</w:t>
            </w:r>
          </w:p>
        </w:tc>
        <w:tc>
          <w:tcPr>
            <w:tcW w:w="3420" w:type="dxa"/>
          </w:tcPr>
          <w:p w14:paraId="5416B3BA" w14:textId="77777777" w:rsidR="00B845AA" w:rsidRPr="00106F13" w:rsidRDefault="00B845AA" w:rsidP="00186130">
            <w:pPr>
              <w:pStyle w:val="TableContainer"/>
            </w:pPr>
            <w:r w:rsidRPr="00106F13">
              <w:t>Two Years</w:t>
            </w:r>
          </w:p>
        </w:tc>
      </w:tr>
      <w:tr w:rsidR="00B845AA" w:rsidRPr="00106F13" w14:paraId="41FB4A6D" w14:textId="77777777" w:rsidTr="00591DE5">
        <w:trPr>
          <w:trHeight w:val="144"/>
        </w:trPr>
        <w:tc>
          <w:tcPr>
            <w:tcW w:w="6030" w:type="dxa"/>
          </w:tcPr>
          <w:p w14:paraId="5A7F607F" w14:textId="77777777" w:rsidR="00B845AA" w:rsidRPr="00106F13" w:rsidRDefault="00B845AA" w:rsidP="00186130">
            <w:pPr>
              <w:pStyle w:val="TableContainer"/>
            </w:pPr>
            <w:r w:rsidRPr="00106F13">
              <w:t>Temporary Location License Fee (Body Piercing Only)</w:t>
            </w:r>
          </w:p>
        </w:tc>
        <w:tc>
          <w:tcPr>
            <w:tcW w:w="1170" w:type="dxa"/>
          </w:tcPr>
          <w:p w14:paraId="63A5BF0D" w14:textId="77777777" w:rsidR="00B845AA" w:rsidRPr="00106F13" w:rsidRDefault="00B845AA" w:rsidP="00186130">
            <w:pPr>
              <w:pStyle w:val="TableContainer"/>
            </w:pPr>
            <w:r w:rsidRPr="00106F13">
              <w:t>$200</w:t>
            </w:r>
          </w:p>
        </w:tc>
        <w:tc>
          <w:tcPr>
            <w:tcW w:w="3420" w:type="dxa"/>
          </w:tcPr>
          <w:p w14:paraId="689F4A89" w14:textId="77777777" w:rsidR="00B845AA" w:rsidRPr="00106F13" w:rsidRDefault="00B845AA" w:rsidP="00186130">
            <w:pPr>
              <w:pStyle w:val="TableContainer"/>
            </w:pPr>
            <w:r w:rsidRPr="00106F13">
              <w:t>Not to Exceed 7 Consecutive Days</w:t>
            </w:r>
          </w:p>
        </w:tc>
      </w:tr>
      <w:tr w:rsidR="00B845AA" w:rsidRPr="00106F13" w14:paraId="5356D3A3"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030" w:type="dxa"/>
          </w:tcPr>
          <w:p w14:paraId="60631D93" w14:textId="77777777" w:rsidR="00B845AA" w:rsidRPr="00106F13" w:rsidRDefault="00B845AA" w:rsidP="00186130">
            <w:pPr>
              <w:pStyle w:val="TableContainer"/>
            </w:pPr>
            <w:r w:rsidRPr="00106F13">
              <w:t>Minor Amendment Fee (Body Piercing Only)</w:t>
            </w:r>
          </w:p>
        </w:tc>
        <w:tc>
          <w:tcPr>
            <w:tcW w:w="1170" w:type="dxa"/>
          </w:tcPr>
          <w:p w14:paraId="55727268" w14:textId="77777777" w:rsidR="00B845AA" w:rsidRPr="00106F13" w:rsidRDefault="00B845AA" w:rsidP="00186130">
            <w:pPr>
              <w:pStyle w:val="TableContainer"/>
            </w:pPr>
            <w:r w:rsidRPr="00106F13">
              <w:t>$200</w:t>
            </w:r>
          </w:p>
        </w:tc>
        <w:tc>
          <w:tcPr>
            <w:tcW w:w="3420" w:type="dxa"/>
          </w:tcPr>
          <w:p w14:paraId="229BF01A" w14:textId="77777777" w:rsidR="00B845AA" w:rsidRPr="00106F13" w:rsidRDefault="00B845AA" w:rsidP="00186130">
            <w:pPr>
              <w:pStyle w:val="TableContainer"/>
            </w:pPr>
            <w:r w:rsidRPr="00106F13">
              <w:t>Per Occurrence</w:t>
            </w:r>
          </w:p>
        </w:tc>
      </w:tr>
      <w:tr w:rsidR="00B845AA" w:rsidRPr="00106F13" w14:paraId="7C5D9935" w14:textId="77777777" w:rsidTr="00591DE5">
        <w:trPr>
          <w:trHeight w:val="144"/>
        </w:trPr>
        <w:tc>
          <w:tcPr>
            <w:tcW w:w="6030" w:type="dxa"/>
          </w:tcPr>
          <w:p w14:paraId="4501E4EA" w14:textId="77777777" w:rsidR="00B845AA" w:rsidRPr="00106F13" w:rsidRDefault="00B845AA" w:rsidP="00186130">
            <w:pPr>
              <w:pStyle w:val="TableContainer"/>
            </w:pPr>
            <w:r w:rsidRPr="00106F13">
              <w:t>Initial License Fee (In Conjunction with Tattoo License)</w:t>
            </w:r>
          </w:p>
        </w:tc>
        <w:tc>
          <w:tcPr>
            <w:tcW w:w="1170" w:type="dxa"/>
          </w:tcPr>
          <w:p w14:paraId="74B7B088" w14:textId="77777777" w:rsidR="00B845AA" w:rsidRPr="00106F13" w:rsidRDefault="00B845AA" w:rsidP="00186130">
            <w:pPr>
              <w:pStyle w:val="TableContainer"/>
            </w:pPr>
            <w:r w:rsidRPr="00106F13">
              <w:t>$300</w:t>
            </w:r>
          </w:p>
        </w:tc>
        <w:tc>
          <w:tcPr>
            <w:tcW w:w="3420" w:type="dxa"/>
          </w:tcPr>
          <w:p w14:paraId="45FC5535" w14:textId="77777777" w:rsidR="00B845AA" w:rsidRPr="00106F13" w:rsidRDefault="00B845AA" w:rsidP="00186130">
            <w:pPr>
              <w:pStyle w:val="TableContainer"/>
            </w:pPr>
            <w:r w:rsidRPr="00106F13">
              <w:t>Two Years</w:t>
            </w:r>
          </w:p>
        </w:tc>
      </w:tr>
      <w:tr w:rsidR="00B845AA" w:rsidRPr="00106F13" w14:paraId="7E44493B"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030" w:type="dxa"/>
          </w:tcPr>
          <w:p w14:paraId="2DCB86FB" w14:textId="77777777" w:rsidR="00B845AA" w:rsidRPr="00106F13" w:rsidRDefault="00B845AA" w:rsidP="00186130">
            <w:pPr>
              <w:pStyle w:val="TableContainer"/>
            </w:pPr>
            <w:r w:rsidRPr="00106F13">
              <w:t>Renewal License Fee (In Conjunction with Tattoo License)</w:t>
            </w:r>
          </w:p>
        </w:tc>
        <w:tc>
          <w:tcPr>
            <w:tcW w:w="1170" w:type="dxa"/>
          </w:tcPr>
          <w:p w14:paraId="7406276B" w14:textId="77777777" w:rsidR="00B845AA" w:rsidRPr="00106F13" w:rsidRDefault="00B845AA" w:rsidP="00186130">
            <w:pPr>
              <w:pStyle w:val="TableContainer"/>
            </w:pPr>
            <w:r w:rsidRPr="00106F13">
              <w:t>$300</w:t>
            </w:r>
          </w:p>
        </w:tc>
        <w:tc>
          <w:tcPr>
            <w:tcW w:w="3420" w:type="dxa"/>
          </w:tcPr>
          <w:p w14:paraId="2B2324B7" w14:textId="77777777" w:rsidR="00B845AA" w:rsidRPr="00106F13" w:rsidRDefault="00B845AA" w:rsidP="00186130">
            <w:pPr>
              <w:pStyle w:val="TableContainer"/>
            </w:pPr>
            <w:r w:rsidRPr="00106F13">
              <w:t>Two Years</w:t>
            </w:r>
          </w:p>
        </w:tc>
      </w:tr>
      <w:tr w:rsidR="00B845AA" w:rsidRPr="00106F13" w14:paraId="4F060D4B" w14:textId="77777777" w:rsidTr="00591DE5">
        <w:trPr>
          <w:trHeight w:val="144"/>
        </w:trPr>
        <w:tc>
          <w:tcPr>
            <w:tcW w:w="6030" w:type="dxa"/>
          </w:tcPr>
          <w:p w14:paraId="1CBA6AF3" w14:textId="77777777" w:rsidR="00B845AA" w:rsidRPr="00106F13" w:rsidRDefault="00B845AA" w:rsidP="00186130">
            <w:pPr>
              <w:pStyle w:val="TableContainer"/>
            </w:pPr>
            <w:r w:rsidRPr="00106F13">
              <w:t>Temporary Location License Fee (In Conjunction with Tattoo License)</w:t>
            </w:r>
          </w:p>
        </w:tc>
        <w:tc>
          <w:tcPr>
            <w:tcW w:w="1170" w:type="dxa"/>
          </w:tcPr>
          <w:p w14:paraId="36A5B256" w14:textId="77777777" w:rsidR="00B845AA" w:rsidRPr="00106F13" w:rsidRDefault="00B845AA" w:rsidP="00186130">
            <w:pPr>
              <w:pStyle w:val="TableContainer"/>
            </w:pPr>
            <w:r w:rsidRPr="00106F13">
              <w:t>$150</w:t>
            </w:r>
          </w:p>
        </w:tc>
        <w:tc>
          <w:tcPr>
            <w:tcW w:w="3420" w:type="dxa"/>
          </w:tcPr>
          <w:p w14:paraId="0DB760B7" w14:textId="77777777" w:rsidR="00B845AA" w:rsidRPr="00106F13" w:rsidRDefault="00B845AA" w:rsidP="00186130">
            <w:pPr>
              <w:pStyle w:val="TableContainer"/>
            </w:pPr>
            <w:r w:rsidRPr="00106F13">
              <w:t>Not to Exceed 7 Days</w:t>
            </w:r>
          </w:p>
        </w:tc>
      </w:tr>
      <w:tr w:rsidR="00B845AA" w:rsidRPr="00106F13" w14:paraId="1B2B9867"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030" w:type="dxa"/>
          </w:tcPr>
          <w:p w14:paraId="3638D4A8" w14:textId="77777777" w:rsidR="00B845AA" w:rsidRPr="00106F13" w:rsidRDefault="00B845AA" w:rsidP="00186130">
            <w:pPr>
              <w:pStyle w:val="TableContainer"/>
            </w:pPr>
            <w:r w:rsidRPr="00106F13">
              <w:t>Minor Amendment Fee (In Conjunction with Tattoo License)</w:t>
            </w:r>
          </w:p>
        </w:tc>
        <w:tc>
          <w:tcPr>
            <w:tcW w:w="1170" w:type="dxa"/>
          </w:tcPr>
          <w:p w14:paraId="3D4305C7" w14:textId="77777777" w:rsidR="00B845AA" w:rsidRPr="00106F13" w:rsidRDefault="00B845AA" w:rsidP="00186130">
            <w:pPr>
              <w:pStyle w:val="TableContainer"/>
            </w:pPr>
            <w:r w:rsidRPr="00106F13">
              <w:t>$150</w:t>
            </w:r>
          </w:p>
        </w:tc>
        <w:tc>
          <w:tcPr>
            <w:tcW w:w="3420" w:type="dxa"/>
          </w:tcPr>
          <w:p w14:paraId="4F41677A" w14:textId="77777777" w:rsidR="00B845AA" w:rsidRPr="00106F13" w:rsidRDefault="00B845AA" w:rsidP="00186130">
            <w:pPr>
              <w:pStyle w:val="TableContainer"/>
            </w:pPr>
            <w:r w:rsidRPr="00106F13">
              <w:t>Per Occurrence</w:t>
            </w:r>
          </w:p>
        </w:tc>
      </w:tr>
      <w:tr w:rsidR="004050A8" w:rsidRPr="00106F13" w14:paraId="6C0309D8" w14:textId="77777777" w:rsidTr="00591DE5">
        <w:trPr>
          <w:trHeight w:val="144"/>
        </w:trPr>
        <w:tc>
          <w:tcPr>
            <w:tcW w:w="6030" w:type="dxa"/>
          </w:tcPr>
          <w:p w14:paraId="33991058" w14:textId="23D132EA" w:rsidR="004050A8" w:rsidRPr="00106F13" w:rsidRDefault="006337C4" w:rsidP="00186130">
            <w:pPr>
              <w:pStyle w:val="TableContainer"/>
            </w:pPr>
            <w:r>
              <w:t>Late Fee</w:t>
            </w:r>
          </w:p>
        </w:tc>
        <w:tc>
          <w:tcPr>
            <w:tcW w:w="1170" w:type="dxa"/>
          </w:tcPr>
          <w:p w14:paraId="1214CBCD" w14:textId="2B9B0124" w:rsidR="004050A8" w:rsidRPr="00106F13" w:rsidRDefault="006337C4" w:rsidP="00186130">
            <w:pPr>
              <w:pStyle w:val="TableContainer"/>
            </w:pPr>
            <w:r>
              <w:t>$100</w:t>
            </w:r>
          </w:p>
        </w:tc>
        <w:tc>
          <w:tcPr>
            <w:tcW w:w="3420" w:type="dxa"/>
          </w:tcPr>
          <w:p w14:paraId="42DB240E" w14:textId="77777777" w:rsidR="004050A8" w:rsidRPr="00106F13" w:rsidRDefault="004050A8" w:rsidP="00186130">
            <w:pPr>
              <w:pStyle w:val="TableContainer"/>
            </w:pPr>
          </w:p>
        </w:tc>
      </w:tr>
    </w:tbl>
    <w:p w14:paraId="4043A413" w14:textId="180544CE" w:rsidR="00B845AA" w:rsidRDefault="00B845AA" w:rsidP="007B0A3E">
      <w:pPr>
        <w:pStyle w:val="Heading2"/>
      </w:pPr>
      <w:r>
        <w:br w:type="page"/>
      </w:r>
      <w:bookmarkStart w:id="21" w:name="_Toc533823"/>
      <w:r>
        <w:lastRenderedPageBreak/>
        <w:t>Food, Drug, Device &amp; Cosmetic Salvage</w:t>
      </w:r>
      <w:bookmarkEnd w:id="21"/>
    </w:p>
    <w:tbl>
      <w:tblPr>
        <w:tblStyle w:val="TableGrid"/>
        <w:tblW w:w="10656" w:type="dxa"/>
        <w:tblLayout w:type="fixed"/>
        <w:tblLook w:val="01E0" w:firstRow="1" w:lastRow="1" w:firstColumn="1" w:lastColumn="1" w:noHBand="0" w:noVBand="0"/>
      </w:tblPr>
      <w:tblGrid>
        <w:gridCol w:w="2494"/>
        <w:gridCol w:w="8162"/>
      </w:tblGrid>
      <w:tr w:rsidR="00B845AA" w:rsidRPr="00AC6938" w14:paraId="425EEC06" w14:textId="77777777" w:rsidTr="00796B8F">
        <w:tc>
          <w:tcPr>
            <w:tcW w:w="2448" w:type="dxa"/>
          </w:tcPr>
          <w:p w14:paraId="7DFA4564" w14:textId="77777777" w:rsidR="00B845AA" w:rsidRPr="00AC6938" w:rsidRDefault="00B845AA" w:rsidP="00186130">
            <w:pPr>
              <w:pStyle w:val="TableContainer"/>
            </w:pPr>
            <w:r w:rsidRPr="00AC6938">
              <w:t>Date of Origin:</w:t>
            </w:r>
          </w:p>
        </w:tc>
        <w:tc>
          <w:tcPr>
            <w:tcW w:w="8011" w:type="dxa"/>
          </w:tcPr>
          <w:p w14:paraId="0544FB07" w14:textId="77777777" w:rsidR="00B845AA" w:rsidRPr="00AC6938" w:rsidRDefault="00B845AA" w:rsidP="00186130">
            <w:pPr>
              <w:pStyle w:val="TableContainer"/>
            </w:pPr>
            <w:r w:rsidRPr="00AC6938">
              <w:t>1983 by H.B. 1685, 68th Leg., R.S.</w:t>
            </w:r>
          </w:p>
        </w:tc>
      </w:tr>
      <w:tr w:rsidR="00B845AA" w:rsidRPr="00AC6938" w14:paraId="05F64697" w14:textId="77777777" w:rsidTr="00796B8F">
        <w:tc>
          <w:tcPr>
            <w:tcW w:w="2448" w:type="dxa"/>
          </w:tcPr>
          <w:p w14:paraId="4E9169A9" w14:textId="77777777" w:rsidR="00B845AA" w:rsidRPr="00AC6938" w:rsidRDefault="00B845AA" w:rsidP="00186130">
            <w:pPr>
              <w:pStyle w:val="TableContainer"/>
            </w:pPr>
            <w:r w:rsidRPr="00AC6938">
              <w:t>Statutory Authority:</w:t>
            </w:r>
          </w:p>
        </w:tc>
        <w:tc>
          <w:tcPr>
            <w:tcW w:w="8011" w:type="dxa"/>
          </w:tcPr>
          <w:p w14:paraId="3B8F5D2C" w14:textId="0A4B8EF5" w:rsidR="00B845AA" w:rsidRPr="00AC6938" w:rsidRDefault="00B845AA" w:rsidP="00186130">
            <w:pPr>
              <w:pStyle w:val="TableContainer"/>
            </w:pPr>
            <w:r w:rsidRPr="00AC6938">
              <w:t>H&amp;SC §§ 12.0111, 432.009 (Fees)</w:t>
            </w:r>
          </w:p>
        </w:tc>
      </w:tr>
      <w:tr w:rsidR="00B845AA" w:rsidRPr="00AC6938" w14:paraId="37A7698E" w14:textId="77777777" w:rsidTr="00796B8F">
        <w:tc>
          <w:tcPr>
            <w:tcW w:w="2448" w:type="dxa"/>
          </w:tcPr>
          <w:p w14:paraId="53FECE05" w14:textId="77777777" w:rsidR="00B845AA" w:rsidRPr="00AC6938" w:rsidRDefault="00B845AA" w:rsidP="00186130">
            <w:pPr>
              <w:pStyle w:val="TableContainer"/>
            </w:pPr>
            <w:r w:rsidRPr="00AC6938">
              <w:t>Texas Administrative Code Reference:</w:t>
            </w:r>
          </w:p>
        </w:tc>
        <w:tc>
          <w:tcPr>
            <w:tcW w:w="8011" w:type="dxa"/>
          </w:tcPr>
          <w:p w14:paraId="71327460" w14:textId="7B243636" w:rsidR="00B845AA" w:rsidRPr="00AC6938" w:rsidRDefault="00B845AA" w:rsidP="00186130">
            <w:pPr>
              <w:pStyle w:val="TableContainer"/>
            </w:pPr>
            <w:r w:rsidRPr="00AC6938">
              <w:t>25 T.A.C. §§ 229.546 (Food Salvage), 229.576 (Drug Salvage), 229.606 (Device Salvage), 229.636 (Cosmetic Salvage)</w:t>
            </w:r>
          </w:p>
        </w:tc>
      </w:tr>
      <w:tr w:rsidR="00B845AA" w:rsidRPr="00AC6938" w14:paraId="6E4978FD" w14:textId="77777777" w:rsidTr="00796B8F">
        <w:tc>
          <w:tcPr>
            <w:tcW w:w="2448" w:type="dxa"/>
          </w:tcPr>
          <w:p w14:paraId="2C894EF8" w14:textId="77777777" w:rsidR="00B845AA" w:rsidRPr="00AC6938" w:rsidRDefault="00B845AA" w:rsidP="00186130">
            <w:pPr>
              <w:pStyle w:val="TableContainer"/>
            </w:pPr>
            <w:r w:rsidRPr="00AC6938">
              <w:t>Fee Set By:</w:t>
            </w:r>
          </w:p>
        </w:tc>
        <w:tc>
          <w:tcPr>
            <w:tcW w:w="8011" w:type="dxa"/>
          </w:tcPr>
          <w:p w14:paraId="2AA74687" w14:textId="77777777" w:rsidR="00B845AA" w:rsidRPr="00AC6938" w:rsidRDefault="00B845AA" w:rsidP="00186130">
            <w:pPr>
              <w:pStyle w:val="TableContainer"/>
            </w:pPr>
            <w:r w:rsidRPr="00AC6938">
              <w:t>Rule</w:t>
            </w:r>
          </w:p>
        </w:tc>
      </w:tr>
      <w:tr w:rsidR="00B845AA" w:rsidRPr="00AC6938" w14:paraId="30CFBEFE" w14:textId="77777777" w:rsidTr="00796B8F">
        <w:tc>
          <w:tcPr>
            <w:tcW w:w="2448" w:type="dxa"/>
          </w:tcPr>
          <w:p w14:paraId="13B37AD9" w14:textId="77777777" w:rsidR="00B845AA" w:rsidRPr="00AC6938" w:rsidRDefault="00B845AA" w:rsidP="00186130">
            <w:pPr>
              <w:pStyle w:val="TableContainer"/>
            </w:pPr>
            <w:r w:rsidRPr="00AC6938">
              <w:t>Fee Capped:</w:t>
            </w:r>
          </w:p>
        </w:tc>
        <w:tc>
          <w:tcPr>
            <w:tcW w:w="8011" w:type="dxa"/>
          </w:tcPr>
          <w:p w14:paraId="677C90E6" w14:textId="77777777" w:rsidR="00B845AA" w:rsidRPr="00AC6938" w:rsidRDefault="00B845AA" w:rsidP="00186130">
            <w:pPr>
              <w:pStyle w:val="TableContainer"/>
            </w:pPr>
            <w:r w:rsidRPr="00AC6938">
              <w:t>No</w:t>
            </w:r>
          </w:p>
        </w:tc>
      </w:tr>
      <w:tr w:rsidR="00B845AA" w:rsidRPr="00AC6938" w14:paraId="151303FC" w14:textId="77777777" w:rsidTr="00796B8F">
        <w:tc>
          <w:tcPr>
            <w:tcW w:w="2448" w:type="dxa"/>
          </w:tcPr>
          <w:p w14:paraId="7D0238FC" w14:textId="77777777" w:rsidR="00B845AA" w:rsidRPr="00AC6938" w:rsidRDefault="00B845AA" w:rsidP="00186130">
            <w:pPr>
              <w:pStyle w:val="TableContainer"/>
            </w:pPr>
            <w:r w:rsidRPr="00AC6938">
              <w:t>Description:</w:t>
            </w:r>
          </w:p>
        </w:tc>
        <w:tc>
          <w:tcPr>
            <w:tcW w:w="8011" w:type="dxa"/>
          </w:tcPr>
          <w:p w14:paraId="59510AAA" w14:textId="5778284B" w:rsidR="00B845AA" w:rsidRPr="00AC6938" w:rsidRDefault="00EC189B" w:rsidP="00186130">
            <w:pPr>
              <w:pStyle w:val="TableContainer"/>
            </w:pPr>
            <w:r w:rsidRPr="00EC189B">
              <w:t>Licensing fee charged for regulation of salvage brokers or salvage establishments for food, drugs, devices or cosmetics. A salvage broker engages in the selling, distributing, or trafficking of distressed or salvaged merchandise but does not operate a salvage establishment. A salvage establishment is a place of business engaging in reconditioning distressed merchandise, or that buys, sells, or distributes salvaged merchandise for human use.</w:t>
            </w:r>
          </w:p>
        </w:tc>
      </w:tr>
      <w:tr w:rsidR="00B845AA" w:rsidRPr="00AC6938" w14:paraId="21C2B686" w14:textId="77777777" w:rsidTr="00796B8F">
        <w:tc>
          <w:tcPr>
            <w:tcW w:w="2448" w:type="dxa"/>
          </w:tcPr>
          <w:p w14:paraId="158CA76D" w14:textId="77777777" w:rsidR="00B845AA" w:rsidRPr="00AC6938" w:rsidRDefault="00B845AA" w:rsidP="00186130">
            <w:pPr>
              <w:pStyle w:val="TableContainer"/>
            </w:pPr>
            <w:r w:rsidRPr="00AC6938">
              <w:t>Note:</w:t>
            </w:r>
          </w:p>
        </w:tc>
        <w:tc>
          <w:tcPr>
            <w:tcW w:w="8011" w:type="dxa"/>
          </w:tcPr>
          <w:p w14:paraId="4FFFC202" w14:textId="77777777" w:rsidR="00B845AA" w:rsidRPr="00AC6938" w:rsidRDefault="00B845AA" w:rsidP="00186130">
            <w:pPr>
              <w:pStyle w:val="TableContainer"/>
            </w:pPr>
            <w:r w:rsidRPr="00AC6938">
              <w:t xml:space="preserve">Amended by Acts 1989, </w:t>
            </w:r>
            <w:proofErr w:type="spellStart"/>
            <w:r w:rsidRPr="00AC6938">
              <w:t>ch</w:t>
            </w:r>
            <w:proofErr w:type="spellEnd"/>
            <w:r w:rsidRPr="00AC6938">
              <w:t xml:space="preserve"> 678, §1, 71st Leg. (HB 2136); Amended by Acts 2015, 84th Leg., R.S., Ch. 1 (S.B. 219), Sec. 3.1016, eff. April 2, 2015.</w:t>
            </w:r>
          </w:p>
        </w:tc>
      </w:tr>
      <w:tr w:rsidR="00B845AA" w:rsidRPr="00AC6938" w14:paraId="764671D7" w14:textId="77777777" w:rsidTr="00796B8F">
        <w:tc>
          <w:tcPr>
            <w:tcW w:w="2448" w:type="dxa"/>
          </w:tcPr>
          <w:p w14:paraId="45E0E675" w14:textId="77777777" w:rsidR="00B845AA" w:rsidRPr="00AC6938" w:rsidRDefault="00B845AA" w:rsidP="00186130">
            <w:pPr>
              <w:pStyle w:val="TableContainer"/>
            </w:pPr>
            <w:r w:rsidRPr="00AC6938">
              <w:t>Date Due:</w:t>
            </w:r>
          </w:p>
        </w:tc>
        <w:tc>
          <w:tcPr>
            <w:tcW w:w="8011" w:type="dxa"/>
          </w:tcPr>
          <w:p w14:paraId="5FF5DDAF" w14:textId="77777777" w:rsidR="00B845AA" w:rsidRPr="00AC6938" w:rsidRDefault="00B845AA" w:rsidP="00186130">
            <w:pPr>
              <w:pStyle w:val="TableContainer"/>
            </w:pPr>
            <w:r w:rsidRPr="00AC6938">
              <w:t>At time of initial application or biennial renewal.</w:t>
            </w:r>
          </w:p>
        </w:tc>
      </w:tr>
      <w:tr w:rsidR="00B845AA" w:rsidRPr="00AC6938" w14:paraId="705F73A9" w14:textId="77777777" w:rsidTr="00796B8F">
        <w:tc>
          <w:tcPr>
            <w:tcW w:w="2448" w:type="dxa"/>
          </w:tcPr>
          <w:p w14:paraId="078A3B32" w14:textId="77777777" w:rsidR="00B845AA" w:rsidRPr="00AC6938" w:rsidRDefault="00B845AA" w:rsidP="00186130">
            <w:pPr>
              <w:pStyle w:val="TableContainer"/>
            </w:pPr>
            <w:r w:rsidRPr="00AC6938">
              <w:t>Deposited To:</w:t>
            </w:r>
          </w:p>
        </w:tc>
        <w:tc>
          <w:tcPr>
            <w:tcW w:w="8011" w:type="dxa"/>
          </w:tcPr>
          <w:p w14:paraId="5D0DAAD4" w14:textId="77777777" w:rsidR="00B845AA" w:rsidRPr="00AC6938" w:rsidRDefault="00B845AA" w:rsidP="00186130">
            <w:pPr>
              <w:pStyle w:val="TableContainer"/>
            </w:pPr>
            <w:r w:rsidRPr="00AC6938">
              <w:t>General Revenue Fund No. 0001, Revenue Code 355402.</w:t>
            </w:r>
          </w:p>
        </w:tc>
      </w:tr>
    </w:tbl>
    <w:p w14:paraId="24A81A75" w14:textId="1228E6EF" w:rsidR="00B845AA" w:rsidRDefault="000A6EC4" w:rsidP="00E35EDF">
      <w:pPr>
        <w:pStyle w:val="BodyText"/>
        <w:rPr>
          <w:noProof/>
        </w:rPr>
      </w:pPr>
      <w:r>
        <w:rPr>
          <w:noProof/>
        </w:rPr>
        <w:drawing>
          <wp:anchor distT="0" distB="0" distL="114300" distR="114300" simplePos="0" relativeHeight="251685888" behindDoc="0" locked="0" layoutInCell="1" allowOverlap="1" wp14:anchorId="7058EBCD" wp14:editId="5D610BC9">
            <wp:simplePos x="0" y="0"/>
            <wp:positionH relativeFrom="column">
              <wp:align>center</wp:align>
            </wp:positionH>
            <wp:positionV relativeFrom="paragraph">
              <wp:posOffset>73025</wp:posOffset>
            </wp:positionV>
            <wp:extent cx="6044184" cy="2258568"/>
            <wp:effectExtent l="0" t="0" r="0" b="8890"/>
            <wp:wrapTopAndBottom/>
            <wp:docPr id="5" name="Picture 5" descr="Graph showing revenue and costs for Food, Drug, Device, and Cosmetic Salvage Licensure from FY2013 to FY2018. Full description of this graph is in the following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44184" cy="2258568"/>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740"/>
        <w:gridCol w:w="1390"/>
        <w:gridCol w:w="1390"/>
        <w:gridCol w:w="1390"/>
        <w:gridCol w:w="1390"/>
        <w:gridCol w:w="1390"/>
        <w:gridCol w:w="1390"/>
      </w:tblGrid>
      <w:tr w:rsidR="00B845AA" w:rsidRPr="00557390" w14:paraId="136F1001" w14:textId="77777777" w:rsidTr="006E327D">
        <w:trPr>
          <w:cnfStyle w:val="100000000000" w:firstRow="1" w:lastRow="0" w:firstColumn="0" w:lastColumn="0" w:oddVBand="0" w:evenVBand="0" w:oddHBand="0" w:evenHBand="0" w:firstRowFirstColumn="0" w:firstRowLastColumn="0" w:lastRowFirstColumn="0" w:lastRowLastColumn="0"/>
          <w:trHeight w:val="311"/>
          <w:jc w:val="center"/>
        </w:trPr>
        <w:tc>
          <w:tcPr>
            <w:tcW w:w="1622" w:type="dxa"/>
          </w:tcPr>
          <w:p w14:paraId="600BBAA4" w14:textId="77777777" w:rsidR="00B845AA" w:rsidRPr="00557390" w:rsidRDefault="00B845AA" w:rsidP="00186130">
            <w:pPr>
              <w:pStyle w:val="TableContainer"/>
            </w:pPr>
            <w:r w:rsidRPr="00557390">
              <w:t>Fiscal Year</w:t>
            </w:r>
          </w:p>
        </w:tc>
        <w:tc>
          <w:tcPr>
            <w:tcW w:w="1296" w:type="dxa"/>
          </w:tcPr>
          <w:p w14:paraId="3D041200" w14:textId="77777777" w:rsidR="00B845AA" w:rsidRPr="00557390" w:rsidRDefault="00B845AA" w:rsidP="00186130">
            <w:pPr>
              <w:pStyle w:val="TableContainer"/>
            </w:pPr>
            <w:r w:rsidRPr="00557390">
              <w:t>FY2013</w:t>
            </w:r>
          </w:p>
        </w:tc>
        <w:tc>
          <w:tcPr>
            <w:tcW w:w="1296" w:type="dxa"/>
          </w:tcPr>
          <w:p w14:paraId="60335D78" w14:textId="77777777" w:rsidR="00B845AA" w:rsidRPr="00557390" w:rsidRDefault="00B845AA" w:rsidP="00186130">
            <w:pPr>
              <w:pStyle w:val="TableContainer"/>
            </w:pPr>
            <w:r w:rsidRPr="00557390">
              <w:t>FY2014</w:t>
            </w:r>
          </w:p>
        </w:tc>
        <w:tc>
          <w:tcPr>
            <w:tcW w:w="1296" w:type="dxa"/>
          </w:tcPr>
          <w:p w14:paraId="2D95ABC5" w14:textId="77777777" w:rsidR="00B845AA" w:rsidRPr="00557390" w:rsidRDefault="00B845AA" w:rsidP="00186130">
            <w:pPr>
              <w:pStyle w:val="TableContainer"/>
            </w:pPr>
            <w:r w:rsidRPr="00557390">
              <w:t>FY2015</w:t>
            </w:r>
          </w:p>
        </w:tc>
        <w:tc>
          <w:tcPr>
            <w:tcW w:w="1296" w:type="dxa"/>
          </w:tcPr>
          <w:p w14:paraId="61EB82F9" w14:textId="77777777" w:rsidR="00B845AA" w:rsidRPr="00557390" w:rsidRDefault="00B845AA" w:rsidP="00186130">
            <w:pPr>
              <w:pStyle w:val="TableContainer"/>
            </w:pPr>
            <w:r w:rsidRPr="00557390">
              <w:t>FY2016</w:t>
            </w:r>
          </w:p>
        </w:tc>
        <w:tc>
          <w:tcPr>
            <w:tcW w:w="1296" w:type="dxa"/>
          </w:tcPr>
          <w:p w14:paraId="230C8591" w14:textId="77777777" w:rsidR="00B845AA" w:rsidRPr="00557390" w:rsidRDefault="00B845AA" w:rsidP="00186130">
            <w:pPr>
              <w:pStyle w:val="TableContainer"/>
            </w:pPr>
            <w:r w:rsidRPr="00557390">
              <w:t>FY</w:t>
            </w:r>
            <w:r>
              <w:t>2017</w:t>
            </w:r>
          </w:p>
        </w:tc>
        <w:tc>
          <w:tcPr>
            <w:tcW w:w="1296" w:type="dxa"/>
          </w:tcPr>
          <w:p w14:paraId="326CCFDD" w14:textId="77777777" w:rsidR="00B845AA" w:rsidRPr="00557390" w:rsidRDefault="00B845AA" w:rsidP="00186130">
            <w:pPr>
              <w:pStyle w:val="TableContainer"/>
            </w:pPr>
            <w:r w:rsidRPr="00557390">
              <w:t>FY</w:t>
            </w:r>
            <w:r>
              <w:t>2018</w:t>
            </w:r>
          </w:p>
        </w:tc>
      </w:tr>
      <w:tr w:rsidR="00B845AA" w:rsidRPr="00557390" w14:paraId="616740F0" w14:textId="77777777" w:rsidTr="006E327D">
        <w:trPr>
          <w:trHeight w:val="311"/>
          <w:jc w:val="center"/>
        </w:trPr>
        <w:tc>
          <w:tcPr>
            <w:tcW w:w="1622" w:type="dxa"/>
          </w:tcPr>
          <w:p w14:paraId="26C5AB1D" w14:textId="77777777" w:rsidR="00B845AA" w:rsidRPr="00557390" w:rsidRDefault="00B845AA" w:rsidP="00186130">
            <w:pPr>
              <w:pStyle w:val="TableContainer"/>
            </w:pPr>
            <w:r w:rsidRPr="00557390">
              <w:t>Revenue</w:t>
            </w:r>
          </w:p>
        </w:tc>
        <w:tc>
          <w:tcPr>
            <w:tcW w:w="1296" w:type="dxa"/>
          </w:tcPr>
          <w:p w14:paraId="08424C95" w14:textId="77777777" w:rsidR="00B845AA" w:rsidRPr="00557390" w:rsidRDefault="00B845AA" w:rsidP="00186130">
            <w:pPr>
              <w:pStyle w:val="TableContainer"/>
            </w:pPr>
            <w:r w:rsidRPr="00557390">
              <w:t>$133,560</w:t>
            </w:r>
          </w:p>
        </w:tc>
        <w:tc>
          <w:tcPr>
            <w:tcW w:w="1296" w:type="dxa"/>
          </w:tcPr>
          <w:p w14:paraId="7280A9D2" w14:textId="77777777" w:rsidR="00B845AA" w:rsidRPr="00557390" w:rsidRDefault="00B845AA" w:rsidP="00186130">
            <w:pPr>
              <w:pStyle w:val="TableContainer"/>
            </w:pPr>
            <w:r w:rsidRPr="00557390">
              <w:t>$114,795</w:t>
            </w:r>
          </w:p>
        </w:tc>
        <w:tc>
          <w:tcPr>
            <w:tcW w:w="1296" w:type="dxa"/>
          </w:tcPr>
          <w:p w14:paraId="4CFFD83F" w14:textId="77777777" w:rsidR="00B845AA" w:rsidRPr="00557390" w:rsidRDefault="00B845AA" w:rsidP="00186130">
            <w:pPr>
              <w:pStyle w:val="TableContainer"/>
            </w:pPr>
            <w:r w:rsidRPr="00557390">
              <w:t>$104,466</w:t>
            </w:r>
          </w:p>
        </w:tc>
        <w:tc>
          <w:tcPr>
            <w:tcW w:w="1296" w:type="dxa"/>
          </w:tcPr>
          <w:p w14:paraId="0E17C594" w14:textId="77777777" w:rsidR="00B845AA" w:rsidRPr="00557390" w:rsidRDefault="00B845AA" w:rsidP="00186130">
            <w:pPr>
              <w:pStyle w:val="TableContainer"/>
            </w:pPr>
            <w:r w:rsidRPr="00557390">
              <w:t>$118,222</w:t>
            </w:r>
          </w:p>
        </w:tc>
        <w:tc>
          <w:tcPr>
            <w:tcW w:w="1296" w:type="dxa"/>
          </w:tcPr>
          <w:p w14:paraId="41036654" w14:textId="77777777" w:rsidR="00B845AA" w:rsidRPr="00557390" w:rsidRDefault="00B845AA" w:rsidP="00186130">
            <w:pPr>
              <w:pStyle w:val="TableContainer"/>
            </w:pPr>
            <w:r w:rsidRPr="00557390">
              <w:t>$107,271</w:t>
            </w:r>
          </w:p>
        </w:tc>
        <w:tc>
          <w:tcPr>
            <w:tcW w:w="1296" w:type="dxa"/>
          </w:tcPr>
          <w:p w14:paraId="3A797AC2" w14:textId="77777777" w:rsidR="00B845AA" w:rsidRPr="00557390" w:rsidRDefault="00B845AA" w:rsidP="00186130">
            <w:pPr>
              <w:pStyle w:val="TableContainer"/>
            </w:pPr>
            <w:r w:rsidRPr="00D37EB6">
              <w:t xml:space="preserve">$107,921 </w:t>
            </w:r>
          </w:p>
        </w:tc>
      </w:tr>
      <w:tr w:rsidR="00A55192" w:rsidRPr="00557390" w14:paraId="58DAB4B9" w14:textId="77777777" w:rsidTr="006E327D">
        <w:trPr>
          <w:cnfStyle w:val="000000010000" w:firstRow="0" w:lastRow="0" w:firstColumn="0" w:lastColumn="0" w:oddVBand="0" w:evenVBand="0" w:oddHBand="0" w:evenHBand="1" w:firstRowFirstColumn="0" w:firstRowLastColumn="0" w:lastRowFirstColumn="0" w:lastRowLastColumn="0"/>
          <w:trHeight w:val="324"/>
          <w:jc w:val="center"/>
        </w:trPr>
        <w:tc>
          <w:tcPr>
            <w:tcW w:w="1622" w:type="dxa"/>
          </w:tcPr>
          <w:p w14:paraId="51331692" w14:textId="77777777" w:rsidR="00A55192" w:rsidRPr="00557390" w:rsidRDefault="00A55192" w:rsidP="00186130">
            <w:pPr>
              <w:pStyle w:val="TableContainer"/>
            </w:pPr>
            <w:r w:rsidRPr="00557390">
              <w:t>Cost</w:t>
            </w:r>
          </w:p>
        </w:tc>
        <w:tc>
          <w:tcPr>
            <w:tcW w:w="1296" w:type="dxa"/>
          </w:tcPr>
          <w:p w14:paraId="2FF5C1A5" w14:textId="77777777" w:rsidR="00A55192" w:rsidRPr="00557390" w:rsidRDefault="00A55192" w:rsidP="00186130">
            <w:pPr>
              <w:pStyle w:val="TableContainer"/>
            </w:pPr>
            <w:r w:rsidRPr="00557390">
              <w:t>$141,908</w:t>
            </w:r>
          </w:p>
        </w:tc>
        <w:tc>
          <w:tcPr>
            <w:tcW w:w="1296" w:type="dxa"/>
          </w:tcPr>
          <w:p w14:paraId="0212B248" w14:textId="77777777" w:rsidR="00A55192" w:rsidRPr="00557390" w:rsidRDefault="00A55192" w:rsidP="00186130">
            <w:pPr>
              <w:pStyle w:val="TableContainer"/>
            </w:pPr>
            <w:r w:rsidRPr="00557390">
              <w:t>$151,661</w:t>
            </w:r>
          </w:p>
        </w:tc>
        <w:tc>
          <w:tcPr>
            <w:tcW w:w="1296" w:type="dxa"/>
          </w:tcPr>
          <w:p w14:paraId="224E37BE" w14:textId="77777777" w:rsidR="00A55192" w:rsidRPr="00557390" w:rsidRDefault="00A55192" w:rsidP="00186130">
            <w:pPr>
              <w:pStyle w:val="TableContainer"/>
            </w:pPr>
            <w:r w:rsidRPr="00557390">
              <w:t>$161,025</w:t>
            </w:r>
          </w:p>
        </w:tc>
        <w:tc>
          <w:tcPr>
            <w:tcW w:w="1296" w:type="dxa"/>
          </w:tcPr>
          <w:p w14:paraId="2DBD47B9" w14:textId="77777777" w:rsidR="00A55192" w:rsidRPr="00557390" w:rsidRDefault="00A55192" w:rsidP="00186130">
            <w:pPr>
              <w:pStyle w:val="TableContainer"/>
            </w:pPr>
            <w:r w:rsidRPr="00557390">
              <w:t>$152,033</w:t>
            </w:r>
          </w:p>
        </w:tc>
        <w:tc>
          <w:tcPr>
            <w:tcW w:w="1296" w:type="dxa"/>
          </w:tcPr>
          <w:p w14:paraId="51754A90" w14:textId="20450636" w:rsidR="00A55192" w:rsidRPr="00557390" w:rsidRDefault="00A55192" w:rsidP="00186130">
            <w:pPr>
              <w:pStyle w:val="TableContainer"/>
            </w:pPr>
            <w:r w:rsidRPr="00B35EC0">
              <w:t xml:space="preserve">$167,035 </w:t>
            </w:r>
          </w:p>
        </w:tc>
        <w:tc>
          <w:tcPr>
            <w:tcW w:w="1296" w:type="dxa"/>
          </w:tcPr>
          <w:p w14:paraId="1BBA65A9" w14:textId="72A80658" w:rsidR="00A55192" w:rsidRPr="00557390" w:rsidRDefault="00A55192" w:rsidP="00186130">
            <w:pPr>
              <w:pStyle w:val="TableContainer"/>
            </w:pPr>
            <w:r w:rsidRPr="000A6EC4">
              <w:t>$160,961</w:t>
            </w:r>
          </w:p>
        </w:tc>
      </w:tr>
      <w:tr w:rsidR="00A55192" w:rsidRPr="00557390" w14:paraId="4908BC08" w14:textId="77777777" w:rsidTr="006E327D">
        <w:trPr>
          <w:trHeight w:val="311"/>
          <w:jc w:val="center"/>
        </w:trPr>
        <w:tc>
          <w:tcPr>
            <w:tcW w:w="1622" w:type="dxa"/>
          </w:tcPr>
          <w:p w14:paraId="5953FD1D" w14:textId="77777777" w:rsidR="00A55192" w:rsidRPr="00557390" w:rsidRDefault="00A55192" w:rsidP="00186130">
            <w:pPr>
              <w:pStyle w:val="TableContainer"/>
            </w:pPr>
            <w:r w:rsidRPr="00557390">
              <w:t>Percentage</w:t>
            </w:r>
          </w:p>
        </w:tc>
        <w:tc>
          <w:tcPr>
            <w:tcW w:w="1296" w:type="dxa"/>
          </w:tcPr>
          <w:p w14:paraId="06222E8F" w14:textId="77777777" w:rsidR="00A55192" w:rsidRPr="00557390" w:rsidRDefault="00A55192" w:rsidP="00186130">
            <w:pPr>
              <w:pStyle w:val="TableContainer"/>
            </w:pPr>
            <w:r w:rsidRPr="00557390">
              <w:t>94.12%</w:t>
            </w:r>
          </w:p>
        </w:tc>
        <w:tc>
          <w:tcPr>
            <w:tcW w:w="1296" w:type="dxa"/>
          </w:tcPr>
          <w:p w14:paraId="6860E270" w14:textId="77777777" w:rsidR="00A55192" w:rsidRPr="00557390" w:rsidRDefault="00A55192" w:rsidP="00186130">
            <w:pPr>
              <w:pStyle w:val="TableContainer"/>
            </w:pPr>
            <w:r w:rsidRPr="00557390">
              <w:t>75.69%</w:t>
            </w:r>
          </w:p>
        </w:tc>
        <w:tc>
          <w:tcPr>
            <w:tcW w:w="1296" w:type="dxa"/>
          </w:tcPr>
          <w:p w14:paraId="67DBCF42" w14:textId="77777777" w:rsidR="00A55192" w:rsidRPr="00557390" w:rsidRDefault="00A55192" w:rsidP="00186130">
            <w:pPr>
              <w:pStyle w:val="TableContainer"/>
            </w:pPr>
            <w:r w:rsidRPr="00557390">
              <w:t>64.88%</w:t>
            </w:r>
          </w:p>
        </w:tc>
        <w:tc>
          <w:tcPr>
            <w:tcW w:w="1296" w:type="dxa"/>
          </w:tcPr>
          <w:p w14:paraId="76AAF861" w14:textId="77777777" w:rsidR="00A55192" w:rsidRPr="00557390" w:rsidRDefault="00A55192" w:rsidP="00186130">
            <w:pPr>
              <w:pStyle w:val="TableContainer"/>
            </w:pPr>
            <w:r w:rsidRPr="00557390">
              <w:t>77.76%</w:t>
            </w:r>
          </w:p>
        </w:tc>
        <w:tc>
          <w:tcPr>
            <w:tcW w:w="1296" w:type="dxa"/>
          </w:tcPr>
          <w:p w14:paraId="1807A68A" w14:textId="51455284" w:rsidR="00A55192" w:rsidRPr="00557390" w:rsidRDefault="00A55192" w:rsidP="00186130">
            <w:pPr>
              <w:pStyle w:val="TableContainer"/>
            </w:pPr>
            <w:r w:rsidRPr="00B35EC0">
              <w:t>64.22%</w:t>
            </w:r>
          </w:p>
        </w:tc>
        <w:tc>
          <w:tcPr>
            <w:tcW w:w="1296" w:type="dxa"/>
          </w:tcPr>
          <w:p w14:paraId="788CB500" w14:textId="581679D6" w:rsidR="00A55192" w:rsidRPr="00557390" w:rsidRDefault="00A55192" w:rsidP="00186130">
            <w:pPr>
              <w:pStyle w:val="TableContainer"/>
            </w:pPr>
            <w:r w:rsidRPr="000A6EC4">
              <w:t>67.05%</w:t>
            </w:r>
          </w:p>
        </w:tc>
      </w:tr>
    </w:tbl>
    <w:p w14:paraId="6F2262A2" w14:textId="058A8678" w:rsidR="00B845AA" w:rsidRPr="00C37423" w:rsidRDefault="00B845AA" w:rsidP="0031580C">
      <w:pPr>
        <w:pStyle w:val="Note"/>
        <w:rPr>
          <w:sz w:val="16"/>
        </w:rPr>
      </w:pPr>
      <w:r w:rsidRPr="000E50C5">
        <w:t>*</w:t>
      </w:r>
      <w:r>
        <w:t>Cost</w:t>
      </w:r>
      <w:r w:rsidRPr="000E50C5">
        <w:t xml:space="preserve"> for FY2017</w:t>
      </w:r>
      <w:r>
        <w:rPr>
          <w:b/>
          <w:bCs/>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t xml:space="preserve">cost </w:t>
      </w:r>
      <w:r w:rsidRPr="00AF2D98">
        <w:t>in</w:t>
      </w:r>
      <w:r w:rsidRPr="00AF2D98">
        <w:rPr>
          <w:spacing w:val="-5"/>
        </w:rPr>
        <w:t xml:space="preserve"> </w:t>
      </w:r>
      <w:r w:rsidRPr="00AF2D98">
        <w:t>the</w:t>
      </w:r>
      <w:r w:rsidRPr="00AF2D98">
        <w:rPr>
          <w:spacing w:val="-4"/>
        </w:rPr>
        <w:t xml:space="preserve"> </w:t>
      </w:r>
      <w:r w:rsidRPr="00AF2D98">
        <w:t>FY201</w:t>
      </w:r>
      <w:r>
        <w:t>7</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23FA49D7" w14:textId="0DA40DCF" w:rsidR="00B845AA" w:rsidRDefault="00B845AA" w:rsidP="007B0A3E">
      <w:pPr>
        <w:pStyle w:val="Heading3"/>
      </w:pPr>
      <w:r>
        <w:br w:type="page"/>
      </w:r>
      <w:r>
        <w:lastRenderedPageBreak/>
        <w:t>Detailed Fee Schedule</w:t>
      </w:r>
    </w:p>
    <w:p w14:paraId="510DC082" w14:textId="179F1225" w:rsidR="00CA441F" w:rsidRPr="00CA441F" w:rsidRDefault="00CA441F" w:rsidP="00E35EDF">
      <w:pPr>
        <w:pStyle w:val="Heading4"/>
      </w:pPr>
      <w:r w:rsidRPr="009649BE">
        <w:t>Food, Drug, Device, &amp; Cosmetic Salvage</w:t>
      </w:r>
    </w:p>
    <w:tbl>
      <w:tblPr>
        <w:tblStyle w:val="HHSTableforTextData2"/>
        <w:tblW w:w="10656" w:type="dxa"/>
        <w:tblInd w:w="0" w:type="dxa"/>
        <w:tblLayout w:type="fixed"/>
        <w:tblLook w:val="01E0" w:firstRow="1" w:lastRow="1" w:firstColumn="1" w:lastColumn="1" w:noHBand="0" w:noVBand="0"/>
      </w:tblPr>
      <w:tblGrid>
        <w:gridCol w:w="5057"/>
        <w:gridCol w:w="3341"/>
        <w:gridCol w:w="2258"/>
      </w:tblGrid>
      <w:tr w:rsidR="00B845AA" w:rsidRPr="009649BE" w14:paraId="507EDA8A" w14:textId="77777777" w:rsidTr="00591DE5">
        <w:trPr>
          <w:cnfStyle w:val="100000000000" w:firstRow="1" w:lastRow="0" w:firstColumn="0" w:lastColumn="0" w:oddVBand="0" w:evenVBand="0" w:oddHBand="0" w:evenHBand="0" w:firstRowFirstColumn="0" w:firstRowLastColumn="0" w:lastRowFirstColumn="0" w:lastRowLastColumn="0"/>
        </w:trPr>
        <w:tc>
          <w:tcPr>
            <w:tcW w:w="5040" w:type="dxa"/>
          </w:tcPr>
          <w:p w14:paraId="4178A606" w14:textId="77777777" w:rsidR="00B845AA" w:rsidRPr="009649BE" w:rsidRDefault="00B845AA" w:rsidP="00186130">
            <w:pPr>
              <w:pStyle w:val="TableContainer"/>
            </w:pPr>
            <w:r w:rsidRPr="009649BE">
              <w:t>Type</w:t>
            </w:r>
          </w:p>
        </w:tc>
        <w:tc>
          <w:tcPr>
            <w:tcW w:w="3330" w:type="dxa"/>
          </w:tcPr>
          <w:p w14:paraId="4C8615BC" w14:textId="77777777" w:rsidR="00B845AA" w:rsidRPr="009649BE" w:rsidRDefault="00B845AA" w:rsidP="00186130">
            <w:pPr>
              <w:pStyle w:val="TableContainer"/>
            </w:pPr>
            <w:r w:rsidRPr="009649BE">
              <w:t>Amount</w:t>
            </w:r>
          </w:p>
        </w:tc>
        <w:tc>
          <w:tcPr>
            <w:tcW w:w="2250" w:type="dxa"/>
          </w:tcPr>
          <w:p w14:paraId="4EFCBA2B" w14:textId="77777777" w:rsidR="00B845AA" w:rsidRPr="009649BE" w:rsidRDefault="00B845AA" w:rsidP="00186130">
            <w:pPr>
              <w:pStyle w:val="TableContainer"/>
            </w:pPr>
            <w:r w:rsidRPr="009649BE">
              <w:t>Period</w:t>
            </w:r>
          </w:p>
        </w:tc>
      </w:tr>
      <w:tr w:rsidR="00B845AA" w:rsidRPr="009649BE" w14:paraId="5A40C6B7" w14:textId="77777777" w:rsidTr="00591DE5">
        <w:trPr>
          <w:trHeight w:val="144"/>
        </w:trPr>
        <w:tc>
          <w:tcPr>
            <w:tcW w:w="5040" w:type="dxa"/>
          </w:tcPr>
          <w:p w14:paraId="2D92AE96" w14:textId="77777777" w:rsidR="00B845AA" w:rsidRPr="009649BE" w:rsidRDefault="00B845AA" w:rsidP="00186130">
            <w:pPr>
              <w:pStyle w:val="TableContainer"/>
            </w:pPr>
            <w:r w:rsidRPr="009649BE">
              <w:t>License Fee</w:t>
            </w:r>
          </w:p>
        </w:tc>
        <w:tc>
          <w:tcPr>
            <w:tcW w:w="3330" w:type="dxa"/>
          </w:tcPr>
          <w:p w14:paraId="6F406AC9" w14:textId="77777777" w:rsidR="00B845AA" w:rsidRPr="009649BE" w:rsidRDefault="00B845AA" w:rsidP="00186130">
            <w:pPr>
              <w:pStyle w:val="TableContainer"/>
            </w:pPr>
            <w:r w:rsidRPr="009649BE">
              <w:t>$1,200</w:t>
            </w:r>
          </w:p>
        </w:tc>
        <w:tc>
          <w:tcPr>
            <w:tcW w:w="2250" w:type="dxa"/>
          </w:tcPr>
          <w:p w14:paraId="154D8700" w14:textId="77777777" w:rsidR="00B845AA" w:rsidRPr="009649BE" w:rsidRDefault="00B845AA" w:rsidP="00186130">
            <w:pPr>
              <w:pStyle w:val="TableContainer"/>
            </w:pPr>
            <w:r w:rsidRPr="009649BE">
              <w:t>Two Years</w:t>
            </w:r>
          </w:p>
        </w:tc>
      </w:tr>
      <w:tr w:rsidR="00B845AA" w:rsidRPr="009649BE" w14:paraId="312F87E5"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021451C5" w14:textId="77777777" w:rsidR="00B845AA" w:rsidRPr="009649BE" w:rsidRDefault="00B845AA" w:rsidP="00186130">
            <w:pPr>
              <w:pStyle w:val="TableContainer"/>
            </w:pPr>
            <w:r w:rsidRPr="009649BE">
              <w:t>License Amendment Fee</w:t>
            </w:r>
          </w:p>
        </w:tc>
        <w:tc>
          <w:tcPr>
            <w:tcW w:w="3330" w:type="dxa"/>
          </w:tcPr>
          <w:p w14:paraId="6091ACA2" w14:textId="77777777" w:rsidR="00B845AA" w:rsidRPr="009649BE" w:rsidRDefault="00B845AA" w:rsidP="00186130">
            <w:pPr>
              <w:pStyle w:val="TableContainer"/>
            </w:pPr>
            <w:r w:rsidRPr="009649BE">
              <w:t>$600</w:t>
            </w:r>
          </w:p>
        </w:tc>
        <w:tc>
          <w:tcPr>
            <w:tcW w:w="2250" w:type="dxa"/>
          </w:tcPr>
          <w:p w14:paraId="4F98BA4A" w14:textId="77777777" w:rsidR="00B845AA" w:rsidRPr="009649BE" w:rsidRDefault="00B845AA" w:rsidP="00186130">
            <w:pPr>
              <w:pStyle w:val="TableContainer"/>
            </w:pPr>
            <w:r w:rsidRPr="009649BE">
              <w:t>Per Occurrence</w:t>
            </w:r>
          </w:p>
        </w:tc>
      </w:tr>
      <w:tr w:rsidR="00B845AA" w:rsidRPr="009649BE" w14:paraId="3AB08332" w14:textId="77777777" w:rsidTr="00591DE5">
        <w:trPr>
          <w:trHeight w:val="144"/>
        </w:trPr>
        <w:tc>
          <w:tcPr>
            <w:tcW w:w="5040" w:type="dxa"/>
          </w:tcPr>
          <w:p w14:paraId="077D1BF6" w14:textId="77777777" w:rsidR="00B845AA" w:rsidRPr="009649BE" w:rsidRDefault="00B845AA" w:rsidP="00186130">
            <w:pPr>
              <w:pStyle w:val="TableContainer"/>
            </w:pPr>
            <w:r w:rsidRPr="009649BE">
              <w:t>Re-inspection Fee</w:t>
            </w:r>
          </w:p>
        </w:tc>
        <w:tc>
          <w:tcPr>
            <w:tcW w:w="3330" w:type="dxa"/>
          </w:tcPr>
          <w:p w14:paraId="65A64F95" w14:textId="77777777" w:rsidR="00B845AA" w:rsidRPr="009649BE" w:rsidRDefault="00B845AA" w:rsidP="00186130">
            <w:pPr>
              <w:pStyle w:val="TableContainer"/>
            </w:pPr>
            <w:r w:rsidRPr="009649BE">
              <w:t>$600</w:t>
            </w:r>
          </w:p>
        </w:tc>
        <w:tc>
          <w:tcPr>
            <w:tcW w:w="2250" w:type="dxa"/>
          </w:tcPr>
          <w:p w14:paraId="3847EF35" w14:textId="77777777" w:rsidR="00B845AA" w:rsidRPr="009649BE" w:rsidRDefault="00B845AA" w:rsidP="00186130">
            <w:pPr>
              <w:pStyle w:val="TableContainer"/>
            </w:pPr>
            <w:r w:rsidRPr="009649BE">
              <w:t>Per Occurrence</w:t>
            </w:r>
          </w:p>
        </w:tc>
      </w:tr>
      <w:tr w:rsidR="009632D5" w:rsidRPr="009649BE" w14:paraId="6AC45ADB"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040" w:type="dxa"/>
          </w:tcPr>
          <w:p w14:paraId="403223A2" w14:textId="7351DF6B" w:rsidR="009632D5" w:rsidRPr="009649BE" w:rsidRDefault="009632D5" w:rsidP="00186130">
            <w:pPr>
              <w:pStyle w:val="TableContainer"/>
            </w:pPr>
            <w:r>
              <w:t>Late Fee</w:t>
            </w:r>
          </w:p>
        </w:tc>
        <w:tc>
          <w:tcPr>
            <w:tcW w:w="3330" w:type="dxa"/>
          </w:tcPr>
          <w:p w14:paraId="5E8DCEC6" w14:textId="26F50B2D" w:rsidR="009632D5" w:rsidRPr="009649BE" w:rsidRDefault="009632D5" w:rsidP="00186130">
            <w:pPr>
              <w:pStyle w:val="TableContainer"/>
            </w:pPr>
            <w:r>
              <w:t>$100</w:t>
            </w:r>
          </w:p>
        </w:tc>
        <w:tc>
          <w:tcPr>
            <w:tcW w:w="2250" w:type="dxa"/>
          </w:tcPr>
          <w:p w14:paraId="0142625E" w14:textId="77777777" w:rsidR="009632D5" w:rsidRPr="009649BE" w:rsidRDefault="009632D5" w:rsidP="00186130">
            <w:pPr>
              <w:pStyle w:val="TableContainer"/>
            </w:pPr>
          </w:p>
        </w:tc>
      </w:tr>
    </w:tbl>
    <w:p w14:paraId="4FE25302" w14:textId="69B26A1B" w:rsidR="00B845AA" w:rsidRDefault="00B845AA" w:rsidP="007B0A3E">
      <w:pPr>
        <w:pStyle w:val="Heading2"/>
      </w:pPr>
      <w:r>
        <w:br w:type="page"/>
      </w:r>
      <w:bookmarkStart w:id="22" w:name="_Toc533824"/>
      <w:r>
        <w:lastRenderedPageBreak/>
        <w:t>Food Manager Certification</w:t>
      </w:r>
      <w:bookmarkEnd w:id="22"/>
    </w:p>
    <w:tbl>
      <w:tblPr>
        <w:tblStyle w:val="TableGrid"/>
        <w:tblW w:w="10656" w:type="dxa"/>
        <w:tblLayout w:type="fixed"/>
        <w:tblLook w:val="01E0" w:firstRow="1" w:lastRow="1" w:firstColumn="1" w:lastColumn="1" w:noHBand="0" w:noVBand="0"/>
      </w:tblPr>
      <w:tblGrid>
        <w:gridCol w:w="2493"/>
        <w:gridCol w:w="8163"/>
      </w:tblGrid>
      <w:tr w:rsidR="00B845AA" w:rsidRPr="003E0B80" w14:paraId="59CAE70B" w14:textId="77777777" w:rsidTr="00796B8F">
        <w:tc>
          <w:tcPr>
            <w:tcW w:w="2448" w:type="dxa"/>
          </w:tcPr>
          <w:p w14:paraId="389764A5" w14:textId="77777777" w:rsidR="00B845AA" w:rsidRPr="003E0B80" w:rsidRDefault="00B845AA" w:rsidP="00186130">
            <w:pPr>
              <w:pStyle w:val="TableContainer"/>
            </w:pPr>
            <w:r w:rsidRPr="003E0B80">
              <w:t>Date of Origin:</w:t>
            </w:r>
          </w:p>
        </w:tc>
        <w:tc>
          <w:tcPr>
            <w:tcW w:w="8016" w:type="dxa"/>
          </w:tcPr>
          <w:p w14:paraId="22FCDD84" w14:textId="77777777" w:rsidR="00B845AA" w:rsidRPr="003E0B80" w:rsidRDefault="00B845AA" w:rsidP="00186130">
            <w:pPr>
              <w:pStyle w:val="TableContainer"/>
            </w:pPr>
            <w:r w:rsidRPr="003E0B80">
              <w:t>2001 by H.B. 251, 77th Leg., R.S.</w:t>
            </w:r>
          </w:p>
        </w:tc>
      </w:tr>
      <w:tr w:rsidR="00B845AA" w:rsidRPr="003E0B80" w14:paraId="02FBBF6E" w14:textId="77777777" w:rsidTr="00796B8F">
        <w:tc>
          <w:tcPr>
            <w:tcW w:w="2448" w:type="dxa"/>
          </w:tcPr>
          <w:p w14:paraId="580E85E2" w14:textId="77777777" w:rsidR="00B845AA" w:rsidRPr="003E0B80" w:rsidRDefault="00B845AA" w:rsidP="00186130">
            <w:pPr>
              <w:pStyle w:val="TableContainer"/>
            </w:pPr>
            <w:r w:rsidRPr="003E0B80">
              <w:t>Statutory Authority:</w:t>
            </w:r>
          </w:p>
        </w:tc>
        <w:tc>
          <w:tcPr>
            <w:tcW w:w="8016" w:type="dxa"/>
          </w:tcPr>
          <w:p w14:paraId="403316BA" w14:textId="3740A7BC" w:rsidR="00B845AA" w:rsidRPr="003E0B80" w:rsidRDefault="00B845AA" w:rsidP="00186130">
            <w:pPr>
              <w:pStyle w:val="TableContainer"/>
            </w:pPr>
            <w:r w:rsidRPr="003E0B80">
              <w:t xml:space="preserve">H&amp;SC §§ 12.0111, </w:t>
            </w:r>
            <w:r w:rsidR="0063109F">
              <w:t xml:space="preserve">437.0056, </w:t>
            </w:r>
            <w:r w:rsidRPr="003E0B80">
              <w:t>438.106 (Fees)</w:t>
            </w:r>
          </w:p>
        </w:tc>
      </w:tr>
      <w:tr w:rsidR="00B845AA" w:rsidRPr="003E0B80" w14:paraId="04D2755B" w14:textId="77777777" w:rsidTr="00796B8F">
        <w:tc>
          <w:tcPr>
            <w:tcW w:w="2448" w:type="dxa"/>
          </w:tcPr>
          <w:p w14:paraId="0EEB9AFB" w14:textId="77777777" w:rsidR="00B845AA" w:rsidRPr="003E0B80" w:rsidRDefault="00B845AA" w:rsidP="00186130">
            <w:pPr>
              <w:pStyle w:val="TableContainer"/>
            </w:pPr>
            <w:r w:rsidRPr="003E0B80">
              <w:t>Texas Administrative Code Reference:</w:t>
            </w:r>
          </w:p>
        </w:tc>
        <w:tc>
          <w:tcPr>
            <w:tcW w:w="8016" w:type="dxa"/>
          </w:tcPr>
          <w:p w14:paraId="7FA5559D" w14:textId="77777777" w:rsidR="00B845AA" w:rsidRPr="003E0B80" w:rsidRDefault="00B845AA" w:rsidP="00186130">
            <w:pPr>
              <w:pStyle w:val="TableContainer"/>
            </w:pPr>
            <w:r w:rsidRPr="003E0B80">
              <w:t>25 T.A.C. § 229.176 (Fees)</w:t>
            </w:r>
          </w:p>
        </w:tc>
      </w:tr>
      <w:tr w:rsidR="00B845AA" w:rsidRPr="003E0B80" w14:paraId="33B7940F" w14:textId="77777777" w:rsidTr="00796B8F">
        <w:tc>
          <w:tcPr>
            <w:tcW w:w="2448" w:type="dxa"/>
          </w:tcPr>
          <w:p w14:paraId="18ECC75A" w14:textId="77777777" w:rsidR="00B845AA" w:rsidRPr="003E0B80" w:rsidRDefault="00B845AA" w:rsidP="00186130">
            <w:pPr>
              <w:pStyle w:val="TableContainer"/>
            </w:pPr>
            <w:r w:rsidRPr="003E0B80">
              <w:t>Fee Set By:</w:t>
            </w:r>
          </w:p>
        </w:tc>
        <w:tc>
          <w:tcPr>
            <w:tcW w:w="8016" w:type="dxa"/>
          </w:tcPr>
          <w:p w14:paraId="4EA89060" w14:textId="77777777" w:rsidR="00B845AA" w:rsidRPr="003E0B80" w:rsidRDefault="00B845AA" w:rsidP="00186130">
            <w:pPr>
              <w:pStyle w:val="TableContainer"/>
            </w:pPr>
            <w:r w:rsidRPr="003E0B80">
              <w:t>Rule</w:t>
            </w:r>
          </w:p>
        </w:tc>
      </w:tr>
      <w:tr w:rsidR="00B845AA" w:rsidRPr="003E0B80" w14:paraId="10BDA70C" w14:textId="77777777" w:rsidTr="00796B8F">
        <w:tc>
          <w:tcPr>
            <w:tcW w:w="2448" w:type="dxa"/>
          </w:tcPr>
          <w:p w14:paraId="24B7CD7B" w14:textId="77777777" w:rsidR="00B845AA" w:rsidRPr="003E0B80" w:rsidRDefault="00B845AA" w:rsidP="00186130">
            <w:pPr>
              <w:pStyle w:val="TableContainer"/>
            </w:pPr>
            <w:r w:rsidRPr="003E0B80">
              <w:t>Fee Capped:</w:t>
            </w:r>
          </w:p>
        </w:tc>
        <w:tc>
          <w:tcPr>
            <w:tcW w:w="8016" w:type="dxa"/>
          </w:tcPr>
          <w:p w14:paraId="3A52ACD8" w14:textId="77777777" w:rsidR="00B845AA" w:rsidRPr="003E0B80" w:rsidRDefault="00B845AA" w:rsidP="00186130">
            <w:pPr>
              <w:pStyle w:val="TableContainer"/>
            </w:pPr>
            <w:r w:rsidRPr="003E0B80">
              <w:t>No</w:t>
            </w:r>
          </w:p>
        </w:tc>
      </w:tr>
      <w:tr w:rsidR="00B845AA" w:rsidRPr="003E0B80" w14:paraId="22EB63E2" w14:textId="77777777" w:rsidTr="00796B8F">
        <w:tc>
          <w:tcPr>
            <w:tcW w:w="2448" w:type="dxa"/>
          </w:tcPr>
          <w:p w14:paraId="5C273B41" w14:textId="77777777" w:rsidR="00B845AA" w:rsidRPr="003E0B80" w:rsidRDefault="00B845AA" w:rsidP="00186130">
            <w:pPr>
              <w:pStyle w:val="TableContainer"/>
            </w:pPr>
            <w:r w:rsidRPr="003E0B80">
              <w:t>Description:</w:t>
            </w:r>
          </w:p>
        </w:tc>
        <w:tc>
          <w:tcPr>
            <w:tcW w:w="8016" w:type="dxa"/>
          </w:tcPr>
          <w:p w14:paraId="68190540" w14:textId="15301213" w:rsidR="00B845AA" w:rsidRPr="003E0B80" w:rsidRDefault="00B845AA" w:rsidP="00186130">
            <w:pPr>
              <w:pStyle w:val="TableContainer"/>
            </w:pPr>
            <w:r w:rsidRPr="003E0B80">
              <w:t>Fees charged for the number of sites at which the certified food manager (CFM) licensee administers the CFM examinations. Fees include examination location sites.</w:t>
            </w:r>
          </w:p>
        </w:tc>
      </w:tr>
      <w:tr w:rsidR="00B845AA" w:rsidRPr="003E0B80" w14:paraId="2CCDC980" w14:textId="77777777" w:rsidTr="00796B8F">
        <w:tc>
          <w:tcPr>
            <w:tcW w:w="2448" w:type="dxa"/>
          </w:tcPr>
          <w:p w14:paraId="3B63A3B4" w14:textId="77777777" w:rsidR="00B845AA" w:rsidRPr="003E0B80" w:rsidRDefault="00B845AA" w:rsidP="00186130">
            <w:pPr>
              <w:pStyle w:val="TableContainer"/>
            </w:pPr>
            <w:r w:rsidRPr="003E0B80">
              <w:t>Note:</w:t>
            </w:r>
          </w:p>
        </w:tc>
        <w:tc>
          <w:tcPr>
            <w:tcW w:w="8016" w:type="dxa"/>
          </w:tcPr>
          <w:p w14:paraId="788BF89E" w14:textId="77777777" w:rsidR="00B845AA" w:rsidRPr="003E0B80" w:rsidRDefault="00B845AA" w:rsidP="00186130">
            <w:pPr>
              <w:pStyle w:val="TableContainer"/>
            </w:pPr>
            <w:r w:rsidRPr="003E0B80">
              <w:t>Amended 2007 by H.B. 1064, 80th Leg. R.S.; Amended by: Acts 2015, 84th Leg., R.S., Ch. 1 (S.B. 219), Sec. 3.1140, eff. April 2, 2015.</w:t>
            </w:r>
          </w:p>
        </w:tc>
      </w:tr>
      <w:tr w:rsidR="00B845AA" w:rsidRPr="003E0B80" w14:paraId="28471C32" w14:textId="77777777" w:rsidTr="00796B8F">
        <w:tc>
          <w:tcPr>
            <w:tcW w:w="2448" w:type="dxa"/>
          </w:tcPr>
          <w:p w14:paraId="6DB7EFF7" w14:textId="77777777" w:rsidR="00B845AA" w:rsidRPr="003E0B80" w:rsidRDefault="00B845AA" w:rsidP="00186130">
            <w:pPr>
              <w:pStyle w:val="TableContainer"/>
            </w:pPr>
            <w:r w:rsidRPr="003E0B80">
              <w:t>Date Due:</w:t>
            </w:r>
          </w:p>
        </w:tc>
        <w:tc>
          <w:tcPr>
            <w:tcW w:w="8016" w:type="dxa"/>
          </w:tcPr>
          <w:p w14:paraId="447DC6F9" w14:textId="77777777" w:rsidR="00B845AA" w:rsidRPr="003E0B80" w:rsidRDefault="00B845AA" w:rsidP="00186130">
            <w:pPr>
              <w:pStyle w:val="TableContainer"/>
            </w:pPr>
            <w:r w:rsidRPr="003E0B80">
              <w:t>At time of application or biennial renewal.</w:t>
            </w:r>
          </w:p>
        </w:tc>
      </w:tr>
      <w:tr w:rsidR="00B845AA" w:rsidRPr="003E0B80" w14:paraId="6CB05FA0" w14:textId="77777777" w:rsidTr="00796B8F">
        <w:tc>
          <w:tcPr>
            <w:tcW w:w="2448" w:type="dxa"/>
          </w:tcPr>
          <w:p w14:paraId="4B11668E" w14:textId="77777777" w:rsidR="00B845AA" w:rsidRPr="003E0B80" w:rsidRDefault="00B845AA" w:rsidP="00186130">
            <w:pPr>
              <w:pStyle w:val="TableContainer"/>
            </w:pPr>
            <w:r w:rsidRPr="003E0B80">
              <w:t>Deposited To:</w:t>
            </w:r>
          </w:p>
        </w:tc>
        <w:tc>
          <w:tcPr>
            <w:tcW w:w="8016" w:type="dxa"/>
          </w:tcPr>
          <w:p w14:paraId="75983EDB" w14:textId="77777777" w:rsidR="00B845AA" w:rsidRPr="003E0B80" w:rsidRDefault="00B845AA" w:rsidP="00186130">
            <w:pPr>
              <w:pStyle w:val="TableContainer"/>
            </w:pPr>
            <w:r w:rsidRPr="003E0B80">
              <w:t>General Revenue Fund No. 0001, Revenue Code 356213.</w:t>
            </w:r>
          </w:p>
        </w:tc>
      </w:tr>
    </w:tbl>
    <w:p w14:paraId="455177EF" w14:textId="77777777" w:rsidR="00B845AA" w:rsidRDefault="00B845AA" w:rsidP="00B845AA">
      <w:pPr>
        <w:spacing w:after="240"/>
        <w:jc w:val="center"/>
      </w:pPr>
      <w:r>
        <w:rPr>
          <w:noProof/>
        </w:rPr>
        <w:drawing>
          <wp:anchor distT="0" distB="0" distL="114300" distR="114300" simplePos="0" relativeHeight="251686912" behindDoc="0" locked="0" layoutInCell="1" allowOverlap="1" wp14:anchorId="52AC90A5" wp14:editId="7FE789A4">
            <wp:simplePos x="0" y="0"/>
            <wp:positionH relativeFrom="column">
              <wp:align>center</wp:align>
            </wp:positionH>
            <wp:positionV relativeFrom="paragraph">
              <wp:posOffset>73025</wp:posOffset>
            </wp:positionV>
            <wp:extent cx="6080760" cy="2258568"/>
            <wp:effectExtent l="0" t="0" r="0" b="8890"/>
            <wp:wrapTopAndBottom/>
            <wp:docPr id="16" name="Picture 16" descr="Graph showing revenue and costs for Food Manager Certification Licensure from FY2013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734"/>
        <w:gridCol w:w="1391"/>
        <w:gridCol w:w="1391"/>
        <w:gridCol w:w="1391"/>
        <w:gridCol w:w="1391"/>
        <w:gridCol w:w="1391"/>
        <w:gridCol w:w="1391"/>
      </w:tblGrid>
      <w:tr w:rsidR="00B845AA" w:rsidRPr="00B07D85" w14:paraId="772C81BB" w14:textId="77777777" w:rsidTr="000830F6">
        <w:trPr>
          <w:cnfStyle w:val="100000000000" w:firstRow="1" w:lastRow="0" w:firstColumn="0" w:lastColumn="0" w:oddVBand="0" w:evenVBand="0" w:oddHBand="0" w:evenHBand="0" w:firstRowFirstColumn="0" w:firstRowLastColumn="0" w:lastRowFirstColumn="0" w:lastRowLastColumn="0"/>
          <w:jc w:val="center"/>
        </w:trPr>
        <w:tc>
          <w:tcPr>
            <w:tcW w:w="1617" w:type="dxa"/>
          </w:tcPr>
          <w:p w14:paraId="6172DA92" w14:textId="77777777" w:rsidR="00B845AA" w:rsidRPr="00B07D85" w:rsidRDefault="00B845AA" w:rsidP="00186130">
            <w:pPr>
              <w:pStyle w:val="TableContainer"/>
            </w:pPr>
            <w:r w:rsidRPr="00B07D85">
              <w:t>Fiscal Year</w:t>
            </w:r>
          </w:p>
        </w:tc>
        <w:tc>
          <w:tcPr>
            <w:tcW w:w="1296" w:type="dxa"/>
          </w:tcPr>
          <w:p w14:paraId="0E380F93" w14:textId="77777777" w:rsidR="00B845AA" w:rsidRPr="00B07D85" w:rsidRDefault="00B845AA" w:rsidP="00186130">
            <w:pPr>
              <w:pStyle w:val="TableContainer"/>
            </w:pPr>
            <w:r w:rsidRPr="00B07D85">
              <w:t>FY2013</w:t>
            </w:r>
          </w:p>
        </w:tc>
        <w:tc>
          <w:tcPr>
            <w:tcW w:w="1296" w:type="dxa"/>
          </w:tcPr>
          <w:p w14:paraId="17BA2989" w14:textId="77777777" w:rsidR="00B845AA" w:rsidRPr="00B07D85" w:rsidRDefault="00B845AA" w:rsidP="00186130">
            <w:pPr>
              <w:pStyle w:val="TableContainer"/>
            </w:pPr>
            <w:r w:rsidRPr="00B07D85">
              <w:t>FY2014</w:t>
            </w:r>
          </w:p>
        </w:tc>
        <w:tc>
          <w:tcPr>
            <w:tcW w:w="1296" w:type="dxa"/>
          </w:tcPr>
          <w:p w14:paraId="5BD829E9" w14:textId="77777777" w:rsidR="00B845AA" w:rsidRPr="00B07D85" w:rsidRDefault="00B845AA" w:rsidP="00186130">
            <w:pPr>
              <w:pStyle w:val="TableContainer"/>
            </w:pPr>
            <w:r w:rsidRPr="00B07D85">
              <w:t>FY2015</w:t>
            </w:r>
          </w:p>
        </w:tc>
        <w:tc>
          <w:tcPr>
            <w:tcW w:w="1296" w:type="dxa"/>
          </w:tcPr>
          <w:p w14:paraId="0ECCB1E1" w14:textId="77777777" w:rsidR="00B845AA" w:rsidRPr="00B07D85" w:rsidRDefault="00B845AA" w:rsidP="00186130">
            <w:pPr>
              <w:pStyle w:val="TableContainer"/>
            </w:pPr>
            <w:r w:rsidRPr="00B07D85">
              <w:t>FY2016</w:t>
            </w:r>
          </w:p>
        </w:tc>
        <w:tc>
          <w:tcPr>
            <w:tcW w:w="1296" w:type="dxa"/>
          </w:tcPr>
          <w:p w14:paraId="5DD0BD3C" w14:textId="77777777" w:rsidR="00B845AA" w:rsidRPr="00B07D85" w:rsidRDefault="00B845AA" w:rsidP="00186130">
            <w:pPr>
              <w:pStyle w:val="TableContainer"/>
            </w:pPr>
            <w:r w:rsidRPr="00B07D85">
              <w:t>FY</w:t>
            </w:r>
            <w:r>
              <w:t>2017</w:t>
            </w:r>
          </w:p>
        </w:tc>
        <w:tc>
          <w:tcPr>
            <w:tcW w:w="1296" w:type="dxa"/>
          </w:tcPr>
          <w:p w14:paraId="2BF87EFD" w14:textId="77777777" w:rsidR="00B845AA" w:rsidRPr="00B07D85" w:rsidRDefault="00B845AA" w:rsidP="00186130">
            <w:pPr>
              <w:pStyle w:val="TableContainer"/>
            </w:pPr>
            <w:r w:rsidRPr="00B07D85">
              <w:t>FY</w:t>
            </w:r>
            <w:r>
              <w:t>2018</w:t>
            </w:r>
          </w:p>
        </w:tc>
      </w:tr>
      <w:tr w:rsidR="00B845AA" w:rsidRPr="00B07D85" w14:paraId="5B68D16B" w14:textId="77777777" w:rsidTr="000830F6">
        <w:trPr>
          <w:jc w:val="center"/>
        </w:trPr>
        <w:tc>
          <w:tcPr>
            <w:tcW w:w="1617" w:type="dxa"/>
          </w:tcPr>
          <w:p w14:paraId="0179CA44" w14:textId="77777777" w:rsidR="00B845AA" w:rsidRPr="00B07D85" w:rsidRDefault="00B845AA" w:rsidP="00186130">
            <w:pPr>
              <w:pStyle w:val="TableContainer"/>
            </w:pPr>
            <w:r w:rsidRPr="00B07D85">
              <w:t>Revenue</w:t>
            </w:r>
          </w:p>
        </w:tc>
        <w:tc>
          <w:tcPr>
            <w:tcW w:w="1296" w:type="dxa"/>
          </w:tcPr>
          <w:p w14:paraId="38513266" w14:textId="77777777" w:rsidR="00B845AA" w:rsidRPr="00B07D85" w:rsidRDefault="00B845AA" w:rsidP="00186130">
            <w:pPr>
              <w:pStyle w:val="TableContainer"/>
            </w:pPr>
            <w:r w:rsidRPr="00B07D85">
              <w:t>$10,767</w:t>
            </w:r>
          </w:p>
        </w:tc>
        <w:tc>
          <w:tcPr>
            <w:tcW w:w="1296" w:type="dxa"/>
          </w:tcPr>
          <w:p w14:paraId="1E074687" w14:textId="77777777" w:rsidR="00B845AA" w:rsidRPr="00B07D85" w:rsidRDefault="00B845AA" w:rsidP="00186130">
            <w:pPr>
              <w:pStyle w:val="TableContainer"/>
            </w:pPr>
            <w:r w:rsidRPr="00B07D85">
              <w:t>$4,600</w:t>
            </w:r>
          </w:p>
        </w:tc>
        <w:tc>
          <w:tcPr>
            <w:tcW w:w="1296" w:type="dxa"/>
          </w:tcPr>
          <w:p w14:paraId="18297553" w14:textId="77777777" w:rsidR="00B845AA" w:rsidRPr="00B07D85" w:rsidRDefault="00B845AA" w:rsidP="00186130">
            <w:pPr>
              <w:pStyle w:val="TableContainer"/>
            </w:pPr>
            <w:r w:rsidRPr="00B07D85">
              <w:t>$9,900</w:t>
            </w:r>
          </w:p>
        </w:tc>
        <w:tc>
          <w:tcPr>
            <w:tcW w:w="1296" w:type="dxa"/>
          </w:tcPr>
          <w:p w14:paraId="0986A12F" w14:textId="77777777" w:rsidR="00B845AA" w:rsidRPr="00B07D85" w:rsidRDefault="00B845AA" w:rsidP="00186130">
            <w:pPr>
              <w:pStyle w:val="TableContainer"/>
            </w:pPr>
            <w:r w:rsidRPr="00B07D85">
              <w:t>$9,200</w:t>
            </w:r>
          </w:p>
        </w:tc>
        <w:tc>
          <w:tcPr>
            <w:tcW w:w="1296" w:type="dxa"/>
          </w:tcPr>
          <w:p w14:paraId="0CE24C1D" w14:textId="77777777" w:rsidR="00B845AA" w:rsidRPr="00B07D85" w:rsidRDefault="00B845AA" w:rsidP="00186130">
            <w:pPr>
              <w:pStyle w:val="TableContainer"/>
            </w:pPr>
            <w:r w:rsidRPr="00B07D85">
              <w:t>$11,800</w:t>
            </w:r>
          </w:p>
        </w:tc>
        <w:tc>
          <w:tcPr>
            <w:tcW w:w="1296" w:type="dxa"/>
          </w:tcPr>
          <w:p w14:paraId="608EA550" w14:textId="77777777" w:rsidR="00B845AA" w:rsidRPr="00B07D85" w:rsidRDefault="00B845AA" w:rsidP="00186130">
            <w:pPr>
              <w:pStyle w:val="TableContainer"/>
            </w:pPr>
            <w:r w:rsidRPr="00D10C69">
              <w:t>$10,500</w:t>
            </w:r>
          </w:p>
        </w:tc>
      </w:tr>
      <w:tr w:rsidR="00B845AA" w:rsidRPr="00B07D85" w14:paraId="62006506" w14:textId="77777777" w:rsidTr="000830F6">
        <w:trPr>
          <w:cnfStyle w:val="000000010000" w:firstRow="0" w:lastRow="0" w:firstColumn="0" w:lastColumn="0" w:oddVBand="0" w:evenVBand="0" w:oddHBand="0" w:evenHBand="1" w:firstRowFirstColumn="0" w:firstRowLastColumn="0" w:lastRowFirstColumn="0" w:lastRowLastColumn="0"/>
          <w:jc w:val="center"/>
        </w:trPr>
        <w:tc>
          <w:tcPr>
            <w:tcW w:w="1617" w:type="dxa"/>
          </w:tcPr>
          <w:p w14:paraId="5F36CA2A" w14:textId="77777777" w:rsidR="00B845AA" w:rsidRPr="00B07D85" w:rsidRDefault="00B845AA" w:rsidP="00186130">
            <w:pPr>
              <w:pStyle w:val="TableContainer"/>
            </w:pPr>
            <w:r w:rsidRPr="00B07D85">
              <w:t>Cost</w:t>
            </w:r>
          </w:p>
        </w:tc>
        <w:tc>
          <w:tcPr>
            <w:tcW w:w="1296" w:type="dxa"/>
          </w:tcPr>
          <w:p w14:paraId="53F6945C" w14:textId="77777777" w:rsidR="00B845AA" w:rsidRPr="00B07D85" w:rsidRDefault="00B845AA" w:rsidP="00186130">
            <w:pPr>
              <w:pStyle w:val="TableContainer"/>
            </w:pPr>
            <w:r w:rsidRPr="00B07D85">
              <w:t>$0</w:t>
            </w:r>
          </w:p>
        </w:tc>
        <w:tc>
          <w:tcPr>
            <w:tcW w:w="1296" w:type="dxa"/>
          </w:tcPr>
          <w:p w14:paraId="35A664DD" w14:textId="77777777" w:rsidR="00B845AA" w:rsidRPr="00B07D85" w:rsidRDefault="00B845AA" w:rsidP="00186130">
            <w:pPr>
              <w:pStyle w:val="TableContainer"/>
            </w:pPr>
            <w:r w:rsidRPr="00B07D85">
              <w:t>$0</w:t>
            </w:r>
          </w:p>
        </w:tc>
        <w:tc>
          <w:tcPr>
            <w:tcW w:w="1296" w:type="dxa"/>
          </w:tcPr>
          <w:p w14:paraId="4B784B26" w14:textId="77777777" w:rsidR="00B845AA" w:rsidRPr="00B07D85" w:rsidRDefault="00B845AA" w:rsidP="00186130">
            <w:pPr>
              <w:pStyle w:val="TableContainer"/>
            </w:pPr>
            <w:r w:rsidRPr="00B07D85">
              <w:t>$0</w:t>
            </w:r>
          </w:p>
        </w:tc>
        <w:tc>
          <w:tcPr>
            <w:tcW w:w="1296" w:type="dxa"/>
          </w:tcPr>
          <w:p w14:paraId="60E7DAFA" w14:textId="77777777" w:rsidR="00B845AA" w:rsidRPr="00B07D85" w:rsidRDefault="00B845AA" w:rsidP="00186130">
            <w:pPr>
              <w:pStyle w:val="TableContainer"/>
            </w:pPr>
            <w:r w:rsidRPr="00B07D85">
              <w:t>$0</w:t>
            </w:r>
          </w:p>
        </w:tc>
        <w:tc>
          <w:tcPr>
            <w:tcW w:w="1296" w:type="dxa"/>
          </w:tcPr>
          <w:p w14:paraId="39C8916C" w14:textId="77777777" w:rsidR="00B845AA" w:rsidRPr="00B07D85" w:rsidRDefault="00B845AA" w:rsidP="00186130">
            <w:pPr>
              <w:pStyle w:val="TableContainer"/>
            </w:pPr>
            <w:r w:rsidRPr="00B07D85">
              <w:t>$0</w:t>
            </w:r>
          </w:p>
        </w:tc>
        <w:tc>
          <w:tcPr>
            <w:tcW w:w="1296" w:type="dxa"/>
          </w:tcPr>
          <w:p w14:paraId="5E7FA596" w14:textId="77777777" w:rsidR="00B845AA" w:rsidRPr="00B07D85" w:rsidRDefault="00B845AA" w:rsidP="00186130">
            <w:pPr>
              <w:pStyle w:val="TableContainer"/>
            </w:pPr>
            <w:r w:rsidRPr="00D10C69">
              <w:t>$0</w:t>
            </w:r>
          </w:p>
        </w:tc>
      </w:tr>
      <w:tr w:rsidR="00B845AA" w:rsidRPr="00B07D85" w14:paraId="60093540" w14:textId="77777777" w:rsidTr="000830F6">
        <w:trPr>
          <w:jc w:val="center"/>
        </w:trPr>
        <w:tc>
          <w:tcPr>
            <w:tcW w:w="1617" w:type="dxa"/>
          </w:tcPr>
          <w:p w14:paraId="443088D9" w14:textId="77777777" w:rsidR="00B845AA" w:rsidRPr="00B07D85" w:rsidRDefault="00B845AA" w:rsidP="00186130">
            <w:pPr>
              <w:pStyle w:val="TableContainer"/>
            </w:pPr>
            <w:r w:rsidRPr="00B07D85">
              <w:t>Percentage</w:t>
            </w:r>
          </w:p>
        </w:tc>
        <w:tc>
          <w:tcPr>
            <w:tcW w:w="1296" w:type="dxa"/>
          </w:tcPr>
          <w:p w14:paraId="14FEB55E" w14:textId="77777777" w:rsidR="00B845AA" w:rsidRPr="00B07D85" w:rsidRDefault="00B845AA" w:rsidP="00186130">
            <w:pPr>
              <w:pStyle w:val="TableContainer"/>
            </w:pPr>
            <w:r w:rsidRPr="00B07D85">
              <w:t>100.00%</w:t>
            </w:r>
          </w:p>
        </w:tc>
        <w:tc>
          <w:tcPr>
            <w:tcW w:w="1296" w:type="dxa"/>
          </w:tcPr>
          <w:p w14:paraId="0A808409" w14:textId="77777777" w:rsidR="00B845AA" w:rsidRPr="00B07D85" w:rsidRDefault="00B845AA" w:rsidP="00186130">
            <w:pPr>
              <w:pStyle w:val="TableContainer"/>
            </w:pPr>
            <w:r w:rsidRPr="00B07D85">
              <w:t>100.00%</w:t>
            </w:r>
          </w:p>
        </w:tc>
        <w:tc>
          <w:tcPr>
            <w:tcW w:w="1296" w:type="dxa"/>
          </w:tcPr>
          <w:p w14:paraId="7F55F92D" w14:textId="77777777" w:rsidR="00B845AA" w:rsidRPr="00B07D85" w:rsidRDefault="00B845AA" w:rsidP="00186130">
            <w:pPr>
              <w:pStyle w:val="TableContainer"/>
            </w:pPr>
            <w:r w:rsidRPr="00B07D85">
              <w:t>100.00%</w:t>
            </w:r>
          </w:p>
        </w:tc>
        <w:tc>
          <w:tcPr>
            <w:tcW w:w="1296" w:type="dxa"/>
          </w:tcPr>
          <w:p w14:paraId="20451E1F" w14:textId="77777777" w:rsidR="00B845AA" w:rsidRPr="00B07D85" w:rsidRDefault="00B845AA" w:rsidP="00186130">
            <w:pPr>
              <w:pStyle w:val="TableContainer"/>
            </w:pPr>
            <w:r w:rsidRPr="00B07D85">
              <w:t>100.00%</w:t>
            </w:r>
          </w:p>
        </w:tc>
        <w:tc>
          <w:tcPr>
            <w:tcW w:w="1296" w:type="dxa"/>
          </w:tcPr>
          <w:p w14:paraId="16A15EF6" w14:textId="77777777" w:rsidR="00B845AA" w:rsidRPr="00B07D85" w:rsidRDefault="00B845AA" w:rsidP="00186130">
            <w:pPr>
              <w:pStyle w:val="TableContainer"/>
            </w:pPr>
            <w:r w:rsidRPr="00B07D85">
              <w:t>100.00%</w:t>
            </w:r>
          </w:p>
        </w:tc>
        <w:tc>
          <w:tcPr>
            <w:tcW w:w="1296" w:type="dxa"/>
          </w:tcPr>
          <w:p w14:paraId="47C4B2B9" w14:textId="77777777" w:rsidR="00B845AA" w:rsidRPr="00B07D85" w:rsidRDefault="00B845AA" w:rsidP="00186130">
            <w:pPr>
              <w:pStyle w:val="TableContainer"/>
            </w:pPr>
            <w:r w:rsidRPr="00D10C69">
              <w:t>100.00%</w:t>
            </w:r>
          </w:p>
        </w:tc>
      </w:tr>
    </w:tbl>
    <w:p w14:paraId="77F037BE" w14:textId="03E305A9" w:rsidR="00B845AA" w:rsidRDefault="003168E0" w:rsidP="00B845AA">
      <w:pPr>
        <w:pStyle w:val="Heading3"/>
      </w:pPr>
      <w:r>
        <w:br w:type="page"/>
      </w:r>
      <w:r w:rsidR="00B845AA">
        <w:lastRenderedPageBreak/>
        <w:t>Detailed Fee Schedule</w:t>
      </w:r>
    </w:p>
    <w:p w14:paraId="536CF47B" w14:textId="15EBFCA3" w:rsidR="00CA441F" w:rsidRPr="00CA441F" w:rsidRDefault="00CA441F" w:rsidP="00E35EDF">
      <w:pPr>
        <w:pStyle w:val="Heading4"/>
      </w:pPr>
      <w:r>
        <w:t>Food Manager</w:t>
      </w:r>
      <w:r w:rsidRPr="00106F13">
        <w:t xml:space="preserve"> Certification</w:t>
      </w:r>
    </w:p>
    <w:tbl>
      <w:tblPr>
        <w:tblStyle w:val="HHSTableforTextData2"/>
        <w:tblW w:w="10656" w:type="dxa"/>
        <w:tblInd w:w="0" w:type="dxa"/>
        <w:tblLayout w:type="fixed"/>
        <w:tblLook w:val="01E0" w:firstRow="1" w:lastRow="1" w:firstColumn="1" w:lastColumn="1" w:noHBand="0" w:noVBand="0"/>
      </w:tblPr>
      <w:tblGrid>
        <w:gridCol w:w="7134"/>
        <w:gridCol w:w="1445"/>
        <w:gridCol w:w="2077"/>
      </w:tblGrid>
      <w:tr w:rsidR="00B845AA" w:rsidRPr="00B07D85" w14:paraId="18BA0977" w14:textId="77777777" w:rsidTr="00591DE5">
        <w:trPr>
          <w:cnfStyle w:val="100000000000" w:firstRow="1" w:lastRow="0" w:firstColumn="0" w:lastColumn="0" w:oddVBand="0" w:evenVBand="0" w:oddHBand="0" w:evenHBand="0" w:firstRowFirstColumn="0" w:firstRowLastColumn="0" w:lastRowFirstColumn="0" w:lastRowLastColumn="0"/>
        </w:trPr>
        <w:tc>
          <w:tcPr>
            <w:tcW w:w="7110" w:type="dxa"/>
          </w:tcPr>
          <w:p w14:paraId="55248E39" w14:textId="77777777" w:rsidR="00B845AA" w:rsidRPr="002F423F" w:rsidRDefault="00B845AA" w:rsidP="00186130">
            <w:pPr>
              <w:pStyle w:val="TableContainer"/>
            </w:pPr>
            <w:r w:rsidRPr="002F423F">
              <w:t>Type</w:t>
            </w:r>
          </w:p>
        </w:tc>
        <w:tc>
          <w:tcPr>
            <w:tcW w:w="1440" w:type="dxa"/>
          </w:tcPr>
          <w:p w14:paraId="76710D46" w14:textId="77777777" w:rsidR="00B845AA" w:rsidRPr="002F423F" w:rsidRDefault="00B845AA" w:rsidP="00186130">
            <w:pPr>
              <w:pStyle w:val="TableContainer"/>
            </w:pPr>
            <w:r w:rsidRPr="002F423F">
              <w:t>Amount</w:t>
            </w:r>
          </w:p>
        </w:tc>
        <w:tc>
          <w:tcPr>
            <w:tcW w:w="2070" w:type="dxa"/>
          </w:tcPr>
          <w:p w14:paraId="6A173E33" w14:textId="77777777" w:rsidR="00B845AA" w:rsidRPr="002F423F" w:rsidRDefault="00B845AA" w:rsidP="00186130">
            <w:pPr>
              <w:pStyle w:val="TableContainer"/>
            </w:pPr>
            <w:r w:rsidRPr="002F423F">
              <w:t>Period</w:t>
            </w:r>
          </w:p>
        </w:tc>
      </w:tr>
      <w:tr w:rsidR="00B845AA" w:rsidRPr="00B07D85" w14:paraId="756CE687" w14:textId="77777777" w:rsidTr="00591DE5">
        <w:trPr>
          <w:trHeight w:val="144"/>
        </w:trPr>
        <w:tc>
          <w:tcPr>
            <w:tcW w:w="7110" w:type="dxa"/>
          </w:tcPr>
          <w:p w14:paraId="3409D307" w14:textId="77777777" w:rsidR="00B845AA" w:rsidRPr="002F423F" w:rsidRDefault="00B845AA" w:rsidP="00186130">
            <w:pPr>
              <w:pStyle w:val="TableContainer"/>
            </w:pPr>
            <w:r w:rsidRPr="002F423F">
              <w:t>One Examination Location Site</w:t>
            </w:r>
          </w:p>
        </w:tc>
        <w:tc>
          <w:tcPr>
            <w:tcW w:w="1440" w:type="dxa"/>
          </w:tcPr>
          <w:p w14:paraId="77F1813E" w14:textId="77777777" w:rsidR="00B845AA" w:rsidRPr="002F423F" w:rsidRDefault="00B845AA" w:rsidP="00186130">
            <w:pPr>
              <w:pStyle w:val="TableContainer"/>
            </w:pPr>
            <w:r w:rsidRPr="002F423F">
              <w:t>$400</w:t>
            </w:r>
          </w:p>
        </w:tc>
        <w:tc>
          <w:tcPr>
            <w:tcW w:w="2070" w:type="dxa"/>
          </w:tcPr>
          <w:p w14:paraId="06F80F3A" w14:textId="77777777" w:rsidR="00B845AA" w:rsidRPr="002F423F" w:rsidRDefault="00B845AA" w:rsidP="00186130">
            <w:pPr>
              <w:pStyle w:val="TableContainer"/>
            </w:pPr>
            <w:r w:rsidRPr="002F423F">
              <w:t>Two Years</w:t>
            </w:r>
          </w:p>
        </w:tc>
      </w:tr>
      <w:tr w:rsidR="00B845AA" w:rsidRPr="00B07D85" w14:paraId="2AA19173"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7110" w:type="dxa"/>
          </w:tcPr>
          <w:p w14:paraId="6DD4CDAA" w14:textId="77777777" w:rsidR="00B845AA" w:rsidRPr="002F423F" w:rsidRDefault="00B845AA" w:rsidP="00186130">
            <w:pPr>
              <w:pStyle w:val="TableContainer"/>
            </w:pPr>
            <w:r w:rsidRPr="002F423F">
              <w:t>One Examination Location Site – Amended License</w:t>
            </w:r>
          </w:p>
        </w:tc>
        <w:tc>
          <w:tcPr>
            <w:tcW w:w="1440" w:type="dxa"/>
          </w:tcPr>
          <w:p w14:paraId="17E2E015" w14:textId="77777777" w:rsidR="00B845AA" w:rsidRPr="002F423F" w:rsidRDefault="00B845AA" w:rsidP="00186130">
            <w:pPr>
              <w:pStyle w:val="TableContainer"/>
            </w:pPr>
            <w:r w:rsidRPr="002F423F">
              <w:t>$200</w:t>
            </w:r>
          </w:p>
        </w:tc>
        <w:tc>
          <w:tcPr>
            <w:tcW w:w="2070" w:type="dxa"/>
          </w:tcPr>
          <w:p w14:paraId="75BB39B3" w14:textId="77777777" w:rsidR="00B845AA" w:rsidRPr="002F423F" w:rsidRDefault="00B845AA" w:rsidP="00186130">
            <w:pPr>
              <w:pStyle w:val="TableContainer"/>
            </w:pPr>
            <w:r w:rsidRPr="002F423F">
              <w:t>Per Occurrence</w:t>
            </w:r>
          </w:p>
        </w:tc>
      </w:tr>
      <w:tr w:rsidR="00B845AA" w:rsidRPr="00B07D85" w14:paraId="4EC45EA8" w14:textId="77777777" w:rsidTr="00591DE5">
        <w:trPr>
          <w:trHeight w:val="144"/>
        </w:trPr>
        <w:tc>
          <w:tcPr>
            <w:tcW w:w="7110" w:type="dxa"/>
          </w:tcPr>
          <w:p w14:paraId="1355A15A" w14:textId="77777777" w:rsidR="00B845AA" w:rsidRPr="002F423F" w:rsidRDefault="00B845AA" w:rsidP="00186130">
            <w:pPr>
              <w:pStyle w:val="TableContainer"/>
            </w:pPr>
            <w:r w:rsidRPr="002F423F">
              <w:t>Two to Ten Examination Location Sites</w:t>
            </w:r>
          </w:p>
        </w:tc>
        <w:tc>
          <w:tcPr>
            <w:tcW w:w="1440" w:type="dxa"/>
          </w:tcPr>
          <w:p w14:paraId="571BB27D" w14:textId="77777777" w:rsidR="00B845AA" w:rsidRPr="002F423F" w:rsidRDefault="00B845AA" w:rsidP="00186130">
            <w:pPr>
              <w:pStyle w:val="TableContainer"/>
            </w:pPr>
            <w:r w:rsidRPr="002F423F">
              <w:t>$1,000</w:t>
            </w:r>
          </w:p>
        </w:tc>
        <w:tc>
          <w:tcPr>
            <w:tcW w:w="2070" w:type="dxa"/>
          </w:tcPr>
          <w:p w14:paraId="5C9B5979" w14:textId="77777777" w:rsidR="00B845AA" w:rsidRPr="002F423F" w:rsidRDefault="00B845AA" w:rsidP="00186130">
            <w:pPr>
              <w:pStyle w:val="TableContainer"/>
            </w:pPr>
            <w:r w:rsidRPr="002F423F">
              <w:t>Two Years</w:t>
            </w:r>
          </w:p>
        </w:tc>
      </w:tr>
      <w:tr w:rsidR="00B845AA" w:rsidRPr="00B07D85" w14:paraId="54D7FC82"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7110" w:type="dxa"/>
          </w:tcPr>
          <w:p w14:paraId="5E703BDB" w14:textId="77777777" w:rsidR="00B845AA" w:rsidRPr="002F423F" w:rsidRDefault="00B845AA" w:rsidP="00186130">
            <w:pPr>
              <w:pStyle w:val="TableContainer"/>
            </w:pPr>
            <w:r w:rsidRPr="002F423F">
              <w:t>Two to Ten Examination Location Sites – Amended License</w:t>
            </w:r>
          </w:p>
        </w:tc>
        <w:tc>
          <w:tcPr>
            <w:tcW w:w="1440" w:type="dxa"/>
          </w:tcPr>
          <w:p w14:paraId="12B51ED2" w14:textId="77777777" w:rsidR="00B845AA" w:rsidRPr="002F423F" w:rsidRDefault="00B845AA" w:rsidP="00186130">
            <w:pPr>
              <w:pStyle w:val="TableContainer"/>
            </w:pPr>
            <w:r w:rsidRPr="002F423F">
              <w:t>$500</w:t>
            </w:r>
          </w:p>
        </w:tc>
        <w:tc>
          <w:tcPr>
            <w:tcW w:w="2070" w:type="dxa"/>
          </w:tcPr>
          <w:p w14:paraId="496C2519" w14:textId="77777777" w:rsidR="00B845AA" w:rsidRPr="002F423F" w:rsidRDefault="00B845AA" w:rsidP="00186130">
            <w:pPr>
              <w:pStyle w:val="TableContainer"/>
            </w:pPr>
            <w:r w:rsidRPr="002F423F">
              <w:t>Per Occurrence</w:t>
            </w:r>
          </w:p>
        </w:tc>
      </w:tr>
      <w:tr w:rsidR="00B845AA" w:rsidRPr="00B07D85" w14:paraId="01C18511" w14:textId="77777777" w:rsidTr="00591DE5">
        <w:trPr>
          <w:trHeight w:val="144"/>
        </w:trPr>
        <w:tc>
          <w:tcPr>
            <w:tcW w:w="7110" w:type="dxa"/>
          </w:tcPr>
          <w:p w14:paraId="7CFEEB8D" w14:textId="77777777" w:rsidR="00B845AA" w:rsidRPr="002F423F" w:rsidRDefault="00B845AA" w:rsidP="00186130">
            <w:pPr>
              <w:pStyle w:val="TableContainer"/>
            </w:pPr>
            <w:r w:rsidRPr="002F423F">
              <w:t>Over Ten Examination Location Sites</w:t>
            </w:r>
          </w:p>
        </w:tc>
        <w:tc>
          <w:tcPr>
            <w:tcW w:w="1440" w:type="dxa"/>
          </w:tcPr>
          <w:p w14:paraId="5A9F88BE" w14:textId="77777777" w:rsidR="00B845AA" w:rsidRPr="002F423F" w:rsidRDefault="00B845AA" w:rsidP="00186130">
            <w:pPr>
              <w:pStyle w:val="TableContainer"/>
            </w:pPr>
            <w:r w:rsidRPr="002F423F">
              <w:t>$2,000</w:t>
            </w:r>
          </w:p>
        </w:tc>
        <w:tc>
          <w:tcPr>
            <w:tcW w:w="2070" w:type="dxa"/>
          </w:tcPr>
          <w:p w14:paraId="354DB911" w14:textId="77777777" w:rsidR="00B845AA" w:rsidRPr="002F423F" w:rsidRDefault="00B845AA" w:rsidP="00186130">
            <w:pPr>
              <w:pStyle w:val="TableContainer"/>
            </w:pPr>
            <w:r w:rsidRPr="002F423F">
              <w:t>Two Years</w:t>
            </w:r>
          </w:p>
        </w:tc>
      </w:tr>
      <w:tr w:rsidR="00B845AA" w:rsidRPr="00B07D85" w14:paraId="24A15204"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7110" w:type="dxa"/>
          </w:tcPr>
          <w:p w14:paraId="781A8004" w14:textId="77777777" w:rsidR="00B845AA" w:rsidRPr="002F423F" w:rsidRDefault="00B845AA" w:rsidP="00186130">
            <w:pPr>
              <w:pStyle w:val="TableContainer"/>
            </w:pPr>
            <w:r w:rsidRPr="002F423F">
              <w:t>Over Ten Examination Location Sites – Amended License</w:t>
            </w:r>
          </w:p>
        </w:tc>
        <w:tc>
          <w:tcPr>
            <w:tcW w:w="1440" w:type="dxa"/>
          </w:tcPr>
          <w:p w14:paraId="2BAE050E" w14:textId="77777777" w:rsidR="00B845AA" w:rsidRPr="002F423F" w:rsidRDefault="00B845AA" w:rsidP="00186130">
            <w:pPr>
              <w:pStyle w:val="TableContainer"/>
            </w:pPr>
            <w:r w:rsidRPr="002F423F">
              <w:t>$1,000</w:t>
            </w:r>
          </w:p>
        </w:tc>
        <w:tc>
          <w:tcPr>
            <w:tcW w:w="2070" w:type="dxa"/>
          </w:tcPr>
          <w:p w14:paraId="4E04AE58" w14:textId="77777777" w:rsidR="00B845AA" w:rsidRPr="002F423F" w:rsidRDefault="00B845AA" w:rsidP="00186130">
            <w:pPr>
              <w:pStyle w:val="TableContainer"/>
            </w:pPr>
            <w:r w:rsidRPr="002F423F">
              <w:t>Per Occurrence</w:t>
            </w:r>
          </w:p>
        </w:tc>
      </w:tr>
      <w:tr w:rsidR="00B845AA" w:rsidRPr="00B07D85" w14:paraId="57A35102" w14:textId="77777777" w:rsidTr="00591DE5">
        <w:trPr>
          <w:trHeight w:val="144"/>
        </w:trPr>
        <w:tc>
          <w:tcPr>
            <w:tcW w:w="7110" w:type="dxa"/>
          </w:tcPr>
          <w:p w14:paraId="5AD8E6C0" w14:textId="77777777" w:rsidR="00B845AA" w:rsidRPr="002F423F" w:rsidRDefault="00B845AA" w:rsidP="00186130">
            <w:pPr>
              <w:pStyle w:val="TableContainer"/>
            </w:pPr>
            <w:r w:rsidRPr="002F423F">
              <w:t>Late Fee</w:t>
            </w:r>
          </w:p>
        </w:tc>
        <w:tc>
          <w:tcPr>
            <w:tcW w:w="1440" w:type="dxa"/>
          </w:tcPr>
          <w:p w14:paraId="4E194AA9" w14:textId="77777777" w:rsidR="00B845AA" w:rsidRPr="002F423F" w:rsidRDefault="00B845AA" w:rsidP="00186130">
            <w:pPr>
              <w:pStyle w:val="TableContainer"/>
            </w:pPr>
            <w:r w:rsidRPr="002F423F">
              <w:t>$100</w:t>
            </w:r>
          </w:p>
        </w:tc>
        <w:tc>
          <w:tcPr>
            <w:tcW w:w="2070" w:type="dxa"/>
          </w:tcPr>
          <w:p w14:paraId="3B521959" w14:textId="77777777" w:rsidR="00B845AA" w:rsidRPr="002F423F" w:rsidRDefault="00B845AA" w:rsidP="00186130">
            <w:pPr>
              <w:pStyle w:val="TableContainer"/>
            </w:pPr>
          </w:p>
        </w:tc>
      </w:tr>
    </w:tbl>
    <w:p w14:paraId="27EC242D" w14:textId="19E7DDCF" w:rsidR="0001633B" w:rsidRDefault="002F423F" w:rsidP="0001633B">
      <w:pPr>
        <w:pStyle w:val="Heading2"/>
      </w:pPr>
      <w:r>
        <w:br w:type="page"/>
      </w:r>
      <w:bookmarkStart w:id="23" w:name="_Toc533825"/>
      <w:r w:rsidR="00986FD4">
        <w:lastRenderedPageBreak/>
        <w:t>Food Service Handler Certification</w:t>
      </w:r>
      <w:bookmarkEnd w:id="23"/>
    </w:p>
    <w:tbl>
      <w:tblPr>
        <w:tblStyle w:val="TableGrid"/>
        <w:tblW w:w="10656" w:type="dxa"/>
        <w:tblLayout w:type="fixed"/>
        <w:tblLook w:val="01E0" w:firstRow="1" w:lastRow="1" w:firstColumn="1" w:lastColumn="1" w:noHBand="0" w:noVBand="0"/>
      </w:tblPr>
      <w:tblGrid>
        <w:gridCol w:w="2494"/>
        <w:gridCol w:w="8162"/>
      </w:tblGrid>
      <w:tr w:rsidR="0001633B" w:rsidRPr="004A1978" w14:paraId="2339EEA8" w14:textId="77777777" w:rsidTr="00796B8F">
        <w:tc>
          <w:tcPr>
            <w:tcW w:w="2448" w:type="dxa"/>
          </w:tcPr>
          <w:p w14:paraId="29348F57" w14:textId="77777777" w:rsidR="0001633B" w:rsidRPr="004A1978" w:rsidRDefault="0001633B" w:rsidP="00186130">
            <w:pPr>
              <w:pStyle w:val="TableContainer"/>
            </w:pPr>
            <w:r w:rsidRPr="004A1978">
              <w:t>Date of Origin:</w:t>
            </w:r>
          </w:p>
        </w:tc>
        <w:tc>
          <w:tcPr>
            <w:tcW w:w="8011" w:type="dxa"/>
          </w:tcPr>
          <w:p w14:paraId="606BD0E6" w14:textId="77777777" w:rsidR="0001633B" w:rsidRPr="004A1978" w:rsidRDefault="0001633B" w:rsidP="00186130">
            <w:pPr>
              <w:pStyle w:val="TableContainer"/>
            </w:pPr>
            <w:r w:rsidRPr="004A1978">
              <w:t>1987 by H.B. 2092, 70th Leg., R.S.</w:t>
            </w:r>
          </w:p>
        </w:tc>
      </w:tr>
      <w:tr w:rsidR="0001633B" w:rsidRPr="004A1978" w14:paraId="0867FE78" w14:textId="77777777" w:rsidTr="00796B8F">
        <w:tc>
          <w:tcPr>
            <w:tcW w:w="2448" w:type="dxa"/>
          </w:tcPr>
          <w:p w14:paraId="00857A7A" w14:textId="77777777" w:rsidR="0001633B" w:rsidRPr="004A1978" w:rsidRDefault="0001633B" w:rsidP="00186130">
            <w:pPr>
              <w:pStyle w:val="TableContainer"/>
            </w:pPr>
            <w:r w:rsidRPr="004A1978">
              <w:t>Statutory Authority:</w:t>
            </w:r>
          </w:p>
        </w:tc>
        <w:tc>
          <w:tcPr>
            <w:tcW w:w="8011" w:type="dxa"/>
          </w:tcPr>
          <w:p w14:paraId="1BB84CD3" w14:textId="77777777" w:rsidR="0001633B" w:rsidRPr="004A1978" w:rsidRDefault="0001633B" w:rsidP="00186130">
            <w:pPr>
              <w:pStyle w:val="TableContainer"/>
            </w:pPr>
            <w:r w:rsidRPr="004A1978">
              <w:t>H&amp;SC § 438.047 (Fees).</w:t>
            </w:r>
          </w:p>
        </w:tc>
      </w:tr>
      <w:tr w:rsidR="0001633B" w:rsidRPr="004A1978" w14:paraId="71A674A9" w14:textId="77777777" w:rsidTr="00796B8F">
        <w:tc>
          <w:tcPr>
            <w:tcW w:w="2448" w:type="dxa"/>
          </w:tcPr>
          <w:p w14:paraId="1899E8F9" w14:textId="77777777" w:rsidR="0001633B" w:rsidRPr="004A1978" w:rsidRDefault="0001633B" w:rsidP="00186130">
            <w:pPr>
              <w:pStyle w:val="TableContainer"/>
            </w:pPr>
            <w:r w:rsidRPr="004A1978">
              <w:t>Texas Administrative Code Reference:</w:t>
            </w:r>
          </w:p>
        </w:tc>
        <w:tc>
          <w:tcPr>
            <w:tcW w:w="8011" w:type="dxa"/>
          </w:tcPr>
          <w:p w14:paraId="638B4A18" w14:textId="77777777" w:rsidR="0001633B" w:rsidRPr="004A1978" w:rsidRDefault="0001633B" w:rsidP="00186130">
            <w:pPr>
              <w:pStyle w:val="TableContainer"/>
            </w:pPr>
            <w:r w:rsidRPr="004A1978">
              <w:t>25 T.A.C. § 229.178 (Fees)</w:t>
            </w:r>
          </w:p>
        </w:tc>
      </w:tr>
      <w:tr w:rsidR="0001633B" w:rsidRPr="004A1978" w14:paraId="7472A455" w14:textId="77777777" w:rsidTr="00796B8F">
        <w:tc>
          <w:tcPr>
            <w:tcW w:w="2448" w:type="dxa"/>
          </w:tcPr>
          <w:p w14:paraId="19D67C2C" w14:textId="77777777" w:rsidR="0001633B" w:rsidRPr="004A1978" w:rsidRDefault="0001633B" w:rsidP="00186130">
            <w:pPr>
              <w:pStyle w:val="TableContainer"/>
            </w:pPr>
            <w:r w:rsidRPr="004A1978">
              <w:t>Fee Set By:</w:t>
            </w:r>
          </w:p>
        </w:tc>
        <w:tc>
          <w:tcPr>
            <w:tcW w:w="8011" w:type="dxa"/>
          </w:tcPr>
          <w:p w14:paraId="5466525D" w14:textId="77777777" w:rsidR="0001633B" w:rsidRPr="004A1978" w:rsidRDefault="0001633B" w:rsidP="00186130">
            <w:pPr>
              <w:pStyle w:val="TableContainer"/>
            </w:pPr>
            <w:r w:rsidRPr="004A1978">
              <w:t>Rule</w:t>
            </w:r>
          </w:p>
        </w:tc>
      </w:tr>
      <w:tr w:rsidR="0001633B" w:rsidRPr="004A1978" w14:paraId="2C1BDAE4" w14:textId="77777777" w:rsidTr="00796B8F">
        <w:tc>
          <w:tcPr>
            <w:tcW w:w="2448" w:type="dxa"/>
          </w:tcPr>
          <w:p w14:paraId="6D1735F4" w14:textId="77777777" w:rsidR="0001633B" w:rsidRPr="004A1978" w:rsidRDefault="0001633B" w:rsidP="00186130">
            <w:pPr>
              <w:pStyle w:val="TableContainer"/>
            </w:pPr>
            <w:r w:rsidRPr="004A1978">
              <w:t>Fee Capped:</w:t>
            </w:r>
          </w:p>
        </w:tc>
        <w:tc>
          <w:tcPr>
            <w:tcW w:w="8011" w:type="dxa"/>
          </w:tcPr>
          <w:p w14:paraId="2E7DD331" w14:textId="77777777" w:rsidR="0001633B" w:rsidRPr="004A1978" w:rsidRDefault="0001633B" w:rsidP="00186130">
            <w:pPr>
              <w:pStyle w:val="TableContainer"/>
            </w:pPr>
            <w:r w:rsidRPr="004A1978">
              <w:t>No</w:t>
            </w:r>
          </w:p>
        </w:tc>
      </w:tr>
      <w:tr w:rsidR="0001633B" w:rsidRPr="004A1978" w14:paraId="1615FCE4" w14:textId="77777777" w:rsidTr="00796B8F">
        <w:tc>
          <w:tcPr>
            <w:tcW w:w="2448" w:type="dxa"/>
          </w:tcPr>
          <w:p w14:paraId="43A9195F" w14:textId="77777777" w:rsidR="0001633B" w:rsidRPr="004A1978" w:rsidRDefault="0001633B" w:rsidP="00186130">
            <w:pPr>
              <w:pStyle w:val="TableContainer"/>
            </w:pPr>
            <w:r w:rsidRPr="004A1978">
              <w:t>Description:</w:t>
            </w:r>
          </w:p>
        </w:tc>
        <w:tc>
          <w:tcPr>
            <w:tcW w:w="8011" w:type="dxa"/>
          </w:tcPr>
          <w:p w14:paraId="493F225C" w14:textId="042CA013" w:rsidR="0001633B" w:rsidRPr="004A1978" w:rsidRDefault="0001633B" w:rsidP="00186130">
            <w:pPr>
              <w:pStyle w:val="TableContainer"/>
            </w:pPr>
            <w:r w:rsidRPr="004A1978">
              <w:t>Fees charged for the accreditation of education and training programs for persons employed in the food service industry. Fees include application</w:t>
            </w:r>
            <w:r>
              <w:t xml:space="preserve"> </w:t>
            </w:r>
            <w:r w:rsidRPr="004A1978">
              <w:t>a</w:t>
            </w:r>
            <w:r>
              <w:t xml:space="preserve">nd </w:t>
            </w:r>
            <w:r w:rsidRPr="004A1978">
              <w:t>audit</w:t>
            </w:r>
            <w:r>
              <w:t xml:space="preserve"> fees</w:t>
            </w:r>
            <w:r w:rsidRPr="004A1978">
              <w:t xml:space="preserve"> to applicants. Effective 4/24/2008</w:t>
            </w:r>
            <w:r>
              <w:t>,</w:t>
            </w:r>
            <w:r w:rsidRPr="004A1978">
              <w:t xml:space="preserve"> includes accreditation of Food Handler Education/Training Programs in addition to Food Manager Education/Training.</w:t>
            </w:r>
          </w:p>
        </w:tc>
      </w:tr>
      <w:tr w:rsidR="0001633B" w:rsidRPr="004A1978" w14:paraId="4432F4E5" w14:textId="77777777" w:rsidTr="00796B8F">
        <w:tc>
          <w:tcPr>
            <w:tcW w:w="2448" w:type="dxa"/>
          </w:tcPr>
          <w:p w14:paraId="649365A8" w14:textId="77777777" w:rsidR="0001633B" w:rsidRPr="004A1978" w:rsidRDefault="0001633B" w:rsidP="00186130">
            <w:pPr>
              <w:pStyle w:val="TableContainer"/>
            </w:pPr>
            <w:r w:rsidRPr="004A1978">
              <w:t>Note:</w:t>
            </w:r>
          </w:p>
        </w:tc>
        <w:tc>
          <w:tcPr>
            <w:tcW w:w="8011" w:type="dxa"/>
          </w:tcPr>
          <w:p w14:paraId="05AFCC08" w14:textId="77777777" w:rsidR="0001633B" w:rsidRPr="004A1978" w:rsidRDefault="0001633B" w:rsidP="00186130">
            <w:pPr>
              <w:pStyle w:val="TableContainer"/>
            </w:pPr>
            <w:r w:rsidRPr="004A1978">
              <w:t>Amended 2007 by H.B. 1064, 80th Leg. R.S.; Amended 2007 by H.B. 552, 80th Leg. R.S.; Amended by: Acts 2015, 84th Leg., R.S., Ch. 1 (S.B. 219), Sec. 3.1137, eff. April 2, 2015.</w:t>
            </w:r>
          </w:p>
        </w:tc>
      </w:tr>
      <w:tr w:rsidR="0001633B" w:rsidRPr="004A1978" w14:paraId="42267317" w14:textId="77777777" w:rsidTr="00796B8F">
        <w:tc>
          <w:tcPr>
            <w:tcW w:w="2448" w:type="dxa"/>
          </w:tcPr>
          <w:p w14:paraId="71E9D28D" w14:textId="77777777" w:rsidR="0001633B" w:rsidRPr="004A1978" w:rsidRDefault="0001633B" w:rsidP="00186130">
            <w:pPr>
              <w:pStyle w:val="TableContainer"/>
            </w:pPr>
            <w:r w:rsidRPr="004A1978">
              <w:t>Date Due:</w:t>
            </w:r>
          </w:p>
        </w:tc>
        <w:tc>
          <w:tcPr>
            <w:tcW w:w="8011" w:type="dxa"/>
          </w:tcPr>
          <w:p w14:paraId="323F5180" w14:textId="77777777" w:rsidR="0001633B" w:rsidRPr="004A1978" w:rsidRDefault="0001633B" w:rsidP="00186130">
            <w:pPr>
              <w:pStyle w:val="TableContainer"/>
            </w:pPr>
            <w:r w:rsidRPr="004A1978">
              <w:t>At time of application or renewal.</w:t>
            </w:r>
          </w:p>
        </w:tc>
      </w:tr>
      <w:tr w:rsidR="0001633B" w:rsidRPr="004A1978" w14:paraId="145D1838" w14:textId="77777777" w:rsidTr="00796B8F">
        <w:tc>
          <w:tcPr>
            <w:tcW w:w="2448" w:type="dxa"/>
          </w:tcPr>
          <w:p w14:paraId="581A2028" w14:textId="77777777" w:rsidR="0001633B" w:rsidRPr="004A1978" w:rsidRDefault="0001633B" w:rsidP="00186130">
            <w:pPr>
              <w:pStyle w:val="TableContainer"/>
            </w:pPr>
            <w:r w:rsidRPr="004A1978">
              <w:t>Deposited To:</w:t>
            </w:r>
          </w:p>
        </w:tc>
        <w:tc>
          <w:tcPr>
            <w:tcW w:w="8011" w:type="dxa"/>
          </w:tcPr>
          <w:p w14:paraId="7D508076" w14:textId="77777777" w:rsidR="0001633B" w:rsidRPr="004A1978" w:rsidRDefault="0001633B" w:rsidP="00186130">
            <w:pPr>
              <w:pStyle w:val="TableContainer"/>
            </w:pPr>
            <w:r w:rsidRPr="004A1978">
              <w:t>General Revenue Fund No. 0001, Revenue Code 314200.</w:t>
            </w:r>
          </w:p>
        </w:tc>
      </w:tr>
    </w:tbl>
    <w:p w14:paraId="5276DECE" w14:textId="746C9223" w:rsidR="0001633B" w:rsidRDefault="00DC5507" w:rsidP="00E35EDF">
      <w:pPr>
        <w:pStyle w:val="BodyText"/>
        <w:rPr>
          <w:noProof/>
        </w:rPr>
      </w:pPr>
      <w:r>
        <w:rPr>
          <w:noProof/>
        </w:rPr>
        <w:drawing>
          <wp:anchor distT="0" distB="0" distL="114300" distR="114300" simplePos="0" relativeHeight="251687936" behindDoc="0" locked="0" layoutInCell="1" allowOverlap="1" wp14:anchorId="6F35153B" wp14:editId="08641175">
            <wp:simplePos x="0" y="0"/>
            <wp:positionH relativeFrom="column">
              <wp:align>center</wp:align>
            </wp:positionH>
            <wp:positionV relativeFrom="paragraph">
              <wp:posOffset>73025</wp:posOffset>
            </wp:positionV>
            <wp:extent cx="6071616" cy="2432304"/>
            <wp:effectExtent l="0" t="0" r="5715" b="6350"/>
            <wp:wrapTopAndBottom/>
            <wp:docPr id="6" name="Picture 6" descr="Graph showing revenue and costs for Food Service Worker Training Licensure from FY2013 to FY2018. Full description of this graph is in the following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71616" cy="2432304"/>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734"/>
        <w:gridCol w:w="1391"/>
        <w:gridCol w:w="1391"/>
        <w:gridCol w:w="1391"/>
        <w:gridCol w:w="1391"/>
        <w:gridCol w:w="1391"/>
        <w:gridCol w:w="1391"/>
      </w:tblGrid>
      <w:tr w:rsidR="0001633B" w:rsidRPr="004A1978" w14:paraId="4770F78F" w14:textId="77777777" w:rsidTr="007C7CDC">
        <w:trPr>
          <w:cnfStyle w:val="100000000000" w:firstRow="1" w:lastRow="0" w:firstColumn="0" w:lastColumn="0" w:oddVBand="0" w:evenVBand="0" w:oddHBand="0" w:evenHBand="0" w:firstRowFirstColumn="0" w:firstRowLastColumn="0" w:lastRowFirstColumn="0" w:lastRowLastColumn="0"/>
          <w:trHeight w:hRule="exact" w:val="321"/>
          <w:jc w:val="center"/>
        </w:trPr>
        <w:tc>
          <w:tcPr>
            <w:tcW w:w="1616" w:type="dxa"/>
          </w:tcPr>
          <w:p w14:paraId="354E6319" w14:textId="77777777" w:rsidR="0001633B" w:rsidRPr="004A1978" w:rsidRDefault="0001633B" w:rsidP="00186130">
            <w:pPr>
              <w:pStyle w:val="TableContainer"/>
            </w:pPr>
            <w:r w:rsidRPr="004A1978">
              <w:t>Fiscal Year</w:t>
            </w:r>
          </w:p>
        </w:tc>
        <w:tc>
          <w:tcPr>
            <w:tcW w:w="1296" w:type="dxa"/>
          </w:tcPr>
          <w:p w14:paraId="1B3C7CE4" w14:textId="77777777" w:rsidR="0001633B" w:rsidRPr="004A1978" w:rsidRDefault="0001633B" w:rsidP="00186130">
            <w:pPr>
              <w:pStyle w:val="TableContainer"/>
            </w:pPr>
            <w:r w:rsidRPr="004A1978">
              <w:t>FY2013</w:t>
            </w:r>
          </w:p>
        </w:tc>
        <w:tc>
          <w:tcPr>
            <w:tcW w:w="1296" w:type="dxa"/>
          </w:tcPr>
          <w:p w14:paraId="7A900340" w14:textId="77777777" w:rsidR="0001633B" w:rsidRPr="004A1978" w:rsidRDefault="0001633B" w:rsidP="00186130">
            <w:pPr>
              <w:pStyle w:val="TableContainer"/>
            </w:pPr>
            <w:r w:rsidRPr="004A1978">
              <w:t>FY2014</w:t>
            </w:r>
          </w:p>
        </w:tc>
        <w:tc>
          <w:tcPr>
            <w:tcW w:w="1296" w:type="dxa"/>
          </w:tcPr>
          <w:p w14:paraId="01D9B8F2" w14:textId="77777777" w:rsidR="0001633B" w:rsidRPr="004A1978" w:rsidRDefault="0001633B" w:rsidP="00186130">
            <w:pPr>
              <w:pStyle w:val="TableContainer"/>
            </w:pPr>
            <w:r w:rsidRPr="004A1978">
              <w:t>FY2015</w:t>
            </w:r>
          </w:p>
        </w:tc>
        <w:tc>
          <w:tcPr>
            <w:tcW w:w="1296" w:type="dxa"/>
          </w:tcPr>
          <w:p w14:paraId="1898D7C9" w14:textId="77777777" w:rsidR="0001633B" w:rsidRPr="004A1978" w:rsidRDefault="0001633B" w:rsidP="00186130">
            <w:pPr>
              <w:pStyle w:val="TableContainer"/>
            </w:pPr>
            <w:r w:rsidRPr="004A1978">
              <w:t>FY2016</w:t>
            </w:r>
          </w:p>
        </w:tc>
        <w:tc>
          <w:tcPr>
            <w:tcW w:w="1296" w:type="dxa"/>
          </w:tcPr>
          <w:p w14:paraId="3A9AF285" w14:textId="77777777" w:rsidR="0001633B" w:rsidRPr="004A1978" w:rsidRDefault="0001633B" w:rsidP="00186130">
            <w:pPr>
              <w:pStyle w:val="TableContainer"/>
            </w:pPr>
            <w:r w:rsidRPr="004A1978">
              <w:t>FY201</w:t>
            </w:r>
            <w:r>
              <w:t>7</w:t>
            </w:r>
          </w:p>
        </w:tc>
        <w:tc>
          <w:tcPr>
            <w:tcW w:w="1296" w:type="dxa"/>
          </w:tcPr>
          <w:p w14:paraId="6556A125" w14:textId="77777777" w:rsidR="0001633B" w:rsidRPr="004A1978" w:rsidRDefault="0001633B" w:rsidP="00186130">
            <w:pPr>
              <w:pStyle w:val="TableContainer"/>
            </w:pPr>
            <w:r w:rsidRPr="004A1978">
              <w:t>FY</w:t>
            </w:r>
            <w:r>
              <w:t>2018</w:t>
            </w:r>
          </w:p>
        </w:tc>
      </w:tr>
      <w:tr w:rsidR="0001633B" w:rsidRPr="004A1978" w14:paraId="0859127F" w14:textId="77777777" w:rsidTr="007C7CDC">
        <w:trPr>
          <w:trHeight w:hRule="exact" w:val="322"/>
          <w:jc w:val="center"/>
        </w:trPr>
        <w:tc>
          <w:tcPr>
            <w:tcW w:w="1616" w:type="dxa"/>
          </w:tcPr>
          <w:p w14:paraId="53D61119" w14:textId="77777777" w:rsidR="0001633B" w:rsidRPr="004A1978" w:rsidRDefault="0001633B" w:rsidP="00186130">
            <w:pPr>
              <w:pStyle w:val="TableContainer"/>
            </w:pPr>
            <w:r w:rsidRPr="004A1978">
              <w:t>Revenue</w:t>
            </w:r>
          </w:p>
        </w:tc>
        <w:tc>
          <w:tcPr>
            <w:tcW w:w="1296" w:type="dxa"/>
          </w:tcPr>
          <w:p w14:paraId="565AD85A" w14:textId="77777777" w:rsidR="0001633B" w:rsidRPr="004A1978" w:rsidRDefault="0001633B" w:rsidP="00186130">
            <w:pPr>
              <w:pStyle w:val="TableContainer"/>
            </w:pPr>
            <w:r w:rsidRPr="004A1978">
              <w:t>$23,065</w:t>
            </w:r>
          </w:p>
        </w:tc>
        <w:tc>
          <w:tcPr>
            <w:tcW w:w="1296" w:type="dxa"/>
          </w:tcPr>
          <w:p w14:paraId="762AE097" w14:textId="77777777" w:rsidR="0001633B" w:rsidRPr="004A1978" w:rsidRDefault="0001633B" w:rsidP="00186130">
            <w:pPr>
              <w:pStyle w:val="TableContainer"/>
            </w:pPr>
            <w:r w:rsidRPr="004A1978">
              <w:t>$26,555</w:t>
            </w:r>
          </w:p>
        </w:tc>
        <w:tc>
          <w:tcPr>
            <w:tcW w:w="1296" w:type="dxa"/>
          </w:tcPr>
          <w:p w14:paraId="65F6F046" w14:textId="77777777" w:rsidR="0001633B" w:rsidRPr="004A1978" w:rsidRDefault="0001633B" w:rsidP="00186130">
            <w:pPr>
              <w:pStyle w:val="TableContainer"/>
            </w:pPr>
            <w:r w:rsidRPr="004A1978">
              <w:t>$24,725</w:t>
            </w:r>
          </w:p>
        </w:tc>
        <w:tc>
          <w:tcPr>
            <w:tcW w:w="1296" w:type="dxa"/>
          </w:tcPr>
          <w:p w14:paraId="4D6C8B2A" w14:textId="77777777" w:rsidR="0001633B" w:rsidRPr="004A1978" w:rsidRDefault="0001633B" w:rsidP="00186130">
            <w:pPr>
              <w:pStyle w:val="TableContainer"/>
            </w:pPr>
            <w:r w:rsidRPr="004A1978">
              <w:t>$49,512</w:t>
            </w:r>
          </w:p>
        </w:tc>
        <w:tc>
          <w:tcPr>
            <w:tcW w:w="1296" w:type="dxa"/>
          </w:tcPr>
          <w:p w14:paraId="5823AD03" w14:textId="77777777" w:rsidR="0001633B" w:rsidRPr="004A1978" w:rsidRDefault="0001633B" w:rsidP="00186130">
            <w:pPr>
              <w:pStyle w:val="TableContainer"/>
            </w:pPr>
            <w:r w:rsidRPr="002A6E44">
              <w:t xml:space="preserve">$30,000 </w:t>
            </w:r>
          </w:p>
        </w:tc>
        <w:tc>
          <w:tcPr>
            <w:tcW w:w="1296" w:type="dxa"/>
          </w:tcPr>
          <w:p w14:paraId="6BB1355D" w14:textId="77777777" w:rsidR="0001633B" w:rsidRPr="004A1978" w:rsidRDefault="0001633B" w:rsidP="00186130">
            <w:pPr>
              <w:pStyle w:val="TableContainer"/>
            </w:pPr>
            <w:r w:rsidRPr="002A6E44">
              <w:t xml:space="preserve">$53,210 </w:t>
            </w:r>
          </w:p>
        </w:tc>
      </w:tr>
      <w:tr w:rsidR="0001633B" w:rsidRPr="004A1978" w14:paraId="5EBBB3D2" w14:textId="77777777" w:rsidTr="007C7CDC">
        <w:trPr>
          <w:cnfStyle w:val="000000010000" w:firstRow="0" w:lastRow="0" w:firstColumn="0" w:lastColumn="0" w:oddVBand="0" w:evenVBand="0" w:oddHBand="0" w:evenHBand="1" w:firstRowFirstColumn="0" w:firstRowLastColumn="0" w:lastRowFirstColumn="0" w:lastRowLastColumn="0"/>
          <w:trHeight w:hRule="exact" w:val="295"/>
          <w:jc w:val="center"/>
        </w:trPr>
        <w:tc>
          <w:tcPr>
            <w:tcW w:w="1616" w:type="dxa"/>
          </w:tcPr>
          <w:p w14:paraId="5C274037" w14:textId="77777777" w:rsidR="0001633B" w:rsidRPr="004A1978" w:rsidRDefault="0001633B" w:rsidP="00186130">
            <w:pPr>
              <w:pStyle w:val="TableContainer"/>
            </w:pPr>
            <w:r w:rsidRPr="004A1978">
              <w:t>Cost</w:t>
            </w:r>
          </w:p>
        </w:tc>
        <w:tc>
          <w:tcPr>
            <w:tcW w:w="1296" w:type="dxa"/>
          </w:tcPr>
          <w:p w14:paraId="68D77304" w14:textId="77777777" w:rsidR="0001633B" w:rsidRPr="004A1978" w:rsidRDefault="0001633B" w:rsidP="00186130">
            <w:pPr>
              <w:pStyle w:val="TableContainer"/>
            </w:pPr>
            <w:r w:rsidRPr="004A1978">
              <w:t>$18,441</w:t>
            </w:r>
          </w:p>
        </w:tc>
        <w:tc>
          <w:tcPr>
            <w:tcW w:w="1296" w:type="dxa"/>
          </w:tcPr>
          <w:p w14:paraId="2C645604" w14:textId="77777777" w:rsidR="0001633B" w:rsidRPr="004A1978" w:rsidRDefault="0001633B" w:rsidP="00186130">
            <w:pPr>
              <w:pStyle w:val="TableContainer"/>
            </w:pPr>
            <w:r w:rsidRPr="004A1978">
              <w:t>$39,332</w:t>
            </w:r>
          </w:p>
        </w:tc>
        <w:tc>
          <w:tcPr>
            <w:tcW w:w="1296" w:type="dxa"/>
          </w:tcPr>
          <w:p w14:paraId="2044B112" w14:textId="77777777" w:rsidR="0001633B" w:rsidRPr="004A1978" w:rsidRDefault="0001633B" w:rsidP="00186130">
            <w:pPr>
              <w:pStyle w:val="TableContainer"/>
            </w:pPr>
            <w:r w:rsidRPr="004A1978">
              <w:t>$48,214</w:t>
            </w:r>
          </w:p>
        </w:tc>
        <w:tc>
          <w:tcPr>
            <w:tcW w:w="1296" w:type="dxa"/>
          </w:tcPr>
          <w:p w14:paraId="0649BC4F" w14:textId="77777777" w:rsidR="0001633B" w:rsidRPr="004A1978" w:rsidRDefault="0001633B" w:rsidP="00186130">
            <w:pPr>
              <w:pStyle w:val="TableContainer"/>
            </w:pPr>
            <w:r w:rsidRPr="004A1978">
              <w:t>$67,036</w:t>
            </w:r>
          </w:p>
        </w:tc>
        <w:tc>
          <w:tcPr>
            <w:tcW w:w="1296" w:type="dxa"/>
          </w:tcPr>
          <w:p w14:paraId="55C9E216" w14:textId="42FFF15B" w:rsidR="0001633B" w:rsidRPr="004A1978" w:rsidRDefault="0001633B" w:rsidP="00186130">
            <w:pPr>
              <w:pStyle w:val="TableContainer"/>
            </w:pPr>
            <w:r w:rsidRPr="002A6E44">
              <w:t>$</w:t>
            </w:r>
            <w:r w:rsidR="00FA21F6" w:rsidRPr="00FA21F6">
              <w:t>67</w:t>
            </w:r>
            <w:r w:rsidR="00FA21F6">
              <w:t>,</w:t>
            </w:r>
            <w:r w:rsidR="00FA21F6" w:rsidRPr="00FA21F6">
              <w:t>887</w:t>
            </w:r>
          </w:p>
        </w:tc>
        <w:tc>
          <w:tcPr>
            <w:tcW w:w="1296" w:type="dxa"/>
          </w:tcPr>
          <w:p w14:paraId="3CF35975" w14:textId="2AC8C243" w:rsidR="0001633B" w:rsidRPr="004A1978" w:rsidRDefault="00DC5507" w:rsidP="00186130">
            <w:pPr>
              <w:pStyle w:val="TableContainer"/>
            </w:pPr>
            <w:r w:rsidRPr="00DC5507">
              <w:t>$52,809</w:t>
            </w:r>
          </w:p>
        </w:tc>
      </w:tr>
      <w:tr w:rsidR="0001633B" w:rsidRPr="004A1978" w14:paraId="51552245" w14:textId="77777777" w:rsidTr="007C7CDC">
        <w:trPr>
          <w:trHeight w:hRule="exact" w:val="322"/>
          <w:jc w:val="center"/>
        </w:trPr>
        <w:tc>
          <w:tcPr>
            <w:tcW w:w="1616" w:type="dxa"/>
          </w:tcPr>
          <w:p w14:paraId="61EE62B8" w14:textId="77777777" w:rsidR="0001633B" w:rsidRPr="004A1978" w:rsidRDefault="0001633B" w:rsidP="00186130">
            <w:pPr>
              <w:pStyle w:val="TableContainer"/>
            </w:pPr>
            <w:r w:rsidRPr="004A1978">
              <w:t>Percentage</w:t>
            </w:r>
          </w:p>
        </w:tc>
        <w:tc>
          <w:tcPr>
            <w:tcW w:w="1296" w:type="dxa"/>
          </w:tcPr>
          <w:p w14:paraId="114E081C" w14:textId="77777777" w:rsidR="0001633B" w:rsidRPr="004A1978" w:rsidRDefault="0001633B" w:rsidP="00186130">
            <w:pPr>
              <w:pStyle w:val="TableContainer"/>
            </w:pPr>
            <w:r w:rsidRPr="004A1978">
              <w:t>100.00%</w:t>
            </w:r>
          </w:p>
        </w:tc>
        <w:tc>
          <w:tcPr>
            <w:tcW w:w="1296" w:type="dxa"/>
          </w:tcPr>
          <w:p w14:paraId="7999D6C9" w14:textId="77777777" w:rsidR="0001633B" w:rsidRPr="004A1978" w:rsidRDefault="0001633B" w:rsidP="00186130">
            <w:pPr>
              <w:pStyle w:val="TableContainer"/>
            </w:pPr>
            <w:r w:rsidRPr="004A1978">
              <w:t>67.52%</w:t>
            </w:r>
          </w:p>
        </w:tc>
        <w:tc>
          <w:tcPr>
            <w:tcW w:w="1296" w:type="dxa"/>
          </w:tcPr>
          <w:p w14:paraId="1DD1DB34" w14:textId="77777777" w:rsidR="0001633B" w:rsidRPr="004A1978" w:rsidRDefault="0001633B" w:rsidP="00186130">
            <w:pPr>
              <w:pStyle w:val="TableContainer"/>
            </w:pPr>
            <w:r w:rsidRPr="004A1978">
              <w:t>51.28%</w:t>
            </w:r>
          </w:p>
        </w:tc>
        <w:tc>
          <w:tcPr>
            <w:tcW w:w="1296" w:type="dxa"/>
          </w:tcPr>
          <w:p w14:paraId="16D308E0" w14:textId="77777777" w:rsidR="0001633B" w:rsidRPr="004A1978" w:rsidRDefault="0001633B" w:rsidP="00186130">
            <w:pPr>
              <w:pStyle w:val="TableContainer"/>
            </w:pPr>
            <w:r w:rsidRPr="004A1978">
              <w:t>73.86%</w:t>
            </w:r>
          </w:p>
        </w:tc>
        <w:tc>
          <w:tcPr>
            <w:tcW w:w="1296" w:type="dxa"/>
          </w:tcPr>
          <w:p w14:paraId="39082895" w14:textId="6C35D611" w:rsidR="0001633B" w:rsidRPr="004A1978" w:rsidRDefault="00FA21F6" w:rsidP="00186130">
            <w:pPr>
              <w:pStyle w:val="TableContainer"/>
            </w:pPr>
            <w:r w:rsidRPr="00FA21F6">
              <w:t>44.19%</w:t>
            </w:r>
          </w:p>
        </w:tc>
        <w:tc>
          <w:tcPr>
            <w:tcW w:w="1296" w:type="dxa"/>
          </w:tcPr>
          <w:p w14:paraId="0909A03E" w14:textId="77777777" w:rsidR="0001633B" w:rsidRPr="004A1978" w:rsidRDefault="0001633B" w:rsidP="00186130">
            <w:pPr>
              <w:pStyle w:val="TableContainer"/>
            </w:pPr>
            <w:r w:rsidRPr="002A6E44">
              <w:t>100.00%</w:t>
            </w:r>
          </w:p>
        </w:tc>
      </w:tr>
    </w:tbl>
    <w:p w14:paraId="2FAF436F" w14:textId="77777777" w:rsidR="00C36E91" w:rsidRDefault="00470C6C" w:rsidP="0031580C">
      <w:pPr>
        <w:pStyle w:val="Note"/>
      </w:pPr>
      <w:r w:rsidRPr="00470C6C">
        <w:t>*Cost for FY2017 reflects corrected amount that differs from the cost in the FY2017 Fee Resource Manual.</w:t>
      </w:r>
    </w:p>
    <w:p w14:paraId="6244AD28" w14:textId="27550328" w:rsidR="0001633B" w:rsidRDefault="0001633B" w:rsidP="00C36E91">
      <w:pPr>
        <w:pStyle w:val="Heading3"/>
      </w:pPr>
      <w:r w:rsidRPr="00470C6C">
        <w:br w:type="page"/>
      </w:r>
      <w:r>
        <w:lastRenderedPageBreak/>
        <w:t>Detailed Fee Schedule</w:t>
      </w:r>
    </w:p>
    <w:p w14:paraId="17A3A4C7" w14:textId="7BF5157F" w:rsidR="00CA441F" w:rsidRPr="00CA441F" w:rsidRDefault="00CA441F" w:rsidP="00E35EDF">
      <w:pPr>
        <w:pStyle w:val="Heading4"/>
      </w:pPr>
      <w:r>
        <w:t>Food Service Handler Certification</w:t>
      </w:r>
    </w:p>
    <w:tbl>
      <w:tblPr>
        <w:tblStyle w:val="HHSTableforTextData2"/>
        <w:tblW w:w="10656" w:type="dxa"/>
        <w:tblInd w:w="0" w:type="dxa"/>
        <w:tblLayout w:type="fixed"/>
        <w:tblLook w:val="01E0" w:firstRow="1" w:lastRow="1" w:firstColumn="1" w:lastColumn="1" w:noHBand="0" w:noVBand="0"/>
      </w:tblPr>
      <w:tblGrid>
        <w:gridCol w:w="7225"/>
        <w:gridCol w:w="1535"/>
        <w:gridCol w:w="1896"/>
      </w:tblGrid>
      <w:tr w:rsidR="0001633B" w:rsidRPr="004A1978" w14:paraId="7CD4C4AD" w14:textId="77777777" w:rsidTr="00591DE5">
        <w:trPr>
          <w:cnfStyle w:val="100000000000" w:firstRow="1" w:lastRow="0" w:firstColumn="0" w:lastColumn="0" w:oddVBand="0" w:evenVBand="0" w:oddHBand="0" w:evenHBand="0" w:firstRowFirstColumn="0" w:firstRowLastColumn="0" w:lastRowFirstColumn="0" w:lastRowLastColumn="0"/>
        </w:trPr>
        <w:tc>
          <w:tcPr>
            <w:tcW w:w="7200" w:type="dxa"/>
          </w:tcPr>
          <w:p w14:paraId="316828F1" w14:textId="77777777" w:rsidR="0001633B" w:rsidRPr="004A1978" w:rsidRDefault="0001633B" w:rsidP="00186130">
            <w:pPr>
              <w:pStyle w:val="TableContainer"/>
            </w:pPr>
            <w:r w:rsidRPr="004A1978">
              <w:t>Type</w:t>
            </w:r>
          </w:p>
        </w:tc>
        <w:tc>
          <w:tcPr>
            <w:tcW w:w="1530" w:type="dxa"/>
          </w:tcPr>
          <w:p w14:paraId="03F7743B" w14:textId="77777777" w:rsidR="0001633B" w:rsidRPr="004A1978" w:rsidRDefault="0001633B" w:rsidP="00186130">
            <w:pPr>
              <w:pStyle w:val="TableContainer"/>
            </w:pPr>
            <w:r w:rsidRPr="004A1978">
              <w:t>Amount</w:t>
            </w:r>
          </w:p>
        </w:tc>
        <w:tc>
          <w:tcPr>
            <w:tcW w:w="1890" w:type="dxa"/>
          </w:tcPr>
          <w:p w14:paraId="4732A445" w14:textId="77777777" w:rsidR="0001633B" w:rsidRPr="004A1978" w:rsidRDefault="0001633B" w:rsidP="00186130">
            <w:pPr>
              <w:pStyle w:val="TableContainer"/>
            </w:pPr>
            <w:r w:rsidRPr="004A1978">
              <w:t>Period</w:t>
            </w:r>
          </w:p>
        </w:tc>
      </w:tr>
      <w:tr w:rsidR="0001633B" w:rsidRPr="004A1978" w14:paraId="50A64BE3" w14:textId="77777777" w:rsidTr="00591DE5">
        <w:trPr>
          <w:trHeight w:val="144"/>
        </w:trPr>
        <w:tc>
          <w:tcPr>
            <w:tcW w:w="7200" w:type="dxa"/>
          </w:tcPr>
          <w:p w14:paraId="098A2A58" w14:textId="77777777" w:rsidR="0001633B" w:rsidRPr="004A1978" w:rsidRDefault="0001633B" w:rsidP="00186130">
            <w:pPr>
              <w:pStyle w:val="TableContainer"/>
            </w:pPr>
            <w:r w:rsidRPr="004A1978">
              <w:t>Initial Application Fee</w:t>
            </w:r>
          </w:p>
        </w:tc>
        <w:tc>
          <w:tcPr>
            <w:tcW w:w="1530" w:type="dxa"/>
          </w:tcPr>
          <w:p w14:paraId="14873170" w14:textId="77777777" w:rsidR="0001633B" w:rsidRPr="004A1978" w:rsidRDefault="0001633B" w:rsidP="00186130">
            <w:pPr>
              <w:pStyle w:val="TableContainer"/>
            </w:pPr>
            <w:r w:rsidRPr="004A1978">
              <w:t>$600</w:t>
            </w:r>
          </w:p>
        </w:tc>
        <w:tc>
          <w:tcPr>
            <w:tcW w:w="1890" w:type="dxa"/>
          </w:tcPr>
          <w:p w14:paraId="21804365" w14:textId="77777777" w:rsidR="0001633B" w:rsidRPr="004A1978" w:rsidRDefault="0001633B" w:rsidP="00186130">
            <w:pPr>
              <w:pStyle w:val="TableContainer"/>
            </w:pPr>
            <w:r w:rsidRPr="004A1978">
              <w:t>Two Years</w:t>
            </w:r>
          </w:p>
        </w:tc>
      </w:tr>
      <w:tr w:rsidR="0001633B" w:rsidRPr="004A1978" w14:paraId="34A4693E"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7200" w:type="dxa"/>
          </w:tcPr>
          <w:p w14:paraId="16BA2746" w14:textId="77777777" w:rsidR="0001633B" w:rsidRPr="004A1978" w:rsidRDefault="0001633B" w:rsidP="00186130">
            <w:pPr>
              <w:pStyle w:val="TableContainer"/>
            </w:pPr>
            <w:r w:rsidRPr="004A1978">
              <w:t>Renewal Fee</w:t>
            </w:r>
          </w:p>
        </w:tc>
        <w:tc>
          <w:tcPr>
            <w:tcW w:w="1530" w:type="dxa"/>
          </w:tcPr>
          <w:p w14:paraId="7E8159CE" w14:textId="77777777" w:rsidR="0001633B" w:rsidRPr="004A1978" w:rsidRDefault="0001633B" w:rsidP="00186130">
            <w:pPr>
              <w:pStyle w:val="TableContainer"/>
            </w:pPr>
            <w:r w:rsidRPr="004A1978">
              <w:t>$600</w:t>
            </w:r>
          </w:p>
        </w:tc>
        <w:tc>
          <w:tcPr>
            <w:tcW w:w="1890" w:type="dxa"/>
          </w:tcPr>
          <w:p w14:paraId="435F2893" w14:textId="77777777" w:rsidR="0001633B" w:rsidRPr="004A1978" w:rsidRDefault="0001633B" w:rsidP="00186130">
            <w:pPr>
              <w:pStyle w:val="TableContainer"/>
            </w:pPr>
            <w:r w:rsidRPr="004A1978">
              <w:t>Two Years</w:t>
            </w:r>
          </w:p>
        </w:tc>
      </w:tr>
      <w:tr w:rsidR="0001633B" w:rsidRPr="004A1978" w14:paraId="57A62C50" w14:textId="77777777" w:rsidTr="00591DE5">
        <w:trPr>
          <w:trHeight w:val="144"/>
        </w:trPr>
        <w:tc>
          <w:tcPr>
            <w:tcW w:w="7200" w:type="dxa"/>
          </w:tcPr>
          <w:p w14:paraId="22664133" w14:textId="77777777" w:rsidR="0001633B" w:rsidRPr="004A1978" w:rsidRDefault="0001633B" w:rsidP="00186130">
            <w:pPr>
              <w:pStyle w:val="TableContainer"/>
            </w:pPr>
            <w:r w:rsidRPr="004A1978">
              <w:t>Amended Fee</w:t>
            </w:r>
          </w:p>
        </w:tc>
        <w:tc>
          <w:tcPr>
            <w:tcW w:w="1530" w:type="dxa"/>
          </w:tcPr>
          <w:p w14:paraId="47DFF48E" w14:textId="77777777" w:rsidR="0001633B" w:rsidRPr="004A1978" w:rsidRDefault="0001633B" w:rsidP="00186130">
            <w:pPr>
              <w:pStyle w:val="TableContainer"/>
            </w:pPr>
            <w:r w:rsidRPr="004A1978">
              <w:t>$300</w:t>
            </w:r>
          </w:p>
        </w:tc>
        <w:tc>
          <w:tcPr>
            <w:tcW w:w="1890" w:type="dxa"/>
          </w:tcPr>
          <w:p w14:paraId="75B5B9CF" w14:textId="77777777" w:rsidR="0001633B" w:rsidRPr="004A1978" w:rsidRDefault="0001633B" w:rsidP="00186130">
            <w:pPr>
              <w:pStyle w:val="TableContainer"/>
            </w:pPr>
            <w:r w:rsidRPr="004A1978">
              <w:t>Per Occur</w:t>
            </w:r>
            <w:r>
              <w:t>r</w:t>
            </w:r>
            <w:r w:rsidRPr="004A1978">
              <w:t>ence</w:t>
            </w:r>
          </w:p>
        </w:tc>
      </w:tr>
      <w:tr w:rsidR="0001633B" w:rsidRPr="004A1978" w14:paraId="731791E5"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7200" w:type="dxa"/>
          </w:tcPr>
          <w:p w14:paraId="76FC004B" w14:textId="77777777" w:rsidR="0001633B" w:rsidRPr="004A1978" w:rsidRDefault="0001633B" w:rsidP="00186130">
            <w:pPr>
              <w:pStyle w:val="TableContainer"/>
            </w:pPr>
            <w:r w:rsidRPr="004A1978">
              <w:t>Late Fee</w:t>
            </w:r>
          </w:p>
        </w:tc>
        <w:tc>
          <w:tcPr>
            <w:tcW w:w="1530" w:type="dxa"/>
          </w:tcPr>
          <w:p w14:paraId="3CA43390" w14:textId="77777777" w:rsidR="0001633B" w:rsidRPr="004A1978" w:rsidRDefault="0001633B" w:rsidP="00186130">
            <w:pPr>
              <w:pStyle w:val="TableContainer"/>
            </w:pPr>
            <w:r w:rsidRPr="004A1978">
              <w:t>$100</w:t>
            </w:r>
          </w:p>
        </w:tc>
        <w:tc>
          <w:tcPr>
            <w:tcW w:w="1890" w:type="dxa"/>
          </w:tcPr>
          <w:p w14:paraId="025ADE87" w14:textId="77777777" w:rsidR="0001633B" w:rsidRPr="004A1978" w:rsidRDefault="0001633B" w:rsidP="00186130">
            <w:pPr>
              <w:pStyle w:val="TableContainer"/>
            </w:pPr>
          </w:p>
        </w:tc>
      </w:tr>
    </w:tbl>
    <w:p w14:paraId="374D8B66" w14:textId="0366D633" w:rsidR="0001633B" w:rsidRDefault="0001633B" w:rsidP="00C36E91">
      <w:pPr>
        <w:pStyle w:val="Heading2"/>
      </w:pPr>
      <w:r>
        <w:br w:type="page"/>
      </w:r>
      <w:bookmarkStart w:id="24" w:name="_Toc533826"/>
      <w:r>
        <w:lastRenderedPageBreak/>
        <w:t>Frozen Desserts</w:t>
      </w:r>
      <w:bookmarkEnd w:id="24"/>
    </w:p>
    <w:tbl>
      <w:tblPr>
        <w:tblStyle w:val="TableGrid"/>
        <w:tblW w:w="10656" w:type="dxa"/>
        <w:tblLayout w:type="fixed"/>
        <w:tblLook w:val="01E0" w:firstRow="1" w:lastRow="1" w:firstColumn="1" w:lastColumn="1" w:noHBand="0" w:noVBand="0"/>
      </w:tblPr>
      <w:tblGrid>
        <w:gridCol w:w="2494"/>
        <w:gridCol w:w="8162"/>
      </w:tblGrid>
      <w:tr w:rsidR="0001633B" w:rsidRPr="00E844B9" w14:paraId="55F19A1C" w14:textId="77777777" w:rsidTr="00796B8F">
        <w:tc>
          <w:tcPr>
            <w:tcW w:w="2448" w:type="dxa"/>
          </w:tcPr>
          <w:p w14:paraId="34E99CCD" w14:textId="77777777" w:rsidR="0001633B" w:rsidRPr="00E844B9" w:rsidRDefault="0001633B" w:rsidP="00186130">
            <w:pPr>
              <w:pStyle w:val="TableContainer"/>
            </w:pPr>
            <w:r w:rsidRPr="00E844B9">
              <w:t>Date of Origin:</w:t>
            </w:r>
          </w:p>
        </w:tc>
        <w:tc>
          <w:tcPr>
            <w:tcW w:w="8011" w:type="dxa"/>
          </w:tcPr>
          <w:p w14:paraId="013128A9" w14:textId="77777777" w:rsidR="0001633B" w:rsidRPr="00E844B9" w:rsidRDefault="0001633B" w:rsidP="00186130">
            <w:pPr>
              <w:pStyle w:val="TableContainer"/>
            </w:pPr>
            <w:r w:rsidRPr="00E844B9">
              <w:t>1981 by H.B. 1107, 67th Leg., R.S.</w:t>
            </w:r>
          </w:p>
        </w:tc>
      </w:tr>
      <w:tr w:rsidR="0001633B" w:rsidRPr="00E844B9" w14:paraId="61BF0895" w14:textId="77777777" w:rsidTr="00796B8F">
        <w:tc>
          <w:tcPr>
            <w:tcW w:w="2448" w:type="dxa"/>
          </w:tcPr>
          <w:p w14:paraId="30B1FF49" w14:textId="77777777" w:rsidR="0001633B" w:rsidRPr="00E844B9" w:rsidRDefault="0001633B" w:rsidP="00186130">
            <w:pPr>
              <w:pStyle w:val="TableContainer"/>
            </w:pPr>
            <w:r w:rsidRPr="00E844B9">
              <w:t>Statutory Authority:</w:t>
            </w:r>
          </w:p>
        </w:tc>
        <w:tc>
          <w:tcPr>
            <w:tcW w:w="8011" w:type="dxa"/>
          </w:tcPr>
          <w:p w14:paraId="379B7407" w14:textId="5FE27C5E" w:rsidR="0001633B" w:rsidRPr="00E844B9" w:rsidRDefault="0001633B" w:rsidP="00186130">
            <w:pPr>
              <w:pStyle w:val="TableContainer"/>
            </w:pPr>
            <w:r w:rsidRPr="00E844B9">
              <w:t>H&amp;SC §§12.0111, 440.013 (Fees)</w:t>
            </w:r>
          </w:p>
        </w:tc>
      </w:tr>
      <w:tr w:rsidR="0001633B" w:rsidRPr="00E844B9" w14:paraId="56A37AB9" w14:textId="77777777" w:rsidTr="00796B8F">
        <w:tc>
          <w:tcPr>
            <w:tcW w:w="2448" w:type="dxa"/>
          </w:tcPr>
          <w:p w14:paraId="78B92660" w14:textId="77777777" w:rsidR="0001633B" w:rsidRPr="00E844B9" w:rsidRDefault="0001633B" w:rsidP="00186130">
            <w:pPr>
              <w:pStyle w:val="TableContainer"/>
            </w:pPr>
            <w:r w:rsidRPr="00E844B9">
              <w:t>Texas Administrative Code Reference:</w:t>
            </w:r>
          </w:p>
        </w:tc>
        <w:tc>
          <w:tcPr>
            <w:tcW w:w="8011" w:type="dxa"/>
          </w:tcPr>
          <w:p w14:paraId="72022071" w14:textId="6211292D" w:rsidR="0001633B" w:rsidRPr="00E844B9" w:rsidRDefault="0001633B" w:rsidP="00186130">
            <w:pPr>
              <w:pStyle w:val="TableContainer"/>
            </w:pPr>
            <w:r w:rsidRPr="00E844B9">
              <w:t>25 T.A.C. § 217.91 (Fees)</w:t>
            </w:r>
          </w:p>
        </w:tc>
      </w:tr>
      <w:tr w:rsidR="0001633B" w:rsidRPr="00E844B9" w14:paraId="54756234" w14:textId="77777777" w:rsidTr="00796B8F">
        <w:tc>
          <w:tcPr>
            <w:tcW w:w="2448" w:type="dxa"/>
          </w:tcPr>
          <w:p w14:paraId="58A7E5CB" w14:textId="77777777" w:rsidR="0001633B" w:rsidRPr="00E844B9" w:rsidRDefault="0001633B" w:rsidP="00186130">
            <w:pPr>
              <w:pStyle w:val="TableContainer"/>
            </w:pPr>
            <w:r w:rsidRPr="00E844B9">
              <w:t>Fee Set By:</w:t>
            </w:r>
          </w:p>
        </w:tc>
        <w:tc>
          <w:tcPr>
            <w:tcW w:w="8011" w:type="dxa"/>
          </w:tcPr>
          <w:p w14:paraId="3C278DBD" w14:textId="77777777" w:rsidR="0001633B" w:rsidRPr="00E844B9" w:rsidRDefault="0001633B" w:rsidP="00186130">
            <w:pPr>
              <w:pStyle w:val="TableContainer"/>
            </w:pPr>
            <w:r w:rsidRPr="00E844B9">
              <w:t>Rule</w:t>
            </w:r>
          </w:p>
        </w:tc>
      </w:tr>
      <w:tr w:rsidR="0001633B" w:rsidRPr="00E844B9" w14:paraId="4B266E2E" w14:textId="77777777" w:rsidTr="00796B8F">
        <w:tc>
          <w:tcPr>
            <w:tcW w:w="2448" w:type="dxa"/>
          </w:tcPr>
          <w:p w14:paraId="364536DD" w14:textId="77777777" w:rsidR="0001633B" w:rsidRPr="00E844B9" w:rsidRDefault="0001633B" w:rsidP="00186130">
            <w:pPr>
              <w:pStyle w:val="TableContainer"/>
            </w:pPr>
            <w:r w:rsidRPr="00E844B9">
              <w:t>Fee Capped:</w:t>
            </w:r>
          </w:p>
        </w:tc>
        <w:tc>
          <w:tcPr>
            <w:tcW w:w="8011" w:type="dxa"/>
          </w:tcPr>
          <w:p w14:paraId="18568B30" w14:textId="43DA752F" w:rsidR="0001633B" w:rsidRPr="00E844B9" w:rsidRDefault="0063109F" w:rsidP="00186130">
            <w:pPr>
              <w:pStyle w:val="TableContainer"/>
            </w:pPr>
            <w:r>
              <w:t>No</w:t>
            </w:r>
          </w:p>
        </w:tc>
      </w:tr>
      <w:tr w:rsidR="0001633B" w:rsidRPr="00E844B9" w14:paraId="61B0EAF3" w14:textId="77777777" w:rsidTr="00796B8F">
        <w:tc>
          <w:tcPr>
            <w:tcW w:w="2448" w:type="dxa"/>
          </w:tcPr>
          <w:p w14:paraId="1C5DA7F7" w14:textId="77777777" w:rsidR="0001633B" w:rsidRPr="00E844B9" w:rsidRDefault="0001633B" w:rsidP="00186130">
            <w:pPr>
              <w:pStyle w:val="TableContainer"/>
            </w:pPr>
            <w:r w:rsidRPr="00E844B9">
              <w:t>Description:</w:t>
            </w:r>
          </w:p>
        </w:tc>
        <w:tc>
          <w:tcPr>
            <w:tcW w:w="8011" w:type="dxa"/>
          </w:tcPr>
          <w:p w14:paraId="50016C9F" w14:textId="14178884" w:rsidR="0001633B" w:rsidRPr="00E844B9" w:rsidRDefault="0001633B" w:rsidP="00186130">
            <w:pPr>
              <w:pStyle w:val="TableContainer"/>
            </w:pPr>
            <w:r w:rsidRPr="00E844B9">
              <w:t>Fees charged to any person desiring to operate an establishment for the manufacture of a frozen dessert, imitation frozen dessert, or mix of one of those products</w:t>
            </w:r>
            <w:r w:rsidR="00A87233">
              <w:t xml:space="preserve"> for the specific purpose of wholesaling the product.</w:t>
            </w:r>
            <w:r w:rsidRPr="00E844B9">
              <w:t xml:space="preserve"> The establishment must be inspected before the license is issued.</w:t>
            </w:r>
          </w:p>
        </w:tc>
      </w:tr>
      <w:tr w:rsidR="0001633B" w:rsidRPr="00E844B9" w14:paraId="726DBF41" w14:textId="77777777" w:rsidTr="00796B8F">
        <w:tc>
          <w:tcPr>
            <w:tcW w:w="2448" w:type="dxa"/>
          </w:tcPr>
          <w:p w14:paraId="5B32484A" w14:textId="77777777" w:rsidR="0001633B" w:rsidRPr="00E844B9" w:rsidRDefault="0001633B" w:rsidP="00186130">
            <w:pPr>
              <w:pStyle w:val="TableContainer"/>
            </w:pPr>
            <w:r w:rsidRPr="00E844B9">
              <w:t>Note:</w:t>
            </w:r>
          </w:p>
        </w:tc>
        <w:tc>
          <w:tcPr>
            <w:tcW w:w="8011" w:type="dxa"/>
          </w:tcPr>
          <w:p w14:paraId="330C1AD2" w14:textId="77777777" w:rsidR="0001633B" w:rsidRPr="00E844B9" w:rsidRDefault="0001633B" w:rsidP="00186130">
            <w:pPr>
              <w:pStyle w:val="TableContainer"/>
            </w:pPr>
            <w:r w:rsidRPr="00E844B9">
              <w:t>Amended by S.B. 404, 72nd Leg., R.S. (1991); Amended by Acts 2015, 84th Leg., R.S., Ch. 1 (S.B. 219), Sec. 3.1152, eff. April 2, 2015.</w:t>
            </w:r>
          </w:p>
        </w:tc>
      </w:tr>
      <w:tr w:rsidR="0001633B" w:rsidRPr="00E844B9" w14:paraId="30615B03" w14:textId="77777777" w:rsidTr="00796B8F">
        <w:tc>
          <w:tcPr>
            <w:tcW w:w="2448" w:type="dxa"/>
          </w:tcPr>
          <w:p w14:paraId="774F2010" w14:textId="77777777" w:rsidR="0001633B" w:rsidRPr="00E844B9" w:rsidRDefault="0001633B" w:rsidP="00186130">
            <w:pPr>
              <w:pStyle w:val="TableContainer"/>
            </w:pPr>
            <w:r w:rsidRPr="00E844B9">
              <w:t>Date Due:</w:t>
            </w:r>
          </w:p>
        </w:tc>
        <w:tc>
          <w:tcPr>
            <w:tcW w:w="8011" w:type="dxa"/>
          </w:tcPr>
          <w:p w14:paraId="318E04F8" w14:textId="77777777" w:rsidR="0001633B" w:rsidRPr="00E844B9" w:rsidRDefault="0001633B" w:rsidP="00186130">
            <w:pPr>
              <w:pStyle w:val="TableContainer"/>
            </w:pPr>
            <w:r w:rsidRPr="00E844B9">
              <w:t>At time of application or renewal.</w:t>
            </w:r>
          </w:p>
        </w:tc>
      </w:tr>
      <w:tr w:rsidR="0001633B" w:rsidRPr="00E844B9" w14:paraId="02B35D01" w14:textId="77777777" w:rsidTr="00796B8F">
        <w:tc>
          <w:tcPr>
            <w:tcW w:w="2448" w:type="dxa"/>
          </w:tcPr>
          <w:p w14:paraId="21ED4F6B" w14:textId="77777777" w:rsidR="0001633B" w:rsidRPr="00E844B9" w:rsidRDefault="0001633B" w:rsidP="00186130">
            <w:pPr>
              <w:pStyle w:val="TableContainer"/>
            </w:pPr>
            <w:r w:rsidRPr="00E844B9">
              <w:t>Deposited To:</w:t>
            </w:r>
          </w:p>
        </w:tc>
        <w:tc>
          <w:tcPr>
            <w:tcW w:w="8011" w:type="dxa"/>
          </w:tcPr>
          <w:p w14:paraId="280C80BB" w14:textId="77777777" w:rsidR="0001633B" w:rsidRPr="00E844B9" w:rsidRDefault="0001633B" w:rsidP="00186130">
            <w:pPr>
              <w:pStyle w:val="TableContainer"/>
            </w:pPr>
            <w:r w:rsidRPr="00E844B9">
              <w:t>General Revenue Fund No. 0001, Revenue Code 355410.</w:t>
            </w:r>
          </w:p>
        </w:tc>
      </w:tr>
    </w:tbl>
    <w:p w14:paraId="3603A563" w14:textId="77777777" w:rsidR="0001633B" w:rsidRDefault="0001633B" w:rsidP="00E35EDF">
      <w:pPr>
        <w:pStyle w:val="BodyTextafterheading"/>
        <w:rPr>
          <w:noProof/>
        </w:rPr>
      </w:pPr>
      <w:r>
        <w:rPr>
          <w:noProof/>
        </w:rPr>
        <w:drawing>
          <wp:anchor distT="0" distB="0" distL="114300" distR="114300" simplePos="0" relativeHeight="251688960" behindDoc="0" locked="0" layoutInCell="1" allowOverlap="1" wp14:anchorId="48F84136" wp14:editId="6A8997DF">
            <wp:simplePos x="0" y="0"/>
            <wp:positionH relativeFrom="column">
              <wp:align>center</wp:align>
            </wp:positionH>
            <wp:positionV relativeFrom="paragraph">
              <wp:posOffset>76642</wp:posOffset>
            </wp:positionV>
            <wp:extent cx="6080760" cy="2258568"/>
            <wp:effectExtent l="0" t="0" r="0" b="8890"/>
            <wp:wrapTopAndBottom/>
            <wp:docPr id="19" name="Picture 19" descr="Graph showing revenue and costs for Frozen Desserts Licensure from FY2013 to FY2018. Full description of this graph is in the following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746"/>
        <w:gridCol w:w="1389"/>
        <w:gridCol w:w="1389"/>
        <w:gridCol w:w="1389"/>
        <w:gridCol w:w="1389"/>
        <w:gridCol w:w="1389"/>
        <w:gridCol w:w="1389"/>
      </w:tblGrid>
      <w:tr w:rsidR="0001633B" w:rsidRPr="00E844B9" w14:paraId="73B18A2E" w14:textId="77777777" w:rsidTr="00A57D4E">
        <w:trPr>
          <w:cnfStyle w:val="100000000000" w:firstRow="1" w:lastRow="0" w:firstColumn="0" w:lastColumn="0" w:oddVBand="0" w:evenVBand="0" w:oddHBand="0" w:evenHBand="0" w:firstRowFirstColumn="0" w:firstRowLastColumn="0" w:lastRowFirstColumn="0" w:lastRowLastColumn="0"/>
          <w:trHeight w:val="291"/>
          <w:jc w:val="center"/>
        </w:trPr>
        <w:tc>
          <w:tcPr>
            <w:tcW w:w="1630" w:type="dxa"/>
          </w:tcPr>
          <w:p w14:paraId="44EC9F62" w14:textId="77777777" w:rsidR="0001633B" w:rsidRPr="00E844B9" w:rsidRDefault="0001633B" w:rsidP="00186130">
            <w:pPr>
              <w:pStyle w:val="TableContainer"/>
              <w:rPr>
                <w:rFonts w:eastAsia="Arial" w:cs="Arial"/>
                <w:szCs w:val="16"/>
              </w:rPr>
            </w:pPr>
            <w:r w:rsidRPr="00E844B9">
              <w:t>Fiscal</w:t>
            </w:r>
            <w:r w:rsidRPr="00E844B9">
              <w:rPr>
                <w:spacing w:val="-8"/>
              </w:rPr>
              <w:t xml:space="preserve"> </w:t>
            </w:r>
            <w:r w:rsidRPr="00E844B9">
              <w:t>Year</w:t>
            </w:r>
          </w:p>
        </w:tc>
        <w:tc>
          <w:tcPr>
            <w:tcW w:w="1296" w:type="dxa"/>
          </w:tcPr>
          <w:p w14:paraId="44AB49F8" w14:textId="77777777" w:rsidR="0001633B" w:rsidRPr="00E844B9" w:rsidRDefault="0001633B" w:rsidP="00186130">
            <w:pPr>
              <w:pStyle w:val="TableContainer"/>
              <w:rPr>
                <w:rFonts w:eastAsia="Arial" w:cs="Arial"/>
                <w:szCs w:val="16"/>
              </w:rPr>
            </w:pPr>
            <w:r w:rsidRPr="00E844B9">
              <w:t>FY2013</w:t>
            </w:r>
          </w:p>
        </w:tc>
        <w:tc>
          <w:tcPr>
            <w:tcW w:w="1296" w:type="dxa"/>
          </w:tcPr>
          <w:p w14:paraId="7A4180FD" w14:textId="77777777" w:rsidR="0001633B" w:rsidRPr="00E844B9" w:rsidRDefault="0001633B" w:rsidP="00186130">
            <w:pPr>
              <w:pStyle w:val="TableContainer"/>
              <w:rPr>
                <w:rFonts w:eastAsia="Arial" w:cs="Arial"/>
                <w:szCs w:val="16"/>
              </w:rPr>
            </w:pPr>
            <w:r w:rsidRPr="00E844B9">
              <w:t>FY2014</w:t>
            </w:r>
          </w:p>
        </w:tc>
        <w:tc>
          <w:tcPr>
            <w:tcW w:w="1296" w:type="dxa"/>
          </w:tcPr>
          <w:p w14:paraId="3DFE5834" w14:textId="77777777" w:rsidR="0001633B" w:rsidRPr="00E844B9" w:rsidRDefault="0001633B" w:rsidP="00186130">
            <w:pPr>
              <w:pStyle w:val="TableContainer"/>
              <w:rPr>
                <w:rFonts w:eastAsia="Arial" w:cs="Arial"/>
                <w:szCs w:val="16"/>
              </w:rPr>
            </w:pPr>
            <w:r w:rsidRPr="00E844B9">
              <w:t>FY2015</w:t>
            </w:r>
          </w:p>
        </w:tc>
        <w:tc>
          <w:tcPr>
            <w:tcW w:w="1296" w:type="dxa"/>
          </w:tcPr>
          <w:p w14:paraId="618AAB1D" w14:textId="77777777" w:rsidR="0001633B" w:rsidRPr="00E844B9" w:rsidRDefault="0001633B" w:rsidP="00186130">
            <w:pPr>
              <w:pStyle w:val="TableContainer"/>
              <w:rPr>
                <w:rFonts w:eastAsia="Arial" w:cs="Arial"/>
                <w:szCs w:val="16"/>
              </w:rPr>
            </w:pPr>
            <w:r w:rsidRPr="00E844B9">
              <w:t>FY2016</w:t>
            </w:r>
          </w:p>
        </w:tc>
        <w:tc>
          <w:tcPr>
            <w:tcW w:w="1296" w:type="dxa"/>
          </w:tcPr>
          <w:p w14:paraId="1FD36AC7" w14:textId="77777777" w:rsidR="0001633B" w:rsidRPr="00E844B9" w:rsidRDefault="0001633B" w:rsidP="00186130">
            <w:pPr>
              <w:pStyle w:val="TableContainer"/>
              <w:rPr>
                <w:rFonts w:eastAsia="Arial" w:cs="Arial"/>
                <w:szCs w:val="16"/>
              </w:rPr>
            </w:pPr>
            <w:r w:rsidRPr="00E844B9">
              <w:t>FY</w:t>
            </w:r>
            <w:r>
              <w:t>2017</w:t>
            </w:r>
          </w:p>
        </w:tc>
        <w:tc>
          <w:tcPr>
            <w:tcW w:w="1296" w:type="dxa"/>
          </w:tcPr>
          <w:p w14:paraId="0CB415B5" w14:textId="77777777" w:rsidR="0001633B" w:rsidRPr="00E844B9" w:rsidRDefault="0001633B" w:rsidP="00186130">
            <w:pPr>
              <w:pStyle w:val="TableContainer"/>
              <w:rPr>
                <w:rFonts w:eastAsia="Arial" w:cs="Arial"/>
                <w:szCs w:val="16"/>
              </w:rPr>
            </w:pPr>
            <w:r w:rsidRPr="00E844B9">
              <w:t>FY</w:t>
            </w:r>
            <w:r>
              <w:t>2018</w:t>
            </w:r>
          </w:p>
        </w:tc>
      </w:tr>
      <w:tr w:rsidR="0001633B" w:rsidRPr="00E844B9" w14:paraId="1E07AB6F" w14:textId="77777777" w:rsidTr="00A57D4E">
        <w:trPr>
          <w:trHeight w:val="326"/>
          <w:jc w:val="center"/>
        </w:trPr>
        <w:tc>
          <w:tcPr>
            <w:tcW w:w="1630" w:type="dxa"/>
          </w:tcPr>
          <w:p w14:paraId="7D0F0736" w14:textId="77777777" w:rsidR="0001633B" w:rsidRPr="00E844B9" w:rsidRDefault="0001633B" w:rsidP="00186130">
            <w:pPr>
              <w:pStyle w:val="TableContainer"/>
              <w:rPr>
                <w:rFonts w:eastAsia="Arial" w:cs="Arial"/>
                <w:szCs w:val="16"/>
              </w:rPr>
            </w:pPr>
            <w:r w:rsidRPr="00E844B9">
              <w:t>Revenue</w:t>
            </w:r>
          </w:p>
        </w:tc>
        <w:tc>
          <w:tcPr>
            <w:tcW w:w="1296" w:type="dxa"/>
          </w:tcPr>
          <w:p w14:paraId="4494903D" w14:textId="77777777" w:rsidR="0001633B" w:rsidRPr="00E844B9" w:rsidRDefault="0001633B" w:rsidP="00186130">
            <w:pPr>
              <w:pStyle w:val="TableContainer"/>
              <w:rPr>
                <w:rFonts w:eastAsia="Arial" w:cs="Arial"/>
                <w:szCs w:val="16"/>
              </w:rPr>
            </w:pPr>
            <w:r w:rsidRPr="00E844B9">
              <w:t>$419,108</w:t>
            </w:r>
          </w:p>
        </w:tc>
        <w:tc>
          <w:tcPr>
            <w:tcW w:w="1296" w:type="dxa"/>
          </w:tcPr>
          <w:p w14:paraId="126E441D" w14:textId="77777777" w:rsidR="0001633B" w:rsidRPr="00E844B9" w:rsidRDefault="0001633B" w:rsidP="00186130">
            <w:pPr>
              <w:pStyle w:val="TableContainer"/>
              <w:rPr>
                <w:rFonts w:eastAsia="Arial" w:cs="Arial"/>
                <w:szCs w:val="16"/>
              </w:rPr>
            </w:pPr>
            <w:r w:rsidRPr="00E844B9">
              <w:t>$562,929</w:t>
            </w:r>
          </w:p>
        </w:tc>
        <w:tc>
          <w:tcPr>
            <w:tcW w:w="1296" w:type="dxa"/>
          </w:tcPr>
          <w:p w14:paraId="2B37B8BF" w14:textId="77777777" w:rsidR="0001633B" w:rsidRPr="00E844B9" w:rsidRDefault="0001633B" w:rsidP="00186130">
            <w:pPr>
              <w:pStyle w:val="TableContainer"/>
              <w:rPr>
                <w:rFonts w:eastAsia="Arial" w:cs="Arial"/>
                <w:szCs w:val="16"/>
              </w:rPr>
            </w:pPr>
            <w:r w:rsidRPr="00E844B9">
              <w:t>$473,192</w:t>
            </w:r>
          </w:p>
        </w:tc>
        <w:tc>
          <w:tcPr>
            <w:tcW w:w="1296" w:type="dxa"/>
          </w:tcPr>
          <w:p w14:paraId="13B7314F" w14:textId="77777777" w:rsidR="0001633B" w:rsidRPr="00E844B9" w:rsidRDefault="0001633B" w:rsidP="00186130">
            <w:pPr>
              <w:pStyle w:val="TableContainer"/>
              <w:rPr>
                <w:rFonts w:eastAsia="Arial" w:cs="Arial"/>
                <w:szCs w:val="16"/>
              </w:rPr>
            </w:pPr>
            <w:r w:rsidRPr="00E844B9">
              <w:t>$517,922</w:t>
            </w:r>
          </w:p>
        </w:tc>
        <w:tc>
          <w:tcPr>
            <w:tcW w:w="1296" w:type="dxa"/>
          </w:tcPr>
          <w:p w14:paraId="75EB66D5" w14:textId="77777777" w:rsidR="0001633B" w:rsidRPr="00E844B9" w:rsidRDefault="0001633B" w:rsidP="00186130">
            <w:pPr>
              <w:pStyle w:val="TableContainer"/>
              <w:rPr>
                <w:rFonts w:eastAsia="Arial" w:cs="Arial"/>
                <w:szCs w:val="16"/>
              </w:rPr>
            </w:pPr>
            <w:r w:rsidRPr="00E844B9">
              <w:t>$401,558</w:t>
            </w:r>
          </w:p>
        </w:tc>
        <w:tc>
          <w:tcPr>
            <w:tcW w:w="1296" w:type="dxa"/>
          </w:tcPr>
          <w:p w14:paraId="62D4EFFD" w14:textId="77777777" w:rsidR="0001633B" w:rsidRPr="00E844B9" w:rsidRDefault="0001633B" w:rsidP="00186130">
            <w:pPr>
              <w:pStyle w:val="TableContainer"/>
              <w:rPr>
                <w:rFonts w:eastAsia="Arial" w:cs="Arial"/>
                <w:szCs w:val="16"/>
              </w:rPr>
            </w:pPr>
            <w:r w:rsidRPr="00221A4C">
              <w:t>$450,399</w:t>
            </w:r>
          </w:p>
        </w:tc>
      </w:tr>
      <w:tr w:rsidR="0001633B" w:rsidRPr="00E844B9" w14:paraId="24EA6A61" w14:textId="77777777" w:rsidTr="00A57D4E">
        <w:trPr>
          <w:cnfStyle w:val="000000010000" w:firstRow="0" w:lastRow="0" w:firstColumn="0" w:lastColumn="0" w:oddVBand="0" w:evenVBand="0" w:oddHBand="0" w:evenHBand="1" w:firstRowFirstColumn="0" w:firstRowLastColumn="0" w:lastRowFirstColumn="0" w:lastRowLastColumn="0"/>
          <w:trHeight w:val="314"/>
          <w:jc w:val="center"/>
        </w:trPr>
        <w:tc>
          <w:tcPr>
            <w:tcW w:w="1630" w:type="dxa"/>
          </w:tcPr>
          <w:p w14:paraId="274871BB" w14:textId="77777777" w:rsidR="0001633B" w:rsidRPr="00E844B9" w:rsidRDefault="0001633B" w:rsidP="00186130">
            <w:pPr>
              <w:pStyle w:val="TableContainer"/>
              <w:rPr>
                <w:rFonts w:eastAsia="Arial" w:cs="Arial"/>
                <w:szCs w:val="16"/>
              </w:rPr>
            </w:pPr>
            <w:r w:rsidRPr="00E844B9">
              <w:t>Cost</w:t>
            </w:r>
          </w:p>
        </w:tc>
        <w:tc>
          <w:tcPr>
            <w:tcW w:w="1296" w:type="dxa"/>
          </w:tcPr>
          <w:p w14:paraId="213FD373" w14:textId="77777777" w:rsidR="0001633B" w:rsidRPr="00E844B9" w:rsidRDefault="0001633B" w:rsidP="00186130">
            <w:pPr>
              <w:pStyle w:val="TableContainer"/>
              <w:rPr>
                <w:rFonts w:eastAsia="Arial" w:cs="Arial"/>
                <w:szCs w:val="16"/>
              </w:rPr>
            </w:pPr>
            <w:r w:rsidRPr="00E844B9">
              <w:t>$203,029</w:t>
            </w:r>
          </w:p>
        </w:tc>
        <w:tc>
          <w:tcPr>
            <w:tcW w:w="1296" w:type="dxa"/>
          </w:tcPr>
          <w:p w14:paraId="289FA551" w14:textId="77777777" w:rsidR="0001633B" w:rsidRPr="00E844B9" w:rsidRDefault="0001633B" w:rsidP="00186130">
            <w:pPr>
              <w:pStyle w:val="TableContainer"/>
              <w:rPr>
                <w:rFonts w:eastAsia="Arial" w:cs="Arial"/>
                <w:szCs w:val="16"/>
              </w:rPr>
            </w:pPr>
            <w:r w:rsidRPr="00E844B9">
              <w:t>$247,131</w:t>
            </w:r>
          </w:p>
        </w:tc>
        <w:tc>
          <w:tcPr>
            <w:tcW w:w="1296" w:type="dxa"/>
          </w:tcPr>
          <w:p w14:paraId="0F95D34B" w14:textId="77777777" w:rsidR="0001633B" w:rsidRPr="00E844B9" w:rsidRDefault="0001633B" w:rsidP="00186130">
            <w:pPr>
              <w:pStyle w:val="TableContainer"/>
              <w:rPr>
                <w:rFonts w:eastAsia="Arial" w:cs="Arial"/>
                <w:szCs w:val="16"/>
              </w:rPr>
            </w:pPr>
            <w:r w:rsidRPr="00E844B9">
              <w:t>$270,921</w:t>
            </w:r>
          </w:p>
        </w:tc>
        <w:tc>
          <w:tcPr>
            <w:tcW w:w="1296" w:type="dxa"/>
          </w:tcPr>
          <w:p w14:paraId="01D7A6F0" w14:textId="77777777" w:rsidR="0001633B" w:rsidRPr="00E844B9" w:rsidRDefault="0001633B" w:rsidP="00186130">
            <w:pPr>
              <w:pStyle w:val="TableContainer"/>
              <w:rPr>
                <w:rFonts w:eastAsia="Arial" w:cs="Arial"/>
                <w:szCs w:val="16"/>
              </w:rPr>
            </w:pPr>
            <w:r w:rsidRPr="00E844B9">
              <w:t>$235,761</w:t>
            </w:r>
          </w:p>
        </w:tc>
        <w:tc>
          <w:tcPr>
            <w:tcW w:w="1296" w:type="dxa"/>
          </w:tcPr>
          <w:p w14:paraId="492BEBA0" w14:textId="0072A1DF" w:rsidR="0001633B" w:rsidRPr="00E844B9" w:rsidRDefault="0001633B" w:rsidP="00186130">
            <w:pPr>
              <w:pStyle w:val="TableContainer"/>
              <w:rPr>
                <w:rFonts w:eastAsia="Arial" w:cs="Arial"/>
                <w:szCs w:val="16"/>
              </w:rPr>
            </w:pPr>
            <w:r w:rsidRPr="00E844B9">
              <w:t>$</w:t>
            </w:r>
            <w:r w:rsidR="00977974">
              <w:t>243,138</w:t>
            </w:r>
          </w:p>
        </w:tc>
        <w:tc>
          <w:tcPr>
            <w:tcW w:w="1296" w:type="dxa"/>
          </w:tcPr>
          <w:p w14:paraId="34FB39F0" w14:textId="6F11FFD9" w:rsidR="0001633B" w:rsidRPr="00E844B9" w:rsidRDefault="006C24AA" w:rsidP="00186130">
            <w:pPr>
              <w:pStyle w:val="TableContainer"/>
              <w:rPr>
                <w:rFonts w:eastAsia="Arial" w:cs="Arial"/>
                <w:szCs w:val="16"/>
              </w:rPr>
            </w:pPr>
            <w:r w:rsidRPr="006C24AA">
              <w:t>$244,892</w:t>
            </w:r>
          </w:p>
        </w:tc>
      </w:tr>
      <w:tr w:rsidR="0001633B" w:rsidRPr="00E844B9" w14:paraId="486D2551" w14:textId="77777777" w:rsidTr="00A57D4E">
        <w:trPr>
          <w:trHeight w:val="326"/>
          <w:jc w:val="center"/>
        </w:trPr>
        <w:tc>
          <w:tcPr>
            <w:tcW w:w="1630" w:type="dxa"/>
          </w:tcPr>
          <w:p w14:paraId="4FFFDBEF" w14:textId="77777777" w:rsidR="0001633B" w:rsidRPr="00E844B9" w:rsidRDefault="0001633B" w:rsidP="00186130">
            <w:pPr>
              <w:pStyle w:val="TableContainer"/>
              <w:rPr>
                <w:rFonts w:eastAsia="Arial" w:cs="Arial"/>
                <w:szCs w:val="16"/>
              </w:rPr>
            </w:pPr>
            <w:r w:rsidRPr="00E844B9">
              <w:t>Percentage</w:t>
            </w:r>
          </w:p>
        </w:tc>
        <w:tc>
          <w:tcPr>
            <w:tcW w:w="1296" w:type="dxa"/>
          </w:tcPr>
          <w:p w14:paraId="25A551B8" w14:textId="77777777" w:rsidR="0001633B" w:rsidRPr="00E844B9" w:rsidRDefault="0001633B" w:rsidP="00186130">
            <w:pPr>
              <w:pStyle w:val="TableContainer"/>
              <w:rPr>
                <w:rFonts w:eastAsia="Arial" w:cs="Arial"/>
                <w:szCs w:val="16"/>
              </w:rPr>
            </w:pPr>
            <w:r w:rsidRPr="00E844B9">
              <w:t>100.00%</w:t>
            </w:r>
          </w:p>
        </w:tc>
        <w:tc>
          <w:tcPr>
            <w:tcW w:w="1296" w:type="dxa"/>
          </w:tcPr>
          <w:p w14:paraId="523CB6EA" w14:textId="77777777" w:rsidR="0001633B" w:rsidRPr="00E844B9" w:rsidRDefault="0001633B" w:rsidP="00186130">
            <w:pPr>
              <w:pStyle w:val="TableContainer"/>
              <w:rPr>
                <w:rFonts w:eastAsia="Arial" w:cs="Arial"/>
                <w:szCs w:val="16"/>
              </w:rPr>
            </w:pPr>
            <w:r w:rsidRPr="00E844B9">
              <w:t>100.00%</w:t>
            </w:r>
          </w:p>
        </w:tc>
        <w:tc>
          <w:tcPr>
            <w:tcW w:w="1296" w:type="dxa"/>
          </w:tcPr>
          <w:p w14:paraId="7E421C40" w14:textId="77777777" w:rsidR="0001633B" w:rsidRPr="00E844B9" w:rsidRDefault="0001633B" w:rsidP="00186130">
            <w:pPr>
              <w:pStyle w:val="TableContainer"/>
              <w:rPr>
                <w:rFonts w:eastAsia="Arial" w:cs="Arial"/>
                <w:szCs w:val="16"/>
              </w:rPr>
            </w:pPr>
            <w:r w:rsidRPr="00E844B9">
              <w:t>100.00%</w:t>
            </w:r>
          </w:p>
        </w:tc>
        <w:tc>
          <w:tcPr>
            <w:tcW w:w="1296" w:type="dxa"/>
          </w:tcPr>
          <w:p w14:paraId="4942BD02" w14:textId="77777777" w:rsidR="0001633B" w:rsidRPr="00E844B9" w:rsidRDefault="0001633B" w:rsidP="00186130">
            <w:pPr>
              <w:pStyle w:val="TableContainer"/>
              <w:rPr>
                <w:rFonts w:eastAsia="Arial" w:cs="Arial"/>
                <w:szCs w:val="16"/>
              </w:rPr>
            </w:pPr>
            <w:r w:rsidRPr="00E844B9">
              <w:t>100.00%</w:t>
            </w:r>
          </w:p>
        </w:tc>
        <w:tc>
          <w:tcPr>
            <w:tcW w:w="1296" w:type="dxa"/>
          </w:tcPr>
          <w:p w14:paraId="2059D603" w14:textId="77777777" w:rsidR="0001633B" w:rsidRPr="00E844B9" w:rsidRDefault="0001633B" w:rsidP="00186130">
            <w:pPr>
              <w:pStyle w:val="TableContainer"/>
              <w:rPr>
                <w:rFonts w:eastAsia="Arial" w:cs="Arial"/>
                <w:szCs w:val="16"/>
              </w:rPr>
            </w:pPr>
            <w:r w:rsidRPr="00E844B9">
              <w:t>100.00%</w:t>
            </w:r>
          </w:p>
        </w:tc>
        <w:tc>
          <w:tcPr>
            <w:tcW w:w="1296" w:type="dxa"/>
          </w:tcPr>
          <w:p w14:paraId="3173F43A" w14:textId="77777777" w:rsidR="0001633B" w:rsidRPr="00E844B9" w:rsidRDefault="0001633B" w:rsidP="00186130">
            <w:pPr>
              <w:pStyle w:val="TableContainer"/>
              <w:rPr>
                <w:rFonts w:eastAsia="Arial" w:cs="Arial"/>
                <w:szCs w:val="16"/>
              </w:rPr>
            </w:pPr>
            <w:r w:rsidRPr="00221A4C">
              <w:t>100.00%</w:t>
            </w:r>
          </w:p>
        </w:tc>
      </w:tr>
    </w:tbl>
    <w:p w14:paraId="46F3BDFC" w14:textId="77777777" w:rsidR="00224AE4" w:rsidRDefault="004815C4" w:rsidP="0031580C">
      <w:pPr>
        <w:pStyle w:val="Note"/>
      </w:pPr>
      <w:r w:rsidRPr="00470C6C">
        <w:t>*Cost for FY2017 reflects corrected amount that differs from the cost in the FY2017 Fee Resource Manual.</w:t>
      </w:r>
    </w:p>
    <w:p w14:paraId="088BAAB1" w14:textId="2A5639E8" w:rsidR="0001633B" w:rsidRDefault="0001633B" w:rsidP="00224AE4">
      <w:pPr>
        <w:pStyle w:val="Heading3"/>
      </w:pPr>
      <w:r>
        <w:br w:type="page"/>
      </w:r>
      <w:r>
        <w:lastRenderedPageBreak/>
        <w:t>Detailed Fee Schedule</w:t>
      </w:r>
    </w:p>
    <w:p w14:paraId="6DE2505E" w14:textId="1E3218DE" w:rsidR="00CA441F" w:rsidRPr="00CA441F" w:rsidRDefault="00CA441F" w:rsidP="00E35EDF">
      <w:pPr>
        <w:pStyle w:val="Heading4"/>
      </w:pPr>
      <w:r w:rsidRPr="00C67BEE">
        <w:t>Frozen Desserts</w:t>
      </w:r>
    </w:p>
    <w:tbl>
      <w:tblPr>
        <w:tblStyle w:val="HHSTableforTextData2"/>
        <w:tblW w:w="10656" w:type="dxa"/>
        <w:tblInd w:w="0" w:type="dxa"/>
        <w:tblLayout w:type="fixed"/>
        <w:tblLook w:val="01E0" w:firstRow="1" w:lastRow="1" w:firstColumn="1" w:lastColumn="1" w:noHBand="0" w:noVBand="0"/>
      </w:tblPr>
      <w:tblGrid>
        <w:gridCol w:w="5081"/>
        <w:gridCol w:w="3679"/>
        <w:gridCol w:w="1896"/>
      </w:tblGrid>
      <w:tr w:rsidR="0001633B" w:rsidRPr="00C86B6B" w14:paraId="41E37FF8" w14:textId="77777777" w:rsidTr="00591DE5">
        <w:trPr>
          <w:cnfStyle w:val="100000000000" w:firstRow="1" w:lastRow="0" w:firstColumn="0" w:lastColumn="0" w:oddVBand="0" w:evenVBand="0" w:oddHBand="0" w:evenHBand="0" w:firstRowFirstColumn="0" w:firstRowLastColumn="0" w:lastRowFirstColumn="0" w:lastRowLastColumn="0"/>
        </w:trPr>
        <w:tc>
          <w:tcPr>
            <w:tcW w:w="5063" w:type="dxa"/>
          </w:tcPr>
          <w:p w14:paraId="284EE167" w14:textId="77777777" w:rsidR="0001633B" w:rsidRPr="00C86B6B" w:rsidRDefault="0001633B" w:rsidP="00186130">
            <w:pPr>
              <w:pStyle w:val="TableContainer"/>
            </w:pPr>
            <w:r w:rsidRPr="00C86B6B">
              <w:t>Type</w:t>
            </w:r>
          </w:p>
        </w:tc>
        <w:tc>
          <w:tcPr>
            <w:tcW w:w="3667" w:type="dxa"/>
          </w:tcPr>
          <w:p w14:paraId="752A06DA" w14:textId="77777777" w:rsidR="0001633B" w:rsidRPr="00C86B6B" w:rsidRDefault="0001633B" w:rsidP="00186130">
            <w:pPr>
              <w:pStyle w:val="TableContainer"/>
            </w:pPr>
            <w:r w:rsidRPr="00C86B6B">
              <w:t>Amount</w:t>
            </w:r>
          </w:p>
        </w:tc>
        <w:tc>
          <w:tcPr>
            <w:tcW w:w="1890" w:type="dxa"/>
          </w:tcPr>
          <w:p w14:paraId="6855E29D" w14:textId="77777777" w:rsidR="0001633B" w:rsidRPr="00C86B6B" w:rsidRDefault="0001633B" w:rsidP="00186130">
            <w:pPr>
              <w:pStyle w:val="TableContainer"/>
            </w:pPr>
            <w:r w:rsidRPr="00C86B6B">
              <w:t>Period</w:t>
            </w:r>
          </w:p>
        </w:tc>
      </w:tr>
      <w:tr w:rsidR="0001633B" w:rsidRPr="00C86B6B" w14:paraId="0034F4AB" w14:textId="77777777" w:rsidTr="00591DE5">
        <w:trPr>
          <w:trHeight w:val="144"/>
        </w:trPr>
        <w:tc>
          <w:tcPr>
            <w:tcW w:w="5063" w:type="dxa"/>
          </w:tcPr>
          <w:p w14:paraId="4FB12C41" w14:textId="77777777" w:rsidR="0001633B" w:rsidRPr="00C86B6B" w:rsidRDefault="0001633B" w:rsidP="00186130">
            <w:pPr>
              <w:pStyle w:val="TableContainer"/>
            </w:pPr>
            <w:r w:rsidRPr="00C86B6B">
              <w:t>In-State Initial Permit Fee for Each Establishment</w:t>
            </w:r>
          </w:p>
        </w:tc>
        <w:tc>
          <w:tcPr>
            <w:tcW w:w="3667" w:type="dxa"/>
          </w:tcPr>
          <w:p w14:paraId="5AFB8750" w14:textId="77777777" w:rsidR="0001633B" w:rsidRPr="00C86B6B" w:rsidRDefault="0001633B" w:rsidP="00186130">
            <w:pPr>
              <w:pStyle w:val="TableContainer"/>
            </w:pPr>
            <w:r w:rsidRPr="00C86B6B">
              <w:t>$800</w:t>
            </w:r>
          </w:p>
        </w:tc>
        <w:tc>
          <w:tcPr>
            <w:tcW w:w="1890" w:type="dxa"/>
          </w:tcPr>
          <w:p w14:paraId="7E82EFC2" w14:textId="77777777" w:rsidR="0001633B" w:rsidRPr="00C86B6B" w:rsidRDefault="0001633B" w:rsidP="00186130">
            <w:pPr>
              <w:pStyle w:val="TableContainer"/>
            </w:pPr>
            <w:r w:rsidRPr="00C86B6B">
              <w:t>Two Years</w:t>
            </w:r>
          </w:p>
        </w:tc>
      </w:tr>
      <w:tr w:rsidR="0001633B" w:rsidRPr="00C86B6B" w14:paraId="23C8F0FD"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063" w:type="dxa"/>
          </w:tcPr>
          <w:p w14:paraId="0A9AFC19" w14:textId="77777777" w:rsidR="0001633B" w:rsidRPr="00C86B6B" w:rsidRDefault="0001633B" w:rsidP="00186130">
            <w:pPr>
              <w:pStyle w:val="TableContainer"/>
            </w:pPr>
            <w:r w:rsidRPr="00C86B6B">
              <w:t>In-State Initial Pro-Rated Fee for Each Establishment</w:t>
            </w:r>
          </w:p>
        </w:tc>
        <w:tc>
          <w:tcPr>
            <w:tcW w:w="3667" w:type="dxa"/>
          </w:tcPr>
          <w:p w14:paraId="76C5F27E" w14:textId="77777777" w:rsidR="0001633B" w:rsidRPr="00C86B6B" w:rsidRDefault="0001633B" w:rsidP="00186130">
            <w:pPr>
              <w:pStyle w:val="TableContainer"/>
            </w:pPr>
            <w:r w:rsidRPr="00C86B6B">
              <w:t>$600</w:t>
            </w:r>
          </w:p>
        </w:tc>
        <w:tc>
          <w:tcPr>
            <w:tcW w:w="1890" w:type="dxa"/>
          </w:tcPr>
          <w:p w14:paraId="22F4C8D2" w14:textId="77777777" w:rsidR="0001633B" w:rsidRPr="00C86B6B" w:rsidRDefault="0001633B" w:rsidP="00186130">
            <w:pPr>
              <w:pStyle w:val="TableContainer"/>
            </w:pPr>
            <w:r w:rsidRPr="00C86B6B">
              <w:t>One Year</w:t>
            </w:r>
          </w:p>
        </w:tc>
      </w:tr>
      <w:tr w:rsidR="0001633B" w:rsidRPr="00C86B6B" w14:paraId="7808077D" w14:textId="77777777" w:rsidTr="00591DE5">
        <w:trPr>
          <w:trHeight w:val="144"/>
        </w:trPr>
        <w:tc>
          <w:tcPr>
            <w:tcW w:w="5063" w:type="dxa"/>
          </w:tcPr>
          <w:p w14:paraId="6ED1E56F" w14:textId="77777777" w:rsidR="0001633B" w:rsidRPr="00C86B6B" w:rsidRDefault="0001633B" w:rsidP="00186130">
            <w:pPr>
              <w:pStyle w:val="TableContainer"/>
            </w:pPr>
            <w:r w:rsidRPr="00C86B6B">
              <w:t>In-State Amended License Fee</w:t>
            </w:r>
          </w:p>
        </w:tc>
        <w:tc>
          <w:tcPr>
            <w:tcW w:w="3667" w:type="dxa"/>
          </w:tcPr>
          <w:p w14:paraId="055BD721" w14:textId="77777777" w:rsidR="0001633B" w:rsidRPr="00C86B6B" w:rsidRDefault="0001633B" w:rsidP="00186130">
            <w:pPr>
              <w:pStyle w:val="TableContainer"/>
            </w:pPr>
            <w:r w:rsidRPr="00C86B6B">
              <w:t>$400</w:t>
            </w:r>
          </w:p>
        </w:tc>
        <w:tc>
          <w:tcPr>
            <w:tcW w:w="1890" w:type="dxa"/>
          </w:tcPr>
          <w:p w14:paraId="2F58AD95" w14:textId="77777777" w:rsidR="0001633B" w:rsidRPr="00C86B6B" w:rsidRDefault="0001633B" w:rsidP="00186130">
            <w:pPr>
              <w:pStyle w:val="TableContainer"/>
            </w:pPr>
            <w:r w:rsidRPr="00C86B6B">
              <w:t>Per Occurrence</w:t>
            </w:r>
          </w:p>
        </w:tc>
      </w:tr>
      <w:tr w:rsidR="00E40388" w:rsidRPr="00C86B6B" w14:paraId="6637ECF4"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063" w:type="dxa"/>
          </w:tcPr>
          <w:p w14:paraId="74D6AE9F" w14:textId="74324630" w:rsidR="00E40388" w:rsidRPr="00C86B6B" w:rsidRDefault="00E40388" w:rsidP="00186130">
            <w:pPr>
              <w:pStyle w:val="TableContainer"/>
            </w:pPr>
            <w:r w:rsidRPr="00C86B6B">
              <w:t>In-State Renewal Permit Fee for Each Establishment</w:t>
            </w:r>
          </w:p>
        </w:tc>
        <w:tc>
          <w:tcPr>
            <w:tcW w:w="3667" w:type="dxa"/>
          </w:tcPr>
          <w:p w14:paraId="6AF5FEF3" w14:textId="47BB86C3" w:rsidR="00E40388" w:rsidRPr="00C86B6B" w:rsidRDefault="00E40388" w:rsidP="00186130">
            <w:pPr>
              <w:pStyle w:val="TableContainer"/>
            </w:pPr>
            <w:r w:rsidRPr="00C86B6B">
              <w:t>$800</w:t>
            </w:r>
          </w:p>
        </w:tc>
        <w:tc>
          <w:tcPr>
            <w:tcW w:w="1890" w:type="dxa"/>
          </w:tcPr>
          <w:p w14:paraId="7A428D69" w14:textId="002DD344" w:rsidR="00E40388" w:rsidRPr="00C86B6B" w:rsidRDefault="00E40388" w:rsidP="00186130">
            <w:pPr>
              <w:pStyle w:val="TableContainer"/>
            </w:pPr>
            <w:r w:rsidRPr="00C86B6B">
              <w:t>Two Years</w:t>
            </w:r>
          </w:p>
        </w:tc>
      </w:tr>
      <w:tr w:rsidR="00E40388" w:rsidRPr="00C86B6B" w14:paraId="173A7782" w14:textId="77777777" w:rsidTr="00591DE5">
        <w:trPr>
          <w:trHeight w:val="144"/>
        </w:trPr>
        <w:tc>
          <w:tcPr>
            <w:tcW w:w="5063" w:type="dxa"/>
          </w:tcPr>
          <w:p w14:paraId="5095155A" w14:textId="5F0B4A0B" w:rsidR="00E40388" w:rsidRPr="00C86B6B" w:rsidRDefault="00E40388" w:rsidP="00186130">
            <w:pPr>
              <w:pStyle w:val="TableContainer"/>
            </w:pPr>
            <w:r w:rsidRPr="00C86B6B">
              <w:t>Manufacturer Fee (Located In Texas)</w:t>
            </w:r>
          </w:p>
        </w:tc>
        <w:tc>
          <w:tcPr>
            <w:tcW w:w="3667" w:type="dxa"/>
          </w:tcPr>
          <w:p w14:paraId="0260F571" w14:textId="4F246116" w:rsidR="00E40388" w:rsidRPr="00C86B6B" w:rsidRDefault="00E40388" w:rsidP="00186130">
            <w:pPr>
              <w:pStyle w:val="TableContainer"/>
            </w:pPr>
            <w:r w:rsidRPr="00C86B6B">
              <w:t xml:space="preserve">$0.015 Per 100 </w:t>
            </w:r>
            <w:proofErr w:type="spellStart"/>
            <w:r w:rsidRPr="00C86B6B">
              <w:t>lbs</w:t>
            </w:r>
            <w:proofErr w:type="spellEnd"/>
            <w:r w:rsidRPr="00C86B6B">
              <w:t xml:space="preserve"> ($5 Minimum) of Frozen Dessert Manufactured or Processed Monthly</w:t>
            </w:r>
          </w:p>
        </w:tc>
        <w:tc>
          <w:tcPr>
            <w:tcW w:w="1890" w:type="dxa"/>
          </w:tcPr>
          <w:p w14:paraId="5CB49810" w14:textId="41AD61B5" w:rsidR="00E40388" w:rsidRPr="00C86B6B" w:rsidRDefault="00E40388" w:rsidP="00186130">
            <w:pPr>
              <w:pStyle w:val="TableContainer"/>
            </w:pPr>
            <w:r w:rsidRPr="00C86B6B">
              <w:t>Monthly</w:t>
            </w:r>
          </w:p>
        </w:tc>
      </w:tr>
      <w:tr w:rsidR="00E40388" w:rsidRPr="00C86B6B" w14:paraId="4105615C"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063" w:type="dxa"/>
          </w:tcPr>
          <w:p w14:paraId="09F5781E" w14:textId="338A38FE" w:rsidR="00E40388" w:rsidRPr="00C86B6B" w:rsidRDefault="00E40388" w:rsidP="00186130">
            <w:pPr>
              <w:pStyle w:val="TableContainer"/>
            </w:pPr>
            <w:r w:rsidRPr="00C86B6B">
              <w:t>Manufacturer Fee (Located Outside Texas)</w:t>
            </w:r>
          </w:p>
        </w:tc>
        <w:tc>
          <w:tcPr>
            <w:tcW w:w="3667" w:type="dxa"/>
          </w:tcPr>
          <w:p w14:paraId="290DCF19" w14:textId="58B932C0" w:rsidR="00E40388" w:rsidRPr="00C86B6B" w:rsidRDefault="00E40388" w:rsidP="00186130">
            <w:pPr>
              <w:pStyle w:val="TableContainer"/>
            </w:pPr>
            <w:r w:rsidRPr="00C86B6B">
              <w:t xml:space="preserve">$0.015 Per 100 </w:t>
            </w:r>
            <w:proofErr w:type="spellStart"/>
            <w:r w:rsidRPr="00C86B6B">
              <w:t>lbs</w:t>
            </w:r>
            <w:proofErr w:type="spellEnd"/>
            <w:r w:rsidRPr="00C86B6B">
              <w:t xml:space="preserve"> ($5 Minimum) of Frozen Dessert Manufactured or Processed and Imported for Sale in Texas Monthly</w:t>
            </w:r>
          </w:p>
        </w:tc>
        <w:tc>
          <w:tcPr>
            <w:tcW w:w="1890" w:type="dxa"/>
          </w:tcPr>
          <w:p w14:paraId="11CEAE67" w14:textId="53DCDEB8" w:rsidR="00E40388" w:rsidRPr="00C86B6B" w:rsidRDefault="00E40388" w:rsidP="00186130">
            <w:pPr>
              <w:pStyle w:val="TableContainer"/>
            </w:pPr>
            <w:r w:rsidRPr="00C86B6B">
              <w:t>Monthly</w:t>
            </w:r>
          </w:p>
        </w:tc>
      </w:tr>
      <w:tr w:rsidR="00E40388" w:rsidRPr="00C86B6B" w14:paraId="225D6445" w14:textId="77777777" w:rsidTr="00591DE5">
        <w:trPr>
          <w:trHeight w:val="144"/>
        </w:trPr>
        <w:tc>
          <w:tcPr>
            <w:tcW w:w="5063" w:type="dxa"/>
          </w:tcPr>
          <w:p w14:paraId="1E1D0F05" w14:textId="5B59130E" w:rsidR="00E40388" w:rsidRPr="00C86B6B" w:rsidRDefault="00E40388" w:rsidP="00186130">
            <w:pPr>
              <w:pStyle w:val="TableContainer"/>
            </w:pPr>
            <w:r w:rsidRPr="00C86B6B">
              <w:t>Analyzing Samples Fee (for a Manufacturer Not Located in Texas)</w:t>
            </w:r>
          </w:p>
        </w:tc>
        <w:tc>
          <w:tcPr>
            <w:tcW w:w="3667" w:type="dxa"/>
          </w:tcPr>
          <w:p w14:paraId="5BD5F713" w14:textId="033CF49A" w:rsidR="00E40388" w:rsidRPr="00C86B6B" w:rsidRDefault="00E40388" w:rsidP="00186130">
            <w:pPr>
              <w:pStyle w:val="TableContainer"/>
            </w:pPr>
            <w:r w:rsidRPr="00C86B6B">
              <w:t>Actual Cost</w:t>
            </w:r>
          </w:p>
        </w:tc>
        <w:tc>
          <w:tcPr>
            <w:tcW w:w="1890" w:type="dxa"/>
          </w:tcPr>
          <w:p w14:paraId="3A747FF3" w14:textId="77777777" w:rsidR="00E40388" w:rsidRPr="00C86B6B" w:rsidRDefault="00E40388" w:rsidP="00186130">
            <w:pPr>
              <w:pStyle w:val="TableContainer"/>
            </w:pPr>
          </w:p>
        </w:tc>
      </w:tr>
      <w:tr w:rsidR="0001633B" w:rsidRPr="00C86B6B" w14:paraId="115C14A5"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063" w:type="dxa"/>
          </w:tcPr>
          <w:p w14:paraId="671448DC" w14:textId="1F5545A1" w:rsidR="0001633B" w:rsidRPr="00C86B6B" w:rsidRDefault="00E40388" w:rsidP="00186130">
            <w:pPr>
              <w:pStyle w:val="TableContainer"/>
            </w:pPr>
            <w:r>
              <w:t>L</w:t>
            </w:r>
            <w:r w:rsidR="0001633B" w:rsidRPr="00C86B6B">
              <w:t>ate Renewa</w:t>
            </w:r>
            <w:r>
              <w:t>l</w:t>
            </w:r>
          </w:p>
        </w:tc>
        <w:tc>
          <w:tcPr>
            <w:tcW w:w="3667" w:type="dxa"/>
          </w:tcPr>
          <w:p w14:paraId="103C02E8" w14:textId="796696C7" w:rsidR="0001633B" w:rsidRPr="00C86B6B" w:rsidRDefault="00E40388" w:rsidP="00186130">
            <w:pPr>
              <w:pStyle w:val="TableContainer"/>
            </w:pPr>
            <w:r>
              <w:t>$1</w:t>
            </w:r>
            <w:r w:rsidR="0001633B" w:rsidRPr="00C86B6B">
              <w:t>00</w:t>
            </w:r>
          </w:p>
        </w:tc>
        <w:tc>
          <w:tcPr>
            <w:tcW w:w="1890" w:type="dxa"/>
          </w:tcPr>
          <w:p w14:paraId="69482FBB" w14:textId="6FB33E0F" w:rsidR="0001633B" w:rsidRPr="00C86B6B" w:rsidRDefault="0001633B" w:rsidP="00186130">
            <w:pPr>
              <w:pStyle w:val="TableContainer"/>
            </w:pPr>
          </w:p>
        </w:tc>
      </w:tr>
    </w:tbl>
    <w:p w14:paraId="0116D78F" w14:textId="55F0F58F" w:rsidR="0001633B" w:rsidRDefault="0001633B" w:rsidP="00893D50">
      <w:pPr>
        <w:pStyle w:val="Heading2"/>
      </w:pPr>
      <w:r>
        <w:br w:type="page"/>
      </w:r>
      <w:bookmarkStart w:id="25" w:name="_Toc533827"/>
      <w:r>
        <w:lastRenderedPageBreak/>
        <w:t>Hazardous Products Manufacturing</w:t>
      </w:r>
      <w:bookmarkEnd w:id="25"/>
    </w:p>
    <w:tbl>
      <w:tblPr>
        <w:tblStyle w:val="TableGrid"/>
        <w:tblW w:w="10656" w:type="dxa"/>
        <w:tblLayout w:type="fixed"/>
        <w:tblLook w:val="01E0" w:firstRow="1" w:lastRow="1" w:firstColumn="1" w:lastColumn="1" w:noHBand="0" w:noVBand="0"/>
      </w:tblPr>
      <w:tblGrid>
        <w:gridCol w:w="2494"/>
        <w:gridCol w:w="8162"/>
      </w:tblGrid>
      <w:tr w:rsidR="0001633B" w:rsidRPr="00750805" w14:paraId="0E287186" w14:textId="77777777" w:rsidTr="00796B8F">
        <w:tc>
          <w:tcPr>
            <w:tcW w:w="2448" w:type="dxa"/>
          </w:tcPr>
          <w:p w14:paraId="64582B90" w14:textId="77777777" w:rsidR="0001633B" w:rsidRPr="00750805" w:rsidRDefault="0001633B" w:rsidP="00186130">
            <w:pPr>
              <w:pStyle w:val="TableContainer"/>
            </w:pPr>
            <w:r w:rsidRPr="00750805">
              <w:t>Date of Origin:</w:t>
            </w:r>
          </w:p>
        </w:tc>
        <w:tc>
          <w:tcPr>
            <w:tcW w:w="8011" w:type="dxa"/>
          </w:tcPr>
          <w:p w14:paraId="258C305F" w14:textId="77777777" w:rsidR="0001633B" w:rsidRPr="00750805" w:rsidRDefault="0001633B" w:rsidP="00186130">
            <w:pPr>
              <w:pStyle w:val="TableContainer"/>
            </w:pPr>
            <w:r w:rsidRPr="00750805">
              <w:t xml:space="preserve">1985 by H.B. 1593, </w:t>
            </w:r>
            <w:proofErr w:type="spellStart"/>
            <w:r w:rsidRPr="00750805">
              <w:t>ch.</w:t>
            </w:r>
            <w:proofErr w:type="spellEnd"/>
            <w:r w:rsidRPr="00750805">
              <w:t xml:space="preserve"> 239, 69th Leg., R.S.</w:t>
            </w:r>
          </w:p>
        </w:tc>
      </w:tr>
      <w:tr w:rsidR="0001633B" w:rsidRPr="00750805" w14:paraId="330E5398" w14:textId="77777777" w:rsidTr="00796B8F">
        <w:tc>
          <w:tcPr>
            <w:tcW w:w="2448" w:type="dxa"/>
          </w:tcPr>
          <w:p w14:paraId="4097E052" w14:textId="77777777" w:rsidR="0001633B" w:rsidRPr="00750805" w:rsidRDefault="0001633B" w:rsidP="00186130">
            <w:pPr>
              <w:pStyle w:val="TableContainer"/>
            </w:pPr>
            <w:r w:rsidRPr="00750805">
              <w:t>Statutory Authority:</w:t>
            </w:r>
          </w:p>
        </w:tc>
        <w:tc>
          <w:tcPr>
            <w:tcW w:w="8011" w:type="dxa"/>
          </w:tcPr>
          <w:p w14:paraId="253D12FE" w14:textId="0157A643" w:rsidR="0001633B" w:rsidRPr="00750805" w:rsidRDefault="0001633B" w:rsidP="00186130">
            <w:pPr>
              <w:pStyle w:val="TableContainer"/>
            </w:pPr>
            <w:r w:rsidRPr="00750805">
              <w:t>H&amp;SC §§ 12.0111, 501.024, 501.026 (Fees)</w:t>
            </w:r>
          </w:p>
        </w:tc>
      </w:tr>
      <w:tr w:rsidR="0001633B" w:rsidRPr="00750805" w14:paraId="18B3302B" w14:textId="77777777" w:rsidTr="00796B8F">
        <w:tc>
          <w:tcPr>
            <w:tcW w:w="2448" w:type="dxa"/>
          </w:tcPr>
          <w:p w14:paraId="47A9C656" w14:textId="77777777" w:rsidR="0001633B" w:rsidRPr="00750805" w:rsidRDefault="0001633B" w:rsidP="00186130">
            <w:pPr>
              <w:pStyle w:val="TableContainer"/>
            </w:pPr>
            <w:r w:rsidRPr="00750805">
              <w:t>Texas Administrative Code Reference:</w:t>
            </w:r>
          </w:p>
        </w:tc>
        <w:tc>
          <w:tcPr>
            <w:tcW w:w="8011" w:type="dxa"/>
          </w:tcPr>
          <w:p w14:paraId="572A9C18" w14:textId="5A1A9AD6" w:rsidR="0001633B" w:rsidRPr="00750805" w:rsidRDefault="0001633B" w:rsidP="00186130">
            <w:pPr>
              <w:pStyle w:val="TableContainer"/>
            </w:pPr>
            <w:r w:rsidRPr="00750805">
              <w:t>25 T.A.C. § 205.44 (Fees)</w:t>
            </w:r>
          </w:p>
        </w:tc>
      </w:tr>
      <w:tr w:rsidR="0001633B" w:rsidRPr="00750805" w14:paraId="2C772C0B" w14:textId="77777777" w:rsidTr="00796B8F">
        <w:tc>
          <w:tcPr>
            <w:tcW w:w="2448" w:type="dxa"/>
          </w:tcPr>
          <w:p w14:paraId="2D4BA73B" w14:textId="77777777" w:rsidR="0001633B" w:rsidRPr="00750805" w:rsidRDefault="0001633B" w:rsidP="00186130">
            <w:pPr>
              <w:pStyle w:val="TableContainer"/>
            </w:pPr>
            <w:r w:rsidRPr="00750805">
              <w:t>Fee Set By:</w:t>
            </w:r>
          </w:p>
        </w:tc>
        <w:tc>
          <w:tcPr>
            <w:tcW w:w="8011" w:type="dxa"/>
          </w:tcPr>
          <w:p w14:paraId="4A5B5275" w14:textId="77777777" w:rsidR="0001633B" w:rsidRPr="00750805" w:rsidRDefault="0001633B" w:rsidP="00186130">
            <w:pPr>
              <w:pStyle w:val="TableContainer"/>
            </w:pPr>
            <w:r w:rsidRPr="00750805">
              <w:t>Rule</w:t>
            </w:r>
          </w:p>
        </w:tc>
      </w:tr>
      <w:tr w:rsidR="0001633B" w:rsidRPr="00750805" w14:paraId="6E7C9895" w14:textId="77777777" w:rsidTr="00796B8F">
        <w:tc>
          <w:tcPr>
            <w:tcW w:w="2448" w:type="dxa"/>
          </w:tcPr>
          <w:p w14:paraId="72E17E28" w14:textId="77777777" w:rsidR="0001633B" w:rsidRPr="00750805" w:rsidRDefault="0001633B" w:rsidP="00186130">
            <w:pPr>
              <w:pStyle w:val="TableContainer"/>
            </w:pPr>
            <w:r w:rsidRPr="00750805">
              <w:t>Fee Capped:</w:t>
            </w:r>
          </w:p>
        </w:tc>
        <w:tc>
          <w:tcPr>
            <w:tcW w:w="8011" w:type="dxa"/>
          </w:tcPr>
          <w:p w14:paraId="4FB1AE68" w14:textId="77777777" w:rsidR="0001633B" w:rsidRPr="00750805" w:rsidRDefault="0001633B" w:rsidP="00186130">
            <w:pPr>
              <w:pStyle w:val="TableContainer"/>
            </w:pPr>
            <w:r w:rsidRPr="00750805">
              <w:t>No</w:t>
            </w:r>
          </w:p>
        </w:tc>
      </w:tr>
      <w:tr w:rsidR="0001633B" w:rsidRPr="00750805" w14:paraId="182F2C6D" w14:textId="77777777" w:rsidTr="00796B8F">
        <w:tc>
          <w:tcPr>
            <w:tcW w:w="2448" w:type="dxa"/>
          </w:tcPr>
          <w:p w14:paraId="3CF66CF0" w14:textId="77777777" w:rsidR="0001633B" w:rsidRPr="00750805" w:rsidRDefault="0001633B" w:rsidP="00186130">
            <w:pPr>
              <w:pStyle w:val="TableContainer"/>
            </w:pPr>
            <w:r w:rsidRPr="00750805">
              <w:t>Description:</w:t>
            </w:r>
          </w:p>
        </w:tc>
        <w:tc>
          <w:tcPr>
            <w:tcW w:w="8011" w:type="dxa"/>
          </w:tcPr>
          <w:p w14:paraId="54BE00BD" w14:textId="77777777" w:rsidR="0001633B" w:rsidRPr="00750805" w:rsidRDefault="0001633B" w:rsidP="00186130">
            <w:pPr>
              <w:pStyle w:val="TableContainer"/>
            </w:pPr>
            <w:r w:rsidRPr="00750805">
              <w:t>Registration fee for manufacturers whose products are distributed in Texas; may not manufacture or distribute a hazardous substance unless there is a registration statement.</w:t>
            </w:r>
          </w:p>
        </w:tc>
      </w:tr>
      <w:tr w:rsidR="0001633B" w:rsidRPr="00750805" w14:paraId="5410C9E5" w14:textId="77777777" w:rsidTr="00796B8F">
        <w:tc>
          <w:tcPr>
            <w:tcW w:w="2448" w:type="dxa"/>
          </w:tcPr>
          <w:p w14:paraId="64C81C4D" w14:textId="77777777" w:rsidR="0001633B" w:rsidRPr="00750805" w:rsidRDefault="0001633B" w:rsidP="00186130">
            <w:pPr>
              <w:pStyle w:val="TableContainer"/>
            </w:pPr>
            <w:r w:rsidRPr="00750805">
              <w:t>Note:</w:t>
            </w:r>
          </w:p>
        </w:tc>
        <w:tc>
          <w:tcPr>
            <w:tcW w:w="8011" w:type="dxa"/>
          </w:tcPr>
          <w:p w14:paraId="6BF2937B" w14:textId="77777777" w:rsidR="0001633B" w:rsidRPr="00750805" w:rsidRDefault="0001633B" w:rsidP="00186130">
            <w:pPr>
              <w:pStyle w:val="TableContainer"/>
            </w:pPr>
            <w:r w:rsidRPr="00750805">
              <w:t xml:space="preserve">Amended 2001 by S.B. 1045, </w:t>
            </w:r>
            <w:proofErr w:type="spellStart"/>
            <w:r w:rsidRPr="00750805">
              <w:t>ch.</w:t>
            </w:r>
            <w:proofErr w:type="spellEnd"/>
            <w:r w:rsidRPr="00750805">
              <w:t xml:space="preserve"> 360 77th Leg. R.S.; Amended by Acts 2015, 84th Leg., R.S., Ch. 1 (S.B. 219), Sec. 3.1269, eff. April 2, 2015.</w:t>
            </w:r>
          </w:p>
        </w:tc>
      </w:tr>
      <w:tr w:rsidR="0001633B" w:rsidRPr="00750805" w14:paraId="6E480A7B" w14:textId="77777777" w:rsidTr="00796B8F">
        <w:tc>
          <w:tcPr>
            <w:tcW w:w="2448" w:type="dxa"/>
          </w:tcPr>
          <w:p w14:paraId="231E4BE8" w14:textId="77777777" w:rsidR="0001633B" w:rsidRPr="00750805" w:rsidRDefault="0001633B" w:rsidP="00186130">
            <w:pPr>
              <w:pStyle w:val="TableContainer"/>
            </w:pPr>
            <w:r w:rsidRPr="00750805">
              <w:t>Date Due:</w:t>
            </w:r>
          </w:p>
        </w:tc>
        <w:tc>
          <w:tcPr>
            <w:tcW w:w="8011" w:type="dxa"/>
          </w:tcPr>
          <w:p w14:paraId="5C52C478" w14:textId="77777777" w:rsidR="0001633B" w:rsidRPr="00750805" w:rsidRDefault="0001633B" w:rsidP="00186130">
            <w:pPr>
              <w:pStyle w:val="TableContainer"/>
            </w:pPr>
            <w:r w:rsidRPr="00750805">
              <w:t>Before commencing business and biennially thereafter.</w:t>
            </w:r>
          </w:p>
        </w:tc>
      </w:tr>
      <w:tr w:rsidR="0001633B" w:rsidRPr="00750805" w14:paraId="6D9D859B" w14:textId="77777777" w:rsidTr="00796B8F">
        <w:tc>
          <w:tcPr>
            <w:tcW w:w="2448" w:type="dxa"/>
          </w:tcPr>
          <w:p w14:paraId="5CC6F72F" w14:textId="77777777" w:rsidR="0001633B" w:rsidRPr="00750805" w:rsidRDefault="0001633B" w:rsidP="00186130">
            <w:pPr>
              <w:pStyle w:val="TableContainer"/>
            </w:pPr>
            <w:r w:rsidRPr="00750805">
              <w:t>Deposited To:</w:t>
            </w:r>
          </w:p>
        </w:tc>
        <w:tc>
          <w:tcPr>
            <w:tcW w:w="8011" w:type="dxa"/>
          </w:tcPr>
          <w:p w14:paraId="5805B27F" w14:textId="77777777" w:rsidR="0001633B" w:rsidRPr="00750805" w:rsidRDefault="0001633B" w:rsidP="00186130">
            <w:pPr>
              <w:pStyle w:val="TableContainer"/>
            </w:pPr>
            <w:r w:rsidRPr="00750805">
              <w:t>General Revenue Fund No. 0001, Revenue Code 355500.</w:t>
            </w:r>
          </w:p>
        </w:tc>
      </w:tr>
    </w:tbl>
    <w:p w14:paraId="4F1B727C" w14:textId="32E1A17D" w:rsidR="0001633B" w:rsidRDefault="00A1211A" w:rsidP="00E35EDF">
      <w:pPr>
        <w:pStyle w:val="BodyTextafterheading"/>
        <w:rPr>
          <w:noProof/>
        </w:rPr>
      </w:pPr>
      <w:r w:rsidRPr="00BD4992">
        <w:rPr>
          <w:noProof/>
        </w:rPr>
        <w:drawing>
          <wp:anchor distT="0" distB="0" distL="114300" distR="114300" simplePos="0" relativeHeight="251689984" behindDoc="0" locked="0" layoutInCell="1" allowOverlap="1" wp14:anchorId="6AE2CD03" wp14:editId="6C092545">
            <wp:simplePos x="0" y="0"/>
            <wp:positionH relativeFrom="margin">
              <wp:align>center</wp:align>
            </wp:positionH>
            <wp:positionV relativeFrom="paragraph">
              <wp:posOffset>72583</wp:posOffset>
            </wp:positionV>
            <wp:extent cx="6062472" cy="2258568"/>
            <wp:effectExtent l="0" t="0" r="0" b="8890"/>
            <wp:wrapTopAndBottom/>
            <wp:docPr id="26" name="Picture 26" descr="Graph showing revenue and costs for Hazardous Products Manufacturing Licensure from FY2013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62472" cy="2258568"/>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740"/>
        <w:gridCol w:w="1390"/>
        <w:gridCol w:w="1390"/>
        <w:gridCol w:w="1390"/>
        <w:gridCol w:w="1390"/>
        <w:gridCol w:w="1390"/>
        <w:gridCol w:w="1390"/>
      </w:tblGrid>
      <w:tr w:rsidR="0001633B" w:rsidRPr="00750805" w14:paraId="4B7AE642" w14:textId="77777777" w:rsidTr="005E3FA2">
        <w:trPr>
          <w:cnfStyle w:val="100000000000" w:firstRow="1" w:lastRow="0" w:firstColumn="0" w:lastColumn="0" w:oddVBand="0" w:evenVBand="0" w:oddHBand="0" w:evenHBand="0" w:firstRowFirstColumn="0" w:firstRowLastColumn="0" w:lastRowFirstColumn="0" w:lastRowLastColumn="0"/>
          <w:trHeight w:val="311"/>
          <w:jc w:val="center"/>
        </w:trPr>
        <w:tc>
          <w:tcPr>
            <w:tcW w:w="1621" w:type="dxa"/>
          </w:tcPr>
          <w:p w14:paraId="6B03DD87" w14:textId="77777777" w:rsidR="0001633B" w:rsidRPr="00750805" w:rsidRDefault="0001633B" w:rsidP="00186130">
            <w:pPr>
              <w:pStyle w:val="TableContainer"/>
            </w:pPr>
            <w:r w:rsidRPr="00750805">
              <w:t>Fiscal Year</w:t>
            </w:r>
          </w:p>
        </w:tc>
        <w:tc>
          <w:tcPr>
            <w:tcW w:w="1296" w:type="dxa"/>
          </w:tcPr>
          <w:p w14:paraId="0E56861F" w14:textId="77777777" w:rsidR="0001633B" w:rsidRPr="00750805" w:rsidRDefault="0001633B" w:rsidP="00186130">
            <w:pPr>
              <w:pStyle w:val="TableContainer"/>
            </w:pPr>
            <w:r w:rsidRPr="00750805">
              <w:t>FY2013</w:t>
            </w:r>
          </w:p>
        </w:tc>
        <w:tc>
          <w:tcPr>
            <w:tcW w:w="1296" w:type="dxa"/>
          </w:tcPr>
          <w:p w14:paraId="28641354" w14:textId="77777777" w:rsidR="0001633B" w:rsidRPr="00750805" w:rsidRDefault="0001633B" w:rsidP="00186130">
            <w:pPr>
              <w:pStyle w:val="TableContainer"/>
            </w:pPr>
            <w:r w:rsidRPr="00750805">
              <w:t>FY2014</w:t>
            </w:r>
          </w:p>
        </w:tc>
        <w:tc>
          <w:tcPr>
            <w:tcW w:w="1296" w:type="dxa"/>
          </w:tcPr>
          <w:p w14:paraId="22463C9B" w14:textId="77777777" w:rsidR="0001633B" w:rsidRPr="00750805" w:rsidRDefault="0001633B" w:rsidP="00186130">
            <w:pPr>
              <w:pStyle w:val="TableContainer"/>
            </w:pPr>
            <w:r w:rsidRPr="00750805">
              <w:t>FY2015</w:t>
            </w:r>
          </w:p>
        </w:tc>
        <w:tc>
          <w:tcPr>
            <w:tcW w:w="1296" w:type="dxa"/>
          </w:tcPr>
          <w:p w14:paraId="7B8FDDE5" w14:textId="77777777" w:rsidR="0001633B" w:rsidRPr="00750805" w:rsidRDefault="0001633B" w:rsidP="00186130">
            <w:pPr>
              <w:pStyle w:val="TableContainer"/>
            </w:pPr>
            <w:r w:rsidRPr="00750805">
              <w:t>FY2016</w:t>
            </w:r>
          </w:p>
        </w:tc>
        <w:tc>
          <w:tcPr>
            <w:tcW w:w="1296" w:type="dxa"/>
          </w:tcPr>
          <w:p w14:paraId="5940A75B" w14:textId="77777777" w:rsidR="0001633B" w:rsidRPr="00750805" w:rsidRDefault="0001633B" w:rsidP="00186130">
            <w:pPr>
              <w:pStyle w:val="TableContainer"/>
            </w:pPr>
            <w:r w:rsidRPr="00750805">
              <w:t>FY</w:t>
            </w:r>
            <w:r>
              <w:t>2017</w:t>
            </w:r>
          </w:p>
        </w:tc>
        <w:tc>
          <w:tcPr>
            <w:tcW w:w="1296" w:type="dxa"/>
          </w:tcPr>
          <w:p w14:paraId="20612FFE" w14:textId="77777777" w:rsidR="0001633B" w:rsidRPr="00750805" w:rsidRDefault="0001633B" w:rsidP="00186130">
            <w:pPr>
              <w:pStyle w:val="TableContainer"/>
            </w:pPr>
            <w:r w:rsidRPr="00750805">
              <w:t>FY</w:t>
            </w:r>
            <w:r>
              <w:t>2018</w:t>
            </w:r>
          </w:p>
        </w:tc>
      </w:tr>
      <w:tr w:rsidR="0001633B" w:rsidRPr="00750805" w14:paraId="3148CAE6" w14:textId="77777777" w:rsidTr="005E3FA2">
        <w:trPr>
          <w:trHeight w:val="311"/>
          <w:jc w:val="center"/>
        </w:trPr>
        <w:tc>
          <w:tcPr>
            <w:tcW w:w="1621" w:type="dxa"/>
          </w:tcPr>
          <w:p w14:paraId="44E05AA7" w14:textId="77777777" w:rsidR="0001633B" w:rsidRPr="00750805" w:rsidRDefault="0001633B" w:rsidP="00186130">
            <w:pPr>
              <w:pStyle w:val="TableContainer"/>
            </w:pPr>
            <w:r w:rsidRPr="00750805">
              <w:t>Revenue</w:t>
            </w:r>
          </w:p>
        </w:tc>
        <w:tc>
          <w:tcPr>
            <w:tcW w:w="1296" w:type="dxa"/>
          </w:tcPr>
          <w:p w14:paraId="6E0288FD" w14:textId="77777777" w:rsidR="0001633B" w:rsidRPr="00750805" w:rsidRDefault="0001633B" w:rsidP="00186130">
            <w:pPr>
              <w:pStyle w:val="TableContainer"/>
            </w:pPr>
            <w:r w:rsidRPr="00750805">
              <w:t>$246,596</w:t>
            </w:r>
          </w:p>
        </w:tc>
        <w:tc>
          <w:tcPr>
            <w:tcW w:w="1296" w:type="dxa"/>
          </w:tcPr>
          <w:p w14:paraId="724E4752" w14:textId="77777777" w:rsidR="0001633B" w:rsidRPr="00750805" w:rsidRDefault="0001633B" w:rsidP="00186130">
            <w:pPr>
              <w:pStyle w:val="TableContainer"/>
            </w:pPr>
            <w:r w:rsidRPr="00750805">
              <w:t>$294,627</w:t>
            </w:r>
          </w:p>
        </w:tc>
        <w:tc>
          <w:tcPr>
            <w:tcW w:w="1296" w:type="dxa"/>
          </w:tcPr>
          <w:p w14:paraId="401306E8" w14:textId="77777777" w:rsidR="0001633B" w:rsidRPr="00750805" w:rsidRDefault="0001633B" w:rsidP="00186130">
            <w:pPr>
              <w:pStyle w:val="TableContainer"/>
            </w:pPr>
            <w:r w:rsidRPr="00750805">
              <w:t>$245,413</w:t>
            </w:r>
          </w:p>
        </w:tc>
        <w:tc>
          <w:tcPr>
            <w:tcW w:w="1296" w:type="dxa"/>
          </w:tcPr>
          <w:p w14:paraId="34FCBE56" w14:textId="77777777" w:rsidR="0001633B" w:rsidRPr="00750805" w:rsidRDefault="0001633B" w:rsidP="00186130">
            <w:pPr>
              <w:pStyle w:val="TableContainer"/>
            </w:pPr>
            <w:r w:rsidRPr="00750805">
              <w:t>$268,120</w:t>
            </w:r>
          </w:p>
        </w:tc>
        <w:tc>
          <w:tcPr>
            <w:tcW w:w="1296" w:type="dxa"/>
          </w:tcPr>
          <w:p w14:paraId="5F1EAABA" w14:textId="77777777" w:rsidR="0001633B" w:rsidRPr="00750805" w:rsidRDefault="0001633B" w:rsidP="00186130">
            <w:pPr>
              <w:pStyle w:val="TableContainer"/>
            </w:pPr>
            <w:r w:rsidRPr="00750805">
              <w:t>$186,763</w:t>
            </w:r>
          </w:p>
        </w:tc>
        <w:tc>
          <w:tcPr>
            <w:tcW w:w="1296" w:type="dxa"/>
          </w:tcPr>
          <w:p w14:paraId="36889855" w14:textId="77777777" w:rsidR="0001633B" w:rsidRPr="00750805" w:rsidRDefault="0001633B" w:rsidP="00186130">
            <w:pPr>
              <w:pStyle w:val="TableContainer"/>
            </w:pPr>
            <w:r w:rsidRPr="009C31FF">
              <w:t xml:space="preserve">$218,072 </w:t>
            </w:r>
          </w:p>
        </w:tc>
      </w:tr>
      <w:tr w:rsidR="0001633B" w:rsidRPr="00750805" w14:paraId="26B63E75" w14:textId="77777777" w:rsidTr="005E3FA2">
        <w:trPr>
          <w:cnfStyle w:val="000000010000" w:firstRow="0" w:lastRow="0" w:firstColumn="0" w:lastColumn="0" w:oddVBand="0" w:evenVBand="0" w:oddHBand="0" w:evenHBand="1" w:firstRowFirstColumn="0" w:firstRowLastColumn="0" w:lastRowFirstColumn="0" w:lastRowLastColumn="0"/>
          <w:trHeight w:val="324"/>
          <w:jc w:val="center"/>
        </w:trPr>
        <w:tc>
          <w:tcPr>
            <w:tcW w:w="1621" w:type="dxa"/>
          </w:tcPr>
          <w:p w14:paraId="509CA11C" w14:textId="77777777" w:rsidR="0001633B" w:rsidRPr="00750805" w:rsidRDefault="0001633B" w:rsidP="00186130">
            <w:pPr>
              <w:pStyle w:val="TableContainer"/>
            </w:pPr>
            <w:r w:rsidRPr="00750805">
              <w:t>Cost</w:t>
            </w:r>
          </w:p>
        </w:tc>
        <w:tc>
          <w:tcPr>
            <w:tcW w:w="1296" w:type="dxa"/>
          </w:tcPr>
          <w:p w14:paraId="23DD9AEC" w14:textId="77777777" w:rsidR="0001633B" w:rsidRPr="00750805" w:rsidRDefault="0001633B" w:rsidP="00186130">
            <w:pPr>
              <w:pStyle w:val="TableContainer"/>
            </w:pPr>
            <w:r w:rsidRPr="00750805">
              <w:t>$167,921</w:t>
            </w:r>
          </w:p>
        </w:tc>
        <w:tc>
          <w:tcPr>
            <w:tcW w:w="1296" w:type="dxa"/>
          </w:tcPr>
          <w:p w14:paraId="078D0ADB" w14:textId="77777777" w:rsidR="0001633B" w:rsidRPr="00750805" w:rsidRDefault="0001633B" w:rsidP="00186130">
            <w:pPr>
              <w:pStyle w:val="TableContainer"/>
            </w:pPr>
            <w:r w:rsidRPr="00750805">
              <w:t>$164,503</w:t>
            </w:r>
          </w:p>
        </w:tc>
        <w:tc>
          <w:tcPr>
            <w:tcW w:w="1296" w:type="dxa"/>
          </w:tcPr>
          <w:p w14:paraId="48E63319" w14:textId="77777777" w:rsidR="0001633B" w:rsidRPr="00750805" w:rsidRDefault="0001633B" w:rsidP="00186130">
            <w:pPr>
              <w:pStyle w:val="TableContainer"/>
            </w:pPr>
            <w:r w:rsidRPr="00750805">
              <w:t>$209,982</w:t>
            </w:r>
          </w:p>
        </w:tc>
        <w:tc>
          <w:tcPr>
            <w:tcW w:w="1296" w:type="dxa"/>
          </w:tcPr>
          <w:p w14:paraId="4243211F" w14:textId="77777777" w:rsidR="0001633B" w:rsidRPr="00750805" w:rsidRDefault="0001633B" w:rsidP="00186130">
            <w:pPr>
              <w:pStyle w:val="TableContainer"/>
            </w:pPr>
            <w:r w:rsidRPr="00750805">
              <w:t>$262,519</w:t>
            </w:r>
          </w:p>
        </w:tc>
        <w:tc>
          <w:tcPr>
            <w:tcW w:w="1296" w:type="dxa"/>
          </w:tcPr>
          <w:p w14:paraId="245A7057" w14:textId="3F40683C" w:rsidR="0001633B" w:rsidRPr="00750805" w:rsidRDefault="006B4807" w:rsidP="00186130">
            <w:pPr>
              <w:pStyle w:val="TableContainer"/>
            </w:pPr>
            <w:r w:rsidRPr="006B4807">
              <w:t>$285,390</w:t>
            </w:r>
          </w:p>
        </w:tc>
        <w:tc>
          <w:tcPr>
            <w:tcW w:w="1296" w:type="dxa"/>
          </w:tcPr>
          <w:p w14:paraId="3C94776C" w14:textId="5FFAD388" w:rsidR="0001633B" w:rsidRPr="00750805" w:rsidRDefault="0001633B" w:rsidP="00186130">
            <w:pPr>
              <w:pStyle w:val="TableContainer"/>
            </w:pPr>
            <w:r w:rsidRPr="00921F93">
              <w:t>$</w:t>
            </w:r>
            <w:r w:rsidR="000813CE" w:rsidRPr="000813CE">
              <w:t>325,656</w:t>
            </w:r>
          </w:p>
        </w:tc>
      </w:tr>
      <w:tr w:rsidR="0001633B" w:rsidRPr="00750805" w14:paraId="52C8935F" w14:textId="77777777" w:rsidTr="005E3FA2">
        <w:trPr>
          <w:trHeight w:val="311"/>
          <w:jc w:val="center"/>
        </w:trPr>
        <w:tc>
          <w:tcPr>
            <w:tcW w:w="1621" w:type="dxa"/>
          </w:tcPr>
          <w:p w14:paraId="3886C846" w14:textId="77777777" w:rsidR="0001633B" w:rsidRPr="00750805" w:rsidRDefault="0001633B" w:rsidP="00186130">
            <w:pPr>
              <w:pStyle w:val="TableContainer"/>
            </w:pPr>
            <w:r w:rsidRPr="00750805">
              <w:t>Percentage</w:t>
            </w:r>
          </w:p>
        </w:tc>
        <w:tc>
          <w:tcPr>
            <w:tcW w:w="1296" w:type="dxa"/>
          </w:tcPr>
          <w:p w14:paraId="25BE00FE" w14:textId="77777777" w:rsidR="0001633B" w:rsidRPr="00750805" w:rsidRDefault="0001633B" w:rsidP="00186130">
            <w:pPr>
              <w:pStyle w:val="TableContainer"/>
            </w:pPr>
            <w:r w:rsidRPr="00750805">
              <w:t>100.00%</w:t>
            </w:r>
          </w:p>
        </w:tc>
        <w:tc>
          <w:tcPr>
            <w:tcW w:w="1296" w:type="dxa"/>
          </w:tcPr>
          <w:p w14:paraId="0538E8C5" w14:textId="77777777" w:rsidR="0001633B" w:rsidRPr="00750805" w:rsidRDefault="0001633B" w:rsidP="00186130">
            <w:pPr>
              <w:pStyle w:val="TableContainer"/>
            </w:pPr>
            <w:r w:rsidRPr="00750805">
              <w:t>100.00%</w:t>
            </w:r>
          </w:p>
        </w:tc>
        <w:tc>
          <w:tcPr>
            <w:tcW w:w="1296" w:type="dxa"/>
          </w:tcPr>
          <w:p w14:paraId="73466E88" w14:textId="77777777" w:rsidR="0001633B" w:rsidRPr="00750805" w:rsidRDefault="0001633B" w:rsidP="00186130">
            <w:pPr>
              <w:pStyle w:val="TableContainer"/>
            </w:pPr>
            <w:r w:rsidRPr="00750805">
              <w:t>100.00%</w:t>
            </w:r>
          </w:p>
        </w:tc>
        <w:tc>
          <w:tcPr>
            <w:tcW w:w="1296" w:type="dxa"/>
          </w:tcPr>
          <w:p w14:paraId="700B549C" w14:textId="77777777" w:rsidR="0001633B" w:rsidRPr="00750805" w:rsidRDefault="0001633B" w:rsidP="00186130">
            <w:pPr>
              <w:pStyle w:val="TableContainer"/>
            </w:pPr>
            <w:r w:rsidRPr="00750805">
              <w:t>100.00%</w:t>
            </w:r>
          </w:p>
        </w:tc>
        <w:tc>
          <w:tcPr>
            <w:tcW w:w="1296" w:type="dxa"/>
          </w:tcPr>
          <w:p w14:paraId="7DB9D297" w14:textId="042DEA7F" w:rsidR="0001633B" w:rsidRPr="00750805" w:rsidRDefault="006B4807" w:rsidP="00186130">
            <w:pPr>
              <w:pStyle w:val="TableContainer"/>
            </w:pPr>
            <w:r w:rsidRPr="006B4807">
              <w:t>65.4</w:t>
            </w:r>
            <w:r w:rsidR="00A1211A">
              <w:t>4</w:t>
            </w:r>
            <w:r w:rsidRPr="006B4807">
              <w:t>%</w:t>
            </w:r>
          </w:p>
        </w:tc>
        <w:tc>
          <w:tcPr>
            <w:tcW w:w="1296" w:type="dxa"/>
          </w:tcPr>
          <w:p w14:paraId="5CD0D6AD" w14:textId="77784EFE" w:rsidR="0001633B" w:rsidRPr="00750805" w:rsidRDefault="000813CE" w:rsidP="00186130">
            <w:pPr>
              <w:pStyle w:val="TableContainer"/>
            </w:pPr>
            <w:r w:rsidRPr="000813CE">
              <w:t>66.96%</w:t>
            </w:r>
          </w:p>
        </w:tc>
      </w:tr>
    </w:tbl>
    <w:p w14:paraId="6318D161" w14:textId="77777777" w:rsidR="00FD0DEE" w:rsidRDefault="00470C6C" w:rsidP="0031580C">
      <w:pPr>
        <w:pStyle w:val="Note"/>
      </w:pPr>
      <w:r w:rsidRPr="00470C6C">
        <w:t>*Cost for FY2017 reflects corrected amount that differs from the cost in the FY2017 Fee Resource Manual.</w:t>
      </w:r>
    </w:p>
    <w:p w14:paraId="18E4AE3F" w14:textId="2E15F8F4" w:rsidR="00FD0DEE" w:rsidRDefault="003D5BC4" w:rsidP="003D5BC4">
      <w:pPr>
        <w:pStyle w:val="Heading3"/>
      </w:pPr>
      <w:r>
        <w:br w:type="page"/>
      </w:r>
      <w:r w:rsidR="00FD0DEE" w:rsidRPr="00750805">
        <w:lastRenderedPageBreak/>
        <w:t>Detailed Fee Schedule</w:t>
      </w:r>
    </w:p>
    <w:p w14:paraId="6B8DF101" w14:textId="3F639C0A" w:rsidR="00CA441F" w:rsidRPr="00CA441F" w:rsidRDefault="00CA441F" w:rsidP="00E35EDF">
      <w:pPr>
        <w:pStyle w:val="Heading4"/>
      </w:pPr>
      <w:r w:rsidRPr="00DC727C">
        <w:t>Hazardous Products Manufacturing</w:t>
      </w:r>
    </w:p>
    <w:tbl>
      <w:tblPr>
        <w:tblStyle w:val="HHSTableforTextData2"/>
        <w:tblW w:w="10656" w:type="dxa"/>
        <w:tblInd w:w="0" w:type="dxa"/>
        <w:tblLayout w:type="fixed"/>
        <w:tblLook w:val="01E0" w:firstRow="1" w:lastRow="1" w:firstColumn="1" w:lastColumn="1" w:noHBand="0" w:noVBand="0"/>
      </w:tblPr>
      <w:tblGrid>
        <w:gridCol w:w="5870"/>
        <w:gridCol w:w="1174"/>
        <w:gridCol w:w="3612"/>
      </w:tblGrid>
      <w:tr w:rsidR="00FD0DEE" w:rsidRPr="00750805" w14:paraId="0EFD1ECC" w14:textId="77777777" w:rsidTr="00591DE5">
        <w:trPr>
          <w:cnfStyle w:val="100000000000" w:firstRow="1" w:lastRow="0" w:firstColumn="0" w:lastColumn="0" w:oddVBand="0" w:evenVBand="0" w:oddHBand="0" w:evenHBand="0" w:firstRowFirstColumn="0" w:firstRowLastColumn="0" w:lastRowFirstColumn="0" w:lastRowLastColumn="0"/>
        </w:trPr>
        <w:tc>
          <w:tcPr>
            <w:tcW w:w="5850" w:type="dxa"/>
          </w:tcPr>
          <w:p w14:paraId="3ECC83AC" w14:textId="77777777" w:rsidR="00FD0DEE" w:rsidRPr="00750805" w:rsidRDefault="00FD0DEE" w:rsidP="00186130">
            <w:pPr>
              <w:pStyle w:val="TableContainer"/>
            </w:pPr>
            <w:r w:rsidRPr="00750805">
              <w:t>Type</w:t>
            </w:r>
          </w:p>
        </w:tc>
        <w:tc>
          <w:tcPr>
            <w:tcW w:w="1170" w:type="dxa"/>
          </w:tcPr>
          <w:p w14:paraId="46E43AEB" w14:textId="77777777" w:rsidR="00FD0DEE" w:rsidRPr="00750805" w:rsidRDefault="00FD0DEE" w:rsidP="00186130">
            <w:pPr>
              <w:pStyle w:val="TableContainer"/>
            </w:pPr>
            <w:r w:rsidRPr="00750805">
              <w:t>Amount</w:t>
            </w:r>
          </w:p>
        </w:tc>
        <w:tc>
          <w:tcPr>
            <w:tcW w:w="3600" w:type="dxa"/>
          </w:tcPr>
          <w:p w14:paraId="3CB5369E" w14:textId="77777777" w:rsidR="00FD0DEE" w:rsidRPr="00750805" w:rsidRDefault="00FD0DEE" w:rsidP="00186130">
            <w:pPr>
              <w:pStyle w:val="TableContainer"/>
            </w:pPr>
            <w:r w:rsidRPr="00750805">
              <w:t>Period</w:t>
            </w:r>
          </w:p>
        </w:tc>
      </w:tr>
      <w:tr w:rsidR="00FD0DEE" w:rsidRPr="00750805" w14:paraId="7B12E6E9" w14:textId="77777777" w:rsidTr="00591DE5">
        <w:trPr>
          <w:trHeight w:val="144"/>
        </w:trPr>
        <w:tc>
          <w:tcPr>
            <w:tcW w:w="5850" w:type="dxa"/>
          </w:tcPr>
          <w:p w14:paraId="1F9331F5" w14:textId="77777777" w:rsidR="00FD0DEE" w:rsidRPr="00750805" w:rsidRDefault="00FD0DEE" w:rsidP="00186130">
            <w:pPr>
              <w:pStyle w:val="TableContainer"/>
            </w:pPr>
            <w:r w:rsidRPr="00750805">
              <w:t>Initial Fee</w:t>
            </w:r>
          </w:p>
        </w:tc>
        <w:tc>
          <w:tcPr>
            <w:tcW w:w="1170" w:type="dxa"/>
          </w:tcPr>
          <w:p w14:paraId="6CF0402B" w14:textId="77777777" w:rsidR="00FD0DEE" w:rsidRPr="00750805" w:rsidRDefault="00FD0DEE" w:rsidP="00186130">
            <w:pPr>
              <w:pStyle w:val="TableContainer"/>
            </w:pPr>
            <w:r w:rsidRPr="00750805">
              <w:t>$630</w:t>
            </w:r>
          </w:p>
        </w:tc>
        <w:tc>
          <w:tcPr>
            <w:tcW w:w="3600" w:type="dxa"/>
          </w:tcPr>
          <w:p w14:paraId="57DAAC5A" w14:textId="77777777" w:rsidR="00FD0DEE" w:rsidRPr="00750805" w:rsidRDefault="00FD0DEE" w:rsidP="00186130">
            <w:pPr>
              <w:pStyle w:val="TableContainer"/>
            </w:pPr>
            <w:r w:rsidRPr="00750805">
              <w:t>Two Years</w:t>
            </w:r>
          </w:p>
        </w:tc>
      </w:tr>
      <w:tr w:rsidR="00FD0DEE" w:rsidRPr="00750805" w14:paraId="0278F7B3"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850" w:type="dxa"/>
          </w:tcPr>
          <w:p w14:paraId="1F318044" w14:textId="77777777" w:rsidR="00FD0DEE" w:rsidRPr="00750805" w:rsidRDefault="00FD0DEE" w:rsidP="00186130">
            <w:pPr>
              <w:pStyle w:val="TableContainer"/>
            </w:pPr>
            <w:r w:rsidRPr="00750805">
              <w:t>Annual Renewal Fee</w:t>
            </w:r>
          </w:p>
        </w:tc>
        <w:tc>
          <w:tcPr>
            <w:tcW w:w="1170" w:type="dxa"/>
          </w:tcPr>
          <w:p w14:paraId="491281DA" w14:textId="77777777" w:rsidR="00FD0DEE" w:rsidRPr="00750805" w:rsidRDefault="00FD0DEE" w:rsidP="00186130">
            <w:pPr>
              <w:pStyle w:val="TableContainer"/>
            </w:pPr>
            <w:r w:rsidRPr="00750805">
              <w:t>$630</w:t>
            </w:r>
          </w:p>
        </w:tc>
        <w:tc>
          <w:tcPr>
            <w:tcW w:w="3600" w:type="dxa"/>
          </w:tcPr>
          <w:p w14:paraId="660C572B" w14:textId="77777777" w:rsidR="00FD0DEE" w:rsidRPr="00750805" w:rsidRDefault="00FD0DEE" w:rsidP="00186130">
            <w:pPr>
              <w:pStyle w:val="TableContainer"/>
            </w:pPr>
            <w:r w:rsidRPr="00750805">
              <w:t>Two Years</w:t>
            </w:r>
          </w:p>
        </w:tc>
      </w:tr>
    </w:tbl>
    <w:p w14:paraId="69B16A21" w14:textId="3F1658AE" w:rsidR="0001633B" w:rsidRDefault="0001633B" w:rsidP="00F43AF0">
      <w:pPr>
        <w:pStyle w:val="Heading2"/>
      </w:pPr>
      <w:r>
        <w:br w:type="page"/>
      </w:r>
      <w:bookmarkStart w:id="26" w:name="_Toc533828"/>
      <w:r>
        <w:lastRenderedPageBreak/>
        <w:t>Insurance Notification/HIV</w:t>
      </w:r>
      <w:bookmarkEnd w:id="26"/>
    </w:p>
    <w:tbl>
      <w:tblPr>
        <w:tblStyle w:val="TableGrid"/>
        <w:tblW w:w="10656" w:type="dxa"/>
        <w:tblLayout w:type="fixed"/>
        <w:tblLook w:val="01E0" w:firstRow="1" w:lastRow="1" w:firstColumn="1" w:lastColumn="1" w:noHBand="0" w:noVBand="0"/>
      </w:tblPr>
      <w:tblGrid>
        <w:gridCol w:w="2495"/>
        <w:gridCol w:w="8161"/>
      </w:tblGrid>
      <w:tr w:rsidR="0001633B" w:rsidRPr="00970C83" w14:paraId="2DA4B346" w14:textId="77777777" w:rsidTr="00796B8F">
        <w:tc>
          <w:tcPr>
            <w:tcW w:w="2448" w:type="dxa"/>
          </w:tcPr>
          <w:p w14:paraId="56415984" w14:textId="77777777" w:rsidR="0001633B" w:rsidRPr="00970C83" w:rsidRDefault="0001633B" w:rsidP="00186130">
            <w:pPr>
              <w:pStyle w:val="TableContainer"/>
            </w:pPr>
            <w:r w:rsidRPr="00970C83">
              <w:t>Date of Origin:</w:t>
            </w:r>
          </w:p>
        </w:tc>
        <w:tc>
          <w:tcPr>
            <w:tcW w:w="8006" w:type="dxa"/>
          </w:tcPr>
          <w:p w14:paraId="2413FB84" w14:textId="77777777" w:rsidR="0001633B" w:rsidRPr="00970C83" w:rsidRDefault="0001633B" w:rsidP="00186130">
            <w:pPr>
              <w:pStyle w:val="TableContainer"/>
            </w:pPr>
            <w:r w:rsidRPr="00970C83">
              <w:t>1989 by H.B. 2608, 71st Leg., R.S.</w:t>
            </w:r>
          </w:p>
        </w:tc>
      </w:tr>
      <w:tr w:rsidR="0001633B" w:rsidRPr="00970C83" w14:paraId="056177AE" w14:textId="77777777" w:rsidTr="00796B8F">
        <w:tc>
          <w:tcPr>
            <w:tcW w:w="2448" w:type="dxa"/>
          </w:tcPr>
          <w:p w14:paraId="227E4060" w14:textId="77777777" w:rsidR="0001633B" w:rsidRPr="00970C83" w:rsidRDefault="0001633B" w:rsidP="00186130">
            <w:pPr>
              <w:pStyle w:val="TableContainer"/>
            </w:pPr>
            <w:r w:rsidRPr="00970C83">
              <w:t>Statutory Authority:</w:t>
            </w:r>
          </w:p>
        </w:tc>
        <w:tc>
          <w:tcPr>
            <w:tcW w:w="8006" w:type="dxa"/>
          </w:tcPr>
          <w:p w14:paraId="60786256" w14:textId="77777777" w:rsidR="0001633B" w:rsidRPr="00970C83" w:rsidRDefault="0001633B" w:rsidP="00186130">
            <w:pPr>
              <w:pStyle w:val="TableContainer"/>
            </w:pPr>
            <w:r w:rsidRPr="00970C83">
              <w:t>TEX. INS. CODE ANN. § 545.055 (Fees)</w:t>
            </w:r>
          </w:p>
        </w:tc>
      </w:tr>
      <w:tr w:rsidR="0001633B" w:rsidRPr="00970C83" w14:paraId="5A179F36" w14:textId="77777777" w:rsidTr="00796B8F">
        <w:tc>
          <w:tcPr>
            <w:tcW w:w="2448" w:type="dxa"/>
          </w:tcPr>
          <w:p w14:paraId="0738FA0C" w14:textId="77777777" w:rsidR="0001633B" w:rsidRPr="00970C83" w:rsidRDefault="0001633B" w:rsidP="00186130">
            <w:pPr>
              <w:pStyle w:val="TableContainer"/>
            </w:pPr>
            <w:r w:rsidRPr="00970C83">
              <w:t>Texas Administrative Code Reference:</w:t>
            </w:r>
          </w:p>
        </w:tc>
        <w:tc>
          <w:tcPr>
            <w:tcW w:w="8006" w:type="dxa"/>
          </w:tcPr>
          <w:p w14:paraId="2FDD5BCD" w14:textId="77777777" w:rsidR="0001633B" w:rsidRPr="00970C83" w:rsidRDefault="0001633B" w:rsidP="00186130">
            <w:pPr>
              <w:pStyle w:val="TableContainer"/>
            </w:pPr>
            <w:r w:rsidRPr="00970C83">
              <w:t>25 T.A.C. § 97.139 (Fees)</w:t>
            </w:r>
          </w:p>
        </w:tc>
      </w:tr>
      <w:tr w:rsidR="0001633B" w:rsidRPr="00970C83" w14:paraId="67411C7C" w14:textId="77777777" w:rsidTr="00796B8F">
        <w:tc>
          <w:tcPr>
            <w:tcW w:w="2448" w:type="dxa"/>
          </w:tcPr>
          <w:p w14:paraId="5743CF5B" w14:textId="77777777" w:rsidR="0001633B" w:rsidRPr="00970C83" w:rsidRDefault="0001633B" w:rsidP="00186130">
            <w:pPr>
              <w:pStyle w:val="TableContainer"/>
            </w:pPr>
            <w:r w:rsidRPr="00970C83">
              <w:t>Fee Set By:</w:t>
            </w:r>
          </w:p>
        </w:tc>
        <w:tc>
          <w:tcPr>
            <w:tcW w:w="8006" w:type="dxa"/>
          </w:tcPr>
          <w:p w14:paraId="5F76AFBF" w14:textId="77777777" w:rsidR="0001633B" w:rsidRPr="00970C83" w:rsidRDefault="0001633B" w:rsidP="00186130">
            <w:pPr>
              <w:pStyle w:val="TableContainer"/>
            </w:pPr>
            <w:r w:rsidRPr="00970C83">
              <w:t>Rule</w:t>
            </w:r>
          </w:p>
        </w:tc>
      </w:tr>
      <w:tr w:rsidR="0001633B" w:rsidRPr="00970C83" w14:paraId="437DC4BC" w14:textId="77777777" w:rsidTr="00796B8F">
        <w:tc>
          <w:tcPr>
            <w:tcW w:w="2448" w:type="dxa"/>
          </w:tcPr>
          <w:p w14:paraId="47EEA2AE" w14:textId="77777777" w:rsidR="0001633B" w:rsidRPr="00970C83" w:rsidRDefault="0001633B" w:rsidP="00186130">
            <w:pPr>
              <w:pStyle w:val="TableContainer"/>
            </w:pPr>
            <w:r w:rsidRPr="00970C83">
              <w:t>Fee Capped:</w:t>
            </w:r>
          </w:p>
        </w:tc>
        <w:tc>
          <w:tcPr>
            <w:tcW w:w="8006" w:type="dxa"/>
          </w:tcPr>
          <w:p w14:paraId="28E3BAB0" w14:textId="77777777" w:rsidR="0001633B" w:rsidRPr="00970C83" w:rsidRDefault="0001633B" w:rsidP="00186130">
            <w:pPr>
              <w:pStyle w:val="TableContainer"/>
            </w:pPr>
            <w:r w:rsidRPr="00970C83">
              <w:t>Yes</w:t>
            </w:r>
          </w:p>
        </w:tc>
      </w:tr>
      <w:tr w:rsidR="0001633B" w:rsidRPr="00970C83" w14:paraId="2D2D2F09" w14:textId="77777777" w:rsidTr="00796B8F">
        <w:tc>
          <w:tcPr>
            <w:tcW w:w="2448" w:type="dxa"/>
          </w:tcPr>
          <w:p w14:paraId="01D53B6E" w14:textId="77777777" w:rsidR="0001633B" w:rsidRPr="00970C83" w:rsidRDefault="0001633B" w:rsidP="00186130">
            <w:pPr>
              <w:pStyle w:val="TableContainer"/>
            </w:pPr>
            <w:r w:rsidRPr="00970C83">
              <w:t>Description:</w:t>
            </w:r>
          </w:p>
        </w:tc>
        <w:tc>
          <w:tcPr>
            <w:tcW w:w="8006" w:type="dxa"/>
          </w:tcPr>
          <w:p w14:paraId="6C55A87A" w14:textId="77777777" w:rsidR="0001633B" w:rsidRPr="00970C83" w:rsidRDefault="0001633B" w:rsidP="00186130">
            <w:pPr>
              <w:pStyle w:val="TableContainer"/>
            </w:pPr>
            <w:r w:rsidRPr="00970C83">
              <w:t>An applicant for insurance must be given written notice of a positive HIV-related test result by a physician designated by the applicant or, in the absence of that designation, by the Department of State Health Services. The insurer shall pay the Department a fee of $25 to cover the cost of the Department providing the written notice to the applicant for insurance.</w:t>
            </w:r>
          </w:p>
        </w:tc>
      </w:tr>
      <w:tr w:rsidR="0001633B" w:rsidRPr="00970C83" w14:paraId="2FE1D9E8" w14:textId="77777777" w:rsidTr="00796B8F">
        <w:tc>
          <w:tcPr>
            <w:tcW w:w="2448" w:type="dxa"/>
          </w:tcPr>
          <w:p w14:paraId="3972273D" w14:textId="77777777" w:rsidR="0001633B" w:rsidRPr="00970C83" w:rsidRDefault="0001633B" w:rsidP="00186130">
            <w:pPr>
              <w:pStyle w:val="TableContainer"/>
            </w:pPr>
            <w:r w:rsidRPr="00970C83">
              <w:t>Date Due:</w:t>
            </w:r>
          </w:p>
        </w:tc>
        <w:tc>
          <w:tcPr>
            <w:tcW w:w="8006" w:type="dxa"/>
          </w:tcPr>
          <w:p w14:paraId="6B582720" w14:textId="77777777" w:rsidR="0001633B" w:rsidRPr="00970C83" w:rsidRDefault="0001633B" w:rsidP="00186130">
            <w:pPr>
              <w:pStyle w:val="TableContainer"/>
            </w:pPr>
            <w:r w:rsidRPr="00970C83">
              <w:t>At time of request for notification.</w:t>
            </w:r>
          </w:p>
        </w:tc>
      </w:tr>
      <w:tr w:rsidR="0001633B" w:rsidRPr="00970C83" w14:paraId="245E295E" w14:textId="77777777" w:rsidTr="00796B8F">
        <w:tc>
          <w:tcPr>
            <w:tcW w:w="2448" w:type="dxa"/>
          </w:tcPr>
          <w:p w14:paraId="067166B0" w14:textId="77777777" w:rsidR="0001633B" w:rsidRPr="00970C83" w:rsidRDefault="0001633B" w:rsidP="00186130">
            <w:pPr>
              <w:pStyle w:val="TableContainer"/>
            </w:pPr>
            <w:r w:rsidRPr="00970C83">
              <w:t>Deposited To:</w:t>
            </w:r>
          </w:p>
        </w:tc>
        <w:tc>
          <w:tcPr>
            <w:tcW w:w="8006" w:type="dxa"/>
          </w:tcPr>
          <w:p w14:paraId="477D1367" w14:textId="77777777" w:rsidR="0001633B" w:rsidRPr="00970C83" w:rsidRDefault="0001633B" w:rsidP="00186130">
            <w:pPr>
              <w:pStyle w:val="TableContainer"/>
            </w:pPr>
            <w:r w:rsidRPr="00970C83">
              <w:t>General Revenue Fund No. 0001, Revenue Code 372400.</w:t>
            </w:r>
          </w:p>
        </w:tc>
      </w:tr>
    </w:tbl>
    <w:p w14:paraId="4B65B18C" w14:textId="77777777" w:rsidR="0001633B" w:rsidRDefault="0001633B" w:rsidP="00E35EDF">
      <w:pPr>
        <w:pStyle w:val="BodyTextafterheading"/>
        <w:rPr>
          <w:noProof/>
        </w:rPr>
      </w:pPr>
      <w:r>
        <w:rPr>
          <w:noProof/>
        </w:rPr>
        <w:drawing>
          <wp:anchor distT="0" distB="0" distL="114300" distR="114300" simplePos="0" relativeHeight="251691008" behindDoc="0" locked="0" layoutInCell="1" allowOverlap="1" wp14:anchorId="5BF3BFF8" wp14:editId="41F0CAD9">
            <wp:simplePos x="0" y="0"/>
            <wp:positionH relativeFrom="column">
              <wp:align>center</wp:align>
            </wp:positionH>
            <wp:positionV relativeFrom="paragraph">
              <wp:posOffset>76890</wp:posOffset>
            </wp:positionV>
            <wp:extent cx="6080760" cy="2258568"/>
            <wp:effectExtent l="0" t="0" r="0" b="8890"/>
            <wp:wrapTopAndBottom/>
            <wp:docPr id="30" name="Picture 30" descr="Graph showing revenue and costs for Insurance Notification/HIV Licensure from FY2013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H relativeFrom="page">
              <wp14:pctWidth>0</wp14:pctWidth>
            </wp14:sizeRelH>
            <wp14:sizeRelV relativeFrom="page">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14"/>
        <w:gridCol w:w="1427"/>
        <w:gridCol w:w="1427"/>
        <w:gridCol w:w="1428"/>
        <w:gridCol w:w="1428"/>
        <w:gridCol w:w="1428"/>
        <w:gridCol w:w="1428"/>
      </w:tblGrid>
      <w:tr w:rsidR="0001633B" w:rsidRPr="00970C83" w14:paraId="701B9929" w14:textId="77777777" w:rsidTr="00C0616B">
        <w:trPr>
          <w:cnfStyle w:val="100000000000" w:firstRow="1" w:lastRow="0" w:firstColumn="0" w:lastColumn="0" w:oddVBand="0" w:evenVBand="0" w:oddHBand="0" w:evenHBand="0" w:firstRowFirstColumn="0" w:firstRowLastColumn="0" w:lastRowFirstColumn="0" w:lastRowLastColumn="0"/>
          <w:trHeight w:val="20"/>
          <w:jc w:val="center"/>
        </w:trPr>
        <w:tc>
          <w:tcPr>
            <w:tcW w:w="1375" w:type="dxa"/>
          </w:tcPr>
          <w:p w14:paraId="17591CC2" w14:textId="77777777" w:rsidR="0001633B" w:rsidRPr="00970C83" w:rsidRDefault="0001633B" w:rsidP="00186130">
            <w:pPr>
              <w:pStyle w:val="TableContainer"/>
              <w:rPr>
                <w:rFonts w:eastAsia="Arial" w:cs="Arial"/>
                <w:szCs w:val="16"/>
              </w:rPr>
            </w:pPr>
            <w:r w:rsidRPr="00970C83">
              <w:t>Fiscal</w:t>
            </w:r>
            <w:r w:rsidRPr="00970C83">
              <w:rPr>
                <w:spacing w:val="-8"/>
              </w:rPr>
              <w:t xml:space="preserve"> </w:t>
            </w:r>
            <w:r w:rsidRPr="00970C83">
              <w:t>Year</w:t>
            </w:r>
          </w:p>
        </w:tc>
        <w:tc>
          <w:tcPr>
            <w:tcW w:w="1296" w:type="dxa"/>
          </w:tcPr>
          <w:p w14:paraId="50B0EA3C" w14:textId="77777777" w:rsidR="0001633B" w:rsidRPr="00970C83" w:rsidRDefault="0001633B" w:rsidP="00186130">
            <w:pPr>
              <w:pStyle w:val="TableContainer"/>
              <w:rPr>
                <w:rFonts w:eastAsia="Arial" w:cs="Arial"/>
                <w:szCs w:val="16"/>
              </w:rPr>
            </w:pPr>
            <w:r w:rsidRPr="00970C83">
              <w:t>FY2013</w:t>
            </w:r>
          </w:p>
        </w:tc>
        <w:tc>
          <w:tcPr>
            <w:tcW w:w="1296" w:type="dxa"/>
          </w:tcPr>
          <w:p w14:paraId="2E16DCA2" w14:textId="77777777" w:rsidR="0001633B" w:rsidRPr="00970C83" w:rsidRDefault="0001633B" w:rsidP="00186130">
            <w:pPr>
              <w:pStyle w:val="TableContainer"/>
              <w:rPr>
                <w:rFonts w:eastAsia="Arial" w:cs="Arial"/>
                <w:szCs w:val="16"/>
              </w:rPr>
            </w:pPr>
            <w:r w:rsidRPr="00970C83">
              <w:t>FY2014</w:t>
            </w:r>
          </w:p>
        </w:tc>
        <w:tc>
          <w:tcPr>
            <w:tcW w:w="1296" w:type="dxa"/>
          </w:tcPr>
          <w:p w14:paraId="3E1B0EB7" w14:textId="77777777" w:rsidR="0001633B" w:rsidRPr="00970C83" w:rsidRDefault="0001633B" w:rsidP="00186130">
            <w:pPr>
              <w:pStyle w:val="TableContainer"/>
              <w:rPr>
                <w:rFonts w:eastAsia="Arial" w:cs="Arial"/>
                <w:szCs w:val="16"/>
              </w:rPr>
            </w:pPr>
            <w:r w:rsidRPr="00970C83">
              <w:t>FY2015</w:t>
            </w:r>
          </w:p>
        </w:tc>
        <w:tc>
          <w:tcPr>
            <w:tcW w:w="1296" w:type="dxa"/>
          </w:tcPr>
          <w:p w14:paraId="2F10507B" w14:textId="77777777" w:rsidR="0001633B" w:rsidRPr="00970C83" w:rsidRDefault="0001633B" w:rsidP="00186130">
            <w:pPr>
              <w:pStyle w:val="TableContainer"/>
              <w:rPr>
                <w:rFonts w:eastAsia="Arial" w:cs="Arial"/>
                <w:szCs w:val="16"/>
              </w:rPr>
            </w:pPr>
            <w:r w:rsidRPr="00970C83">
              <w:t>FY2016</w:t>
            </w:r>
          </w:p>
        </w:tc>
        <w:tc>
          <w:tcPr>
            <w:tcW w:w="1296" w:type="dxa"/>
          </w:tcPr>
          <w:p w14:paraId="1FEC5BE6" w14:textId="77777777" w:rsidR="0001633B" w:rsidRPr="00970C83" w:rsidRDefault="0001633B" w:rsidP="00186130">
            <w:pPr>
              <w:pStyle w:val="TableContainer"/>
              <w:rPr>
                <w:rFonts w:eastAsia="Arial" w:cs="Arial"/>
                <w:szCs w:val="16"/>
              </w:rPr>
            </w:pPr>
            <w:r w:rsidRPr="00970C83">
              <w:t>FY</w:t>
            </w:r>
            <w:r>
              <w:t>2017</w:t>
            </w:r>
          </w:p>
        </w:tc>
        <w:tc>
          <w:tcPr>
            <w:tcW w:w="1296" w:type="dxa"/>
          </w:tcPr>
          <w:p w14:paraId="498E3888" w14:textId="77777777" w:rsidR="0001633B" w:rsidRPr="00970C83" w:rsidRDefault="0001633B" w:rsidP="00186130">
            <w:pPr>
              <w:pStyle w:val="TableContainer"/>
              <w:rPr>
                <w:rFonts w:eastAsia="Arial" w:cs="Arial"/>
                <w:szCs w:val="16"/>
              </w:rPr>
            </w:pPr>
            <w:r w:rsidRPr="00970C83">
              <w:t>FY</w:t>
            </w:r>
            <w:r>
              <w:t>2018</w:t>
            </w:r>
          </w:p>
        </w:tc>
      </w:tr>
      <w:tr w:rsidR="0001633B" w:rsidRPr="00970C83" w14:paraId="4DAC7422" w14:textId="77777777" w:rsidTr="00C0616B">
        <w:trPr>
          <w:trHeight w:val="20"/>
          <w:jc w:val="center"/>
        </w:trPr>
        <w:tc>
          <w:tcPr>
            <w:tcW w:w="1375" w:type="dxa"/>
          </w:tcPr>
          <w:p w14:paraId="6DCFBF57" w14:textId="77777777" w:rsidR="0001633B" w:rsidRPr="00970C83" w:rsidRDefault="0001633B" w:rsidP="00186130">
            <w:pPr>
              <w:pStyle w:val="TableContainer"/>
              <w:rPr>
                <w:rFonts w:eastAsia="Arial" w:cs="Arial"/>
                <w:szCs w:val="16"/>
              </w:rPr>
            </w:pPr>
            <w:r w:rsidRPr="00970C83">
              <w:t>Revenue</w:t>
            </w:r>
          </w:p>
        </w:tc>
        <w:tc>
          <w:tcPr>
            <w:tcW w:w="1296" w:type="dxa"/>
          </w:tcPr>
          <w:p w14:paraId="55EC59C6" w14:textId="77777777" w:rsidR="0001633B" w:rsidRPr="00970C83" w:rsidRDefault="0001633B" w:rsidP="00186130">
            <w:pPr>
              <w:pStyle w:val="TableContainer"/>
              <w:rPr>
                <w:rFonts w:eastAsia="Arial" w:cs="Arial"/>
                <w:szCs w:val="16"/>
              </w:rPr>
            </w:pPr>
            <w:r w:rsidRPr="00970C83">
              <w:t>$3,525</w:t>
            </w:r>
          </w:p>
        </w:tc>
        <w:tc>
          <w:tcPr>
            <w:tcW w:w="1296" w:type="dxa"/>
          </w:tcPr>
          <w:p w14:paraId="673CF3CB" w14:textId="77777777" w:rsidR="0001633B" w:rsidRPr="00970C83" w:rsidRDefault="0001633B" w:rsidP="00186130">
            <w:pPr>
              <w:pStyle w:val="TableContainer"/>
              <w:rPr>
                <w:rFonts w:eastAsia="Arial" w:cs="Arial"/>
                <w:szCs w:val="16"/>
              </w:rPr>
            </w:pPr>
            <w:r w:rsidRPr="00970C83">
              <w:t>$1,675</w:t>
            </w:r>
          </w:p>
        </w:tc>
        <w:tc>
          <w:tcPr>
            <w:tcW w:w="1296" w:type="dxa"/>
          </w:tcPr>
          <w:p w14:paraId="28619E0C" w14:textId="77777777" w:rsidR="0001633B" w:rsidRPr="00970C83" w:rsidRDefault="0001633B" w:rsidP="00186130">
            <w:pPr>
              <w:pStyle w:val="TableContainer"/>
              <w:rPr>
                <w:rFonts w:eastAsia="Arial" w:cs="Arial"/>
                <w:szCs w:val="16"/>
              </w:rPr>
            </w:pPr>
            <w:r w:rsidRPr="00970C83">
              <w:t>$1,925</w:t>
            </w:r>
          </w:p>
        </w:tc>
        <w:tc>
          <w:tcPr>
            <w:tcW w:w="1296" w:type="dxa"/>
          </w:tcPr>
          <w:p w14:paraId="43F8EA08" w14:textId="77777777" w:rsidR="0001633B" w:rsidRPr="00970C83" w:rsidRDefault="0001633B" w:rsidP="00186130">
            <w:pPr>
              <w:pStyle w:val="TableContainer"/>
              <w:rPr>
                <w:rFonts w:eastAsia="Arial" w:cs="Arial"/>
                <w:szCs w:val="16"/>
              </w:rPr>
            </w:pPr>
            <w:r w:rsidRPr="00970C83">
              <w:t>$1,725</w:t>
            </w:r>
          </w:p>
        </w:tc>
        <w:tc>
          <w:tcPr>
            <w:tcW w:w="1296" w:type="dxa"/>
          </w:tcPr>
          <w:p w14:paraId="3F370D2C" w14:textId="77777777" w:rsidR="0001633B" w:rsidRPr="00970C83" w:rsidRDefault="0001633B" w:rsidP="00186130">
            <w:pPr>
              <w:pStyle w:val="TableContainer"/>
              <w:rPr>
                <w:rFonts w:eastAsia="Arial" w:cs="Arial"/>
                <w:szCs w:val="16"/>
              </w:rPr>
            </w:pPr>
            <w:r w:rsidRPr="00970C83">
              <w:t>$1,050</w:t>
            </w:r>
          </w:p>
        </w:tc>
        <w:tc>
          <w:tcPr>
            <w:tcW w:w="1296" w:type="dxa"/>
          </w:tcPr>
          <w:p w14:paraId="3E0129C6" w14:textId="77777777" w:rsidR="0001633B" w:rsidRPr="0029235A" w:rsidRDefault="0001633B" w:rsidP="00186130">
            <w:pPr>
              <w:pStyle w:val="TableContainer"/>
            </w:pPr>
            <w:r w:rsidRPr="0029235A">
              <w:t xml:space="preserve">$1,325 </w:t>
            </w:r>
          </w:p>
        </w:tc>
      </w:tr>
      <w:tr w:rsidR="0001633B" w:rsidRPr="00970C83" w14:paraId="37D6B43B" w14:textId="77777777" w:rsidTr="00C0616B">
        <w:trPr>
          <w:cnfStyle w:val="000000010000" w:firstRow="0" w:lastRow="0" w:firstColumn="0" w:lastColumn="0" w:oddVBand="0" w:evenVBand="0" w:oddHBand="0" w:evenHBand="1" w:firstRowFirstColumn="0" w:firstRowLastColumn="0" w:lastRowFirstColumn="0" w:lastRowLastColumn="0"/>
          <w:trHeight w:val="20"/>
          <w:jc w:val="center"/>
        </w:trPr>
        <w:tc>
          <w:tcPr>
            <w:tcW w:w="1375" w:type="dxa"/>
          </w:tcPr>
          <w:p w14:paraId="6BF02912" w14:textId="77777777" w:rsidR="0001633B" w:rsidRPr="00970C83" w:rsidRDefault="0001633B" w:rsidP="00186130">
            <w:pPr>
              <w:pStyle w:val="TableContainer"/>
              <w:rPr>
                <w:rFonts w:eastAsia="Arial" w:cs="Arial"/>
                <w:szCs w:val="16"/>
              </w:rPr>
            </w:pPr>
            <w:r w:rsidRPr="00970C83">
              <w:t>Cost</w:t>
            </w:r>
          </w:p>
        </w:tc>
        <w:tc>
          <w:tcPr>
            <w:tcW w:w="1296" w:type="dxa"/>
          </w:tcPr>
          <w:p w14:paraId="776486E1" w14:textId="77777777" w:rsidR="0001633B" w:rsidRPr="00970C83" w:rsidRDefault="0001633B" w:rsidP="00186130">
            <w:pPr>
              <w:pStyle w:val="TableContainer"/>
              <w:rPr>
                <w:rFonts w:eastAsia="Arial" w:cs="Arial"/>
                <w:szCs w:val="16"/>
              </w:rPr>
            </w:pPr>
            <w:r w:rsidRPr="00970C83">
              <w:t>$22,089</w:t>
            </w:r>
          </w:p>
        </w:tc>
        <w:tc>
          <w:tcPr>
            <w:tcW w:w="1296" w:type="dxa"/>
          </w:tcPr>
          <w:p w14:paraId="669762F1" w14:textId="77777777" w:rsidR="0001633B" w:rsidRPr="00970C83" w:rsidRDefault="0001633B" w:rsidP="00186130">
            <w:pPr>
              <w:pStyle w:val="TableContainer"/>
              <w:rPr>
                <w:rFonts w:eastAsia="Arial" w:cs="Arial"/>
                <w:szCs w:val="16"/>
              </w:rPr>
            </w:pPr>
            <w:r w:rsidRPr="00970C83">
              <w:t>$13,400</w:t>
            </w:r>
          </w:p>
        </w:tc>
        <w:tc>
          <w:tcPr>
            <w:tcW w:w="1296" w:type="dxa"/>
          </w:tcPr>
          <w:p w14:paraId="58BBA578" w14:textId="77777777" w:rsidR="0001633B" w:rsidRPr="00970C83" w:rsidRDefault="0001633B" w:rsidP="00186130">
            <w:pPr>
              <w:pStyle w:val="TableContainer"/>
              <w:rPr>
                <w:rFonts w:eastAsia="Arial" w:cs="Arial"/>
                <w:szCs w:val="16"/>
              </w:rPr>
            </w:pPr>
            <w:r w:rsidRPr="00970C83">
              <w:t>$14,382</w:t>
            </w:r>
          </w:p>
        </w:tc>
        <w:tc>
          <w:tcPr>
            <w:tcW w:w="1296" w:type="dxa"/>
          </w:tcPr>
          <w:p w14:paraId="31C7D858" w14:textId="77777777" w:rsidR="0001633B" w:rsidRPr="00970C83" w:rsidRDefault="0001633B" w:rsidP="00186130">
            <w:pPr>
              <w:pStyle w:val="TableContainer"/>
              <w:rPr>
                <w:rFonts w:eastAsia="Arial" w:cs="Arial"/>
                <w:szCs w:val="16"/>
              </w:rPr>
            </w:pPr>
            <w:r w:rsidRPr="00970C83">
              <w:t>$15,364</w:t>
            </w:r>
          </w:p>
        </w:tc>
        <w:tc>
          <w:tcPr>
            <w:tcW w:w="1296" w:type="dxa"/>
          </w:tcPr>
          <w:p w14:paraId="5AC36316" w14:textId="77777777" w:rsidR="0001633B" w:rsidRPr="00970C83" w:rsidRDefault="0001633B" w:rsidP="00186130">
            <w:pPr>
              <w:pStyle w:val="TableContainer"/>
              <w:rPr>
                <w:rFonts w:eastAsia="Arial" w:cs="Arial"/>
                <w:szCs w:val="16"/>
              </w:rPr>
            </w:pPr>
            <w:r w:rsidRPr="00970C83">
              <w:t>$6,435</w:t>
            </w:r>
          </w:p>
        </w:tc>
        <w:tc>
          <w:tcPr>
            <w:tcW w:w="1296" w:type="dxa"/>
          </w:tcPr>
          <w:p w14:paraId="14BD28E6" w14:textId="77777777" w:rsidR="0001633B" w:rsidRPr="0029235A" w:rsidRDefault="0001633B" w:rsidP="00186130">
            <w:pPr>
              <w:pStyle w:val="TableContainer"/>
            </w:pPr>
            <w:r w:rsidRPr="0029235A">
              <w:t xml:space="preserve">$6,129 </w:t>
            </w:r>
          </w:p>
        </w:tc>
      </w:tr>
      <w:tr w:rsidR="0001633B" w:rsidRPr="00970C83" w14:paraId="6EB95917" w14:textId="77777777" w:rsidTr="00C0616B">
        <w:trPr>
          <w:trHeight w:val="20"/>
          <w:jc w:val="center"/>
        </w:trPr>
        <w:tc>
          <w:tcPr>
            <w:tcW w:w="1375" w:type="dxa"/>
          </w:tcPr>
          <w:p w14:paraId="42CD0982" w14:textId="77777777" w:rsidR="0001633B" w:rsidRPr="00970C83" w:rsidRDefault="0001633B" w:rsidP="00186130">
            <w:pPr>
              <w:pStyle w:val="TableContainer"/>
              <w:rPr>
                <w:rFonts w:eastAsia="Arial" w:cs="Arial"/>
                <w:szCs w:val="16"/>
              </w:rPr>
            </w:pPr>
            <w:r w:rsidRPr="00970C83">
              <w:t>Percentage</w:t>
            </w:r>
          </w:p>
        </w:tc>
        <w:tc>
          <w:tcPr>
            <w:tcW w:w="1296" w:type="dxa"/>
          </w:tcPr>
          <w:p w14:paraId="4EF2A468" w14:textId="77777777" w:rsidR="0001633B" w:rsidRPr="00970C83" w:rsidRDefault="0001633B" w:rsidP="00186130">
            <w:pPr>
              <w:pStyle w:val="TableContainer"/>
              <w:rPr>
                <w:rFonts w:eastAsia="Arial" w:cs="Arial"/>
                <w:szCs w:val="16"/>
              </w:rPr>
            </w:pPr>
            <w:r w:rsidRPr="00970C83">
              <w:t>15.96%</w:t>
            </w:r>
          </w:p>
        </w:tc>
        <w:tc>
          <w:tcPr>
            <w:tcW w:w="1296" w:type="dxa"/>
          </w:tcPr>
          <w:p w14:paraId="4D99FE00" w14:textId="77777777" w:rsidR="0001633B" w:rsidRPr="00970C83" w:rsidRDefault="0001633B" w:rsidP="00186130">
            <w:pPr>
              <w:pStyle w:val="TableContainer"/>
              <w:rPr>
                <w:rFonts w:eastAsia="Arial" w:cs="Arial"/>
                <w:szCs w:val="16"/>
              </w:rPr>
            </w:pPr>
            <w:r w:rsidRPr="00970C83">
              <w:t>12.50%</w:t>
            </w:r>
          </w:p>
        </w:tc>
        <w:tc>
          <w:tcPr>
            <w:tcW w:w="1296" w:type="dxa"/>
          </w:tcPr>
          <w:p w14:paraId="27B22623" w14:textId="77777777" w:rsidR="0001633B" w:rsidRPr="00970C83" w:rsidRDefault="0001633B" w:rsidP="00186130">
            <w:pPr>
              <w:pStyle w:val="TableContainer"/>
              <w:rPr>
                <w:rFonts w:eastAsia="Arial" w:cs="Arial"/>
                <w:szCs w:val="16"/>
              </w:rPr>
            </w:pPr>
            <w:r w:rsidRPr="00970C83">
              <w:t>13.38%</w:t>
            </w:r>
          </w:p>
        </w:tc>
        <w:tc>
          <w:tcPr>
            <w:tcW w:w="1296" w:type="dxa"/>
          </w:tcPr>
          <w:p w14:paraId="786DC1E9" w14:textId="77777777" w:rsidR="0001633B" w:rsidRPr="00970C83" w:rsidRDefault="0001633B" w:rsidP="00186130">
            <w:pPr>
              <w:pStyle w:val="TableContainer"/>
              <w:rPr>
                <w:rFonts w:eastAsia="Arial" w:cs="Arial"/>
                <w:szCs w:val="16"/>
              </w:rPr>
            </w:pPr>
            <w:r w:rsidRPr="00970C83">
              <w:t>11.23%</w:t>
            </w:r>
          </w:p>
        </w:tc>
        <w:tc>
          <w:tcPr>
            <w:tcW w:w="1296" w:type="dxa"/>
          </w:tcPr>
          <w:p w14:paraId="25B50680" w14:textId="77777777" w:rsidR="0001633B" w:rsidRPr="00970C83" w:rsidRDefault="0001633B" w:rsidP="00186130">
            <w:pPr>
              <w:pStyle w:val="TableContainer"/>
              <w:rPr>
                <w:rFonts w:eastAsia="Arial" w:cs="Arial"/>
                <w:szCs w:val="16"/>
              </w:rPr>
            </w:pPr>
            <w:r w:rsidRPr="00970C83">
              <w:t>16.32%</w:t>
            </w:r>
          </w:p>
        </w:tc>
        <w:tc>
          <w:tcPr>
            <w:tcW w:w="1296" w:type="dxa"/>
          </w:tcPr>
          <w:p w14:paraId="2CC723E8" w14:textId="77777777" w:rsidR="0001633B" w:rsidRPr="0029235A" w:rsidRDefault="0001633B" w:rsidP="00186130">
            <w:pPr>
              <w:pStyle w:val="TableContainer"/>
            </w:pPr>
            <w:r w:rsidRPr="0029235A">
              <w:t>21.62%</w:t>
            </w:r>
          </w:p>
        </w:tc>
      </w:tr>
    </w:tbl>
    <w:p w14:paraId="0AE5317F" w14:textId="324FFBDE" w:rsidR="0001633B" w:rsidRDefault="00700DAE" w:rsidP="00700DAE">
      <w:pPr>
        <w:pStyle w:val="Heading3"/>
      </w:pPr>
      <w:r>
        <w:br w:type="page"/>
      </w:r>
      <w:r w:rsidR="0001633B">
        <w:lastRenderedPageBreak/>
        <w:t>Detailed</w:t>
      </w:r>
      <w:r w:rsidR="0001633B">
        <w:rPr>
          <w:spacing w:val="-13"/>
        </w:rPr>
        <w:t xml:space="preserve"> </w:t>
      </w:r>
      <w:r w:rsidR="0001633B">
        <w:t>Fee</w:t>
      </w:r>
      <w:r w:rsidR="0001633B">
        <w:rPr>
          <w:spacing w:val="-12"/>
        </w:rPr>
        <w:t xml:space="preserve"> </w:t>
      </w:r>
      <w:r w:rsidR="0001633B">
        <w:t>Schedule</w:t>
      </w:r>
    </w:p>
    <w:p w14:paraId="065E82DE" w14:textId="72CF30C6" w:rsidR="00CA441F" w:rsidRPr="00CA441F" w:rsidRDefault="00CA441F" w:rsidP="00E35EDF">
      <w:pPr>
        <w:pStyle w:val="Heading4"/>
      </w:pPr>
      <w:r w:rsidRPr="00C67BEE">
        <w:t>Insurance Notification/HIV</w:t>
      </w:r>
    </w:p>
    <w:tbl>
      <w:tblPr>
        <w:tblStyle w:val="HHSTableforTextData2"/>
        <w:tblW w:w="10656" w:type="dxa"/>
        <w:tblInd w:w="0" w:type="dxa"/>
        <w:tblLayout w:type="fixed"/>
        <w:tblLook w:val="01E0" w:firstRow="1" w:lastRow="1" w:firstColumn="1" w:lastColumn="1" w:noHBand="0" w:noVBand="0"/>
      </w:tblPr>
      <w:tblGrid>
        <w:gridCol w:w="4900"/>
        <w:gridCol w:w="5756"/>
      </w:tblGrid>
      <w:tr w:rsidR="0001633B" w:rsidRPr="00970C83" w14:paraId="798DC9C7" w14:textId="77777777" w:rsidTr="00591DE5">
        <w:trPr>
          <w:cnfStyle w:val="100000000000" w:firstRow="1" w:lastRow="0" w:firstColumn="0" w:lastColumn="0" w:oddVBand="0" w:evenVBand="0" w:oddHBand="0" w:evenHBand="0" w:firstRowFirstColumn="0" w:firstRowLastColumn="0" w:lastRowFirstColumn="0" w:lastRowLastColumn="0"/>
        </w:trPr>
        <w:tc>
          <w:tcPr>
            <w:tcW w:w="4883" w:type="dxa"/>
          </w:tcPr>
          <w:p w14:paraId="33FCB0F3" w14:textId="77777777" w:rsidR="0001633B" w:rsidRPr="00970C83" w:rsidRDefault="0001633B" w:rsidP="00186130">
            <w:pPr>
              <w:pStyle w:val="TableContainer"/>
              <w:rPr>
                <w:rFonts w:eastAsia="Arial" w:cs="Arial"/>
              </w:rPr>
            </w:pPr>
            <w:r w:rsidRPr="00970C83">
              <w:t>Type</w:t>
            </w:r>
          </w:p>
        </w:tc>
        <w:tc>
          <w:tcPr>
            <w:tcW w:w="5737" w:type="dxa"/>
          </w:tcPr>
          <w:p w14:paraId="001D27D5" w14:textId="77777777" w:rsidR="0001633B" w:rsidRPr="00970C83" w:rsidRDefault="0001633B" w:rsidP="00186130">
            <w:pPr>
              <w:pStyle w:val="TableContainer"/>
              <w:rPr>
                <w:rFonts w:eastAsia="Arial" w:cs="Arial"/>
              </w:rPr>
            </w:pPr>
            <w:r w:rsidRPr="00970C83">
              <w:t>Amount</w:t>
            </w:r>
          </w:p>
        </w:tc>
      </w:tr>
      <w:tr w:rsidR="0001633B" w:rsidRPr="00970C83" w14:paraId="1E04BBB8" w14:textId="77777777" w:rsidTr="00591DE5">
        <w:trPr>
          <w:trHeight w:val="144"/>
        </w:trPr>
        <w:tc>
          <w:tcPr>
            <w:tcW w:w="4883" w:type="dxa"/>
          </w:tcPr>
          <w:p w14:paraId="4F82C85C" w14:textId="77777777" w:rsidR="0001633B" w:rsidRPr="00970C83" w:rsidRDefault="0001633B" w:rsidP="00186130">
            <w:pPr>
              <w:pStyle w:val="TableContainer"/>
              <w:rPr>
                <w:rFonts w:eastAsia="Arial" w:cs="Arial"/>
              </w:rPr>
            </w:pPr>
            <w:r w:rsidRPr="00970C83">
              <w:t>Request for Notification</w:t>
            </w:r>
          </w:p>
        </w:tc>
        <w:tc>
          <w:tcPr>
            <w:tcW w:w="5737" w:type="dxa"/>
          </w:tcPr>
          <w:p w14:paraId="674D5D64" w14:textId="77777777" w:rsidR="0001633B" w:rsidRPr="00970C83" w:rsidRDefault="0001633B" w:rsidP="00186130">
            <w:pPr>
              <w:pStyle w:val="TableContainer"/>
              <w:rPr>
                <w:rFonts w:eastAsia="Arial" w:cs="Arial"/>
              </w:rPr>
            </w:pPr>
            <w:r w:rsidRPr="00970C83">
              <w:t>$25 for Each</w:t>
            </w:r>
            <w:r w:rsidRPr="00970C83">
              <w:rPr>
                <w:spacing w:val="-2"/>
              </w:rPr>
              <w:t xml:space="preserve"> </w:t>
            </w:r>
            <w:r w:rsidRPr="00970C83">
              <w:t>Notification</w:t>
            </w:r>
          </w:p>
        </w:tc>
      </w:tr>
    </w:tbl>
    <w:p w14:paraId="5E651564" w14:textId="417E422C" w:rsidR="0001633B" w:rsidRDefault="0001633B" w:rsidP="00700DAE">
      <w:pPr>
        <w:pStyle w:val="Heading2"/>
      </w:pPr>
      <w:r>
        <w:br w:type="page"/>
      </w:r>
      <w:bookmarkStart w:id="27" w:name="_Toc533829"/>
      <w:r>
        <w:lastRenderedPageBreak/>
        <w:t>Lead-Based Paint Certification Program</w:t>
      </w:r>
      <w:bookmarkEnd w:id="27"/>
    </w:p>
    <w:tbl>
      <w:tblPr>
        <w:tblStyle w:val="TableGrid"/>
        <w:tblW w:w="10656" w:type="dxa"/>
        <w:tblLayout w:type="fixed"/>
        <w:tblLook w:val="01E0" w:firstRow="1" w:lastRow="1" w:firstColumn="1" w:lastColumn="1" w:noHBand="0" w:noVBand="0"/>
      </w:tblPr>
      <w:tblGrid>
        <w:gridCol w:w="2526"/>
        <w:gridCol w:w="8130"/>
      </w:tblGrid>
      <w:tr w:rsidR="0001633B" w:rsidRPr="009314BB" w14:paraId="6C43DCA2" w14:textId="77777777" w:rsidTr="00796B8F">
        <w:tc>
          <w:tcPr>
            <w:tcW w:w="2448" w:type="dxa"/>
          </w:tcPr>
          <w:p w14:paraId="66F2772A" w14:textId="77777777" w:rsidR="0001633B" w:rsidRPr="009314BB" w:rsidRDefault="0001633B" w:rsidP="00186130">
            <w:pPr>
              <w:pStyle w:val="TableContainer"/>
            </w:pPr>
            <w:r w:rsidRPr="009314BB">
              <w:t>Date of Origin:</w:t>
            </w:r>
          </w:p>
        </w:tc>
        <w:tc>
          <w:tcPr>
            <w:tcW w:w="7877" w:type="dxa"/>
          </w:tcPr>
          <w:p w14:paraId="7ED27E4A" w14:textId="77777777" w:rsidR="0001633B" w:rsidRPr="009314BB" w:rsidRDefault="0001633B" w:rsidP="00186130">
            <w:pPr>
              <w:pStyle w:val="TableContainer"/>
            </w:pPr>
            <w:r w:rsidRPr="009314BB">
              <w:t xml:space="preserve">1995 by S.B. 544, </w:t>
            </w:r>
            <w:proofErr w:type="spellStart"/>
            <w:r w:rsidRPr="009314BB">
              <w:t>ch.</w:t>
            </w:r>
            <w:proofErr w:type="spellEnd"/>
            <w:r w:rsidRPr="009314BB">
              <w:t xml:space="preserve"> 332, 74th Leg., R.S.</w:t>
            </w:r>
          </w:p>
        </w:tc>
      </w:tr>
      <w:tr w:rsidR="0001633B" w:rsidRPr="009314BB" w14:paraId="2479D8CE" w14:textId="77777777" w:rsidTr="00796B8F">
        <w:tc>
          <w:tcPr>
            <w:tcW w:w="2448" w:type="dxa"/>
          </w:tcPr>
          <w:p w14:paraId="3D1CC5C0" w14:textId="77777777" w:rsidR="0001633B" w:rsidRPr="009314BB" w:rsidRDefault="0001633B" w:rsidP="00186130">
            <w:pPr>
              <w:pStyle w:val="TableContainer"/>
            </w:pPr>
            <w:r w:rsidRPr="009314BB">
              <w:t>Statutory Authority:</w:t>
            </w:r>
          </w:p>
        </w:tc>
        <w:tc>
          <w:tcPr>
            <w:tcW w:w="7877" w:type="dxa"/>
          </w:tcPr>
          <w:p w14:paraId="593D6C8A" w14:textId="17D61572" w:rsidR="0001633B" w:rsidRPr="009314BB" w:rsidRDefault="0001633B" w:rsidP="00186130">
            <w:pPr>
              <w:pStyle w:val="TableContainer"/>
            </w:pPr>
            <w:r w:rsidRPr="009314BB">
              <w:t>TEXAS OCCUPATIONS CODE, §§ 1955.053, 1955.055, 1955.057, 1955.058 (Fees)</w:t>
            </w:r>
          </w:p>
        </w:tc>
      </w:tr>
      <w:tr w:rsidR="0001633B" w:rsidRPr="009314BB" w14:paraId="74C2AFE8" w14:textId="77777777" w:rsidTr="00796B8F">
        <w:tc>
          <w:tcPr>
            <w:tcW w:w="2448" w:type="dxa"/>
          </w:tcPr>
          <w:p w14:paraId="717F152C" w14:textId="77777777" w:rsidR="0001633B" w:rsidRPr="009314BB" w:rsidRDefault="0001633B" w:rsidP="00186130">
            <w:pPr>
              <w:pStyle w:val="TableContainer"/>
            </w:pPr>
            <w:r w:rsidRPr="009314BB">
              <w:t>Texas Administrative Code Reference:</w:t>
            </w:r>
          </w:p>
        </w:tc>
        <w:tc>
          <w:tcPr>
            <w:tcW w:w="7877" w:type="dxa"/>
          </w:tcPr>
          <w:p w14:paraId="335C3DFC" w14:textId="0B0182EB" w:rsidR="0001633B" w:rsidRPr="009314BB" w:rsidRDefault="0001633B" w:rsidP="00186130">
            <w:pPr>
              <w:pStyle w:val="TableContainer"/>
            </w:pPr>
            <w:r w:rsidRPr="009314BB">
              <w:t>25 T.A.C. §§ 295.204, 295.206 – 295.211 (Fees)</w:t>
            </w:r>
          </w:p>
        </w:tc>
      </w:tr>
      <w:tr w:rsidR="0001633B" w:rsidRPr="009314BB" w14:paraId="13293686" w14:textId="77777777" w:rsidTr="00796B8F">
        <w:tc>
          <w:tcPr>
            <w:tcW w:w="2448" w:type="dxa"/>
          </w:tcPr>
          <w:p w14:paraId="6BE33C6F" w14:textId="77777777" w:rsidR="0001633B" w:rsidRPr="009314BB" w:rsidRDefault="0001633B" w:rsidP="00186130">
            <w:pPr>
              <w:pStyle w:val="TableContainer"/>
            </w:pPr>
            <w:r w:rsidRPr="009314BB">
              <w:t>Fee Set By:</w:t>
            </w:r>
          </w:p>
        </w:tc>
        <w:tc>
          <w:tcPr>
            <w:tcW w:w="7877" w:type="dxa"/>
          </w:tcPr>
          <w:p w14:paraId="0792508F" w14:textId="77777777" w:rsidR="0001633B" w:rsidRPr="009314BB" w:rsidRDefault="0001633B" w:rsidP="00186130">
            <w:pPr>
              <w:pStyle w:val="TableContainer"/>
            </w:pPr>
            <w:r w:rsidRPr="009314BB">
              <w:t>Rule</w:t>
            </w:r>
          </w:p>
        </w:tc>
      </w:tr>
      <w:tr w:rsidR="0001633B" w:rsidRPr="009314BB" w14:paraId="1DB4A885" w14:textId="77777777" w:rsidTr="00796B8F">
        <w:tc>
          <w:tcPr>
            <w:tcW w:w="2448" w:type="dxa"/>
          </w:tcPr>
          <w:p w14:paraId="2F1D6B7A" w14:textId="77777777" w:rsidR="0001633B" w:rsidRPr="009314BB" w:rsidRDefault="0001633B" w:rsidP="00186130">
            <w:pPr>
              <w:pStyle w:val="TableContainer"/>
            </w:pPr>
            <w:r w:rsidRPr="009314BB">
              <w:t>Fee Capped:</w:t>
            </w:r>
          </w:p>
        </w:tc>
        <w:tc>
          <w:tcPr>
            <w:tcW w:w="7877" w:type="dxa"/>
          </w:tcPr>
          <w:p w14:paraId="16B0F506" w14:textId="77777777" w:rsidR="0001633B" w:rsidRPr="009314BB" w:rsidRDefault="0001633B" w:rsidP="00186130">
            <w:pPr>
              <w:pStyle w:val="TableContainer"/>
            </w:pPr>
            <w:r w:rsidRPr="009314BB">
              <w:t>No</w:t>
            </w:r>
          </w:p>
        </w:tc>
      </w:tr>
      <w:tr w:rsidR="0001633B" w:rsidRPr="009314BB" w14:paraId="3E3BCD1E" w14:textId="77777777" w:rsidTr="00796B8F">
        <w:tc>
          <w:tcPr>
            <w:tcW w:w="2448" w:type="dxa"/>
          </w:tcPr>
          <w:p w14:paraId="5B0A888D" w14:textId="77777777" w:rsidR="0001633B" w:rsidRPr="009314BB" w:rsidRDefault="0001633B" w:rsidP="00186130">
            <w:pPr>
              <w:pStyle w:val="TableContainer"/>
            </w:pPr>
            <w:r w:rsidRPr="009314BB">
              <w:t>Description:</w:t>
            </w:r>
          </w:p>
        </w:tc>
        <w:tc>
          <w:tcPr>
            <w:tcW w:w="7877" w:type="dxa"/>
          </w:tcPr>
          <w:p w14:paraId="3E257665" w14:textId="77777777" w:rsidR="0001633B" w:rsidRPr="009314BB" w:rsidRDefault="0001633B" w:rsidP="00186130">
            <w:pPr>
              <w:pStyle w:val="TableContainer"/>
            </w:pPr>
            <w:r w:rsidRPr="009314BB">
              <w:t>Notification, examination, accreditation and certification fees charged to individuals and firms engaged in lead-based paint activities in target housing or a public area that the department determines creates a public health hazard.</w:t>
            </w:r>
          </w:p>
        </w:tc>
      </w:tr>
      <w:tr w:rsidR="0001633B" w:rsidRPr="009314BB" w14:paraId="7FCEABF5" w14:textId="77777777" w:rsidTr="00796B8F">
        <w:tc>
          <w:tcPr>
            <w:tcW w:w="2448" w:type="dxa"/>
          </w:tcPr>
          <w:p w14:paraId="1738DC3B" w14:textId="77777777" w:rsidR="0001633B" w:rsidRPr="009314BB" w:rsidRDefault="0001633B" w:rsidP="00186130">
            <w:pPr>
              <w:pStyle w:val="TableContainer"/>
            </w:pPr>
            <w:r w:rsidRPr="009314BB">
              <w:t>Note:</w:t>
            </w:r>
          </w:p>
        </w:tc>
        <w:tc>
          <w:tcPr>
            <w:tcW w:w="7877" w:type="dxa"/>
          </w:tcPr>
          <w:p w14:paraId="7B657F39" w14:textId="77777777" w:rsidR="0001633B" w:rsidRPr="009314BB" w:rsidRDefault="0001633B" w:rsidP="00186130">
            <w:pPr>
              <w:pStyle w:val="TableContainer"/>
            </w:pPr>
            <w:r w:rsidRPr="009314BB">
              <w:t xml:space="preserve">Amended 1997 by H.B. 729, </w:t>
            </w:r>
            <w:proofErr w:type="spellStart"/>
            <w:r w:rsidRPr="009314BB">
              <w:t>ch.</w:t>
            </w:r>
            <w:proofErr w:type="spellEnd"/>
            <w:r w:rsidRPr="009314BB">
              <w:t xml:space="preserve"> 288, 75th Leg., R.S.; Amended by: Acts 2015, 84th Leg., R.S., Ch. 1 (S.B. 219), Sec. 5.287, eff. April 2, 2015.</w:t>
            </w:r>
          </w:p>
        </w:tc>
      </w:tr>
      <w:tr w:rsidR="0001633B" w:rsidRPr="009314BB" w14:paraId="06F88B53" w14:textId="77777777" w:rsidTr="00796B8F">
        <w:tc>
          <w:tcPr>
            <w:tcW w:w="2448" w:type="dxa"/>
          </w:tcPr>
          <w:p w14:paraId="28A8CDA4" w14:textId="77777777" w:rsidR="0001633B" w:rsidRPr="009314BB" w:rsidRDefault="0001633B" w:rsidP="00186130">
            <w:pPr>
              <w:pStyle w:val="TableContainer"/>
            </w:pPr>
            <w:r w:rsidRPr="009314BB">
              <w:t>Date Due:</w:t>
            </w:r>
          </w:p>
        </w:tc>
        <w:tc>
          <w:tcPr>
            <w:tcW w:w="7877" w:type="dxa"/>
          </w:tcPr>
          <w:p w14:paraId="6EE5E36B" w14:textId="77777777" w:rsidR="0001633B" w:rsidRPr="009314BB" w:rsidRDefault="0001633B" w:rsidP="00186130">
            <w:pPr>
              <w:pStyle w:val="TableContainer"/>
            </w:pPr>
            <w:r w:rsidRPr="009314BB">
              <w:t>Accreditation and certification - upon application/renewal. Notification fees - upon being invoiced.</w:t>
            </w:r>
          </w:p>
          <w:p w14:paraId="46AF44DC" w14:textId="77777777" w:rsidR="00A25283" w:rsidRDefault="0001633B" w:rsidP="00186130">
            <w:pPr>
              <w:pStyle w:val="TableContainer"/>
            </w:pPr>
            <w:r w:rsidRPr="009314BB">
              <w:t xml:space="preserve">Certification replacement </w:t>
            </w:r>
            <w:r w:rsidR="006A68EC" w:rsidRPr="009314BB">
              <w:t>fees –</w:t>
            </w:r>
            <w:r w:rsidRPr="009314BB">
              <w:t xml:space="preserve"> upon application for replacement.</w:t>
            </w:r>
            <w:r w:rsidR="00B81AA5">
              <w:t xml:space="preserve"> </w:t>
            </w:r>
          </w:p>
          <w:p w14:paraId="6947EA68" w14:textId="4CF1823D" w:rsidR="0001633B" w:rsidRPr="009314BB" w:rsidRDefault="0001633B" w:rsidP="00186130">
            <w:pPr>
              <w:pStyle w:val="TableContainer"/>
            </w:pPr>
            <w:r w:rsidRPr="009314BB">
              <w:t>Examination fees - upon application for examination.</w:t>
            </w:r>
          </w:p>
        </w:tc>
      </w:tr>
      <w:tr w:rsidR="0001633B" w:rsidRPr="009314BB" w14:paraId="17182142" w14:textId="77777777" w:rsidTr="00796B8F">
        <w:tc>
          <w:tcPr>
            <w:tcW w:w="2448" w:type="dxa"/>
          </w:tcPr>
          <w:p w14:paraId="0805A614" w14:textId="77777777" w:rsidR="0001633B" w:rsidRPr="009314BB" w:rsidRDefault="0001633B" w:rsidP="00186130">
            <w:pPr>
              <w:pStyle w:val="TableContainer"/>
            </w:pPr>
            <w:r w:rsidRPr="009314BB">
              <w:t>Deposited To:</w:t>
            </w:r>
          </w:p>
        </w:tc>
        <w:tc>
          <w:tcPr>
            <w:tcW w:w="7877" w:type="dxa"/>
          </w:tcPr>
          <w:p w14:paraId="5BC10636" w14:textId="77777777" w:rsidR="0001633B" w:rsidRPr="009314BB" w:rsidRDefault="0001633B" w:rsidP="00186130">
            <w:pPr>
              <w:pStyle w:val="TableContainer"/>
            </w:pPr>
            <w:r w:rsidRPr="009314BB">
              <w:t>General Revenue Fund No. 0001, Revenue Codes 318006 and 318011.</w:t>
            </w:r>
          </w:p>
        </w:tc>
      </w:tr>
    </w:tbl>
    <w:p w14:paraId="13C09A13" w14:textId="0059BE2C" w:rsidR="0001633B" w:rsidRDefault="006A68EC" w:rsidP="00E35EDF">
      <w:pPr>
        <w:pStyle w:val="BodyText"/>
        <w:rPr>
          <w:noProof/>
        </w:rPr>
      </w:pPr>
      <w:r>
        <w:rPr>
          <w:noProof/>
        </w:rPr>
        <w:drawing>
          <wp:anchor distT="0" distB="0" distL="114300" distR="114300" simplePos="0" relativeHeight="251692032" behindDoc="0" locked="0" layoutInCell="1" allowOverlap="1" wp14:anchorId="15ED13CA" wp14:editId="71A3CFC1">
            <wp:simplePos x="0" y="0"/>
            <wp:positionH relativeFrom="column">
              <wp:align>center</wp:align>
            </wp:positionH>
            <wp:positionV relativeFrom="paragraph">
              <wp:posOffset>73025</wp:posOffset>
            </wp:positionV>
            <wp:extent cx="6080760" cy="2258568"/>
            <wp:effectExtent l="0" t="0" r="0" b="8890"/>
            <wp:wrapTopAndBottom/>
            <wp:docPr id="31" name="Picture 31" descr="Graph showing revenue and costs for Lead-Based Paint Certification Program Licensure from FY2013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770"/>
        <w:gridCol w:w="1385"/>
        <w:gridCol w:w="1385"/>
        <w:gridCol w:w="1385"/>
        <w:gridCol w:w="1385"/>
        <w:gridCol w:w="1385"/>
        <w:gridCol w:w="1385"/>
      </w:tblGrid>
      <w:tr w:rsidR="0001633B" w:rsidRPr="009314BB" w14:paraId="298DF49F" w14:textId="77777777" w:rsidTr="009F20C6">
        <w:trPr>
          <w:cnfStyle w:val="100000000000" w:firstRow="1" w:lastRow="0" w:firstColumn="0" w:lastColumn="0" w:oddVBand="0" w:evenVBand="0" w:oddHBand="0" w:evenHBand="0" w:firstRowFirstColumn="0" w:firstRowLastColumn="0" w:lastRowFirstColumn="0" w:lastRowLastColumn="0"/>
          <w:trHeight w:val="293"/>
          <w:jc w:val="center"/>
        </w:trPr>
        <w:tc>
          <w:tcPr>
            <w:tcW w:w="1657" w:type="dxa"/>
          </w:tcPr>
          <w:p w14:paraId="5EE38E1D" w14:textId="77777777" w:rsidR="0001633B" w:rsidRPr="009314BB" w:rsidRDefault="0001633B" w:rsidP="00186130">
            <w:pPr>
              <w:pStyle w:val="TableContainer"/>
              <w:rPr>
                <w:rFonts w:eastAsia="Arial" w:cs="Arial"/>
              </w:rPr>
            </w:pPr>
            <w:r w:rsidRPr="009314BB">
              <w:t>Fiscal</w:t>
            </w:r>
            <w:r w:rsidRPr="009314BB">
              <w:rPr>
                <w:spacing w:val="-8"/>
              </w:rPr>
              <w:t xml:space="preserve"> </w:t>
            </w:r>
            <w:r w:rsidRPr="009314BB">
              <w:t>Year</w:t>
            </w:r>
          </w:p>
        </w:tc>
        <w:tc>
          <w:tcPr>
            <w:tcW w:w="1296" w:type="dxa"/>
          </w:tcPr>
          <w:p w14:paraId="5ACFC5C0" w14:textId="77777777" w:rsidR="0001633B" w:rsidRPr="009314BB" w:rsidRDefault="0001633B" w:rsidP="00186130">
            <w:pPr>
              <w:pStyle w:val="TableContainer"/>
              <w:rPr>
                <w:rFonts w:eastAsia="Arial" w:cs="Arial"/>
              </w:rPr>
            </w:pPr>
            <w:r w:rsidRPr="009314BB">
              <w:t>FY2013</w:t>
            </w:r>
          </w:p>
        </w:tc>
        <w:tc>
          <w:tcPr>
            <w:tcW w:w="1296" w:type="dxa"/>
          </w:tcPr>
          <w:p w14:paraId="6FE24112" w14:textId="77777777" w:rsidR="0001633B" w:rsidRPr="009314BB" w:rsidRDefault="0001633B" w:rsidP="00186130">
            <w:pPr>
              <w:pStyle w:val="TableContainer"/>
              <w:rPr>
                <w:rFonts w:eastAsia="Arial" w:cs="Arial"/>
              </w:rPr>
            </w:pPr>
            <w:r w:rsidRPr="009314BB">
              <w:t>FY2014</w:t>
            </w:r>
          </w:p>
        </w:tc>
        <w:tc>
          <w:tcPr>
            <w:tcW w:w="1296" w:type="dxa"/>
          </w:tcPr>
          <w:p w14:paraId="55E74613" w14:textId="77777777" w:rsidR="0001633B" w:rsidRPr="009314BB" w:rsidRDefault="0001633B" w:rsidP="00186130">
            <w:pPr>
              <w:pStyle w:val="TableContainer"/>
              <w:rPr>
                <w:rFonts w:eastAsia="Arial" w:cs="Arial"/>
              </w:rPr>
            </w:pPr>
            <w:r w:rsidRPr="009314BB">
              <w:t>FY2015</w:t>
            </w:r>
          </w:p>
        </w:tc>
        <w:tc>
          <w:tcPr>
            <w:tcW w:w="1296" w:type="dxa"/>
          </w:tcPr>
          <w:p w14:paraId="24782E88" w14:textId="77777777" w:rsidR="0001633B" w:rsidRPr="009314BB" w:rsidRDefault="0001633B" w:rsidP="00186130">
            <w:pPr>
              <w:pStyle w:val="TableContainer"/>
              <w:rPr>
                <w:rFonts w:eastAsia="Arial" w:cs="Arial"/>
              </w:rPr>
            </w:pPr>
            <w:r w:rsidRPr="009314BB">
              <w:t>FY2016</w:t>
            </w:r>
          </w:p>
        </w:tc>
        <w:tc>
          <w:tcPr>
            <w:tcW w:w="1296" w:type="dxa"/>
          </w:tcPr>
          <w:p w14:paraId="319DD2E7" w14:textId="77777777" w:rsidR="0001633B" w:rsidRPr="009314BB" w:rsidRDefault="0001633B" w:rsidP="00186130">
            <w:pPr>
              <w:pStyle w:val="TableContainer"/>
              <w:rPr>
                <w:rFonts w:eastAsia="Arial" w:cs="Arial"/>
              </w:rPr>
            </w:pPr>
            <w:r w:rsidRPr="009314BB">
              <w:t>FY</w:t>
            </w:r>
            <w:r>
              <w:t>2017</w:t>
            </w:r>
          </w:p>
        </w:tc>
        <w:tc>
          <w:tcPr>
            <w:tcW w:w="1296" w:type="dxa"/>
          </w:tcPr>
          <w:p w14:paraId="0EB0A3F0" w14:textId="77777777" w:rsidR="0001633B" w:rsidRPr="009314BB" w:rsidRDefault="0001633B" w:rsidP="00186130">
            <w:pPr>
              <w:pStyle w:val="TableContainer"/>
              <w:rPr>
                <w:rFonts w:eastAsia="Arial" w:cs="Arial"/>
              </w:rPr>
            </w:pPr>
            <w:r w:rsidRPr="009314BB">
              <w:t>FY</w:t>
            </w:r>
            <w:r>
              <w:t>2018</w:t>
            </w:r>
          </w:p>
        </w:tc>
      </w:tr>
      <w:tr w:rsidR="0001633B" w:rsidRPr="009314BB" w14:paraId="64963B30" w14:textId="77777777" w:rsidTr="009F20C6">
        <w:trPr>
          <w:trHeight w:val="329"/>
          <w:jc w:val="center"/>
        </w:trPr>
        <w:tc>
          <w:tcPr>
            <w:tcW w:w="1657" w:type="dxa"/>
          </w:tcPr>
          <w:p w14:paraId="45EE47B6" w14:textId="77777777" w:rsidR="0001633B" w:rsidRPr="009314BB" w:rsidRDefault="0001633B" w:rsidP="00186130">
            <w:pPr>
              <w:pStyle w:val="TableContainer"/>
              <w:rPr>
                <w:rFonts w:eastAsia="Arial" w:cs="Arial"/>
              </w:rPr>
            </w:pPr>
            <w:r w:rsidRPr="009314BB">
              <w:t>Revenue</w:t>
            </w:r>
          </w:p>
        </w:tc>
        <w:tc>
          <w:tcPr>
            <w:tcW w:w="1296" w:type="dxa"/>
          </w:tcPr>
          <w:p w14:paraId="6141E3B0" w14:textId="77777777" w:rsidR="0001633B" w:rsidRPr="009314BB" w:rsidRDefault="0001633B" w:rsidP="00186130">
            <w:pPr>
              <w:pStyle w:val="TableContainer"/>
              <w:rPr>
                <w:rFonts w:eastAsia="Arial" w:cs="Arial"/>
              </w:rPr>
            </w:pPr>
            <w:r w:rsidRPr="009314BB">
              <w:t>$296,273</w:t>
            </w:r>
          </w:p>
        </w:tc>
        <w:tc>
          <w:tcPr>
            <w:tcW w:w="1296" w:type="dxa"/>
          </w:tcPr>
          <w:p w14:paraId="37C8B739" w14:textId="77777777" w:rsidR="0001633B" w:rsidRPr="009314BB" w:rsidRDefault="0001633B" w:rsidP="00186130">
            <w:pPr>
              <w:pStyle w:val="TableContainer"/>
              <w:rPr>
                <w:rFonts w:eastAsia="Arial" w:cs="Arial"/>
              </w:rPr>
            </w:pPr>
            <w:r w:rsidRPr="009314BB">
              <w:t>$257,129</w:t>
            </w:r>
          </w:p>
        </w:tc>
        <w:tc>
          <w:tcPr>
            <w:tcW w:w="1296" w:type="dxa"/>
          </w:tcPr>
          <w:p w14:paraId="2A29C8D8" w14:textId="77777777" w:rsidR="0001633B" w:rsidRPr="009314BB" w:rsidRDefault="0001633B" w:rsidP="00186130">
            <w:pPr>
              <w:pStyle w:val="TableContainer"/>
              <w:rPr>
                <w:rFonts w:eastAsia="Arial" w:cs="Arial"/>
              </w:rPr>
            </w:pPr>
            <w:r w:rsidRPr="009314BB">
              <w:t>$268,246</w:t>
            </w:r>
          </w:p>
        </w:tc>
        <w:tc>
          <w:tcPr>
            <w:tcW w:w="1296" w:type="dxa"/>
          </w:tcPr>
          <w:p w14:paraId="200AD6B8" w14:textId="77777777" w:rsidR="0001633B" w:rsidRPr="009314BB" w:rsidRDefault="0001633B" w:rsidP="00186130">
            <w:pPr>
              <w:pStyle w:val="TableContainer"/>
              <w:rPr>
                <w:rFonts w:eastAsia="Arial" w:cs="Arial"/>
              </w:rPr>
            </w:pPr>
            <w:r w:rsidRPr="009314BB">
              <w:t>$260,320</w:t>
            </w:r>
          </w:p>
        </w:tc>
        <w:tc>
          <w:tcPr>
            <w:tcW w:w="1296" w:type="dxa"/>
          </w:tcPr>
          <w:p w14:paraId="5ADC18EC" w14:textId="77777777" w:rsidR="0001633B" w:rsidRPr="009314BB" w:rsidRDefault="0001633B" w:rsidP="00186130">
            <w:pPr>
              <w:pStyle w:val="TableContainer"/>
              <w:rPr>
                <w:rFonts w:eastAsia="Arial" w:cs="Arial"/>
              </w:rPr>
            </w:pPr>
            <w:r w:rsidRPr="009314BB">
              <w:t>$281,237</w:t>
            </w:r>
          </w:p>
        </w:tc>
        <w:tc>
          <w:tcPr>
            <w:tcW w:w="1296" w:type="dxa"/>
          </w:tcPr>
          <w:p w14:paraId="48B50BE5" w14:textId="77777777" w:rsidR="0001633B" w:rsidRPr="00414B71" w:rsidRDefault="0001633B" w:rsidP="00186130">
            <w:pPr>
              <w:pStyle w:val="TableContainer"/>
              <w:rPr>
                <w:rFonts w:eastAsia="Arial" w:cs="Arial"/>
              </w:rPr>
            </w:pPr>
            <w:r w:rsidRPr="00414B71">
              <w:t>$229,227</w:t>
            </w:r>
          </w:p>
        </w:tc>
      </w:tr>
      <w:tr w:rsidR="0001633B" w:rsidRPr="009314BB" w14:paraId="54A008F8" w14:textId="77777777" w:rsidTr="009F20C6">
        <w:trPr>
          <w:cnfStyle w:val="000000010000" w:firstRow="0" w:lastRow="0" w:firstColumn="0" w:lastColumn="0" w:oddVBand="0" w:evenVBand="0" w:oddHBand="0" w:evenHBand="1" w:firstRowFirstColumn="0" w:firstRowLastColumn="0" w:lastRowFirstColumn="0" w:lastRowLastColumn="0"/>
          <w:trHeight w:val="316"/>
          <w:jc w:val="center"/>
        </w:trPr>
        <w:tc>
          <w:tcPr>
            <w:tcW w:w="1657" w:type="dxa"/>
          </w:tcPr>
          <w:p w14:paraId="726988F6" w14:textId="77777777" w:rsidR="0001633B" w:rsidRPr="009314BB" w:rsidRDefault="0001633B" w:rsidP="00186130">
            <w:pPr>
              <w:pStyle w:val="TableContainer"/>
              <w:rPr>
                <w:rFonts w:eastAsia="Arial" w:cs="Arial"/>
              </w:rPr>
            </w:pPr>
            <w:r w:rsidRPr="009314BB">
              <w:t>Cost</w:t>
            </w:r>
          </w:p>
        </w:tc>
        <w:tc>
          <w:tcPr>
            <w:tcW w:w="1296" w:type="dxa"/>
          </w:tcPr>
          <w:p w14:paraId="55B82E1E" w14:textId="77777777" w:rsidR="0001633B" w:rsidRPr="009314BB" w:rsidRDefault="0001633B" w:rsidP="00186130">
            <w:pPr>
              <w:pStyle w:val="TableContainer"/>
              <w:rPr>
                <w:rFonts w:eastAsia="Arial" w:cs="Arial"/>
              </w:rPr>
            </w:pPr>
            <w:r w:rsidRPr="009314BB">
              <w:t>$198,577</w:t>
            </w:r>
          </w:p>
        </w:tc>
        <w:tc>
          <w:tcPr>
            <w:tcW w:w="1296" w:type="dxa"/>
          </w:tcPr>
          <w:p w14:paraId="15CE0C58" w14:textId="77777777" w:rsidR="0001633B" w:rsidRPr="009314BB" w:rsidRDefault="0001633B" w:rsidP="00186130">
            <w:pPr>
              <w:pStyle w:val="TableContainer"/>
              <w:rPr>
                <w:rFonts w:eastAsia="Arial" w:cs="Arial"/>
              </w:rPr>
            </w:pPr>
            <w:r w:rsidRPr="009314BB">
              <w:t>$229,532</w:t>
            </w:r>
          </w:p>
        </w:tc>
        <w:tc>
          <w:tcPr>
            <w:tcW w:w="1296" w:type="dxa"/>
          </w:tcPr>
          <w:p w14:paraId="1CBC3E79" w14:textId="77777777" w:rsidR="0001633B" w:rsidRPr="009314BB" w:rsidRDefault="0001633B" w:rsidP="00186130">
            <w:pPr>
              <w:pStyle w:val="TableContainer"/>
              <w:rPr>
                <w:rFonts w:eastAsia="Arial" w:cs="Arial"/>
              </w:rPr>
            </w:pPr>
            <w:r w:rsidRPr="009314BB">
              <w:t>$282,436</w:t>
            </w:r>
          </w:p>
        </w:tc>
        <w:tc>
          <w:tcPr>
            <w:tcW w:w="1296" w:type="dxa"/>
          </w:tcPr>
          <w:p w14:paraId="7CB56BC4" w14:textId="77777777" w:rsidR="0001633B" w:rsidRPr="009314BB" w:rsidRDefault="0001633B" w:rsidP="00186130">
            <w:pPr>
              <w:pStyle w:val="TableContainer"/>
              <w:rPr>
                <w:rFonts w:eastAsia="Arial" w:cs="Arial"/>
              </w:rPr>
            </w:pPr>
            <w:r w:rsidRPr="009314BB">
              <w:t>$224,745</w:t>
            </w:r>
          </w:p>
        </w:tc>
        <w:tc>
          <w:tcPr>
            <w:tcW w:w="1296" w:type="dxa"/>
          </w:tcPr>
          <w:p w14:paraId="56F426CD" w14:textId="07E2E711" w:rsidR="0001633B" w:rsidRPr="009314BB" w:rsidRDefault="0001633B" w:rsidP="00186130">
            <w:pPr>
              <w:pStyle w:val="TableContainer"/>
              <w:rPr>
                <w:rFonts w:eastAsia="Arial" w:cs="Arial"/>
              </w:rPr>
            </w:pPr>
            <w:r w:rsidRPr="009314BB">
              <w:t>$</w:t>
            </w:r>
            <w:r w:rsidR="00345360">
              <w:t>207,857</w:t>
            </w:r>
          </w:p>
        </w:tc>
        <w:tc>
          <w:tcPr>
            <w:tcW w:w="1296" w:type="dxa"/>
          </w:tcPr>
          <w:p w14:paraId="6F817630" w14:textId="54E3A9A8" w:rsidR="0001633B" w:rsidRPr="00414B71" w:rsidRDefault="00EF732C" w:rsidP="00186130">
            <w:pPr>
              <w:pStyle w:val="TableContainer"/>
              <w:rPr>
                <w:rFonts w:eastAsia="Arial" w:cs="Arial"/>
              </w:rPr>
            </w:pPr>
            <w:r w:rsidRPr="00414B71">
              <w:t>$159,324</w:t>
            </w:r>
          </w:p>
        </w:tc>
      </w:tr>
      <w:tr w:rsidR="0001633B" w:rsidRPr="009314BB" w14:paraId="245F47C7" w14:textId="77777777" w:rsidTr="009F20C6">
        <w:trPr>
          <w:trHeight w:val="329"/>
          <w:jc w:val="center"/>
        </w:trPr>
        <w:tc>
          <w:tcPr>
            <w:tcW w:w="1657" w:type="dxa"/>
          </w:tcPr>
          <w:p w14:paraId="1A8503EA" w14:textId="77777777" w:rsidR="0001633B" w:rsidRPr="009314BB" w:rsidRDefault="0001633B" w:rsidP="00186130">
            <w:pPr>
              <w:pStyle w:val="TableContainer"/>
              <w:rPr>
                <w:rFonts w:eastAsia="Arial" w:cs="Arial"/>
              </w:rPr>
            </w:pPr>
            <w:r w:rsidRPr="009314BB">
              <w:t>Percentage</w:t>
            </w:r>
          </w:p>
        </w:tc>
        <w:tc>
          <w:tcPr>
            <w:tcW w:w="1296" w:type="dxa"/>
          </w:tcPr>
          <w:p w14:paraId="7BF3D81C" w14:textId="77777777" w:rsidR="0001633B" w:rsidRPr="009314BB" w:rsidRDefault="0001633B" w:rsidP="00186130">
            <w:pPr>
              <w:pStyle w:val="TableContainer"/>
              <w:rPr>
                <w:rFonts w:eastAsia="Arial" w:cs="Arial"/>
              </w:rPr>
            </w:pPr>
            <w:r w:rsidRPr="009314BB">
              <w:t>100.00%</w:t>
            </w:r>
          </w:p>
        </w:tc>
        <w:tc>
          <w:tcPr>
            <w:tcW w:w="1296" w:type="dxa"/>
          </w:tcPr>
          <w:p w14:paraId="54B69B8A" w14:textId="77777777" w:rsidR="0001633B" w:rsidRPr="009314BB" w:rsidRDefault="0001633B" w:rsidP="00186130">
            <w:pPr>
              <w:pStyle w:val="TableContainer"/>
              <w:rPr>
                <w:rFonts w:eastAsia="Arial" w:cs="Arial"/>
              </w:rPr>
            </w:pPr>
            <w:r w:rsidRPr="009314BB">
              <w:t>100.00%</w:t>
            </w:r>
          </w:p>
        </w:tc>
        <w:tc>
          <w:tcPr>
            <w:tcW w:w="1296" w:type="dxa"/>
          </w:tcPr>
          <w:p w14:paraId="7C79D03A" w14:textId="77777777" w:rsidR="0001633B" w:rsidRPr="009314BB" w:rsidRDefault="0001633B" w:rsidP="00186130">
            <w:pPr>
              <w:pStyle w:val="TableContainer"/>
              <w:rPr>
                <w:rFonts w:eastAsia="Arial" w:cs="Arial"/>
              </w:rPr>
            </w:pPr>
            <w:r w:rsidRPr="009314BB">
              <w:t>94.98%</w:t>
            </w:r>
          </w:p>
        </w:tc>
        <w:tc>
          <w:tcPr>
            <w:tcW w:w="1296" w:type="dxa"/>
          </w:tcPr>
          <w:p w14:paraId="68362BC4" w14:textId="77777777" w:rsidR="0001633B" w:rsidRPr="009314BB" w:rsidRDefault="0001633B" w:rsidP="00186130">
            <w:pPr>
              <w:pStyle w:val="TableContainer"/>
              <w:rPr>
                <w:rFonts w:eastAsia="Arial" w:cs="Arial"/>
              </w:rPr>
            </w:pPr>
            <w:r w:rsidRPr="009314BB">
              <w:t>100.00%</w:t>
            </w:r>
          </w:p>
        </w:tc>
        <w:tc>
          <w:tcPr>
            <w:tcW w:w="1296" w:type="dxa"/>
          </w:tcPr>
          <w:p w14:paraId="0139F139" w14:textId="77777777" w:rsidR="0001633B" w:rsidRPr="009314BB" w:rsidRDefault="0001633B" w:rsidP="00186130">
            <w:pPr>
              <w:pStyle w:val="TableContainer"/>
              <w:rPr>
                <w:rFonts w:eastAsia="Arial" w:cs="Arial"/>
              </w:rPr>
            </w:pPr>
            <w:r w:rsidRPr="009314BB">
              <w:t>100.00%</w:t>
            </w:r>
          </w:p>
        </w:tc>
        <w:tc>
          <w:tcPr>
            <w:tcW w:w="1296" w:type="dxa"/>
          </w:tcPr>
          <w:p w14:paraId="26E7C437" w14:textId="77777777" w:rsidR="0001633B" w:rsidRPr="00414B71" w:rsidRDefault="0001633B" w:rsidP="00186130">
            <w:pPr>
              <w:pStyle w:val="TableContainer"/>
              <w:rPr>
                <w:rFonts w:eastAsia="Arial" w:cs="Arial"/>
              </w:rPr>
            </w:pPr>
            <w:r w:rsidRPr="00414B71">
              <w:t>100.00%</w:t>
            </w:r>
          </w:p>
        </w:tc>
      </w:tr>
    </w:tbl>
    <w:p w14:paraId="1D564C5B" w14:textId="77777777" w:rsidR="00BB4C9B" w:rsidRDefault="00345360" w:rsidP="0031580C">
      <w:pPr>
        <w:pStyle w:val="Note"/>
      </w:pPr>
      <w:r w:rsidRPr="00345360">
        <w:t>*Cost for FY2017 reflects corrected amount that differs from the cost in the FY2017 Fee Resource Manual.</w:t>
      </w:r>
    </w:p>
    <w:p w14:paraId="427B5A15" w14:textId="501D7A63" w:rsidR="0001633B" w:rsidRDefault="0001633B" w:rsidP="00BB4C9B">
      <w:pPr>
        <w:pStyle w:val="Heading3"/>
      </w:pPr>
      <w:r w:rsidRPr="00345360">
        <w:br w:type="page"/>
      </w:r>
      <w:r>
        <w:lastRenderedPageBreak/>
        <w:t>Detailed Fee Schedule</w:t>
      </w:r>
    </w:p>
    <w:p w14:paraId="193DAADD" w14:textId="6DD0A045" w:rsidR="00CA441F" w:rsidRPr="00CA441F" w:rsidRDefault="00CA441F" w:rsidP="00E35EDF">
      <w:pPr>
        <w:pStyle w:val="Heading4"/>
      </w:pPr>
      <w:r w:rsidRPr="00C67BEE">
        <w:t>Lead-Based Paint Certification Program</w:t>
      </w:r>
    </w:p>
    <w:tbl>
      <w:tblPr>
        <w:tblStyle w:val="HHSTableforTextData2"/>
        <w:tblW w:w="10656" w:type="dxa"/>
        <w:tblInd w:w="0" w:type="dxa"/>
        <w:tblLayout w:type="fixed"/>
        <w:tblLook w:val="01E0" w:firstRow="1" w:lastRow="1" w:firstColumn="1" w:lastColumn="1" w:noHBand="0" w:noVBand="0"/>
      </w:tblPr>
      <w:tblGrid>
        <w:gridCol w:w="5238"/>
        <w:gridCol w:w="2167"/>
        <w:gridCol w:w="3251"/>
      </w:tblGrid>
      <w:tr w:rsidR="0001633B" w:rsidRPr="009314BB" w14:paraId="2B26D2BE" w14:textId="77777777" w:rsidTr="00591DE5">
        <w:trPr>
          <w:cnfStyle w:val="100000000000" w:firstRow="1" w:lastRow="0" w:firstColumn="0" w:lastColumn="0" w:oddVBand="0" w:evenVBand="0" w:oddHBand="0" w:evenHBand="0" w:firstRowFirstColumn="0" w:firstRowLastColumn="0" w:lastRowFirstColumn="0" w:lastRowLastColumn="0"/>
        </w:trPr>
        <w:tc>
          <w:tcPr>
            <w:tcW w:w="5220" w:type="dxa"/>
          </w:tcPr>
          <w:p w14:paraId="1AB91DDC" w14:textId="77777777" w:rsidR="0001633B" w:rsidRPr="009314BB" w:rsidRDefault="0001633B" w:rsidP="00186130">
            <w:pPr>
              <w:pStyle w:val="TableContainer"/>
            </w:pPr>
            <w:r w:rsidRPr="009314BB">
              <w:t>Type</w:t>
            </w:r>
          </w:p>
        </w:tc>
        <w:tc>
          <w:tcPr>
            <w:tcW w:w="2160" w:type="dxa"/>
          </w:tcPr>
          <w:p w14:paraId="4ABB348C" w14:textId="77777777" w:rsidR="0001633B" w:rsidRPr="009314BB" w:rsidRDefault="0001633B" w:rsidP="00186130">
            <w:pPr>
              <w:pStyle w:val="TableContainer"/>
            </w:pPr>
            <w:r w:rsidRPr="009314BB">
              <w:t>Amount</w:t>
            </w:r>
          </w:p>
        </w:tc>
        <w:tc>
          <w:tcPr>
            <w:tcW w:w="3240" w:type="dxa"/>
          </w:tcPr>
          <w:p w14:paraId="0ADBBE79" w14:textId="77777777" w:rsidR="0001633B" w:rsidRPr="009314BB" w:rsidRDefault="0001633B" w:rsidP="00186130">
            <w:pPr>
              <w:pStyle w:val="TableContainer"/>
            </w:pPr>
            <w:r w:rsidRPr="009314BB">
              <w:t>Period</w:t>
            </w:r>
          </w:p>
        </w:tc>
      </w:tr>
      <w:tr w:rsidR="0001633B" w:rsidRPr="009314BB" w14:paraId="09D58685" w14:textId="77777777" w:rsidTr="00591DE5">
        <w:trPr>
          <w:trHeight w:val="144"/>
        </w:trPr>
        <w:tc>
          <w:tcPr>
            <w:tcW w:w="5220" w:type="dxa"/>
          </w:tcPr>
          <w:p w14:paraId="0B6F9200" w14:textId="77777777" w:rsidR="0001633B" w:rsidRPr="009314BB" w:rsidRDefault="0001633B" w:rsidP="00186130">
            <w:pPr>
              <w:pStyle w:val="TableContainer"/>
            </w:pPr>
            <w:r w:rsidRPr="009314BB">
              <w:t>Inspector – Initial and Renewal</w:t>
            </w:r>
          </w:p>
        </w:tc>
        <w:tc>
          <w:tcPr>
            <w:tcW w:w="2160" w:type="dxa"/>
          </w:tcPr>
          <w:p w14:paraId="5240CEB5" w14:textId="77777777" w:rsidR="0001633B" w:rsidRPr="009314BB" w:rsidRDefault="0001633B" w:rsidP="00186130">
            <w:pPr>
              <w:pStyle w:val="TableContainer"/>
            </w:pPr>
            <w:r w:rsidRPr="009314BB">
              <w:t>$300</w:t>
            </w:r>
          </w:p>
        </w:tc>
        <w:tc>
          <w:tcPr>
            <w:tcW w:w="3240" w:type="dxa"/>
          </w:tcPr>
          <w:p w14:paraId="1B46E540" w14:textId="77777777" w:rsidR="0001633B" w:rsidRPr="009314BB" w:rsidRDefault="0001633B" w:rsidP="00186130">
            <w:pPr>
              <w:pStyle w:val="TableContainer"/>
            </w:pPr>
            <w:r w:rsidRPr="009314BB">
              <w:t>Two Years</w:t>
            </w:r>
          </w:p>
        </w:tc>
      </w:tr>
      <w:tr w:rsidR="0001633B" w:rsidRPr="009314BB" w14:paraId="0B1F4CB0"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220" w:type="dxa"/>
          </w:tcPr>
          <w:p w14:paraId="5F964D9E" w14:textId="77777777" w:rsidR="0001633B" w:rsidRPr="009314BB" w:rsidRDefault="0001633B" w:rsidP="00186130">
            <w:pPr>
              <w:pStyle w:val="TableContainer"/>
            </w:pPr>
            <w:r w:rsidRPr="009314BB">
              <w:t>Notification Fee</w:t>
            </w:r>
          </w:p>
        </w:tc>
        <w:tc>
          <w:tcPr>
            <w:tcW w:w="2160" w:type="dxa"/>
          </w:tcPr>
          <w:p w14:paraId="242C942C" w14:textId="77777777" w:rsidR="0001633B" w:rsidRPr="009314BB" w:rsidRDefault="0001633B" w:rsidP="00186130">
            <w:pPr>
              <w:pStyle w:val="TableContainer"/>
            </w:pPr>
            <w:r w:rsidRPr="009314BB">
              <w:t>$100</w:t>
            </w:r>
          </w:p>
        </w:tc>
        <w:tc>
          <w:tcPr>
            <w:tcW w:w="3240" w:type="dxa"/>
          </w:tcPr>
          <w:p w14:paraId="5D3D136E" w14:textId="77777777" w:rsidR="0001633B" w:rsidRPr="009314BB" w:rsidRDefault="0001633B" w:rsidP="00186130">
            <w:pPr>
              <w:pStyle w:val="TableContainer"/>
            </w:pPr>
            <w:r w:rsidRPr="009314BB">
              <w:t>Per Occurrence</w:t>
            </w:r>
          </w:p>
        </w:tc>
      </w:tr>
      <w:tr w:rsidR="0001633B" w:rsidRPr="009314BB" w14:paraId="7B9DC749" w14:textId="77777777" w:rsidTr="00591DE5">
        <w:trPr>
          <w:trHeight w:val="144"/>
        </w:trPr>
        <w:tc>
          <w:tcPr>
            <w:tcW w:w="5220" w:type="dxa"/>
          </w:tcPr>
          <w:p w14:paraId="4ACDBABA" w14:textId="77777777" w:rsidR="0001633B" w:rsidRPr="009314BB" w:rsidRDefault="0001633B" w:rsidP="00186130">
            <w:pPr>
              <w:pStyle w:val="TableContainer"/>
            </w:pPr>
            <w:r w:rsidRPr="009314BB">
              <w:t>Risk Assessor – Initial and Renewal</w:t>
            </w:r>
          </w:p>
        </w:tc>
        <w:tc>
          <w:tcPr>
            <w:tcW w:w="2160" w:type="dxa"/>
          </w:tcPr>
          <w:p w14:paraId="518153A7" w14:textId="77777777" w:rsidR="0001633B" w:rsidRPr="009314BB" w:rsidRDefault="0001633B" w:rsidP="00186130">
            <w:pPr>
              <w:pStyle w:val="TableContainer"/>
            </w:pPr>
            <w:r w:rsidRPr="009314BB">
              <w:t>$600</w:t>
            </w:r>
          </w:p>
        </w:tc>
        <w:tc>
          <w:tcPr>
            <w:tcW w:w="3240" w:type="dxa"/>
          </w:tcPr>
          <w:p w14:paraId="6972FE97" w14:textId="77777777" w:rsidR="0001633B" w:rsidRPr="009314BB" w:rsidRDefault="0001633B" w:rsidP="00186130">
            <w:pPr>
              <w:pStyle w:val="TableContainer"/>
            </w:pPr>
            <w:r w:rsidRPr="009314BB">
              <w:t>Two Years</w:t>
            </w:r>
          </w:p>
        </w:tc>
      </w:tr>
      <w:tr w:rsidR="0001633B" w:rsidRPr="009314BB" w14:paraId="47BFFA25"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220" w:type="dxa"/>
          </w:tcPr>
          <w:p w14:paraId="6EF332F4" w14:textId="77777777" w:rsidR="0001633B" w:rsidRPr="009314BB" w:rsidRDefault="0001633B" w:rsidP="00186130">
            <w:pPr>
              <w:pStyle w:val="TableContainer"/>
            </w:pPr>
            <w:r w:rsidRPr="009314BB">
              <w:t>Lead Abatement Supervisor – Initial and Renewal</w:t>
            </w:r>
          </w:p>
        </w:tc>
        <w:tc>
          <w:tcPr>
            <w:tcW w:w="2160" w:type="dxa"/>
          </w:tcPr>
          <w:p w14:paraId="02F6A92A" w14:textId="77777777" w:rsidR="0001633B" w:rsidRPr="009314BB" w:rsidRDefault="0001633B" w:rsidP="00186130">
            <w:pPr>
              <w:pStyle w:val="TableContainer"/>
            </w:pPr>
            <w:r w:rsidRPr="009314BB">
              <w:t>$300</w:t>
            </w:r>
          </w:p>
        </w:tc>
        <w:tc>
          <w:tcPr>
            <w:tcW w:w="3240" w:type="dxa"/>
          </w:tcPr>
          <w:p w14:paraId="4BC460BC" w14:textId="77777777" w:rsidR="0001633B" w:rsidRPr="009314BB" w:rsidRDefault="0001633B" w:rsidP="00186130">
            <w:pPr>
              <w:pStyle w:val="TableContainer"/>
            </w:pPr>
            <w:r w:rsidRPr="009314BB">
              <w:t>Two Years</w:t>
            </w:r>
          </w:p>
        </w:tc>
      </w:tr>
      <w:tr w:rsidR="0001633B" w:rsidRPr="009314BB" w14:paraId="65BC140B" w14:textId="77777777" w:rsidTr="00591DE5">
        <w:trPr>
          <w:trHeight w:val="144"/>
        </w:trPr>
        <w:tc>
          <w:tcPr>
            <w:tcW w:w="5220" w:type="dxa"/>
          </w:tcPr>
          <w:p w14:paraId="2AEC32DC" w14:textId="77777777" w:rsidR="0001633B" w:rsidRPr="009314BB" w:rsidRDefault="0001633B" w:rsidP="00186130">
            <w:pPr>
              <w:pStyle w:val="TableContainer"/>
            </w:pPr>
            <w:r w:rsidRPr="009314BB">
              <w:t>Lead Project Designer – Initial and Renewal</w:t>
            </w:r>
          </w:p>
        </w:tc>
        <w:tc>
          <w:tcPr>
            <w:tcW w:w="2160" w:type="dxa"/>
          </w:tcPr>
          <w:p w14:paraId="4267FE75" w14:textId="77777777" w:rsidR="0001633B" w:rsidRPr="009314BB" w:rsidRDefault="0001633B" w:rsidP="00186130">
            <w:pPr>
              <w:pStyle w:val="TableContainer"/>
            </w:pPr>
            <w:r w:rsidRPr="009314BB">
              <w:t>$600</w:t>
            </w:r>
          </w:p>
        </w:tc>
        <w:tc>
          <w:tcPr>
            <w:tcW w:w="3240" w:type="dxa"/>
          </w:tcPr>
          <w:p w14:paraId="2A99B4DC" w14:textId="77777777" w:rsidR="0001633B" w:rsidRPr="009314BB" w:rsidRDefault="0001633B" w:rsidP="00186130">
            <w:pPr>
              <w:pStyle w:val="TableContainer"/>
            </w:pPr>
            <w:r w:rsidRPr="009314BB">
              <w:t>Two Years</w:t>
            </w:r>
          </w:p>
        </w:tc>
      </w:tr>
      <w:tr w:rsidR="0001633B" w:rsidRPr="009314BB" w14:paraId="23C5F3B9"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220" w:type="dxa"/>
          </w:tcPr>
          <w:p w14:paraId="7B59C5B4" w14:textId="77777777" w:rsidR="0001633B" w:rsidRPr="009314BB" w:rsidRDefault="0001633B" w:rsidP="00186130">
            <w:pPr>
              <w:pStyle w:val="TableContainer"/>
            </w:pPr>
            <w:r w:rsidRPr="009314BB">
              <w:t>Worker – Initial and Renewal</w:t>
            </w:r>
          </w:p>
        </w:tc>
        <w:tc>
          <w:tcPr>
            <w:tcW w:w="2160" w:type="dxa"/>
          </w:tcPr>
          <w:p w14:paraId="3E02972E" w14:textId="77777777" w:rsidR="0001633B" w:rsidRPr="009314BB" w:rsidRDefault="0001633B" w:rsidP="00186130">
            <w:pPr>
              <w:pStyle w:val="TableContainer"/>
            </w:pPr>
            <w:r w:rsidRPr="009314BB">
              <w:t>$100</w:t>
            </w:r>
          </w:p>
        </w:tc>
        <w:tc>
          <w:tcPr>
            <w:tcW w:w="3240" w:type="dxa"/>
          </w:tcPr>
          <w:p w14:paraId="046EA53E" w14:textId="77777777" w:rsidR="0001633B" w:rsidRPr="009314BB" w:rsidRDefault="0001633B" w:rsidP="00186130">
            <w:pPr>
              <w:pStyle w:val="TableContainer"/>
            </w:pPr>
            <w:r w:rsidRPr="009314BB">
              <w:t>Two Years</w:t>
            </w:r>
          </w:p>
        </w:tc>
      </w:tr>
      <w:tr w:rsidR="0001633B" w:rsidRPr="009314BB" w14:paraId="79AA6DF2" w14:textId="77777777" w:rsidTr="00591DE5">
        <w:trPr>
          <w:trHeight w:val="144"/>
        </w:trPr>
        <w:tc>
          <w:tcPr>
            <w:tcW w:w="5220" w:type="dxa"/>
          </w:tcPr>
          <w:p w14:paraId="7C23BC85" w14:textId="77777777" w:rsidR="0001633B" w:rsidRPr="009314BB" w:rsidRDefault="0001633B" w:rsidP="00186130">
            <w:pPr>
              <w:pStyle w:val="TableContainer"/>
            </w:pPr>
            <w:r w:rsidRPr="009314BB">
              <w:t>Firm – Initial and Renewal</w:t>
            </w:r>
          </w:p>
        </w:tc>
        <w:tc>
          <w:tcPr>
            <w:tcW w:w="2160" w:type="dxa"/>
          </w:tcPr>
          <w:p w14:paraId="020442FD" w14:textId="77777777" w:rsidR="0001633B" w:rsidRPr="009314BB" w:rsidRDefault="0001633B" w:rsidP="00186130">
            <w:pPr>
              <w:pStyle w:val="TableContainer"/>
            </w:pPr>
            <w:r w:rsidRPr="009314BB">
              <w:t>$1,000</w:t>
            </w:r>
          </w:p>
        </w:tc>
        <w:tc>
          <w:tcPr>
            <w:tcW w:w="3240" w:type="dxa"/>
          </w:tcPr>
          <w:p w14:paraId="788AA35F" w14:textId="77777777" w:rsidR="0001633B" w:rsidRPr="009314BB" w:rsidRDefault="0001633B" w:rsidP="00186130">
            <w:pPr>
              <w:pStyle w:val="TableContainer"/>
            </w:pPr>
            <w:r w:rsidRPr="009314BB">
              <w:t>Two Years</w:t>
            </w:r>
          </w:p>
        </w:tc>
      </w:tr>
      <w:tr w:rsidR="0001633B" w:rsidRPr="009314BB" w14:paraId="6B218907"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220" w:type="dxa"/>
          </w:tcPr>
          <w:p w14:paraId="1A48C631" w14:textId="77777777" w:rsidR="0001633B" w:rsidRPr="009314BB" w:rsidRDefault="0001633B" w:rsidP="00186130">
            <w:pPr>
              <w:pStyle w:val="TableContainer"/>
            </w:pPr>
            <w:r w:rsidRPr="009314BB">
              <w:t>Training Program Provider Accreditation– Initial and Renewal</w:t>
            </w:r>
          </w:p>
        </w:tc>
        <w:tc>
          <w:tcPr>
            <w:tcW w:w="2160" w:type="dxa"/>
          </w:tcPr>
          <w:p w14:paraId="74E80137" w14:textId="77777777" w:rsidR="0001633B" w:rsidRPr="009314BB" w:rsidRDefault="0001633B" w:rsidP="00186130">
            <w:pPr>
              <w:pStyle w:val="TableContainer"/>
            </w:pPr>
            <w:r w:rsidRPr="009314BB">
              <w:t>$1,000</w:t>
            </w:r>
          </w:p>
        </w:tc>
        <w:tc>
          <w:tcPr>
            <w:tcW w:w="3240" w:type="dxa"/>
          </w:tcPr>
          <w:p w14:paraId="03839CC3" w14:textId="77777777" w:rsidR="0001633B" w:rsidRPr="009314BB" w:rsidRDefault="0001633B" w:rsidP="00186130">
            <w:pPr>
              <w:pStyle w:val="TableContainer"/>
            </w:pPr>
            <w:r w:rsidRPr="009314BB">
              <w:t>Two Years</w:t>
            </w:r>
          </w:p>
        </w:tc>
      </w:tr>
      <w:tr w:rsidR="0001633B" w:rsidRPr="009314BB" w14:paraId="7A0B7FD5" w14:textId="77777777" w:rsidTr="00591DE5">
        <w:trPr>
          <w:trHeight w:val="144"/>
        </w:trPr>
        <w:tc>
          <w:tcPr>
            <w:tcW w:w="5220" w:type="dxa"/>
          </w:tcPr>
          <w:p w14:paraId="0092C77C" w14:textId="77777777" w:rsidR="0001633B" w:rsidRPr="009314BB" w:rsidRDefault="0001633B" w:rsidP="00186130">
            <w:pPr>
              <w:pStyle w:val="TableContainer"/>
            </w:pPr>
            <w:r w:rsidRPr="009314BB">
              <w:t>Add Training Program Provider Course to Accredited Training Program Provider</w:t>
            </w:r>
          </w:p>
        </w:tc>
        <w:tc>
          <w:tcPr>
            <w:tcW w:w="2160" w:type="dxa"/>
          </w:tcPr>
          <w:p w14:paraId="19FB8FEE" w14:textId="77777777" w:rsidR="0001633B" w:rsidRPr="009314BB" w:rsidRDefault="0001633B" w:rsidP="00186130">
            <w:pPr>
              <w:pStyle w:val="TableContainer"/>
            </w:pPr>
            <w:r w:rsidRPr="009314BB">
              <w:t>$100</w:t>
            </w:r>
          </w:p>
        </w:tc>
        <w:tc>
          <w:tcPr>
            <w:tcW w:w="3240" w:type="dxa"/>
          </w:tcPr>
          <w:p w14:paraId="62CD538F" w14:textId="77777777" w:rsidR="0001633B" w:rsidRPr="009314BB" w:rsidRDefault="0001633B" w:rsidP="00186130">
            <w:pPr>
              <w:pStyle w:val="TableContainer"/>
            </w:pPr>
            <w:r w:rsidRPr="009314BB">
              <w:t>Per Occurrence</w:t>
            </w:r>
          </w:p>
        </w:tc>
      </w:tr>
      <w:tr w:rsidR="0001633B" w:rsidRPr="009314BB" w14:paraId="31129429"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220" w:type="dxa"/>
          </w:tcPr>
          <w:p w14:paraId="2633FFAC" w14:textId="77777777" w:rsidR="0001633B" w:rsidRPr="009314BB" w:rsidRDefault="0001633B" w:rsidP="00186130">
            <w:pPr>
              <w:pStyle w:val="TableContainer"/>
            </w:pPr>
            <w:r w:rsidRPr="009314BB">
              <w:t>Administrative Fee for Refund</w:t>
            </w:r>
          </w:p>
        </w:tc>
        <w:tc>
          <w:tcPr>
            <w:tcW w:w="2160" w:type="dxa"/>
          </w:tcPr>
          <w:p w14:paraId="33E4358A" w14:textId="77777777" w:rsidR="0001633B" w:rsidRPr="009314BB" w:rsidRDefault="0001633B" w:rsidP="00186130">
            <w:pPr>
              <w:pStyle w:val="TableContainer"/>
            </w:pPr>
            <w:r w:rsidRPr="009314BB">
              <w:t>$25</w:t>
            </w:r>
          </w:p>
        </w:tc>
        <w:tc>
          <w:tcPr>
            <w:tcW w:w="3240" w:type="dxa"/>
          </w:tcPr>
          <w:p w14:paraId="54E6B09F" w14:textId="77777777" w:rsidR="0001633B" w:rsidRPr="009314BB" w:rsidRDefault="0001633B" w:rsidP="00186130">
            <w:pPr>
              <w:pStyle w:val="TableContainer"/>
            </w:pPr>
          </w:p>
        </w:tc>
      </w:tr>
      <w:tr w:rsidR="0001633B" w:rsidRPr="009314BB" w14:paraId="5B05EF14" w14:textId="77777777" w:rsidTr="00591DE5">
        <w:trPr>
          <w:trHeight w:val="144"/>
        </w:trPr>
        <w:tc>
          <w:tcPr>
            <w:tcW w:w="5220" w:type="dxa"/>
          </w:tcPr>
          <w:p w14:paraId="30CABEEA" w14:textId="77777777" w:rsidR="0001633B" w:rsidRPr="009314BB" w:rsidRDefault="0001633B" w:rsidP="00186130">
            <w:pPr>
              <w:pStyle w:val="TableContainer"/>
            </w:pPr>
            <w:r w:rsidRPr="009314BB">
              <w:t>Exam Fees – Inspector</w:t>
            </w:r>
          </w:p>
        </w:tc>
        <w:tc>
          <w:tcPr>
            <w:tcW w:w="2160" w:type="dxa"/>
          </w:tcPr>
          <w:p w14:paraId="6D0ADE90" w14:textId="77777777" w:rsidR="0001633B" w:rsidRPr="009314BB" w:rsidRDefault="0001633B" w:rsidP="00186130">
            <w:pPr>
              <w:pStyle w:val="TableContainer"/>
            </w:pPr>
            <w:r w:rsidRPr="009314BB">
              <w:t>$50</w:t>
            </w:r>
          </w:p>
        </w:tc>
        <w:tc>
          <w:tcPr>
            <w:tcW w:w="3240" w:type="dxa"/>
          </w:tcPr>
          <w:p w14:paraId="5509260F" w14:textId="77777777" w:rsidR="0001633B" w:rsidRPr="009314BB" w:rsidRDefault="0001633B" w:rsidP="00186130">
            <w:pPr>
              <w:pStyle w:val="TableContainer"/>
            </w:pPr>
            <w:r w:rsidRPr="009314BB">
              <w:t>Per Occurrence</w:t>
            </w:r>
          </w:p>
        </w:tc>
      </w:tr>
      <w:tr w:rsidR="0001633B" w:rsidRPr="009314BB" w14:paraId="7FCC667C"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220" w:type="dxa"/>
          </w:tcPr>
          <w:p w14:paraId="0DB1C61C" w14:textId="77777777" w:rsidR="0001633B" w:rsidRPr="009314BB" w:rsidRDefault="0001633B" w:rsidP="00186130">
            <w:pPr>
              <w:pStyle w:val="TableContainer"/>
            </w:pPr>
            <w:r w:rsidRPr="009314BB">
              <w:t>Exam Fees – Risk Assessor</w:t>
            </w:r>
          </w:p>
        </w:tc>
        <w:tc>
          <w:tcPr>
            <w:tcW w:w="2160" w:type="dxa"/>
          </w:tcPr>
          <w:p w14:paraId="7809CC9A" w14:textId="77777777" w:rsidR="0001633B" w:rsidRPr="009314BB" w:rsidRDefault="0001633B" w:rsidP="00186130">
            <w:pPr>
              <w:pStyle w:val="TableContainer"/>
            </w:pPr>
            <w:r w:rsidRPr="009314BB">
              <w:t>$50</w:t>
            </w:r>
          </w:p>
        </w:tc>
        <w:tc>
          <w:tcPr>
            <w:tcW w:w="3240" w:type="dxa"/>
          </w:tcPr>
          <w:p w14:paraId="2AFB2523" w14:textId="77777777" w:rsidR="0001633B" w:rsidRPr="009314BB" w:rsidRDefault="0001633B" w:rsidP="00186130">
            <w:pPr>
              <w:pStyle w:val="TableContainer"/>
            </w:pPr>
            <w:r w:rsidRPr="009314BB">
              <w:t>Per Occurrence</w:t>
            </w:r>
          </w:p>
        </w:tc>
      </w:tr>
      <w:tr w:rsidR="0001633B" w:rsidRPr="009314BB" w14:paraId="48EBD8DE" w14:textId="77777777" w:rsidTr="00591DE5">
        <w:trPr>
          <w:trHeight w:val="144"/>
        </w:trPr>
        <w:tc>
          <w:tcPr>
            <w:tcW w:w="5220" w:type="dxa"/>
          </w:tcPr>
          <w:p w14:paraId="5F849AC8" w14:textId="77777777" w:rsidR="0001633B" w:rsidRPr="009314BB" w:rsidRDefault="0001633B" w:rsidP="00186130">
            <w:pPr>
              <w:pStyle w:val="TableContainer"/>
            </w:pPr>
            <w:r w:rsidRPr="009314BB">
              <w:t>Exam Fees – Lead Abatement Supervisor</w:t>
            </w:r>
          </w:p>
        </w:tc>
        <w:tc>
          <w:tcPr>
            <w:tcW w:w="2160" w:type="dxa"/>
          </w:tcPr>
          <w:p w14:paraId="7D32CEAF" w14:textId="77777777" w:rsidR="0001633B" w:rsidRPr="009314BB" w:rsidRDefault="0001633B" w:rsidP="00186130">
            <w:pPr>
              <w:pStyle w:val="TableContainer"/>
            </w:pPr>
            <w:r w:rsidRPr="009314BB">
              <w:t>$50</w:t>
            </w:r>
          </w:p>
        </w:tc>
        <w:tc>
          <w:tcPr>
            <w:tcW w:w="3240" w:type="dxa"/>
          </w:tcPr>
          <w:p w14:paraId="212FFC39" w14:textId="77777777" w:rsidR="0001633B" w:rsidRPr="009314BB" w:rsidRDefault="0001633B" w:rsidP="00186130">
            <w:pPr>
              <w:pStyle w:val="TableContainer"/>
            </w:pPr>
            <w:r w:rsidRPr="009314BB">
              <w:t>Per Occurrence</w:t>
            </w:r>
          </w:p>
        </w:tc>
      </w:tr>
      <w:tr w:rsidR="0001633B" w:rsidRPr="009314BB" w14:paraId="5FB22C64"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220" w:type="dxa"/>
          </w:tcPr>
          <w:p w14:paraId="1AEBA567" w14:textId="77777777" w:rsidR="0001633B" w:rsidRPr="009314BB" w:rsidRDefault="0001633B" w:rsidP="00186130">
            <w:pPr>
              <w:pStyle w:val="TableContainer"/>
            </w:pPr>
            <w:r w:rsidRPr="009314BB">
              <w:t>Replace ID Card</w:t>
            </w:r>
          </w:p>
        </w:tc>
        <w:tc>
          <w:tcPr>
            <w:tcW w:w="2160" w:type="dxa"/>
          </w:tcPr>
          <w:p w14:paraId="5D351158" w14:textId="77777777" w:rsidR="0001633B" w:rsidRPr="009314BB" w:rsidRDefault="0001633B" w:rsidP="00186130">
            <w:pPr>
              <w:pStyle w:val="TableContainer"/>
            </w:pPr>
            <w:r w:rsidRPr="009314BB">
              <w:t>$20</w:t>
            </w:r>
          </w:p>
        </w:tc>
        <w:tc>
          <w:tcPr>
            <w:tcW w:w="3240" w:type="dxa"/>
          </w:tcPr>
          <w:p w14:paraId="57E74E42" w14:textId="77777777" w:rsidR="0001633B" w:rsidRPr="009314BB" w:rsidRDefault="0001633B" w:rsidP="00186130">
            <w:pPr>
              <w:pStyle w:val="TableContainer"/>
            </w:pPr>
            <w:r w:rsidRPr="009314BB">
              <w:t>Per Occurrence</w:t>
            </w:r>
          </w:p>
        </w:tc>
      </w:tr>
      <w:tr w:rsidR="0001633B" w:rsidRPr="009314BB" w14:paraId="5F63845B" w14:textId="77777777" w:rsidTr="00591DE5">
        <w:trPr>
          <w:trHeight w:val="144"/>
        </w:trPr>
        <w:tc>
          <w:tcPr>
            <w:tcW w:w="5220" w:type="dxa"/>
          </w:tcPr>
          <w:p w14:paraId="515DE02E" w14:textId="77777777" w:rsidR="0001633B" w:rsidRPr="009314BB" w:rsidRDefault="0001633B" w:rsidP="00186130">
            <w:pPr>
              <w:pStyle w:val="TableContainer"/>
            </w:pPr>
            <w:r w:rsidRPr="009314BB">
              <w:t>Replace Certificate</w:t>
            </w:r>
          </w:p>
        </w:tc>
        <w:tc>
          <w:tcPr>
            <w:tcW w:w="2160" w:type="dxa"/>
          </w:tcPr>
          <w:p w14:paraId="196E151D" w14:textId="77777777" w:rsidR="0001633B" w:rsidRPr="009314BB" w:rsidRDefault="0001633B" w:rsidP="00186130">
            <w:pPr>
              <w:pStyle w:val="TableContainer"/>
            </w:pPr>
            <w:r w:rsidRPr="009314BB">
              <w:t>$20</w:t>
            </w:r>
          </w:p>
        </w:tc>
        <w:tc>
          <w:tcPr>
            <w:tcW w:w="3240" w:type="dxa"/>
          </w:tcPr>
          <w:p w14:paraId="2F2CA931" w14:textId="77777777" w:rsidR="0001633B" w:rsidRPr="009314BB" w:rsidRDefault="0001633B" w:rsidP="00186130">
            <w:pPr>
              <w:pStyle w:val="TableContainer"/>
            </w:pPr>
            <w:r w:rsidRPr="009314BB">
              <w:t>Per Occurrence</w:t>
            </w:r>
          </w:p>
        </w:tc>
      </w:tr>
      <w:tr w:rsidR="002B33FA" w:rsidRPr="009314BB" w14:paraId="4506D30D"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5220" w:type="dxa"/>
          </w:tcPr>
          <w:p w14:paraId="738002C9" w14:textId="32AF25BB" w:rsidR="002B33FA" w:rsidRPr="009314BB" w:rsidRDefault="002B33FA" w:rsidP="00186130">
            <w:pPr>
              <w:pStyle w:val="TableContainer"/>
            </w:pPr>
            <w:r w:rsidRPr="009314BB">
              <w:t>Late Fees All Lead License Renewals – Up to 90 Days</w:t>
            </w:r>
          </w:p>
        </w:tc>
        <w:tc>
          <w:tcPr>
            <w:tcW w:w="2160" w:type="dxa"/>
          </w:tcPr>
          <w:p w14:paraId="10F7C658" w14:textId="3D532E41" w:rsidR="002B33FA" w:rsidRPr="009314BB" w:rsidRDefault="002B33FA" w:rsidP="00186130">
            <w:pPr>
              <w:pStyle w:val="TableContainer"/>
            </w:pPr>
            <w:r w:rsidRPr="009314BB">
              <w:t>1½ Times the Renewal Fee</w:t>
            </w:r>
          </w:p>
        </w:tc>
        <w:tc>
          <w:tcPr>
            <w:tcW w:w="3240" w:type="dxa"/>
          </w:tcPr>
          <w:p w14:paraId="0C80D20C" w14:textId="77777777" w:rsidR="002B33FA" w:rsidRPr="009314BB" w:rsidRDefault="002B33FA" w:rsidP="00186130">
            <w:pPr>
              <w:pStyle w:val="TableContainer"/>
            </w:pPr>
          </w:p>
        </w:tc>
      </w:tr>
      <w:tr w:rsidR="002B33FA" w:rsidRPr="009314BB" w14:paraId="39DCAF49" w14:textId="77777777" w:rsidTr="00591DE5">
        <w:trPr>
          <w:trHeight w:val="144"/>
        </w:trPr>
        <w:tc>
          <w:tcPr>
            <w:tcW w:w="5220" w:type="dxa"/>
          </w:tcPr>
          <w:p w14:paraId="1B1BAACC" w14:textId="04473654" w:rsidR="002B33FA" w:rsidRPr="009314BB" w:rsidRDefault="002B33FA" w:rsidP="00186130">
            <w:pPr>
              <w:pStyle w:val="TableContainer"/>
            </w:pPr>
            <w:r w:rsidRPr="009314BB">
              <w:t>Late Fees All Lead License Renewals – 91 Days to Less Than One Year</w:t>
            </w:r>
          </w:p>
        </w:tc>
        <w:tc>
          <w:tcPr>
            <w:tcW w:w="2160" w:type="dxa"/>
          </w:tcPr>
          <w:p w14:paraId="0F741DC4" w14:textId="3B223F5E" w:rsidR="002B33FA" w:rsidRPr="009314BB" w:rsidRDefault="002B33FA" w:rsidP="00186130">
            <w:pPr>
              <w:pStyle w:val="TableContainer"/>
            </w:pPr>
            <w:r w:rsidRPr="009314BB">
              <w:t>2 Times the Renewal Fee</w:t>
            </w:r>
          </w:p>
        </w:tc>
        <w:tc>
          <w:tcPr>
            <w:tcW w:w="3240" w:type="dxa"/>
          </w:tcPr>
          <w:p w14:paraId="74A6B0E1" w14:textId="77777777" w:rsidR="002B33FA" w:rsidRPr="009314BB" w:rsidRDefault="002B33FA" w:rsidP="00186130">
            <w:pPr>
              <w:pStyle w:val="TableContainer"/>
            </w:pPr>
          </w:p>
        </w:tc>
      </w:tr>
    </w:tbl>
    <w:p w14:paraId="2D452983" w14:textId="4F7523B6" w:rsidR="005264BD" w:rsidRDefault="0001633B" w:rsidP="00DE3588">
      <w:pPr>
        <w:pStyle w:val="Heading2"/>
      </w:pPr>
      <w:r>
        <w:br w:type="page"/>
      </w:r>
      <w:bookmarkStart w:id="28" w:name="_Toc533830"/>
      <w:r w:rsidR="005264BD">
        <w:lastRenderedPageBreak/>
        <w:t>Meat Inspection</w:t>
      </w:r>
      <w:bookmarkEnd w:id="28"/>
    </w:p>
    <w:tbl>
      <w:tblPr>
        <w:tblStyle w:val="TableGrid"/>
        <w:tblW w:w="10656" w:type="dxa"/>
        <w:tblLayout w:type="fixed"/>
        <w:tblLook w:val="01E0" w:firstRow="1" w:lastRow="1" w:firstColumn="1" w:lastColumn="1" w:noHBand="0" w:noVBand="0"/>
      </w:tblPr>
      <w:tblGrid>
        <w:gridCol w:w="2498"/>
        <w:gridCol w:w="8158"/>
      </w:tblGrid>
      <w:tr w:rsidR="005264BD" w:rsidRPr="009314BB" w14:paraId="511B257C" w14:textId="77777777" w:rsidTr="00796B8F">
        <w:tc>
          <w:tcPr>
            <w:tcW w:w="2448" w:type="dxa"/>
          </w:tcPr>
          <w:p w14:paraId="51565809" w14:textId="77777777" w:rsidR="005264BD" w:rsidRPr="009314BB" w:rsidRDefault="005264BD" w:rsidP="00186130">
            <w:pPr>
              <w:pStyle w:val="TableContainer"/>
              <w:rPr>
                <w:rFonts w:eastAsia="Arial" w:cs="Arial"/>
              </w:rPr>
            </w:pPr>
            <w:r w:rsidRPr="009314BB">
              <w:t>Date of Origin:</w:t>
            </w:r>
          </w:p>
        </w:tc>
        <w:tc>
          <w:tcPr>
            <w:tcW w:w="7996" w:type="dxa"/>
          </w:tcPr>
          <w:p w14:paraId="787C3C1D" w14:textId="77777777" w:rsidR="005264BD" w:rsidRPr="009314BB" w:rsidRDefault="005264BD" w:rsidP="00186130">
            <w:pPr>
              <w:pStyle w:val="TableContainer"/>
              <w:rPr>
                <w:rFonts w:eastAsia="Arial" w:cs="Arial"/>
              </w:rPr>
            </w:pPr>
            <w:r w:rsidRPr="009314BB">
              <w:t xml:space="preserve">1989 by 71st Leg. R.S., </w:t>
            </w:r>
            <w:proofErr w:type="spellStart"/>
            <w:r w:rsidRPr="009314BB">
              <w:t>ch.</w:t>
            </w:r>
            <w:proofErr w:type="spellEnd"/>
            <w:r w:rsidRPr="009314BB">
              <w:t xml:space="preserve"> 678 (HB 2136) 1999.</w:t>
            </w:r>
          </w:p>
        </w:tc>
      </w:tr>
      <w:tr w:rsidR="005264BD" w:rsidRPr="009314BB" w14:paraId="53712736" w14:textId="77777777" w:rsidTr="00796B8F">
        <w:tc>
          <w:tcPr>
            <w:tcW w:w="2448" w:type="dxa"/>
          </w:tcPr>
          <w:p w14:paraId="1979F71E" w14:textId="77777777" w:rsidR="005264BD" w:rsidRPr="009314BB" w:rsidRDefault="005264BD" w:rsidP="00186130">
            <w:pPr>
              <w:pStyle w:val="TableContainer"/>
              <w:rPr>
                <w:rFonts w:eastAsia="Arial" w:cs="Arial"/>
              </w:rPr>
            </w:pPr>
            <w:r w:rsidRPr="009314BB">
              <w:t>Statutory Authority:</w:t>
            </w:r>
          </w:p>
        </w:tc>
        <w:tc>
          <w:tcPr>
            <w:tcW w:w="7996" w:type="dxa"/>
          </w:tcPr>
          <w:p w14:paraId="7709F10B" w14:textId="5F2ECE7F" w:rsidR="005264BD" w:rsidRPr="009314BB" w:rsidRDefault="00A502ED" w:rsidP="00186130">
            <w:pPr>
              <w:pStyle w:val="TableContainer"/>
            </w:pPr>
            <w:r>
              <w:t xml:space="preserve">H&amp;SC </w:t>
            </w:r>
            <w:r w:rsidR="005264BD" w:rsidRPr="009314BB">
              <w:t>§ 433.009 (</w:t>
            </w:r>
            <w:r w:rsidR="00790D29">
              <w:t>Fees)</w:t>
            </w:r>
          </w:p>
        </w:tc>
      </w:tr>
      <w:tr w:rsidR="005264BD" w:rsidRPr="009314BB" w14:paraId="5D005D0B" w14:textId="77777777" w:rsidTr="00796B8F">
        <w:tc>
          <w:tcPr>
            <w:tcW w:w="2448" w:type="dxa"/>
          </w:tcPr>
          <w:p w14:paraId="36FA11F8" w14:textId="77777777" w:rsidR="005264BD" w:rsidRPr="009314BB" w:rsidRDefault="005264BD" w:rsidP="00186130">
            <w:pPr>
              <w:pStyle w:val="TableContainer"/>
              <w:rPr>
                <w:rFonts w:eastAsia="Arial" w:cs="Arial"/>
              </w:rPr>
            </w:pPr>
            <w:r w:rsidRPr="009314BB">
              <w:t>Texas Administrative</w:t>
            </w:r>
            <w:r w:rsidRPr="009314BB">
              <w:rPr>
                <w:spacing w:val="25"/>
              </w:rPr>
              <w:t xml:space="preserve"> </w:t>
            </w:r>
            <w:r w:rsidRPr="009314BB">
              <w:t>Code Reference:</w:t>
            </w:r>
          </w:p>
        </w:tc>
        <w:tc>
          <w:tcPr>
            <w:tcW w:w="7996" w:type="dxa"/>
          </w:tcPr>
          <w:p w14:paraId="32901848" w14:textId="65F7F403" w:rsidR="005264BD" w:rsidRPr="009314BB" w:rsidRDefault="005264BD" w:rsidP="00186130">
            <w:pPr>
              <w:pStyle w:val="TableContainer"/>
            </w:pPr>
            <w:r w:rsidRPr="009314BB">
              <w:t>25 T.A.C. §§ 221.3, 221.12</w:t>
            </w:r>
            <w:r w:rsidRPr="009314BB">
              <w:rPr>
                <w:spacing w:val="-2"/>
              </w:rPr>
              <w:t xml:space="preserve"> </w:t>
            </w:r>
            <w:r w:rsidR="00790D29">
              <w:t>(Fees)</w:t>
            </w:r>
          </w:p>
        </w:tc>
      </w:tr>
      <w:tr w:rsidR="005264BD" w:rsidRPr="009314BB" w14:paraId="6467A27E" w14:textId="77777777" w:rsidTr="00796B8F">
        <w:tc>
          <w:tcPr>
            <w:tcW w:w="2448" w:type="dxa"/>
          </w:tcPr>
          <w:p w14:paraId="71FE557F" w14:textId="77777777" w:rsidR="005264BD" w:rsidRPr="009314BB" w:rsidRDefault="005264BD" w:rsidP="00186130">
            <w:pPr>
              <w:pStyle w:val="TableContainer"/>
              <w:rPr>
                <w:rFonts w:eastAsia="Arial" w:cs="Arial"/>
              </w:rPr>
            </w:pPr>
            <w:r w:rsidRPr="009314BB">
              <w:t>Fee Set By:</w:t>
            </w:r>
          </w:p>
        </w:tc>
        <w:tc>
          <w:tcPr>
            <w:tcW w:w="7996" w:type="dxa"/>
          </w:tcPr>
          <w:p w14:paraId="4522D58F" w14:textId="77777777" w:rsidR="005264BD" w:rsidRPr="009314BB" w:rsidRDefault="005264BD" w:rsidP="00186130">
            <w:pPr>
              <w:pStyle w:val="TableContainer"/>
              <w:rPr>
                <w:rFonts w:eastAsia="Arial" w:cs="Arial"/>
              </w:rPr>
            </w:pPr>
            <w:r w:rsidRPr="009314BB">
              <w:t>Rule</w:t>
            </w:r>
          </w:p>
        </w:tc>
      </w:tr>
      <w:tr w:rsidR="005264BD" w:rsidRPr="009314BB" w14:paraId="49850696" w14:textId="77777777" w:rsidTr="00796B8F">
        <w:tc>
          <w:tcPr>
            <w:tcW w:w="2448" w:type="dxa"/>
          </w:tcPr>
          <w:p w14:paraId="76D1A9EA" w14:textId="77777777" w:rsidR="005264BD" w:rsidRPr="009314BB" w:rsidRDefault="005264BD" w:rsidP="00186130">
            <w:pPr>
              <w:pStyle w:val="TableContainer"/>
              <w:rPr>
                <w:rFonts w:eastAsia="Arial" w:cs="Arial"/>
              </w:rPr>
            </w:pPr>
            <w:r w:rsidRPr="009314BB">
              <w:t>Fee Capped:</w:t>
            </w:r>
          </w:p>
        </w:tc>
        <w:tc>
          <w:tcPr>
            <w:tcW w:w="7996" w:type="dxa"/>
          </w:tcPr>
          <w:p w14:paraId="647076A8" w14:textId="77777777" w:rsidR="005264BD" w:rsidRPr="009314BB" w:rsidRDefault="005264BD" w:rsidP="00186130">
            <w:pPr>
              <w:pStyle w:val="TableContainer"/>
              <w:rPr>
                <w:rFonts w:eastAsia="Arial" w:cs="Arial"/>
              </w:rPr>
            </w:pPr>
            <w:r w:rsidRPr="009314BB">
              <w:t>No</w:t>
            </w:r>
          </w:p>
        </w:tc>
      </w:tr>
      <w:tr w:rsidR="005264BD" w:rsidRPr="009314BB" w14:paraId="77CB376D" w14:textId="77777777" w:rsidTr="00796B8F">
        <w:tc>
          <w:tcPr>
            <w:tcW w:w="2448" w:type="dxa"/>
          </w:tcPr>
          <w:p w14:paraId="7C85E732" w14:textId="77777777" w:rsidR="005264BD" w:rsidRPr="009314BB" w:rsidRDefault="005264BD" w:rsidP="00186130">
            <w:pPr>
              <w:pStyle w:val="TableContainer"/>
              <w:rPr>
                <w:rFonts w:eastAsia="Arial" w:cs="Arial"/>
              </w:rPr>
            </w:pPr>
            <w:r w:rsidRPr="009314BB">
              <w:t>Description:</w:t>
            </w:r>
          </w:p>
        </w:tc>
        <w:tc>
          <w:tcPr>
            <w:tcW w:w="7996" w:type="dxa"/>
          </w:tcPr>
          <w:p w14:paraId="380375CE" w14:textId="77777777" w:rsidR="005264BD" w:rsidRPr="009314BB" w:rsidRDefault="005264BD" w:rsidP="00186130">
            <w:pPr>
              <w:pStyle w:val="TableContainer"/>
              <w:rPr>
                <w:rFonts w:eastAsia="Arial" w:cs="Arial"/>
              </w:rPr>
            </w:pPr>
            <w:r w:rsidRPr="009314BB">
              <w:t>Special fees for inspection</w:t>
            </w:r>
            <w:r w:rsidRPr="00D2308A">
              <w:t xml:space="preserve"> </w:t>
            </w:r>
            <w:r w:rsidRPr="009314BB">
              <w:t>services.</w:t>
            </w:r>
            <w:r w:rsidRPr="00D2308A">
              <w:t xml:space="preserve"> </w:t>
            </w:r>
            <w:r w:rsidRPr="009314BB">
              <w:t>Fees for inspection services provided to State</w:t>
            </w:r>
            <w:r w:rsidRPr="00D2308A">
              <w:t xml:space="preserve"> </w:t>
            </w:r>
            <w:r w:rsidRPr="009314BB">
              <w:t>granted meat</w:t>
            </w:r>
            <w:r w:rsidRPr="00D2308A">
              <w:t xml:space="preserve"> </w:t>
            </w:r>
            <w:r w:rsidRPr="009314BB">
              <w:t>and/or poultry slaughter and/or</w:t>
            </w:r>
            <w:r w:rsidRPr="00D2308A">
              <w:t xml:space="preserve"> </w:t>
            </w:r>
            <w:r w:rsidRPr="009314BB">
              <w:t>processing establishments that work under</w:t>
            </w:r>
            <w:r w:rsidRPr="00D2308A">
              <w:t xml:space="preserve"> </w:t>
            </w:r>
            <w:r w:rsidRPr="009314BB">
              <w:t>inspection on</w:t>
            </w:r>
            <w:r w:rsidRPr="00D2308A">
              <w:t xml:space="preserve"> </w:t>
            </w:r>
            <w:r w:rsidRPr="009314BB">
              <w:t>a holiday or</w:t>
            </w:r>
            <w:r w:rsidRPr="00D2308A">
              <w:t xml:space="preserve"> </w:t>
            </w:r>
            <w:r w:rsidRPr="009314BB">
              <w:t>on an overtime</w:t>
            </w:r>
            <w:r w:rsidRPr="00D2308A">
              <w:t xml:space="preserve"> </w:t>
            </w:r>
            <w:r w:rsidRPr="009314BB">
              <w:t>basis; and/or, fees inspection services</w:t>
            </w:r>
            <w:r w:rsidRPr="00D2308A">
              <w:t xml:space="preserve"> </w:t>
            </w:r>
            <w:r w:rsidRPr="009314BB">
              <w:t>provided to State granted</w:t>
            </w:r>
            <w:r w:rsidRPr="00D2308A">
              <w:t xml:space="preserve"> </w:t>
            </w:r>
            <w:r w:rsidRPr="009314BB">
              <w:t>establishments in relation to the inspection of animals, birds, or</w:t>
            </w:r>
            <w:r w:rsidRPr="00D2308A">
              <w:t xml:space="preserve"> </w:t>
            </w:r>
            <w:r w:rsidRPr="009314BB">
              <w:t>products that are not regulated under either</w:t>
            </w:r>
            <w:r w:rsidRPr="00D2308A">
              <w:t xml:space="preserve"> </w:t>
            </w:r>
            <w:r w:rsidRPr="009314BB">
              <w:t>the Federal Meat Inspection Act or the</w:t>
            </w:r>
            <w:r w:rsidRPr="00D2308A">
              <w:t xml:space="preserve"> </w:t>
            </w:r>
            <w:r w:rsidRPr="009314BB">
              <w:t>Federal Poultry Products Inspection Act.</w:t>
            </w:r>
          </w:p>
        </w:tc>
      </w:tr>
      <w:tr w:rsidR="005264BD" w:rsidRPr="009314BB" w14:paraId="34DA1DE6" w14:textId="77777777" w:rsidTr="00796B8F">
        <w:tc>
          <w:tcPr>
            <w:tcW w:w="2448" w:type="dxa"/>
          </w:tcPr>
          <w:p w14:paraId="4A1A3766" w14:textId="77777777" w:rsidR="005264BD" w:rsidRPr="009314BB" w:rsidRDefault="005264BD" w:rsidP="00186130">
            <w:pPr>
              <w:pStyle w:val="TableContainer"/>
              <w:rPr>
                <w:rFonts w:eastAsia="Arial" w:cs="Arial"/>
              </w:rPr>
            </w:pPr>
            <w:r w:rsidRPr="009314BB">
              <w:t>Note:</w:t>
            </w:r>
          </w:p>
        </w:tc>
        <w:tc>
          <w:tcPr>
            <w:tcW w:w="7996" w:type="dxa"/>
          </w:tcPr>
          <w:p w14:paraId="6ACC25FC" w14:textId="77777777" w:rsidR="005264BD" w:rsidRPr="009314BB" w:rsidRDefault="005264BD" w:rsidP="00186130">
            <w:pPr>
              <w:pStyle w:val="TableContainer"/>
              <w:rPr>
                <w:rFonts w:eastAsia="Arial" w:cs="Arial"/>
              </w:rPr>
            </w:pPr>
            <w:r w:rsidRPr="009314BB">
              <w:t>Amended by H.B. 2122, 70th Leg., R.S. (1991); Amended by Acts 2015, 84th Leg., R.S.,</w:t>
            </w:r>
            <w:r w:rsidRPr="009314BB">
              <w:rPr>
                <w:spacing w:val="45"/>
              </w:rPr>
              <w:t xml:space="preserve"> </w:t>
            </w:r>
            <w:r w:rsidRPr="009314BB">
              <w:t>Ch. 1 (S.B. 219), Sec. 5.287, eff. April 2, 2015.</w:t>
            </w:r>
          </w:p>
        </w:tc>
      </w:tr>
      <w:tr w:rsidR="005264BD" w:rsidRPr="009314BB" w14:paraId="4087894A" w14:textId="77777777" w:rsidTr="00796B8F">
        <w:tc>
          <w:tcPr>
            <w:tcW w:w="2448" w:type="dxa"/>
          </w:tcPr>
          <w:p w14:paraId="2EB9C304" w14:textId="77777777" w:rsidR="005264BD" w:rsidRPr="009314BB" w:rsidRDefault="005264BD" w:rsidP="00186130">
            <w:pPr>
              <w:pStyle w:val="TableContainer"/>
              <w:rPr>
                <w:rFonts w:eastAsia="Arial" w:cs="Arial"/>
              </w:rPr>
            </w:pPr>
            <w:r w:rsidRPr="009314BB">
              <w:t>Date Due:</w:t>
            </w:r>
          </w:p>
        </w:tc>
        <w:tc>
          <w:tcPr>
            <w:tcW w:w="7996" w:type="dxa"/>
          </w:tcPr>
          <w:p w14:paraId="277B4EB7" w14:textId="77777777" w:rsidR="005264BD" w:rsidRPr="009314BB" w:rsidRDefault="005264BD" w:rsidP="00186130">
            <w:pPr>
              <w:pStyle w:val="TableContainer"/>
              <w:rPr>
                <w:rFonts w:eastAsia="Arial" w:cs="Arial"/>
              </w:rPr>
            </w:pPr>
            <w:r w:rsidRPr="009314BB">
              <w:t>30 days after</w:t>
            </w:r>
            <w:r w:rsidRPr="009314BB">
              <w:rPr>
                <w:spacing w:val="-2"/>
              </w:rPr>
              <w:t xml:space="preserve"> </w:t>
            </w:r>
            <w:r w:rsidRPr="009314BB">
              <w:t>inspection services are provided.</w:t>
            </w:r>
          </w:p>
        </w:tc>
      </w:tr>
      <w:tr w:rsidR="005264BD" w:rsidRPr="009314BB" w14:paraId="74D1C5B2" w14:textId="77777777" w:rsidTr="00796B8F">
        <w:tc>
          <w:tcPr>
            <w:tcW w:w="2448" w:type="dxa"/>
          </w:tcPr>
          <w:p w14:paraId="2AAAA850" w14:textId="77777777" w:rsidR="005264BD" w:rsidRPr="009314BB" w:rsidRDefault="005264BD" w:rsidP="00186130">
            <w:pPr>
              <w:pStyle w:val="TableContainer"/>
              <w:rPr>
                <w:rFonts w:eastAsia="Arial" w:cs="Arial"/>
              </w:rPr>
            </w:pPr>
            <w:r w:rsidRPr="009314BB">
              <w:t>Deposited To:</w:t>
            </w:r>
          </w:p>
        </w:tc>
        <w:tc>
          <w:tcPr>
            <w:tcW w:w="7996" w:type="dxa"/>
          </w:tcPr>
          <w:p w14:paraId="7007C307" w14:textId="77777777" w:rsidR="005264BD" w:rsidRPr="009314BB" w:rsidRDefault="005264BD" w:rsidP="00186130">
            <w:pPr>
              <w:pStyle w:val="TableContainer"/>
              <w:rPr>
                <w:rFonts w:eastAsia="Arial" w:cs="Arial"/>
              </w:rPr>
            </w:pPr>
            <w:r w:rsidRPr="009314BB">
              <w:t>General Revenue Fund No. 0001, Revenue</w:t>
            </w:r>
            <w:r w:rsidRPr="009314BB">
              <w:rPr>
                <w:spacing w:val="-2"/>
              </w:rPr>
              <w:t xml:space="preserve"> </w:t>
            </w:r>
            <w:r w:rsidRPr="009314BB">
              <w:t>Code 341400.</w:t>
            </w:r>
          </w:p>
        </w:tc>
      </w:tr>
    </w:tbl>
    <w:p w14:paraId="2E9A3C12" w14:textId="457B816F" w:rsidR="005264BD" w:rsidRDefault="00BE7143" w:rsidP="00E35EDF">
      <w:pPr>
        <w:pStyle w:val="BodyText"/>
        <w:rPr>
          <w:noProof/>
        </w:rPr>
      </w:pPr>
      <w:r>
        <w:rPr>
          <w:noProof/>
        </w:rPr>
        <w:drawing>
          <wp:anchor distT="0" distB="0" distL="114300" distR="114300" simplePos="0" relativeHeight="251693056" behindDoc="0" locked="0" layoutInCell="1" allowOverlap="1" wp14:anchorId="27DE76DC" wp14:editId="154AD20F">
            <wp:simplePos x="0" y="0"/>
            <wp:positionH relativeFrom="column">
              <wp:align>center</wp:align>
            </wp:positionH>
            <wp:positionV relativeFrom="paragraph">
              <wp:posOffset>73025</wp:posOffset>
            </wp:positionV>
            <wp:extent cx="5998464" cy="2148840"/>
            <wp:effectExtent l="0" t="0" r="2540" b="3810"/>
            <wp:wrapTopAndBottom/>
            <wp:docPr id="8" name="Picture 8" descr="Graph showing revenue and costs for Meat Inspection Licensure from FY2013 to FY2018. Full description of this graph is in the following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98464" cy="214884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14"/>
        <w:gridCol w:w="1427"/>
        <w:gridCol w:w="1427"/>
        <w:gridCol w:w="1428"/>
        <w:gridCol w:w="1428"/>
        <w:gridCol w:w="1428"/>
        <w:gridCol w:w="1428"/>
      </w:tblGrid>
      <w:tr w:rsidR="005264BD" w14:paraId="5F347BFF" w14:textId="77777777" w:rsidTr="00C73698">
        <w:trPr>
          <w:cnfStyle w:val="100000000000" w:firstRow="1" w:lastRow="0" w:firstColumn="0" w:lastColumn="0" w:oddVBand="0" w:evenVBand="0" w:oddHBand="0" w:evenHBand="0" w:firstRowFirstColumn="0" w:firstRowLastColumn="0" w:lastRowFirstColumn="0" w:lastRowLastColumn="0"/>
          <w:trHeight w:val="310"/>
          <w:jc w:val="center"/>
        </w:trPr>
        <w:tc>
          <w:tcPr>
            <w:tcW w:w="1375" w:type="dxa"/>
          </w:tcPr>
          <w:p w14:paraId="6DFF427F" w14:textId="77777777" w:rsidR="005264BD" w:rsidRDefault="005264BD" w:rsidP="00186130">
            <w:pPr>
              <w:pStyle w:val="TableContainer"/>
              <w:rPr>
                <w:rFonts w:eastAsia="Arial" w:hAnsi="Arial" w:cs="Arial"/>
                <w:szCs w:val="16"/>
              </w:rPr>
            </w:pPr>
            <w:r>
              <w:t>Fiscal</w:t>
            </w:r>
            <w:r>
              <w:rPr>
                <w:spacing w:val="-8"/>
              </w:rPr>
              <w:t xml:space="preserve"> </w:t>
            </w:r>
            <w:r>
              <w:t>Year</w:t>
            </w:r>
          </w:p>
        </w:tc>
        <w:tc>
          <w:tcPr>
            <w:tcW w:w="1296" w:type="dxa"/>
          </w:tcPr>
          <w:p w14:paraId="74A6F8AC" w14:textId="77777777" w:rsidR="005264BD" w:rsidRDefault="005264BD" w:rsidP="00186130">
            <w:pPr>
              <w:pStyle w:val="TableContainer"/>
              <w:rPr>
                <w:rFonts w:eastAsia="Arial" w:hAnsi="Arial" w:cs="Arial"/>
                <w:szCs w:val="16"/>
              </w:rPr>
            </w:pPr>
            <w:r>
              <w:t>FY2013</w:t>
            </w:r>
          </w:p>
        </w:tc>
        <w:tc>
          <w:tcPr>
            <w:tcW w:w="1296" w:type="dxa"/>
          </w:tcPr>
          <w:p w14:paraId="449EC61C" w14:textId="77777777" w:rsidR="005264BD" w:rsidRDefault="005264BD" w:rsidP="00186130">
            <w:pPr>
              <w:pStyle w:val="TableContainer"/>
              <w:rPr>
                <w:rFonts w:eastAsia="Arial" w:hAnsi="Arial" w:cs="Arial"/>
                <w:szCs w:val="16"/>
              </w:rPr>
            </w:pPr>
            <w:r>
              <w:t>FY2014</w:t>
            </w:r>
          </w:p>
        </w:tc>
        <w:tc>
          <w:tcPr>
            <w:tcW w:w="1296" w:type="dxa"/>
          </w:tcPr>
          <w:p w14:paraId="1A23021B" w14:textId="77777777" w:rsidR="005264BD" w:rsidRDefault="005264BD" w:rsidP="00186130">
            <w:pPr>
              <w:pStyle w:val="TableContainer"/>
              <w:rPr>
                <w:rFonts w:eastAsia="Arial" w:hAnsi="Arial" w:cs="Arial"/>
                <w:szCs w:val="16"/>
              </w:rPr>
            </w:pPr>
            <w:r>
              <w:t>FY2015</w:t>
            </w:r>
          </w:p>
        </w:tc>
        <w:tc>
          <w:tcPr>
            <w:tcW w:w="1296" w:type="dxa"/>
          </w:tcPr>
          <w:p w14:paraId="4C1488CB" w14:textId="77777777" w:rsidR="005264BD" w:rsidRDefault="005264BD" w:rsidP="00186130">
            <w:pPr>
              <w:pStyle w:val="TableContainer"/>
              <w:rPr>
                <w:rFonts w:eastAsia="Arial" w:hAnsi="Arial" w:cs="Arial"/>
                <w:szCs w:val="16"/>
              </w:rPr>
            </w:pPr>
            <w:r>
              <w:t>FY2016</w:t>
            </w:r>
          </w:p>
        </w:tc>
        <w:tc>
          <w:tcPr>
            <w:tcW w:w="1296" w:type="dxa"/>
          </w:tcPr>
          <w:p w14:paraId="4AD0BC6C" w14:textId="77777777" w:rsidR="005264BD" w:rsidRDefault="005264BD" w:rsidP="00186130">
            <w:pPr>
              <w:pStyle w:val="TableContainer"/>
              <w:rPr>
                <w:rFonts w:eastAsia="Arial" w:hAnsi="Arial" w:cs="Arial"/>
                <w:szCs w:val="16"/>
              </w:rPr>
            </w:pPr>
            <w:r>
              <w:t>FY2017</w:t>
            </w:r>
          </w:p>
        </w:tc>
        <w:tc>
          <w:tcPr>
            <w:tcW w:w="1296" w:type="dxa"/>
          </w:tcPr>
          <w:p w14:paraId="44D94B8F" w14:textId="77777777" w:rsidR="005264BD" w:rsidRDefault="005264BD" w:rsidP="00186130">
            <w:pPr>
              <w:pStyle w:val="TableContainer"/>
              <w:rPr>
                <w:rFonts w:eastAsia="Arial" w:hAnsi="Arial" w:cs="Arial"/>
                <w:szCs w:val="16"/>
              </w:rPr>
            </w:pPr>
            <w:r>
              <w:t>FY2018</w:t>
            </w:r>
          </w:p>
        </w:tc>
      </w:tr>
      <w:tr w:rsidR="005264BD" w14:paraId="74736385" w14:textId="77777777" w:rsidTr="00C73698">
        <w:trPr>
          <w:trHeight w:val="310"/>
          <w:jc w:val="center"/>
        </w:trPr>
        <w:tc>
          <w:tcPr>
            <w:tcW w:w="1375" w:type="dxa"/>
          </w:tcPr>
          <w:p w14:paraId="7B85D7AD" w14:textId="77777777" w:rsidR="005264BD" w:rsidRDefault="005264BD" w:rsidP="00186130">
            <w:pPr>
              <w:pStyle w:val="TableContainer"/>
              <w:rPr>
                <w:rFonts w:eastAsia="Arial" w:hAnsi="Arial" w:cs="Arial"/>
                <w:szCs w:val="16"/>
              </w:rPr>
            </w:pPr>
            <w:r>
              <w:t>Revenue</w:t>
            </w:r>
          </w:p>
        </w:tc>
        <w:tc>
          <w:tcPr>
            <w:tcW w:w="1296" w:type="dxa"/>
          </w:tcPr>
          <w:p w14:paraId="58AFF338" w14:textId="77777777" w:rsidR="005264BD" w:rsidRDefault="005264BD" w:rsidP="00186130">
            <w:pPr>
              <w:pStyle w:val="TableContainer"/>
              <w:rPr>
                <w:rFonts w:eastAsia="Arial" w:hAnsi="Arial" w:cs="Arial"/>
                <w:szCs w:val="16"/>
              </w:rPr>
            </w:pPr>
            <w:r>
              <w:t>$41,824</w:t>
            </w:r>
          </w:p>
        </w:tc>
        <w:tc>
          <w:tcPr>
            <w:tcW w:w="1296" w:type="dxa"/>
          </w:tcPr>
          <w:p w14:paraId="7112906B" w14:textId="77777777" w:rsidR="005264BD" w:rsidRDefault="005264BD" w:rsidP="00186130">
            <w:pPr>
              <w:pStyle w:val="TableContainer"/>
              <w:rPr>
                <w:rFonts w:eastAsia="Arial" w:hAnsi="Arial" w:cs="Arial"/>
                <w:szCs w:val="16"/>
              </w:rPr>
            </w:pPr>
            <w:r>
              <w:t>$47,260</w:t>
            </w:r>
          </w:p>
        </w:tc>
        <w:tc>
          <w:tcPr>
            <w:tcW w:w="1296" w:type="dxa"/>
          </w:tcPr>
          <w:p w14:paraId="703B5A58" w14:textId="77777777" w:rsidR="005264BD" w:rsidRDefault="005264BD" w:rsidP="00186130">
            <w:pPr>
              <w:pStyle w:val="TableContainer"/>
              <w:rPr>
                <w:rFonts w:eastAsia="Arial" w:hAnsi="Arial" w:cs="Arial"/>
                <w:szCs w:val="16"/>
              </w:rPr>
            </w:pPr>
            <w:r>
              <w:t>$45,082</w:t>
            </w:r>
          </w:p>
        </w:tc>
        <w:tc>
          <w:tcPr>
            <w:tcW w:w="1296" w:type="dxa"/>
          </w:tcPr>
          <w:p w14:paraId="3005DD60" w14:textId="77777777" w:rsidR="005264BD" w:rsidRDefault="005264BD" w:rsidP="00186130">
            <w:pPr>
              <w:pStyle w:val="TableContainer"/>
              <w:rPr>
                <w:rFonts w:eastAsia="Arial" w:hAnsi="Arial" w:cs="Arial"/>
                <w:szCs w:val="16"/>
              </w:rPr>
            </w:pPr>
            <w:r>
              <w:t>$40,839</w:t>
            </w:r>
          </w:p>
        </w:tc>
        <w:tc>
          <w:tcPr>
            <w:tcW w:w="1296" w:type="dxa"/>
          </w:tcPr>
          <w:p w14:paraId="6C0A8C01" w14:textId="77777777" w:rsidR="005264BD" w:rsidRDefault="005264BD" w:rsidP="00186130">
            <w:pPr>
              <w:pStyle w:val="TableContainer"/>
              <w:rPr>
                <w:rFonts w:eastAsia="Arial" w:hAnsi="Arial" w:cs="Arial"/>
                <w:szCs w:val="16"/>
              </w:rPr>
            </w:pPr>
            <w:r>
              <w:t>$40,741</w:t>
            </w:r>
          </w:p>
        </w:tc>
        <w:tc>
          <w:tcPr>
            <w:tcW w:w="1296" w:type="dxa"/>
          </w:tcPr>
          <w:p w14:paraId="6BAA0449" w14:textId="77777777" w:rsidR="005264BD" w:rsidRPr="00DE5AD8" w:rsidRDefault="005264BD" w:rsidP="00186130">
            <w:pPr>
              <w:pStyle w:val="TableContainer"/>
            </w:pPr>
            <w:r w:rsidRPr="00DE5AD8">
              <w:t xml:space="preserve">$54,157 </w:t>
            </w:r>
          </w:p>
        </w:tc>
      </w:tr>
      <w:tr w:rsidR="005264BD" w14:paraId="33404516" w14:textId="77777777" w:rsidTr="00C73698">
        <w:trPr>
          <w:cnfStyle w:val="000000010000" w:firstRow="0" w:lastRow="0" w:firstColumn="0" w:lastColumn="0" w:oddVBand="0" w:evenVBand="0" w:oddHBand="0" w:evenHBand="1" w:firstRowFirstColumn="0" w:firstRowLastColumn="0" w:lastRowFirstColumn="0" w:lastRowLastColumn="0"/>
          <w:trHeight w:val="323"/>
          <w:jc w:val="center"/>
        </w:trPr>
        <w:tc>
          <w:tcPr>
            <w:tcW w:w="1375" w:type="dxa"/>
          </w:tcPr>
          <w:p w14:paraId="09BDE107" w14:textId="77777777" w:rsidR="005264BD" w:rsidRDefault="005264BD" w:rsidP="00186130">
            <w:pPr>
              <w:pStyle w:val="TableContainer"/>
              <w:rPr>
                <w:rFonts w:eastAsia="Arial" w:hAnsi="Arial" w:cs="Arial"/>
                <w:szCs w:val="16"/>
              </w:rPr>
            </w:pPr>
            <w:r>
              <w:t>Cost</w:t>
            </w:r>
          </w:p>
        </w:tc>
        <w:tc>
          <w:tcPr>
            <w:tcW w:w="1296" w:type="dxa"/>
          </w:tcPr>
          <w:p w14:paraId="546E78D2" w14:textId="77777777" w:rsidR="005264BD" w:rsidRDefault="005264BD" w:rsidP="00186130">
            <w:pPr>
              <w:pStyle w:val="TableContainer"/>
              <w:rPr>
                <w:rFonts w:eastAsia="Arial" w:hAnsi="Arial" w:cs="Arial"/>
                <w:szCs w:val="16"/>
              </w:rPr>
            </w:pPr>
            <w:r>
              <w:t>$20,163</w:t>
            </w:r>
          </w:p>
        </w:tc>
        <w:tc>
          <w:tcPr>
            <w:tcW w:w="1296" w:type="dxa"/>
          </w:tcPr>
          <w:p w14:paraId="2D1E01BB" w14:textId="77777777" w:rsidR="005264BD" w:rsidRDefault="005264BD" w:rsidP="00186130">
            <w:pPr>
              <w:pStyle w:val="TableContainer"/>
              <w:rPr>
                <w:rFonts w:eastAsia="Arial" w:hAnsi="Arial" w:cs="Arial"/>
                <w:szCs w:val="16"/>
              </w:rPr>
            </w:pPr>
            <w:r>
              <w:t>$23,393</w:t>
            </w:r>
          </w:p>
        </w:tc>
        <w:tc>
          <w:tcPr>
            <w:tcW w:w="1296" w:type="dxa"/>
          </w:tcPr>
          <w:p w14:paraId="73353CEB" w14:textId="77777777" w:rsidR="005264BD" w:rsidRDefault="005264BD" w:rsidP="00186130">
            <w:pPr>
              <w:pStyle w:val="TableContainer"/>
              <w:rPr>
                <w:rFonts w:eastAsia="Arial" w:hAnsi="Arial" w:cs="Arial"/>
                <w:szCs w:val="16"/>
              </w:rPr>
            </w:pPr>
            <w:r>
              <w:t>$26,487</w:t>
            </w:r>
          </w:p>
        </w:tc>
        <w:tc>
          <w:tcPr>
            <w:tcW w:w="1296" w:type="dxa"/>
          </w:tcPr>
          <w:p w14:paraId="5C6F0957" w14:textId="77777777" w:rsidR="005264BD" w:rsidRDefault="005264BD" w:rsidP="00186130">
            <w:pPr>
              <w:pStyle w:val="TableContainer"/>
              <w:rPr>
                <w:rFonts w:eastAsia="Arial" w:hAnsi="Arial" w:cs="Arial"/>
                <w:szCs w:val="16"/>
              </w:rPr>
            </w:pPr>
            <w:r>
              <w:t>$28,141</w:t>
            </w:r>
          </w:p>
        </w:tc>
        <w:tc>
          <w:tcPr>
            <w:tcW w:w="1296" w:type="dxa"/>
          </w:tcPr>
          <w:p w14:paraId="2AC6461E" w14:textId="3D57DAE9" w:rsidR="005264BD" w:rsidRDefault="00AD4A41" w:rsidP="00186130">
            <w:pPr>
              <w:pStyle w:val="TableContainer"/>
              <w:rPr>
                <w:rFonts w:eastAsia="Arial" w:hAnsi="Arial" w:cs="Arial"/>
                <w:szCs w:val="16"/>
              </w:rPr>
            </w:pPr>
            <w:r w:rsidRPr="00AD4A41">
              <w:t>$35,963</w:t>
            </w:r>
          </w:p>
        </w:tc>
        <w:tc>
          <w:tcPr>
            <w:tcW w:w="1296" w:type="dxa"/>
          </w:tcPr>
          <w:p w14:paraId="137CBBE0" w14:textId="14ACD04A" w:rsidR="005264BD" w:rsidRPr="00DE5AD8" w:rsidRDefault="00BE7143" w:rsidP="00186130">
            <w:pPr>
              <w:pStyle w:val="TableContainer"/>
            </w:pPr>
            <w:r w:rsidRPr="00BE7143">
              <w:t>$43,671</w:t>
            </w:r>
          </w:p>
        </w:tc>
      </w:tr>
      <w:tr w:rsidR="005264BD" w14:paraId="32AD74C4" w14:textId="77777777" w:rsidTr="00C73698">
        <w:trPr>
          <w:trHeight w:val="310"/>
          <w:jc w:val="center"/>
        </w:trPr>
        <w:tc>
          <w:tcPr>
            <w:tcW w:w="1375" w:type="dxa"/>
          </w:tcPr>
          <w:p w14:paraId="43A7261F" w14:textId="77777777" w:rsidR="005264BD" w:rsidRDefault="005264BD" w:rsidP="00186130">
            <w:pPr>
              <w:pStyle w:val="TableContainer"/>
              <w:rPr>
                <w:rFonts w:eastAsia="Arial" w:hAnsi="Arial" w:cs="Arial"/>
                <w:szCs w:val="16"/>
              </w:rPr>
            </w:pPr>
            <w:r>
              <w:t>Percentage</w:t>
            </w:r>
          </w:p>
        </w:tc>
        <w:tc>
          <w:tcPr>
            <w:tcW w:w="1296" w:type="dxa"/>
          </w:tcPr>
          <w:p w14:paraId="7E6E57E3" w14:textId="77777777" w:rsidR="005264BD" w:rsidRDefault="005264BD" w:rsidP="00186130">
            <w:pPr>
              <w:pStyle w:val="TableContainer"/>
              <w:rPr>
                <w:rFonts w:eastAsia="Arial" w:hAnsi="Arial" w:cs="Arial"/>
                <w:szCs w:val="16"/>
              </w:rPr>
            </w:pPr>
            <w:r>
              <w:t>100.00%</w:t>
            </w:r>
          </w:p>
        </w:tc>
        <w:tc>
          <w:tcPr>
            <w:tcW w:w="1296" w:type="dxa"/>
          </w:tcPr>
          <w:p w14:paraId="6A2E9D7E" w14:textId="77777777" w:rsidR="005264BD" w:rsidRDefault="005264BD" w:rsidP="00186130">
            <w:pPr>
              <w:pStyle w:val="TableContainer"/>
              <w:rPr>
                <w:rFonts w:eastAsia="Arial" w:hAnsi="Arial" w:cs="Arial"/>
                <w:szCs w:val="16"/>
              </w:rPr>
            </w:pPr>
            <w:r>
              <w:t>100.00%</w:t>
            </w:r>
          </w:p>
        </w:tc>
        <w:tc>
          <w:tcPr>
            <w:tcW w:w="1296" w:type="dxa"/>
          </w:tcPr>
          <w:p w14:paraId="195CD8B2" w14:textId="77777777" w:rsidR="005264BD" w:rsidRDefault="005264BD" w:rsidP="00186130">
            <w:pPr>
              <w:pStyle w:val="TableContainer"/>
              <w:rPr>
                <w:rFonts w:eastAsia="Arial" w:hAnsi="Arial" w:cs="Arial"/>
                <w:szCs w:val="16"/>
              </w:rPr>
            </w:pPr>
            <w:r>
              <w:t>100.00%</w:t>
            </w:r>
          </w:p>
        </w:tc>
        <w:tc>
          <w:tcPr>
            <w:tcW w:w="1296" w:type="dxa"/>
          </w:tcPr>
          <w:p w14:paraId="19F1EA0D" w14:textId="77777777" w:rsidR="005264BD" w:rsidRDefault="005264BD" w:rsidP="00186130">
            <w:pPr>
              <w:pStyle w:val="TableContainer"/>
              <w:rPr>
                <w:rFonts w:eastAsia="Arial" w:hAnsi="Arial" w:cs="Arial"/>
                <w:szCs w:val="16"/>
              </w:rPr>
            </w:pPr>
            <w:r>
              <w:t>100.00%</w:t>
            </w:r>
          </w:p>
        </w:tc>
        <w:tc>
          <w:tcPr>
            <w:tcW w:w="1296" w:type="dxa"/>
          </w:tcPr>
          <w:p w14:paraId="70ACAFD7" w14:textId="77777777" w:rsidR="005264BD" w:rsidRDefault="005264BD" w:rsidP="00186130">
            <w:pPr>
              <w:pStyle w:val="TableContainer"/>
              <w:rPr>
                <w:rFonts w:eastAsia="Arial" w:hAnsi="Arial" w:cs="Arial"/>
                <w:szCs w:val="16"/>
              </w:rPr>
            </w:pPr>
            <w:r>
              <w:t>100.00%</w:t>
            </w:r>
          </w:p>
        </w:tc>
        <w:tc>
          <w:tcPr>
            <w:tcW w:w="1296" w:type="dxa"/>
          </w:tcPr>
          <w:p w14:paraId="2BE2B102" w14:textId="77777777" w:rsidR="005264BD" w:rsidRPr="00DE5AD8" w:rsidRDefault="005264BD" w:rsidP="00186130">
            <w:pPr>
              <w:pStyle w:val="TableContainer"/>
            </w:pPr>
            <w:r w:rsidRPr="00DE5AD8">
              <w:t>100.00%</w:t>
            </w:r>
          </w:p>
        </w:tc>
      </w:tr>
    </w:tbl>
    <w:p w14:paraId="0E677DA6" w14:textId="77777777" w:rsidR="00DE3588" w:rsidRDefault="00AD4A41" w:rsidP="0031580C">
      <w:pPr>
        <w:pStyle w:val="Note"/>
      </w:pPr>
      <w:r w:rsidRPr="00345360">
        <w:t>*Cost for FY2017 reflects corrected amount that differs from the cost in the FY2017 Fee Resource Manual.</w:t>
      </w:r>
    </w:p>
    <w:p w14:paraId="1721C8AE" w14:textId="326EC087" w:rsidR="005264BD" w:rsidRDefault="005264BD" w:rsidP="00DE3588">
      <w:pPr>
        <w:pStyle w:val="Heading3"/>
      </w:pPr>
      <w:r>
        <w:br w:type="page"/>
      </w:r>
      <w:r>
        <w:lastRenderedPageBreak/>
        <w:t>Detailed Fee Schedule</w:t>
      </w:r>
    </w:p>
    <w:p w14:paraId="7DEEB18B" w14:textId="491E1A35" w:rsidR="00CA441F" w:rsidRPr="00CA441F" w:rsidRDefault="00CA441F" w:rsidP="00E35EDF">
      <w:pPr>
        <w:pStyle w:val="Heading4"/>
      </w:pPr>
      <w:r>
        <w:t>Meat Inspection</w:t>
      </w:r>
    </w:p>
    <w:tbl>
      <w:tblPr>
        <w:tblStyle w:val="HHSTableforTextData2"/>
        <w:tblW w:w="10656" w:type="dxa"/>
        <w:tblInd w:w="0" w:type="dxa"/>
        <w:tblLayout w:type="fixed"/>
        <w:tblLook w:val="01E0" w:firstRow="1" w:lastRow="1" w:firstColumn="1" w:lastColumn="1" w:noHBand="0" w:noVBand="0"/>
      </w:tblPr>
      <w:tblGrid>
        <w:gridCol w:w="6412"/>
        <w:gridCol w:w="4244"/>
      </w:tblGrid>
      <w:tr w:rsidR="005264BD" w14:paraId="68DA2761" w14:textId="77777777" w:rsidTr="00591DE5">
        <w:trPr>
          <w:cnfStyle w:val="100000000000" w:firstRow="1" w:lastRow="0" w:firstColumn="0" w:lastColumn="0" w:oddVBand="0" w:evenVBand="0" w:oddHBand="0" w:evenHBand="0" w:firstRowFirstColumn="0" w:firstRowLastColumn="0" w:lastRowFirstColumn="0" w:lastRowLastColumn="0"/>
        </w:trPr>
        <w:tc>
          <w:tcPr>
            <w:tcW w:w="6390" w:type="dxa"/>
          </w:tcPr>
          <w:p w14:paraId="544A23E0" w14:textId="77777777" w:rsidR="005264BD" w:rsidRPr="00AA6AB5" w:rsidRDefault="005264BD" w:rsidP="00186130">
            <w:pPr>
              <w:pStyle w:val="TableContainer"/>
              <w:rPr>
                <w:rFonts w:eastAsia="Arial" w:hAnsi="Arial" w:cs="Arial"/>
              </w:rPr>
            </w:pPr>
            <w:r w:rsidRPr="00AA6AB5">
              <w:t>Type</w:t>
            </w:r>
          </w:p>
        </w:tc>
        <w:tc>
          <w:tcPr>
            <w:tcW w:w="4230" w:type="dxa"/>
          </w:tcPr>
          <w:p w14:paraId="3B4F3612" w14:textId="77777777" w:rsidR="005264BD" w:rsidRPr="00AA6AB5" w:rsidRDefault="005264BD" w:rsidP="00186130">
            <w:pPr>
              <w:pStyle w:val="TableContainer"/>
              <w:rPr>
                <w:rFonts w:eastAsia="Arial" w:hAnsi="Arial" w:cs="Arial"/>
              </w:rPr>
            </w:pPr>
            <w:r w:rsidRPr="00AA6AB5">
              <w:t>Amount</w:t>
            </w:r>
          </w:p>
        </w:tc>
      </w:tr>
      <w:tr w:rsidR="005264BD" w14:paraId="49924F62" w14:textId="77777777" w:rsidTr="00591DE5">
        <w:trPr>
          <w:trHeight w:val="144"/>
        </w:trPr>
        <w:tc>
          <w:tcPr>
            <w:tcW w:w="6390" w:type="dxa"/>
          </w:tcPr>
          <w:p w14:paraId="1425A216" w14:textId="77777777" w:rsidR="005264BD" w:rsidRPr="00AA6AB5" w:rsidRDefault="005264BD" w:rsidP="00186130">
            <w:pPr>
              <w:pStyle w:val="TableContainer"/>
            </w:pPr>
            <w:r w:rsidRPr="00AA6AB5">
              <w:t>Overtime</w:t>
            </w:r>
            <w:r w:rsidRPr="00AA6AB5">
              <w:rPr>
                <w:spacing w:val="-1"/>
              </w:rPr>
              <w:t xml:space="preserve"> and</w:t>
            </w:r>
            <w:r w:rsidRPr="00AA6AB5">
              <w:rPr>
                <w:spacing w:val="-2"/>
              </w:rPr>
              <w:t xml:space="preserve"> </w:t>
            </w:r>
            <w:r w:rsidRPr="00AA6AB5">
              <w:t>Holiday</w:t>
            </w:r>
            <w:r w:rsidRPr="00AA6AB5">
              <w:rPr>
                <w:spacing w:val="-1"/>
              </w:rPr>
              <w:t xml:space="preserve"> </w:t>
            </w:r>
            <w:r w:rsidRPr="00AA6AB5">
              <w:t>Rate</w:t>
            </w:r>
            <w:r w:rsidRPr="00AA6AB5">
              <w:rPr>
                <w:spacing w:val="-2"/>
              </w:rPr>
              <w:t xml:space="preserve"> </w:t>
            </w:r>
            <w:r w:rsidRPr="00AA6AB5">
              <w:t>for</w:t>
            </w:r>
            <w:r w:rsidRPr="00AA6AB5">
              <w:rPr>
                <w:spacing w:val="-1"/>
              </w:rPr>
              <w:t xml:space="preserve"> Inspection</w:t>
            </w:r>
            <w:r w:rsidRPr="00AA6AB5">
              <w:t xml:space="preserve"> </w:t>
            </w:r>
            <w:r w:rsidRPr="00AA6AB5">
              <w:rPr>
                <w:spacing w:val="-1"/>
              </w:rPr>
              <w:t>Services</w:t>
            </w:r>
            <w:r w:rsidRPr="00AA6AB5">
              <w:t xml:space="preserve"> Provided</w:t>
            </w:r>
            <w:r w:rsidRPr="00AA6AB5">
              <w:rPr>
                <w:spacing w:val="35"/>
              </w:rPr>
              <w:t xml:space="preserve"> </w:t>
            </w:r>
            <w:r w:rsidRPr="00AA6AB5">
              <w:t>Pursuant</w:t>
            </w:r>
            <w:r w:rsidRPr="00AA6AB5">
              <w:rPr>
                <w:spacing w:val="-1"/>
              </w:rPr>
              <w:t xml:space="preserve"> </w:t>
            </w:r>
            <w:r w:rsidRPr="00AA6AB5">
              <w:t>to</w:t>
            </w:r>
            <w:r w:rsidRPr="00AA6AB5">
              <w:rPr>
                <w:spacing w:val="-1"/>
              </w:rPr>
              <w:t xml:space="preserve"> </w:t>
            </w:r>
            <w:r w:rsidRPr="00AA6AB5">
              <w:t>Health</w:t>
            </w:r>
            <w:r w:rsidRPr="00AA6AB5">
              <w:rPr>
                <w:spacing w:val="-1"/>
              </w:rPr>
              <w:t xml:space="preserve"> </w:t>
            </w:r>
            <w:r w:rsidRPr="00AA6AB5">
              <w:t>and</w:t>
            </w:r>
            <w:r w:rsidRPr="00AA6AB5">
              <w:rPr>
                <w:spacing w:val="-1"/>
              </w:rPr>
              <w:t xml:space="preserve"> Safety</w:t>
            </w:r>
            <w:r w:rsidRPr="00AA6AB5">
              <w:rPr>
                <w:spacing w:val="1"/>
              </w:rPr>
              <w:t xml:space="preserve"> </w:t>
            </w:r>
            <w:r w:rsidRPr="00AA6AB5">
              <w:t>Code,</w:t>
            </w:r>
            <w:r w:rsidRPr="00AA6AB5">
              <w:rPr>
                <w:spacing w:val="-1"/>
              </w:rPr>
              <w:t xml:space="preserve"> Chapter 433, </w:t>
            </w:r>
            <w:r w:rsidRPr="00AA6AB5">
              <w:t>§</w:t>
            </w:r>
            <w:r w:rsidRPr="00AA6AB5">
              <w:rPr>
                <w:spacing w:val="-1"/>
              </w:rPr>
              <w:t xml:space="preserve"> 433.009</w:t>
            </w:r>
          </w:p>
        </w:tc>
        <w:tc>
          <w:tcPr>
            <w:tcW w:w="4230" w:type="dxa"/>
          </w:tcPr>
          <w:p w14:paraId="02C7E469" w14:textId="77777777" w:rsidR="005264BD" w:rsidRPr="00AA6AB5" w:rsidRDefault="005264BD" w:rsidP="00186130">
            <w:pPr>
              <w:pStyle w:val="TableContainer"/>
              <w:rPr>
                <w:rFonts w:eastAsia="Arial" w:hAnsi="Arial" w:cs="Arial"/>
              </w:rPr>
            </w:pPr>
            <w:r w:rsidRPr="00AA6AB5">
              <w:t>$29.50</w:t>
            </w:r>
            <w:r w:rsidRPr="00AA6AB5">
              <w:rPr>
                <w:spacing w:val="-1"/>
              </w:rPr>
              <w:t xml:space="preserve"> Per </w:t>
            </w:r>
            <w:r w:rsidRPr="00AA6AB5">
              <w:t>Hour</w:t>
            </w:r>
            <w:r w:rsidRPr="00AA6AB5">
              <w:rPr>
                <w:spacing w:val="-1"/>
              </w:rPr>
              <w:t xml:space="preserve"> </w:t>
            </w:r>
            <w:r w:rsidRPr="00AA6AB5">
              <w:t>Per</w:t>
            </w:r>
            <w:r w:rsidRPr="00AA6AB5">
              <w:rPr>
                <w:spacing w:val="-1"/>
              </w:rPr>
              <w:t xml:space="preserve"> Program </w:t>
            </w:r>
            <w:r w:rsidRPr="00AA6AB5">
              <w:t>Employee</w:t>
            </w:r>
          </w:p>
        </w:tc>
      </w:tr>
      <w:tr w:rsidR="005264BD" w14:paraId="04678DE0" w14:textId="77777777" w:rsidTr="00591DE5">
        <w:trPr>
          <w:cnfStyle w:val="000000010000" w:firstRow="0" w:lastRow="0" w:firstColumn="0" w:lastColumn="0" w:oddVBand="0" w:evenVBand="0" w:oddHBand="0" w:evenHBand="1" w:firstRowFirstColumn="0" w:firstRowLastColumn="0" w:lastRowFirstColumn="0" w:lastRowLastColumn="0"/>
          <w:trHeight w:val="144"/>
        </w:trPr>
        <w:tc>
          <w:tcPr>
            <w:tcW w:w="6390" w:type="dxa"/>
          </w:tcPr>
          <w:p w14:paraId="0CFC4823" w14:textId="77777777" w:rsidR="005264BD" w:rsidRPr="00AA6AB5" w:rsidRDefault="005264BD" w:rsidP="00186130">
            <w:pPr>
              <w:pStyle w:val="TableContainer"/>
            </w:pPr>
            <w:r w:rsidRPr="00AA6AB5">
              <w:t>Rate</w:t>
            </w:r>
            <w:r w:rsidRPr="00AA6AB5">
              <w:rPr>
                <w:spacing w:val="-1"/>
              </w:rPr>
              <w:t xml:space="preserve"> </w:t>
            </w:r>
            <w:r w:rsidRPr="00AA6AB5">
              <w:t>for</w:t>
            </w:r>
            <w:r w:rsidRPr="00AA6AB5">
              <w:rPr>
                <w:spacing w:val="-1"/>
              </w:rPr>
              <w:t xml:space="preserve"> Inspections </w:t>
            </w:r>
            <w:r w:rsidRPr="00AA6AB5">
              <w:t>Not</w:t>
            </w:r>
            <w:r w:rsidRPr="00AA6AB5">
              <w:rPr>
                <w:spacing w:val="-1"/>
              </w:rPr>
              <w:t xml:space="preserve"> </w:t>
            </w:r>
            <w:r w:rsidRPr="00AA6AB5">
              <w:t>Required</w:t>
            </w:r>
            <w:r w:rsidRPr="00AA6AB5">
              <w:rPr>
                <w:spacing w:val="-1"/>
              </w:rPr>
              <w:t xml:space="preserve"> </w:t>
            </w:r>
            <w:r w:rsidRPr="00AA6AB5">
              <w:t>By</w:t>
            </w:r>
            <w:r w:rsidRPr="00AA6AB5">
              <w:rPr>
                <w:spacing w:val="-1"/>
              </w:rPr>
              <w:t xml:space="preserve"> </w:t>
            </w:r>
            <w:r w:rsidRPr="00AA6AB5">
              <w:t>or</w:t>
            </w:r>
            <w:r w:rsidRPr="00AA6AB5">
              <w:rPr>
                <w:spacing w:val="-1"/>
              </w:rPr>
              <w:t xml:space="preserve"> </w:t>
            </w:r>
            <w:r w:rsidRPr="00AA6AB5">
              <w:t>Federal</w:t>
            </w:r>
            <w:r w:rsidRPr="00AA6AB5">
              <w:rPr>
                <w:spacing w:val="-1"/>
              </w:rPr>
              <w:t xml:space="preserve"> Meat </w:t>
            </w:r>
            <w:r w:rsidRPr="00AA6AB5">
              <w:t>and</w:t>
            </w:r>
            <w:r w:rsidRPr="00AA6AB5">
              <w:rPr>
                <w:spacing w:val="-1"/>
              </w:rPr>
              <w:t xml:space="preserve"> </w:t>
            </w:r>
            <w:r w:rsidRPr="00AA6AB5">
              <w:t>Poultry</w:t>
            </w:r>
            <w:r w:rsidRPr="00AA6AB5">
              <w:rPr>
                <w:spacing w:val="23"/>
              </w:rPr>
              <w:t xml:space="preserve"> </w:t>
            </w:r>
            <w:r w:rsidRPr="00AA6AB5">
              <w:rPr>
                <w:spacing w:val="-1"/>
              </w:rPr>
              <w:t xml:space="preserve">Inspection Laws </w:t>
            </w:r>
            <w:r w:rsidRPr="00AA6AB5">
              <w:t>Provided</w:t>
            </w:r>
            <w:r w:rsidRPr="00AA6AB5">
              <w:rPr>
                <w:spacing w:val="-2"/>
              </w:rPr>
              <w:t xml:space="preserve"> </w:t>
            </w:r>
            <w:r w:rsidRPr="00AA6AB5">
              <w:t>Pursuant</w:t>
            </w:r>
            <w:r w:rsidRPr="00AA6AB5">
              <w:rPr>
                <w:spacing w:val="-1"/>
              </w:rPr>
              <w:t xml:space="preserve"> </w:t>
            </w:r>
            <w:r w:rsidRPr="00AA6AB5">
              <w:t>to</w:t>
            </w:r>
            <w:r w:rsidRPr="00AA6AB5">
              <w:rPr>
                <w:spacing w:val="-1"/>
              </w:rPr>
              <w:t xml:space="preserve"> </w:t>
            </w:r>
            <w:r w:rsidRPr="00AA6AB5">
              <w:t>Health</w:t>
            </w:r>
            <w:r w:rsidRPr="00AA6AB5">
              <w:rPr>
                <w:spacing w:val="-1"/>
              </w:rPr>
              <w:t xml:space="preserve"> </w:t>
            </w:r>
            <w:r w:rsidRPr="00AA6AB5">
              <w:t>and</w:t>
            </w:r>
            <w:r w:rsidRPr="00AA6AB5">
              <w:rPr>
                <w:spacing w:val="-1"/>
              </w:rPr>
              <w:t xml:space="preserve"> Safety </w:t>
            </w:r>
            <w:r w:rsidRPr="00AA6AB5">
              <w:t>Code,</w:t>
            </w:r>
            <w:r w:rsidRPr="00AA6AB5">
              <w:rPr>
                <w:spacing w:val="31"/>
              </w:rPr>
              <w:t xml:space="preserve"> </w:t>
            </w:r>
            <w:r w:rsidRPr="00AA6AB5">
              <w:rPr>
                <w:spacing w:val="-1"/>
              </w:rPr>
              <w:t xml:space="preserve">Chapter 433, </w:t>
            </w:r>
            <w:r w:rsidRPr="00AA6AB5">
              <w:t>§</w:t>
            </w:r>
            <w:r w:rsidRPr="00AA6AB5">
              <w:rPr>
                <w:spacing w:val="-1"/>
              </w:rPr>
              <w:t xml:space="preserve"> 433.009</w:t>
            </w:r>
          </w:p>
        </w:tc>
        <w:tc>
          <w:tcPr>
            <w:tcW w:w="4230" w:type="dxa"/>
          </w:tcPr>
          <w:p w14:paraId="44296DD6" w14:textId="77777777" w:rsidR="005264BD" w:rsidRPr="00AA6AB5" w:rsidRDefault="005264BD" w:rsidP="00186130">
            <w:pPr>
              <w:pStyle w:val="TableContainer"/>
              <w:rPr>
                <w:rFonts w:eastAsia="Arial" w:hAnsi="Arial" w:cs="Arial"/>
              </w:rPr>
            </w:pPr>
            <w:r w:rsidRPr="00AA6AB5">
              <w:t>$29.50</w:t>
            </w:r>
            <w:r w:rsidRPr="00AA6AB5">
              <w:rPr>
                <w:spacing w:val="-1"/>
              </w:rPr>
              <w:t xml:space="preserve"> Per </w:t>
            </w:r>
            <w:r w:rsidRPr="00AA6AB5">
              <w:t>Hour</w:t>
            </w:r>
            <w:r w:rsidRPr="00AA6AB5">
              <w:rPr>
                <w:spacing w:val="-1"/>
              </w:rPr>
              <w:t xml:space="preserve"> </w:t>
            </w:r>
            <w:r w:rsidRPr="00AA6AB5">
              <w:t>Per</w:t>
            </w:r>
            <w:r w:rsidRPr="00AA6AB5">
              <w:rPr>
                <w:spacing w:val="-1"/>
              </w:rPr>
              <w:t xml:space="preserve"> Program </w:t>
            </w:r>
            <w:r w:rsidRPr="00AA6AB5">
              <w:t>Employee</w:t>
            </w:r>
          </w:p>
        </w:tc>
      </w:tr>
    </w:tbl>
    <w:p w14:paraId="45058CBD" w14:textId="5DDCBCFA" w:rsidR="005264BD" w:rsidRDefault="005264BD" w:rsidP="00DE3588">
      <w:pPr>
        <w:pStyle w:val="Heading2"/>
      </w:pPr>
      <w:r>
        <w:br w:type="page"/>
      </w:r>
      <w:bookmarkStart w:id="29" w:name="_Toc533831"/>
      <w:r>
        <w:lastRenderedPageBreak/>
        <w:t>Milk Industry Products</w:t>
      </w:r>
      <w:bookmarkEnd w:id="29"/>
    </w:p>
    <w:tbl>
      <w:tblPr>
        <w:tblStyle w:val="TableGrid"/>
        <w:tblW w:w="10656" w:type="dxa"/>
        <w:tblLayout w:type="fixed"/>
        <w:tblLook w:val="01E0" w:firstRow="1" w:lastRow="1" w:firstColumn="1" w:lastColumn="1" w:noHBand="0" w:noVBand="0"/>
      </w:tblPr>
      <w:tblGrid>
        <w:gridCol w:w="2494"/>
        <w:gridCol w:w="8162"/>
      </w:tblGrid>
      <w:tr w:rsidR="005264BD" w14:paraId="4841284E" w14:textId="77777777" w:rsidTr="00796B8F">
        <w:tc>
          <w:tcPr>
            <w:tcW w:w="2448" w:type="dxa"/>
          </w:tcPr>
          <w:p w14:paraId="00F519E4" w14:textId="77777777" w:rsidR="005264BD" w:rsidRDefault="005264BD" w:rsidP="00186130">
            <w:pPr>
              <w:pStyle w:val="TableContainer"/>
              <w:rPr>
                <w:rFonts w:eastAsia="Arial" w:hAnsi="Arial" w:cs="Arial"/>
              </w:rPr>
            </w:pPr>
            <w:r>
              <w:t>Date of Origin:</w:t>
            </w:r>
          </w:p>
        </w:tc>
        <w:tc>
          <w:tcPr>
            <w:tcW w:w="8011" w:type="dxa"/>
          </w:tcPr>
          <w:p w14:paraId="55EEE12C" w14:textId="77777777" w:rsidR="005264BD" w:rsidRDefault="005264BD" w:rsidP="00186130">
            <w:pPr>
              <w:pStyle w:val="TableContainer"/>
              <w:rPr>
                <w:rFonts w:eastAsia="Arial" w:hAnsi="Arial" w:cs="Arial"/>
              </w:rPr>
            </w:pPr>
            <w:r>
              <w:t>1979</w:t>
            </w:r>
            <w:r>
              <w:rPr>
                <w:spacing w:val="-2"/>
              </w:rPr>
              <w:t xml:space="preserve"> </w:t>
            </w:r>
            <w:r>
              <w:t>by S.B. 315, 66</w:t>
            </w:r>
            <w:proofErr w:type="spellStart"/>
            <w:r>
              <w:rPr>
                <w:position w:val="7"/>
                <w:sz w:val="13"/>
              </w:rPr>
              <w:t>th</w:t>
            </w:r>
            <w:proofErr w:type="spellEnd"/>
            <w:r>
              <w:rPr>
                <w:spacing w:val="19"/>
                <w:position w:val="7"/>
                <w:sz w:val="13"/>
              </w:rPr>
              <w:t xml:space="preserve"> </w:t>
            </w:r>
            <w:r>
              <w:t>Leg.</w:t>
            </w:r>
          </w:p>
        </w:tc>
      </w:tr>
      <w:tr w:rsidR="005264BD" w14:paraId="71170559" w14:textId="77777777" w:rsidTr="00796B8F">
        <w:tc>
          <w:tcPr>
            <w:tcW w:w="2448" w:type="dxa"/>
          </w:tcPr>
          <w:p w14:paraId="06B41D0B" w14:textId="77777777" w:rsidR="005264BD" w:rsidRDefault="005264BD" w:rsidP="00186130">
            <w:pPr>
              <w:pStyle w:val="TableContainer"/>
              <w:rPr>
                <w:rFonts w:eastAsia="Arial" w:hAnsi="Arial" w:cs="Arial"/>
              </w:rPr>
            </w:pPr>
            <w:r>
              <w:t>Statutory Authority:</w:t>
            </w:r>
          </w:p>
        </w:tc>
        <w:tc>
          <w:tcPr>
            <w:tcW w:w="8011" w:type="dxa"/>
          </w:tcPr>
          <w:p w14:paraId="46CAE744" w14:textId="38D6C36F" w:rsidR="005264BD" w:rsidRDefault="005264BD" w:rsidP="00186130">
            <w:pPr>
              <w:pStyle w:val="TableContainer"/>
            </w:pPr>
            <w:r>
              <w:t>H&amp;SC §§ 12.0111, 435.009 (Fees)</w:t>
            </w:r>
          </w:p>
        </w:tc>
      </w:tr>
      <w:tr w:rsidR="005264BD" w14:paraId="18EE99F9" w14:textId="77777777" w:rsidTr="00796B8F">
        <w:tc>
          <w:tcPr>
            <w:tcW w:w="2448" w:type="dxa"/>
          </w:tcPr>
          <w:p w14:paraId="1B352BE2" w14:textId="77777777" w:rsidR="005264BD" w:rsidRDefault="005264BD" w:rsidP="00186130">
            <w:pPr>
              <w:pStyle w:val="TableContainer"/>
              <w:rPr>
                <w:rFonts w:eastAsia="Arial" w:hAnsi="Arial" w:cs="Arial"/>
              </w:rPr>
            </w:pPr>
            <w:r>
              <w:t>Texas Administrative</w:t>
            </w:r>
            <w:r>
              <w:rPr>
                <w:spacing w:val="25"/>
              </w:rPr>
              <w:t xml:space="preserve"> </w:t>
            </w:r>
            <w:r>
              <w:t>Code Reference:</w:t>
            </w:r>
          </w:p>
        </w:tc>
        <w:tc>
          <w:tcPr>
            <w:tcW w:w="8011" w:type="dxa"/>
          </w:tcPr>
          <w:p w14:paraId="61E13D03" w14:textId="69D1B7E8" w:rsidR="005264BD" w:rsidRDefault="005264BD" w:rsidP="00186130">
            <w:pPr>
              <w:pStyle w:val="TableContainer"/>
            </w:pPr>
            <w:r>
              <w:t>25 T.A.C. § 217.91 (Fees)</w:t>
            </w:r>
          </w:p>
        </w:tc>
      </w:tr>
      <w:tr w:rsidR="005264BD" w14:paraId="2C842AC8" w14:textId="77777777" w:rsidTr="00796B8F">
        <w:tc>
          <w:tcPr>
            <w:tcW w:w="2448" w:type="dxa"/>
          </w:tcPr>
          <w:p w14:paraId="14959EEE" w14:textId="77777777" w:rsidR="005264BD" w:rsidRDefault="005264BD" w:rsidP="00186130">
            <w:pPr>
              <w:pStyle w:val="TableContainer"/>
              <w:rPr>
                <w:rFonts w:eastAsia="Arial" w:hAnsi="Arial" w:cs="Arial"/>
              </w:rPr>
            </w:pPr>
            <w:r>
              <w:t>Fee Set By:</w:t>
            </w:r>
          </w:p>
        </w:tc>
        <w:tc>
          <w:tcPr>
            <w:tcW w:w="8011" w:type="dxa"/>
          </w:tcPr>
          <w:p w14:paraId="4AFED026" w14:textId="77777777" w:rsidR="005264BD" w:rsidRDefault="005264BD" w:rsidP="00186130">
            <w:pPr>
              <w:pStyle w:val="TableContainer"/>
              <w:rPr>
                <w:rFonts w:eastAsia="Arial" w:hAnsi="Arial" w:cs="Arial"/>
              </w:rPr>
            </w:pPr>
            <w:r>
              <w:t>Statute and Rule</w:t>
            </w:r>
          </w:p>
        </w:tc>
      </w:tr>
      <w:tr w:rsidR="005264BD" w14:paraId="0990F6C9" w14:textId="77777777" w:rsidTr="00796B8F">
        <w:tc>
          <w:tcPr>
            <w:tcW w:w="2448" w:type="dxa"/>
          </w:tcPr>
          <w:p w14:paraId="656A007D" w14:textId="77777777" w:rsidR="005264BD" w:rsidRDefault="005264BD" w:rsidP="00186130">
            <w:pPr>
              <w:pStyle w:val="TableContainer"/>
              <w:rPr>
                <w:rFonts w:eastAsia="Arial" w:hAnsi="Arial" w:cs="Arial"/>
              </w:rPr>
            </w:pPr>
            <w:r>
              <w:t>Fee Capped:</w:t>
            </w:r>
          </w:p>
        </w:tc>
        <w:tc>
          <w:tcPr>
            <w:tcW w:w="8011" w:type="dxa"/>
          </w:tcPr>
          <w:p w14:paraId="2EA1A057" w14:textId="77777777" w:rsidR="005264BD" w:rsidRDefault="005264BD" w:rsidP="00186130">
            <w:pPr>
              <w:pStyle w:val="TableContainer"/>
              <w:rPr>
                <w:rFonts w:eastAsia="Arial" w:hAnsi="Arial" w:cs="Arial"/>
              </w:rPr>
            </w:pPr>
            <w:r>
              <w:t>Yes</w:t>
            </w:r>
          </w:p>
        </w:tc>
      </w:tr>
      <w:tr w:rsidR="005264BD" w14:paraId="52486A8F" w14:textId="77777777" w:rsidTr="00796B8F">
        <w:tc>
          <w:tcPr>
            <w:tcW w:w="2448" w:type="dxa"/>
          </w:tcPr>
          <w:p w14:paraId="195833F2" w14:textId="77777777" w:rsidR="005264BD" w:rsidRDefault="005264BD" w:rsidP="00186130">
            <w:pPr>
              <w:pStyle w:val="TableContainer"/>
              <w:rPr>
                <w:rFonts w:eastAsia="Arial" w:hAnsi="Arial" w:cs="Arial"/>
              </w:rPr>
            </w:pPr>
            <w:r>
              <w:t>Description:</w:t>
            </w:r>
          </w:p>
        </w:tc>
        <w:tc>
          <w:tcPr>
            <w:tcW w:w="8011" w:type="dxa"/>
          </w:tcPr>
          <w:p w14:paraId="67CD83DC" w14:textId="68C6CEA1" w:rsidR="005264BD" w:rsidRDefault="005264BD" w:rsidP="00186130">
            <w:pPr>
              <w:pStyle w:val="TableContainer"/>
              <w:rPr>
                <w:rFonts w:eastAsia="Arial" w:hAnsi="Arial" w:cs="Arial"/>
              </w:rPr>
            </w:pPr>
            <w:r>
              <w:t>Permit</w:t>
            </w:r>
            <w:r>
              <w:rPr>
                <w:spacing w:val="-3"/>
              </w:rPr>
              <w:t xml:space="preserve"> </w:t>
            </w:r>
            <w:r>
              <w:t>fees</w:t>
            </w:r>
            <w:r>
              <w:rPr>
                <w:spacing w:val="-4"/>
              </w:rPr>
              <w:t xml:space="preserve"> </w:t>
            </w:r>
            <w:r>
              <w:t>shall</w:t>
            </w:r>
            <w:r>
              <w:rPr>
                <w:spacing w:val="-3"/>
              </w:rPr>
              <w:t xml:space="preserve"> </w:t>
            </w:r>
            <w:r>
              <w:t>be</w:t>
            </w:r>
            <w:r>
              <w:rPr>
                <w:spacing w:val="-3"/>
              </w:rPr>
              <w:t xml:space="preserve"> </w:t>
            </w:r>
            <w:r>
              <w:t>levied</w:t>
            </w:r>
            <w:r>
              <w:rPr>
                <w:spacing w:val="-4"/>
              </w:rPr>
              <w:t xml:space="preserve"> </w:t>
            </w:r>
            <w:r>
              <w:t>on</w:t>
            </w:r>
            <w:r>
              <w:rPr>
                <w:spacing w:val="-3"/>
              </w:rPr>
              <w:t xml:space="preserve"> </w:t>
            </w:r>
            <w:r>
              <w:t>persons</w:t>
            </w:r>
            <w:r>
              <w:rPr>
                <w:spacing w:val="-3"/>
              </w:rPr>
              <w:t xml:space="preserve"> </w:t>
            </w:r>
            <w:r>
              <w:t>engaging</w:t>
            </w:r>
            <w:r>
              <w:rPr>
                <w:spacing w:val="-3"/>
              </w:rPr>
              <w:t xml:space="preserve"> </w:t>
            </w:r>
            <w:r>
              <w:t>in</w:t>
            </w:r>
            <w:r>
              <w:rPr>
                <w:spacing w:val="-2"/>
              </w:rPr>
              <w:t xml:space="preserve"> </w:t>
            </w:r>
            <w:r>
              <w:t>the</w:t>
            </w:r>
            <w:r>
              <w:rPr>
                <w:spacing w:val="-3"/>
              </w:rPr>
              <w:t xml:space="preserve"> </w:t>
            </w:r>
            <w:r>
              <w:t>movement,</w:t>
            </w:r>
            <w:r>
              <w:rPr>
                <w:spacing w:val="-3"/>
              </w:rPr>
              <w:t xml:space="preserve"> </w:t>
            </w:r>
            <w:r>
              <w:t>distribution,</w:t>
            </w:r>
            <w:r>
              <w:rPr>
                <w:spacing w:val="-3"/>
              </w:rPr>
              <w:t xml:space="preserve"> </w:t>
            </w:r>
            <w:r>
              <w:t>or</w:t>
            </w:r>
            <w:r>
              <w:rPr>
                <w:spacing w:val="-3"/>
              </w:rPr>
              <w:t xml:space="preserve"> </w:t>
            </w:r>
            <w:r>
              <w:t>sale</w:t>
            </w:r>
            <w:r>
              <w:rPr>
                <w:spacing w:val="-3"/>
              </w:rPr>
              <w:t xml:space="preserve"> </w:t>
            </w:r>
            <w:r>
              <w:t>of</w:t>
            </w:r>
            <w:r>
              <w:rPr>
                <w:spacing w:val="53"/>
              </w:rPr>
              <w:t xml:space="preserve"> </w:t>
            </w:r>
            <w:r>
              <w:t>milk or milk produ</w:t>
            </w:r>
            <w:r w:rsidR="007C62EF">
              <w:t>cts.</w:t>
            </w:r>
          </w:p>
        </w:tc>
      </w:tr>
      <w:tr w:rsidR="005264BD" w14:paraId="508C7BC1" w14:textId="77777777" w:rsidTr="00796B8F">
        <w:tc>
          <w:tcPr>
            <w:tcW w:w="2448" w:type="dxa"/>
          </w:tcPr>
          <w:p w14:paraId="3F2CCF69" w14:textId="77777777" w:rsidR="005264BD" w:rsidRDefault="005264BD" w:rsidP="00186130">
            <w:pPr>
              <w:pStyle w:val="TableContainer"/>
              <w:rPr>
                <w:rFonts w:eastAsia="Arial" w:hAnsi="Arial" w:cs="Arial"/>
              </w:rPr>
            </w:pPr>
            <w:r>
              <w:t>Note:</w:t>
            </w:r>
          </w:p>
        </w:tc>
        <w:tc>
          <w:tcPr>
            <w:tcW w:w="8011" w:type="dxa"/>
          </w:tcPr>
          <w:p w14:paraId="351DB25B" w14:textId="77777777" w:rsidR="005264BD" w:rsidRDefault="005264BD" w:rsidP="00186130">
            <w:pPr>
              <w:pStyle w:val="TableContainer"/>
              <w:rPr>
                <w:rFonts w:eastAsia="Arial" w:hAnsi="Arial" w:cs="Arial"/>
              </w:rPr>
            </w:pPr>
            <w:r>
              <w:t>Amended</w:t>
            </w:r>
            <w:r>
              <w:rPr>
                <w:spacing w:val="-2"/>
              </w:rPr>
              <w:t xml:space="preserve"> </w:t>
            </w:r>
            <w:r>
              <w:t>by Acts 1997, H.B. 1875, 75</w:t>
            </w:r>
            <w:proofErr w:type="spellStart"/>
            <w:r>
              <w:rPr>
                <w:position w:val="7"/>
                <w:sz w:val="13"/>
              </w:rPr>
              <w:t>th</w:t>
            </w:r>
            <w:proofErr w:type="spellEnd"/>
            <w:r>
              <w:rPr>
                <w:spacing w:val="19"/>
                <w:position w:val="7"/>
                <w:sz w:val="13"/>
              </w:rPr>
              <w:t xml:space="preserve"> </w:t>
            </w:r>
            <w:r>
              <w:t>Leg., R.S. S.B. 1714, 80th</w:t>
            </w:r>
            <w:r>
              <w:rPr>
                <w:spacing w:val="-2"/>
              </w:rPr>
              <w:t xml:space="preserve"> </w:t>
            </w:r>
            <w:r>
              <w:t>Leg., R.S. (2007);</w:t>
            </w:r>
          </w:p>
          <w:p w14:paraId="4F502446" w14:textId="77777777" w:rsidR="005264BD" w:rsidRDefault="005264BD" w:rsidP="00186130">
            <w:pPr>
              <w:pStyle w:val="TableContainer"/>
              <w:rPr>
                <w:rFonts w:eastAsia="Arial" w:hAnsi="Arial" w:cs="Arial"/>
              </w:rPr>
            </w:pPr>
            <w:r>
              <w:t>Amended by Acts 2015, 84th Leg., R.S., Ch. 1</w:t>
            </w:r>
            <w:r>
              <w:rPr>
                <w:spacing w:val="1"/>
              </w:rPr>
              <w:t xml:space="preserve"> </w:t>
            </w:r>
            <w:r>
              <w:t>(S.B. 219), Sec. 5.287, eff. April 2, 2015.</w:t>
            </w:r>
          </w:p>
        </w:tc>
      </w:tr>
      <w:tr w:rsidR="005264BD" w14:paraId="1779BA36" w14:textId="77777777" w:rsidTr="00796B8F">
        <w:tc>
          <w:tcPr>
            <w:tcW w:w="2448" w:type="dxa"/>
          </w:tcPr>
          <w:p w14:paraId="6544B6FE" w14:textId="77777777" w:rsidR="005264BD" w:rsidRDefault="005264BD" w:rsidP="00186130">
            <w:pPr>
              <w:pStyle w:val="TableContainer"/>
              <w:rPr>
                <w:rFonts w:eastAsia="Arial" w:hAnsi="Arial" w:cs="Arial"/>
              </w:rPr>
            </w:pPr>
            <w:r>
              <w:t>Date Due:</w:t>
            </w:r>
          </w:p>
        </w:tc>
        <w:tc>
          <w:tcPr>
            <w:tcW w:w="8011" w:type="dxa"/>
          </w:tcPr>
          <w:p w14:paraId="182D288F" w14:textId="5C8DAA8B" w:rsidR="005264BD" w:rsidRDefault="005264BD" w:rsidP="00186130">
            <w:pPr>
              <w:pStyle w:val="TableContainer"/>
              <w:rPr>
                <w:rFonts w:eastAsia="Arial" w:hAnsi="Arial" w:cs="Arial"/>
              </w:rPr>
            </w:pPr>
            <w:r>
              <w:t>At</w:t>
            </w:r>
            <w:r>
              <w:rPr>
                <w:spacing w:val="-4"/>
              </w:rPr>
              <w:t xml:space="preserve"> </w:t>
            </w:r>
            <w:r>
              <w:t>time</w:t>
            </w:r>
            <w:r>
              <w:rPr>
                <w:spacing w:val="-3"/>
              </w:rPr>
              <w:t xml:space="preserve"> </w:t>
            </w:r>
            <w:r>
              <w:t>of</w:t>
            </w:r>
            <w:r>
              <w:rPr>
                <w:spacing w:val="-4"/>
              </w:rPr>
              <w:t xml:space="preserve"> </w:t>
            </w:r>
            <w:r>
              <w:t>application</w:t>
            </w:r>
            <w:r>
              <w:rPr>
                <w:spacing w:val="-4"/>
              </w:rPr>
              <w:t xml:space="preserve"> </w:t>
            </w:r>
            <w:r>
              <w:t>or</w:t>
            </w:r>
            <w:r>
              <w:rPr>
                <w:spacing w:val="-4"/>
              </w:rPr>
              <w:t xml:space="preserve"> </w:t>
            </w:r>
            <w:r>
              <w:t>annual</w:t>
            </w:r>
            <w:r>
              <w:rPr>
                <w:spacing w:val="-4"/>
              </w:rPr>
              <w:t xml:space="preserve"> </w:t>
            </w:r>
            <w:r>
              <w:t>renewal</w:t>
            </w:r>
            <w:r>
              <w:rPr>
                <w:spacing w:val="-4"/>
              </w:rPr>
              <w:t xml:space="preserve"> </w:t>
            </w:r>
            <w:r>
              <w:t>(on</w:t>
            </w:r>
            <w:r>
              <w:rPr>
                <w:spacing w:val="-4"/>
              </w:rPr>
              <w:t xml:space="preserve"> </w:t>
            </w:r>
            <w:r>
              <w:t>or</w:t>
            </w:r>
            <w:r>
              <w:rPr>
                <w:spacing w:val="-4"/>
              </w:rPr>
              <w:t xml:space="preserve"> </w:t>
            </w:r>
            <w:r>
              <w:t>before</w:t>
            </w:r>
            <w:r>
              <w:rPr>
                <w:spacing w:val="-4"/>
              </w:rPr>
              <w:t xml:space="preserve"> </w:t>
            </w:r>
            <w:r>
              <w:t>September</w:t>
            </w:r>
            <w:r>
              <w:rPr>
                <w:spacing w:val="-4"/>
              </w:rPr>
              <w:t xml:space="preserve"> </w:t>
            </w:r>
            <w:r>
              <w:t>1).</w:t>
            </w:r>
            <w:r>
              <w:rPr>
                <w:spacing w:val="-4"/>
              </w:rPr>
              <w:t xml:space="preserve"> </w:t>
            </w:r>
            <w:r>
              <w:t>Monthly</w:t>
            </w:r>
            <w:r>
              <w:rPr>
                <w:spacing w:val="-4"/>
              </w:rPr>
              <w:t xml:space="preserve"> </w:t>
            </w:r>
            <w:r>
              <w:t>fees</w:t>
            </w:r>
            <w:r>
              <w:rPr>
                <w:spacing w:val="-4"/>
              </w:rPr>
              <w:t xml:space="preserve"> </w:t>
            </w:r>
            <w:r>
              <w:t>based</w:t>
            </w:r>
            <w:r w:rsidR="007C62EF" w:rsidRPr="00253DD3">
              <w:t xml:space="preserve"> </w:t>
            </w:r>
            <w:r>
              <w:t>on</w:t>
            </w:r>
            <w:r>
              <w:rPr>
                <w:spacing w:val="-5"/>
              </w:rPr>
              <w:t xml:space="preserve"> </w:t>
            </w:r>
            <w:r>
              <w:t>volume</w:t>
            </w:r>
            <w:r>
              <w:rPr>
                <w:spacing w:val="-5"/>
              </w:rPr>
              <w:t xml:space="preserve"> </w:t>
            </w:r>
            <w:r>
              <w:t>of</w:t>
            </w:r>
            <w:r>
              <w:rPr>
                <w:spacing w:val="-7"/>
              </w:rPr>
              <w:t xml:space="preserve"> </w:t>
            </w:r>
            <w:r>
              <w:t>product</w:t>
            </w:r>
            <w:r>
              <w:rPr>
                <w:spacing w:val="-5"/>
              </w:rPr>
              <w:t xml:space="preserve"> </w:t>
            </w:r>
            <w:r>
              <w:t>produced.</w:t>
            </w:r>
            <w:r>
              <w:rPr>
                <w:spacing w:val="-5"/>
              </w:rPr>
              <w:t xml:space="preserve"> </w:t>
            </w:r>
            <w:r>
              <w:t>Fees</w:t>
            </w:r>
            <w:r>
              <w:rPr>
                <w:spacing w:val="-5"/>
              </w:rPr>
              <w:t xml:space="preserve"> </w:t>
            </w:r>
            <w:r>
              <w:t>may</w:t>
            </w:r>
            <w:r>
              <w:rPr>
                <w:spacing w:val="-5"/>
              </w:rPr>
              <w:t xml:space="preserve"> </w:t>
            </w:r>
            <w:r>
              <w:t>be</w:t>
            </w:r>
            <w:r>
              <w:rPr>
                <w:spacing w:val="-5"/>
              </w:rPr>
              <w:t xml:space="preserve"> </w:t>
            </w:r>
            <w:r>
              <w:t>assessed</w:t>
            </w:r>
            <w:r>
              <w:rPr>
                <w:spacing w:val="-5"/>
              </w:rPr>
              <w:t xml:space="preserve"> </w:t>
            </w:r>
            <w:r>
              <w:t>monthly,</w:t>
            </w:r>
            <w:r>
              <w:rPr>
                <w:spacing w:val="-5"/>
              </w:rPr>
              <w:t xml:space="preserve"> </w:t>
            </w:r>
            <w:r>
              <w:t>quarterly,</w:t>
            </w:r>
            <w:r>
              <w:rPr>
                <w:spacing w:val="-5"/>
              </w:rPr>
              <w:t xml:space="preserve"> </w:t>
            </w:r>
            <w:r>
              <w:t>semi-annual,</w:t>
            </w:r>
            <w:r w:rsidR="007C62EF" w:rsidRPr="00253DD3">
              <w:t xml:space="preserve"> </w:t>
            </w:r>
            <w:r>
              <w:t>or annual basis.</w:t>
            </w:r>
          </w:p>
        </w:tc>
      </w:tr>
      <w:tr w:rsidR="005264BD" w14:paraId="7B87E025" w14:textId="77777777" w:rsidTr="00796B8F">
        <w:tc>
          <w:tcPr>
            <w:tcW w:w="2448" w:type="dxa"/>
          </w:tcPr>
          <w:p w14:paraId="33E96F4D" w14:textId="77777777" w:rsidR="005264BD" w:rsidRDefault="005264BD" w:rsidP="00186130">
            <w:pPr>
              <w:pStyle w:val="TableContainer"/>
              <w:rPr>
                <w:rFonts w:eastAsia="Arial" w:hAnsi="Arial" w:cs="Arial"/>
              </w:rPr>
            </w:pPr>
            <w:r>
              <w:t>Deposited To:</w:t>
            </w:r>
          </w:p>
        </w:tc>
        <w:tc>
          <w:tcPr>
            <w:tcW w:w="8011" w:type="dxa"/>
          </w:tcPr>
          <w:p w14:paraId="1D5FB3F8" w14:textId="77777777" w:rsidR="005264BD" w:rsidRDefault="005264BD" w:rsidP="00186130">
            <w:pPr>
              <w:pStyle w:val="TableContainer"/>
              <w:rPr>
                <w:rFonts w:eastAsia="Arial" w:hAnsi="Arial" w:cs="Arial"/>
              </w:rPr>
            </w:pPr>
            <w:r>
              <w:t>General Revenue Fund No. 0001, Revenue</w:t>
            </w:r>
            <w:r>
              <w:rPr>
                <w:spacing w:val="-2"/>
              </w:rPr>
              <w:t xml:space="preserve"> </w:t>
            </w:r>
            <w:r>
              <w:t>Code 340000.</w:t>
            </w:r>
          </w:p>
        </w:tc>
      </w:tr>
    </w:tbl>
    <w:p w14:paraId="26AEEE58" w14:textId="0224CB86" w:rsidR="005264BD" w:rsidRDefault="0024707C" w:rsidP="00E35EDF">
      <w:pPr>
        <w:pStyle w:val="BodyText"/>
        <w:rPr>
          <w:noProof/>
        </w:rPr>
      </w:pPr>
      <w:r>
        <w:rPr>
          <w:noProof/>
        </w:rPr>
        <w:drawing>
          <wp:anchor distT="0" distB="0" distL="114300" distR="114300" simplePos="0" relativeHeight="251694080" behindDoc="0" locked="0" layoutInCell="1" allowOverlap="1" wp14:anchorId="033844CB" wp14:editId="599E6F08">
            <wp:simplePos x="0" y="0"/>
            <wp:positionH relativeFrom="column">
              <wp:align>center</wp:align>
            </wp:positionH>
            <wp:positionV relativeFrom="paragraph">
              <wp:posOffset>73025</wp:posOffset>
            </wp:positionV>
            <wp:extent cx="6080760" cy="2258568"/>
            <wp:effectExtent l="0" t="0" r="0" b="8890"/>
            <wp:wrapTopAndBottom/>
            <wp:docPr id="32" name="Picture 32" descr="Graph showing revenue and costs for Milk Industry Products Licensure from FY2013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46"/>
        <w:gridCol w:w="1423"/>
        <w:gridCol w:w="1423"/>
        <w:gridCol w:w="1422"/>
        <w:gridCol w:w="1422"/>
        <w:gridCol w:w="1422"/>
        <w:gridCol w:w="1422"/>
      </w:tblGrid>
      <w:tr w:rsidR="005264BD" w14:paraId="785D2CD6" w14:textId="77777777" w:rsidTr="0023716F">
        <w:trPr>
          <w:cnfStyle w:val="100000000000" w:firstRow="1" w:lastRow="0" w:firstColumn="0" w:lastColumn="0" w:oddVBand="0" w:evenVBand="0" w:oddHBand="0" w:evenHBand="0" w:firstRowFirstColumn="0" w:firstRowLastColumn="0" w:lastRowFirstColumn="0" w:lastRowLastColumn="0"/>
          <w:trHeight w:val="311"/>
          <w:jc w:val="center"/>
        </w:trPr>
        <w:tc>
          <w:tcPr>
            <w:tcW w:w="1408" w:type="dxa"/>
          </w:tcPr>
          <w:p w14:paraId="1FFA6609" w14:textId="77777777" w:rsidR="005264BD" w:rsidRDefault="005264BD" w:rsidP="00186130">
            <w:pPr>
              <w:pStyle w:val="TableContainer"/>
              <w:rPr>
                <w:rFonts w:eastAsia="Arial" w:hAnsi="Arial" w:cs="Arial"/>
                <w:szCs w:val="16"/>
              </w:rPr>
            </w:pPr>
            <w:r>
              <w:t>Fiscal</w:t>
            </w:r>
            <w:r>
              <w:rPr>
                <w:spacing w:val="-8"/>
              </w:rPr>
              <w:t xml:space="preserve"> </w:t>
            </w:r>
            <w:r>
              <w:t>Year</w:t>
            </w:r>
          </w:p>
        </w:tc>
        <w:tc>
          <w:tcPr>
            <w:tcW w:w="1296" w:type="dxa"/>
          </w:tcPr>
          <w:p w14:paraId="6429265B" w14:textId="77777777" w:rsidR="005264BD" w:rsidRDefault="005264BD" w:rsidP="00186130">
            <w:pPr>
              <w:pStyle w:val="TableContainer"/>
              <w:rPr>
                <w:rFonts w:eastAsia="Arial" w:hAnsi="Arial" w:cs="Arial"/>
                <w:szCs w:val="16"/>
              </w:rPr>
            </w:pPr>
            <w:r>
              <w:t>FY2013</w:t>
            </w:r>
          </w:p>
        </w:tc>
        <w:tc>
          <w:tcPr>
            <w:tcW w:w="1296" w:type="dxa"/>
          </w:tcPr>
          <w:p w14:paraId="19B16F04" w14:textId="77777777" w:rsidR="005264BD" w:rsidRDefault="005264BD" w:rsidP="00186130">
            <w:pPr>
              <w:pStyle w:val="TableContainer"/>
              <w:rPr>
                <w:rFonts w:eastAsia="Arial" w:hAnsi="Arial" w:cs="Arial"/>
                <w:szCs w:val="16"/>
              </w:rPr>
            </w:pPr>
            <w:r>
              <w:t>FY2014</w:t>
            </w:r>
          </w:p>
        </w:tc>
        <w:tc>
          <w:tcPr>
            <w:tcW w:w="1296" w:type="dxa"/>
          </w:tcPr>
          <w:p w14:paraId="46FCACE4" w14:textId="77777777" w:rsidR="005264BD" w:rsidRDefault="005264BD" w:rsidP="00186130">
            <w:pPr>
              <w:pStyle w:val="TableContainer"/>
              <w:rPr>
                <w:rFonts w:eastAsia="Arial" w:hAnsi="Arial" w:cs="Arial"/>
                <w:szCs w:val="16"/>
              </w:rPr>
            </w:pPr>
            <w:r>
              <w:t>FY2015</w:t>
            </w:r>
          </w:p>
        </w:tc>
        <w:tc>
          <w:tcPr>
            <w:tcW w:w="1296" w:type="dxa"/>
          </w:tcPr>
          <w:p w14:paraId="668188C2" w14:textId="77777777" w:rsidR="005264BD" w:rsidRDefault="005264BD" w:rsidP="00186130">
            <w:pPr>
              <w:pStyle w:val="TableContainer"/>
              <w:rPr>
                <w:rFonts w:eastAsia="Arial" w:hAnsi="Arial" w:cs="Arial"/>
                <w:szCs w:val="16"/>
              </w:rPr>
            </w:pPr>
            <w:r>
              <w:t>FY2016</w:t>
            </w:r>
          </w:p>
        </w:tc>
        <w:tc>
          <w:tcPr>
            <w:tcW w:w="1296" w:type="dxa"/>
          </w:tcPr>
          <w:p w14:paraId="126863D4" w14:textId="77777777" w:rsidR="005264BD" w:rsidRDefault="005264BD" w:rsidP="00186130">
            <w:pPr>
              <w:pStyle w:val="TableContainer"/>
              <w:rPr>
                <w:rFonts w:eastAsia="Arial" w:hAnsi="Arial" w:cs="Arial"/>
                <w:szCs w:val="16"/>
              </w:rPr>
            </w:pPr>
            <w:r>
              <w:t>FY2017</w:t>
            </w:r>
          </w:p>
        </w:tc>
        <w:tc>
          <w:tcPr>
            <w:tcW w:w="1296" w:type="dxa"/>
          </w:tcPr>
          <w:p w14:paraId="49CA7E54" w14:textId="77777777" w:rsidR="005264BD" w:rsidRDefault="005264BD" w:rsidP="00186130">
            <w:pPr>
              <w:pStyle w:val="TableContainer"/>
              <w:rPr>
                <w:rFonts w:eastAsia="Arial" w:hAnsi="Arial" w:cs="Arial"/>
                <w:szCs w:val="16"/>
              </w:rPr>
            </w:pPr>
            <w:r>
              <w:t>FY2018</w:t>
            </w:r>
          </w:p>
        </w:tc>
      </w:tr>
      <w:tr w:rsidR="005264BD" w14:paraId="1974CBB1" w14:textId="77777777" w:rsidTr="0023716F">
        <w:trPr>
          <w:trHeight w:val="311"/>
          <w:jc w:val="center"/>
        </w:trPr>
        <w:tc>
          <w:tcPr>
            <w:tcW w:w="1408" w:type="dxa"/>
          </w:tcPr>
          <w:p w14:paraId="298E0328" w14:textId="77777777" w:rsidR="005264BD" w:rsidRDefault="005264BD" w:rsidP="00186130">
            <w:pPr>
              <w:pStyle w:val="TableContainer"/>
              <w:rPr>
                <w:rFonts w:eastAsia="Arial" w:hAnsi="Arial" w:cs="Arial"/>
                <w:szCs w:val="16"/>
              </w:rPr>
            </w:pPr>
            <w:r>
              <w:t>Revenue</w:t>
            </w:r>
          </w:p>
        </w:tc>
        <w:tc>
          <w:tcPr>
            <w:tcW w:w="1296" w:type="dxa"/>
          </w:tcPr>
          <w:p w14:paraId="481BE149" w14:textId="77777777" w:rsidR="005264BD" w:rsidRDefault="005264BD" w:rsidP="00186130">
            <w:pPr>
              <w:pStyle w:val="TableContainer"/>
              <w:rPr>
                <w:rFonts w:eastAsia="Arial" w:hAnsi="Arial" w:cs="Arial"/>
                <w:szCs w:val="16"/>
              </w:rPr>
            </w:pPr>
            <w:r>
              <w:t>$2,188,377</w:t>
            </w:r>
          </w:p>
        </w:tc>
        <w:tc>
          <w:tcPr>
            <w:tcW w:w="1296" w:type="dxa"/>
          </w:tcPr>
          <w:p w14:paraId="709E797F" w14:textId="77777777" w:rsidR="005264BD" w:rsidRDefault="005264BD" w:rsidP="00186130">
            <w:pPr>
              <w:pStyle w:val="TableContainer"/>
              <w:rPr>
                <w:rFonts w:eastAsia="Arial" w:hAnsi="Arial" w:cs="Arial"/>
                <w:szCs w:val="16"/>
              </w:rPr>
            </w:pPr>
            <w:r>
              <w:t>$2,240,373</w:t>
            </w:r>
          </w:p>
        </w:tc>
        <w:tc>
          <w:tcPr>
            <w:tcW w:w="1296" w:type="dxa"/>
          </w:tcPr>
          <w:p w14:paraId="0AA7DE06" w14:textId="77777777" w:rsidR="005264BD" w:rsidRDefault="005264BD" w:rsidP="00186130">
            <w:pPr>
              <w:pStyle w:val="TableContainer"/>
              <w:rPr>
                <w:rFonts w:eastAsia="Arial" w:hAnsi="Arial" w:cs="Arial"/>
                <w:szCs w:val="16"/>
              </w:rPr>
            </w:pPr>
            <w:r>
              <w:t>$2,179,994</w:t>
            </w:r>
          </w:p>
        </w:tc>
        <w:tc>
          <w:tcPr>
            <w:tcW w:w="1296" w:type="dxa"/>
          </w:tcPr>
          <w:p w14:paraId="64FD3A69" w14:textId="77777777" w:rsidR="005264BD" w:rsidRDefault="005264BD" w:rsidP="00186130">
            <w:pPr>
              <w:pStyle w:val="TableContainer"/>
              <w:rPr>
                <w:rFonts w:eastAsia="Arial" w:hAnsi="Arial" w:cs="Arial"/>
                <w:szCs w:val="16"/>
              </w:rPr>
            </w:pPr>
            <w:r>
              <w:t>$2,221,885</w:t>
            </w:r>
          </w:p>
        </w:tc>
        <w:tc>
          <w:tcPr>
            <w:tcW w:w="1296" w:type="dxa"/>
          </w:tcPr>
          <w:p w14:paraId="61B6AAC1" w14:textId="77777777" w:rsidR="005264BD" w:rsidRDefault="005264BD" w:rsidP="00186130">
            <w:pPr>
              <w:pStyle w:val="TableContainer"/>
              <w:rPr>
                <w:rFonts w:eastAsia="Arial" w:hAnsi="Arial" w:cs="Arial"/>
                <w:szCs w:val="16"/>
              </w:rPr>
            </w:pPr>
            <w:r>
              <w:t>$2,248,210</w:t>
            </w:r>
          </w:p>
        </w:tc>
        <w:tc>
          <w:tcPr>
            <w:tcW w:w="1296" w:type="dxa"/>
          </w:tcPr>
          <w:p w14:paraId="37C19B6F" w14:textId="77777777" w:rsidR="005264BD" w:rsidRDefault="005264BD" w:rsidP="00186130">
            <w:pPr>
              <w:pStyle w:val="TableContainer"/>
              <w:rPr>
                <w:rFonts w:eastAsia="Arial" w:hAnsi="Arial" w:cs="Arial"/>
                <w:szCs w:val="16"/>
              </w:rPr>
            </w:pPr>
            <w:r w:rsidRPr="005C3842">
              <w:t>$2,269,623</w:t>
            </w:r>
          </w:p>
        </w:tc>
      </w:tr>
      <w:tr w:rsidR="005264BD" w14:paraId="413ECD72" w14:textId="77777777" w:rsidTr="0023716F">
        <w:trPr>
          <w:cnfStyle w:val="000000010000" w:firstRow="0" w:lastRow="0" w:firstColumn="0" w:lastColumn="0" w:oddVBand="0" w:evenVBand="0" w:oddHBand="0" w:evenHBand="1" w:firstRowFirstColumn="0" w:firstRowLastColumn="0" w:lastRowFirstColumn="0" w:lastRowLastColumn="0"/>
          <w:trHeight w:val="324"/>
          <w:jc w:val="center"/>
        </w:trPr>
        <w:tc>
          <w:tcPr>
            <w:tcW w:w="1408" w:type="dxa"/>
          </w:tcPr>
          <w:p w14:paraId="30B6FB07" w14:textId="77777777" w:rsidR="005264BD" w:rsidRDefault="005264BD" w:rsidP="00186130">
            <w:pPr>
              <w:pStyle w:val="TableContainer"/>
              <w:rPr>
                <w:rFonts w:eastAsia="Arial" w:hAnsi="Arial" w:cs="Arial"/>
                <w:szCs w:val="16"/>
              </w:rPr>
            </w:pPr>
            <w:r>
              <w:t>Cost</w:t>
            </w:r>
          </w:p>
        </w:tc>
        <w:tc>
          <w:tcPr>
            <w:tcW w:w="1296" w:type="dxa"/>
          </w:tcPr>
          <w:p w14:paraId="76C8F815" w14:textId="77777777" w:rsidR="005264BD" w:rsidRDefault="005264BD" w:rsidP="00186130">
            <w:pPr>
              <w:pStyle w:val="TableContainer"/>
              <w:rPr>
                <w:rFonts w:eastAsia="Arial" w:hAnsi="Arial" w:cs="Arial"/>
                <w:szCs w:val="16"/>
              </w:rPr>
            </w:pPr>
            <w:r>
              <w:t>$2,222,351</w:t>
            </w:r>
          </w:p>
        </w:tc>
        <w:tc>
          <w:tcPr>
            <w:tcW w:w="1296" w:type="dxa"/>
          </w:tcPr>
          <w:p w14:paraId="16E234D8" w14:textId="77777777" w:rsidR="005264BD" w:rsidRDefault="005264BD" w:rsidP="00186130">
            <w:pPr>
              <w:pStyle w:val="TableContainer"/>
              <w:rPr>
                <w:rFonts w:eastAsia="Arial" w:hAnsi="Arial" w:cs="Arial"/>
                <w:szCs w:val="16"/>
              </w:rPr>
            </w:pPr>
            <w:r>
              <w:t>$2,347,980</w:t>
            </w:r>
          </w:p>
        </w:tc>
        <w:tc>
          <w:tcPr>
            <w:tcW w:w="1296" w:type="dxa"/>
          </w:tcPr>
          <w:p w14:paraId="7F11F5A4" w14:textId="77777777" w:rsidR="005264BD" w:rsidRDefault="005264BD" w:rsidP="00186130">
            <w:pPr>
              <w:pStyle w:val="TableContainer"/>
              <w:rPr>
                <w:rFonts w:eastAsia="Arial" w:hAnsi="Arial" w:cs="Arial"/>
                <w:szCs w:val="16"/>
              </w:rPr>
            </w:pPr>
            <w:r>
              <w:t>$2,371,345</w:t>
            </w:r>
          </w:p>
        </w:tc>
        <w:tc>
          <w:tcPr>
            <w:tcW w:w="1296" w:type="dxa"/>
          </w:tcPr>
          <w:p w14:paraId="6F09971A" w14:textId="77777777" w:rsidR="005264BD" w:rsidRDefault="005264BD" w:rsidP="00186130">
            <w:pPr>
              <w:pStyle w:val="TableContainer"/>
              <w:rPr>
                <w:rFonts w:eastAsia="Arial" w:hAnsi="Arial" w:cs="Arial"/>
                <w:szCs w:val="16"/>
              </w:rPr>
            </w:pPr>
            <w:r>
              <w:t>$2,356,206</w:t>
            </w:r>
          </w:p>
        </w:tc>
        <w:tc>
          <w:tcPr>
            <w:tcW w:w="1296" w:type="dxa"/>
          </w:tcPr>
          <w:p w14:paraId="5DF6AA78" w14:textId="7FF28949" w:rsidR="005264BD" w:rsidRDefault="005234A6" w:rsidP="00186130">
            <w:pPr>
              <w:pStyle w:val="TableContainer"/>
              <w:rPr>
                <w:rFonts w:eastAsia="Arial" w:hAnsi="Arial" w:cs="Arial"/>
                <w:szCs w:val="16"/>
              </w:rPr>
            </w:pPr>
            <w:r w:rsidRPr="005234A6">
              <w:t>$2,553,098</w:t>
            </w:r>
          </w:p>
        </w:tc>
        <w:tc>
          <w:tcPr>
            <w:tcW w:w="1296" w:type="dxa"/>
          </w:tcPr>
          <w:p w14:paraId="5AF69855" w14:textId="2D9356CA" w:rsidR="005264BD" w:rsidRDefault="0060100D" w:rsidP="00186130">
            <w:pPr>
              <w:pStyle w:val="TableContainer"/>
              <w:rPr>
                <w:rFonts w:eastAsia="Arial" w:hAnsi="Arial" w:cs="Arial"/>
                <w:szCs w:val="16"/>
              </w:rPr>
            </w:pPr>
            <w:r w:rsidRPr="0060100D">
              <w:t>$2,440,917</w:t>
            </w:r>
          </w:p>
        </w:tc>
      </w:tr>
      <w:tr w:rsidR="005264BD" w14:paraId="06AFEB28" w14:textId="77777777" w:rsidTr="0023716F">
        <w:trPr>
          <w:trHeight w:val="311"/>
          <w:jc w:val="center"/>
        </w:trPr>
        <w:tc>
          <w:tcPr>
            <w:tcW w:w="1408" w:type="dxa"/>
          </w:tcPr>
          <w:p w14:paraId="215C5CB7" w14:textId="77777777" w:rsidR="005264BD" w:rsidRDefault="005264BD" w:rsidP="00186130">
            <w:pPr>
              <w:pStyle w:val="TableContainer"/>
              <w:rPr>
                <w:rFonts w:eastAsia="Arial" w:hAnsi="Arial" w:cs="Arial"/>
                <w:szCs w:val="16"/>
              </w:rPr>
            </w:pPr>
            <w:r>
              <w:t>Percentage</w:t>
            </w:r>
          </w:p>
        </w:tc>
        <w:tc>
          <w:tcPr>
            <w:tcW w:w="1296" w:type="dxa"/>
          </w:tcPr>
          <w:p w14:paraId="6F5DAB33" w14:textId="77777777" w:rsidR="005264BD" w:rsidRDefault="005264BD" w:rsidP="00186130">
            <w:pPr>
              <w:pStyle w:val="TableContainer"/>
              <w:rPr>
                <w:rFonts w:eastAsia="Arial" w:hAnsi="Arial" w:cs="Arial"/>
                <w:szCs w:val="16"/>
              </w:rPr>
            </w:pPr>
            <w:r>
              <w:t>98.47%</w:t>
            </w:r>
          </w:p>
        </w:tc>
        <w:tc>
          <w:tcPr>
            <w:tcW w:w="1296" w:type="dxa"/>
          </w:tcPr>
          <w:p w14:paraId="777DB1BE" w14:textId="77777777" w:rsidR="005264BD" w:rsidRDefault="005264BD" w:rsidP="00186130">
            <w:pPr>
              <w:pStyle w:val="TableContainer"/>
              <w:rPr>
                <w:rFonts w:eastAsia="Arial" w:hAnsi="Arial" w:cs="Arial"/>
                <w:szCs w:val="16"/>
              </w:rPr>
            </w:pPr>
            <w:r>
              <w:t>95.42%</w:t>
            </w:r>
          </w:p>
        </w:tc>
        <w:tc>
          <w:tcPr>
            <w:tcW w:w="1296" w:type="dxa"/>
          </w:tcPr>
          <w:p w14:paraId="2C18CDB8" w14:textId="77777777" w:rsidR="005264BD" w:rsidRDefault="005264BD" w:rsidP="00186130">
            <w:pPr>
              <w:pStyle w:val="TableContainer"/>
              <w:rPr>
                <w:rFonts w:eastAsia="Arial" w:hAnsi="Arial" w:cs="Arial"/>
                <w:szCs w:val="16"/>
              </w:rPr>
            </w:pPr>
            <w:r>
              <w:t>91.93%</w:t>
            </w:r>
          </w:p>
        </w:tc>
        <w:tc>
          <w:tcPr>
            <w:tcW w:w="1296" w:type="dxa"/>
          </w:tcPr>
          <w:p w14:paraId="4E98E3E2" w14:textId="77777777" w:rsidR="005264BD" w:rsidRDefault="005264BD" w:rsidP="00186130">
            <w:pPr>
              <w:pStyle w:val="TableContainer"/>
              <w:rPr>
                <w:rFonts w:eastAsia="Arial" w:hAnsi="Arial" w:cs="Arial"/>
                <w:szCs w:val="16"/>
              </w:rPr>
            </w:pPr>
            <w:r>
              <w:t>94.30%</w:t>
            </w:r>
          </w:p>
        </w:tc>
        <w:tc>
          <w:tcPr>
            <w:tcW w:w="1296" w:type="dxa"/>
          </w:tcPr>
          <w:p w14:paraId="5A6B3F59" w14:textId="6D5B9408" w:rsidR="005264BD" w:rsidRDefault="00BE6069" w:rsidP="00186130">
            <w:pPr>
              <w:pStyle w:val="TableContainer"/>
              <w:rPr>
                <w:rFonts w:eastAsia="Arial" w:hAnsi="Arial" w:cs="Arial"/>
                <w:szCs w:val="16"/>
              </w:rPr>
            </w:pPr>
            <w:r w:rsidRPr="00BE6069">
              <w:t>88.06%</w:t>
            </w:r>
          </w:p>
        </w:tc>
        <w:tc>
          <w:tcPr>
            <w:tcW w:w="1296" w:type="dxa"/>
          </w:tcPr>
          <w:p w14:paraId="5F6A28E6" w14:textId="684B8C89" w:rsidR="005264BD" w:rsidRDefault="0060100D" w:rsidP="00186130">
            <w:pPr>
              <w:pStyle w:val="TableContainer"/>
              <w:rPr>
                <w:rFonts w:eastAsia="Arial" w:hAnsi="Arial" w:cs="Arial"/>
                <w:szCs w:val="16"/>
              </w:rPr>
            </w:pPr>
            <w:r w:rsidRPr="0060100D">
              <w:t>92.98%</w:t>
            </w:r>
          </w:p>
        </w:tc>
      </w:tr>
    </w:tbl>
    <w:p w14:paraId="25DD0AB7" w14:textId="0B390221" w:rsidR="005264BD" w:rsidRDefault="005264BD" w:rsidP="0031580C">
      <w:pPr>
        <w:pStyle w:val="Note"/>
      </w:pPr>
      <w:r w:rsidRPr="00AF2D98">
        <w:t>*Cost</w:t>
      </w:r>
      <w:r w:rsidRPr="00AF2D98">
        <w:rPr>
          <w:spacing w:val="-3"/>
        </w:rPr>
        <w:t xml:space="preserve"> </w:t>
      </w:r>
      <w:r w:rsidRPr="00AF2D98">
        <w:t>for</w:t>
      </w:r>
      <w:r w:rsidRPr="00AF2D98">
        <w:rPr>
          <w:spacing w:val="-4"/>
        </w:rPr>
        <w:t xml:space="preserve"> </w:t>
      </w:r>
      <w:r w:rsidR="007E38F0">
        <w:rPr>
          <w:spacing w:val="-4"/>
        </w:rPr>
        <w:t>FY</w:t>
      </w:r>
      <w:r w:rsidRPr="00AF2D98">
        <w:t>2015</w:t>
      </w:r>
      <w:r w:rsidRPr="00AF2D98">
        <w:rPr>
          <w:spacing w:val="-4"/>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rsidRPr="00AF2D98">
        <w:t>cost</w:t>
      </w:r>
      <w:r w:rsidRPr="00AF2D98">
        <w:rPr>
          <w:spacing w:val="-4"/>
        </w:rPr>
        <w:t xml:space="preserve"> </w:t>
      </w:r>
      <w:r w:rsidRPr="00AF2D98">
        <w:t>in</w:t>
      </w:r>
      <w:r w:rsidRPr="00AF2D98">
        <w:rPr>
          <w:spacing w:val="-5"/>
        </w:rPr>
        <w:t xml:space="preserve"> </w:t>
      </w:r>
      <w:r w:rsidRPr="00AF2D98">
        <w:t>the</w:t>
      </w:r>
      <w:r w:rsidRPr="00AF2D98">
        <w:rPr>
          <w:spacing w:val="-4"/>
        </w:rPr>
        <w:t xml:space="preserve"> </w:t>
      </w:r>
      <w:r w:rsidRPr="00AF2D98">
        <w:t>FY2015</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3BC19D60" w14:textId="77777777" w:rsidR="005234A6" w:rsidRPr="00C52909" w:rsidRDefault="005234A6" w:rsidP="0031580C">
      <w:pPr>
        <w:pStyle w:val="Note"/>
      </w:pPr>
      <w:r w:rsidRPr="000E50C5">
        <w:t>**</w:t>
      </w:r>
      <w:r>
        <w:t>Cost</w:t>
      </w:r>
      <w:r w:rsidRPr="000E50C5">
        <w:t xml:space="preserve"> for FY2017</w:t>
      </w:r>
      <w:r>
        <w:rPr>
          <w:b/>
          <w:bCs/>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t xml:space="preserve">cost </w:t>
      </w:r>
      <w:r w:rsidRPr="00AF2D98">
        <w:t>in</w:t>
      </w:r>
      <w:r w:rsidRPr="00AF2D98">
        <w:rPr>
          <w:spacing w:val="-5"/>
        </w:rPr>
        <w:t xml:space="preserve"> </w:t>
      </w:r>
      <w:r w:rsidRPr="00AF2D98">
        <w:t>the</w:t>
      </w:r>
      <w:r w:rsidRPr="00AF2D98">
        <w:rPr>
          <w:spacing w:val="-4"/>
        </w:rPr>
        <w:t xml:space="preserve"> </w:t>
      </w:r>
      <w:r w:rsidRPr="00AF2D98">
        <w:t>FY201</w:t>
      </w:r>
      <w:r>
        <w:t>7</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5063CF9B" w14:textId="3AE299B8" w:rsidR="005264BD" w:rsidRDefault="005264BD" w:rsidP="00DE3588">
      <w:pPr>
        <w:pStyle w:val="Heading3"/>
      </w:pPr>
      <w:r>
        <w:br w:type="page"/>
      </w:r>
      <w:r>
        <w:lastRenderedPageBreak/>
        <w:t>Detailed Fee Schedule</w:t>
      </w:r>
    </w:p>
    <w:p w14:paraId="5B955BBA" w14:textId="0BECD2AE" w:rsidR="005D41A4" w:rsidRDefault="005D41A4" w:rsidP="00E35EDF">
      <w:pPr>
        <w:pStyle w:val="Heading4"/>
      </w:pPr>
      <w:r w:rsidRPr="00C61D45">
        <w:t>Milk Industry Products</w:t>
      </w:r>
    </w:p>
    <w:p w14:paraId="1630FCF8" w14:textId="70656EF6" w:rsidR="007C3D97" w:rsidRPr="007C3D97" w:rsidRDefault="007C3D97" w:rsidP="00E35EDF">
      <w:pPr>
        <w:pStyle w:val="Heading5"/>
      </w:pPr>
      <w:r w:rsidRPr="00C61D45">
        <w:t>Milk Processing Plant</w:t>
      </w:r>
    </w:p>
    <w:tbl>
      <w:tblPr>
        <w:tblStyle w:val="HHSTableforTextData2"/>
        <w:tblW w:w="10656" w:type="dxa"/>
        <w:tblInd w:w="0" w:type="dxa"/>
        <w:tblLayout w:type="fixed"/>
        <w:tblLook w:val="01E0" w:firstRow="1" w:lastRow="1" w:firstColumn="1" w:lastColumn="1" w:noHBand="0" w:noVBand="0"/>
      </w:tblPr>
      <w:tblGrid>
        <w:gridCol w:w="6587"/>
        <w:gridCol w:w="2082"/>
        <w:gridCol w:w="1987"/>
      </w:tblGrid>
      <w:tr w:rsidR="005264BD" w:rsidRPr="00C61D45" w14:paraId="36575FBB" w14:textId="77777777" w:rsidTr="008B6B3C">
        <w:trPr>
          <w:cnfStyle w:val="100000000000" w:firstRow="1" w:lastRow="0" w:firstColumn="0" w:lastColumn="0" w:oddVBand="0" w:evenVBand="0" w:oddHBand="0" w:evenHBand="0" w:firstRowFirstColumn="0" w:firstRowLastColumn="0" w:lastRowFirstColumn="0" w:lastRowLastColumn="0"/>
        </w:trPr>
        <w:tc>
          <w:tcPr>
            <w:tcW w:w="6565" w:type="dxa"/>
          </w:tcPr>
          <w:p w14:paraId="6DA2BFA9" w14:textId="77777777" w:rsidR="005264BD" w:rsidRPr="00C61D45" w:rsidRDefault="005264BD" w:rsidP="00186130">
            <w:pPr>
              <w:pStyle w:val="TableContainer"/>
              <w:rPr>
                <w:rFonts w:eastAsia="Arial" w:hAnsi="Arial" w:cs="Arial"/>
              </w:rPr>
            </w:pPr>
            <w:r w:rsidRPr="00C61D45">
              <w:t>Type</w:t>
            </w:r>
          </w:p>
        </w:tc>
        <w:tc>
          <w:tcPr>
            <w:tcW w:w="2075" w:type="dxa"/>
          </w:tcPr>
          <w:p w14:paraId="179FBAB8" w14:textId="77777777" w:rsidR="005264BD" w:rsidRPr="00C61D45" w:rsidRDefault="005264BD" w:rsidP="00186130">
            <w:pPr>
              <w:pStyle w:val="TableContainer"/>
              <w:rPr>
                <w:rFonts w:eastAsia="Arial" w:hAnsi="Arial" w:cs="Arial"/>
              </w:rPr>
            </w:pPr>
            <w:r w:rsidRPr="00C61D45">
              <w:t>Amount</w:t>
            </w:r>
          </w:p>
        </w:tc>
        <w:tc>
          <w:tcPr>
            <w:tcW w:w="1980" w:type="dxa"/>
          </w:tcPr>
          <w:p w14:paraId="65CAF64A" w14:textId="77777777" w:rsidR="005264BD" w:rsidRPr="00C61D45" w:rsidRDefault="005264BD" w:rsidP="00186130">
            <w:pPr>
              <w:pStyle w:val="TableContainer"/>
              <w:rPr>
                <w:rFonts w:eastAsia="Arial" w:hAnsi="Arial" w:cs="Arial"/>
              </w:rPr>
            </w:pPr>
            <w:r w:rsidRPr="00C61D45">
              <w:t>Period</w:t>
            </w:r>
          </w:p>
        </w:tc>
      </w:tr>
      <w:tr w:rsidR="005264BD" w:rsidRPr="00C61D45" w14:paraId="0A86FB80" w14:textId="77777777" w:rsidTr="008B6B3C">
        <w:trPr>
          <w:trHeight w:val="144"/>
        </w:trPr>
        <w:tc>
          <w:tcPr>
            <w:tcW w:w="6565" w:type="dxa"/>
          </w:tcPr>
          <w:p w14:paraId="51006385" w14:textId="77777777" w:rsidR="005264BD" w:rsidRPr="00C61D45" w:rsidRDefault="005264BD" w:rsidP="00186130">
            <w:pPr>
              <w:pStyle w:val="TableContainer"/>
              <w:rPr>
                <w:rFonts w:eastAsia="Arial" w:hAnsi="Arial" w:cs="Arial"/>
              </w:rPr>
            </w:pPr>
            <w:r w:rsidRPr="00C61D45">
              <w:t>New (Initial) Milk Processing Plant Fee</w:t>
            </w:r>
          </w:p>
        </w:tc>
        <w:tc>
          <w:tcPr>
            <w:tcW w:w="2075" w:type="dxa"/>
          </w:tcPr>
          <w:p w14:paraId="16F6D650" w14:textId="77777777" w:rsidR="005264BD" w:rsidRPr="00C61D45" w:rsidRDefault="005264BD" w:rsidP="00186130">
            <w:pPr>
              <w:pStyle w:val="TableContainer"/>
              <w:rPr>
                <w:rFonts w:eastAsia="Arial" w:hAnsi="Arial" w:cs="Arial"/>
              </w:rPr>
            </w:pPr>
            <w:r w:rsidRPr="00C61D45">
              <w:t>$800</w:t>
            </w:r>
          </w:p>
        </w:tc>
        <w:tc>
          <w:tcPr>
            <w:tcW w:w="1980" w:type="dxa"/>
          </w:tcPr>
          <w:p w14:paraId="16886B3F" w14:textId="77777777" w:rsidR="005264BD" w:rsidRPr="00C61D45" w:rsidRDefault="005264BD" w:rsidP="00186130">
            <w:pPr>
              <w:pStyle w:val="TableContainer"/>
              <w:rPr>
                <w:rFonts w:eastAsia="Arial" w:hAnsi="Arial" w:cs="Arial"/>
              </w:rPr>
            </w:pPr>
            <w:r w:rsidRPr="00C61D45">
              <w:t>Two Years</w:t>
            </w:r>
          </w:p>
        </w:tc>
      </w:tr>
      <w:tr w:rsidR="005264BD" w:rsidRPr="00C61D45" w14:paraId="251022E2"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776B0608" w14:textId="77777777" w:rsidR="005264BD" w:rsidRPr="00C61D45" w:rsidRDefault="005264BD" w:rsidP="00186130">
            <w:pPr>
              <w:pStyle w:val="TableContainer"/>
              <w:rPr>
                <w:rFonts w:eastAsia="Arial" w:hAnsi="Arial" w:cs="Arial"/>
              </w:rPr>
            </w:pPr>
            <w:r w:rsidRPr="00C61D45">
              <w:t>New (Initial) Pro-Rated Milk Processing Plant Fee</w:t>
            </w:r>
          </w:p>
        </w:tc>
        <w:tc>
          <w:tcPr>
            <w:tcW w:w="2075" w:type="dxa"/>
          </w:tcPr>
          <w:p w14:paraId="5FD36B5F" w14:textId="77777777" w:rsidR="005264BD" w:rsidRPr="00C61D45" w:rsidRDefault="005264BD" w:rsidP="00186130">
            <w:pPr>
              <w:pStyle w:val="TableContainer"/>
              <w:rPr>
                <w:rFonts w:eastAsia="Arial" w:hAnsi="Arial" w:cs="Arial"/>
              </w:rPr>
            </w:pPr>
            <w:r w:rsidRPr="00C61D45">
              <w:t>$600</w:t>
            </w:r>
          </w:p>
        </w:tc>
        <w:tc>
          <w:tcPr>
            <w:tcW w:w="1980" w:type="dxa"/>
          </w:tcPr>
          <w:p w14:paraId="4CCB0F20" w14:textId="77777777" w:rsidR="005264BD" w:rsidRPr="00C61D45" w:rsidRDefault="005264BD" w:rsidP="00186130">
            <w:pPr>
              <w:pStyle w:val="TableContainer"/>
              <w:rPr>
                <w:rFonts w:eastAsia="Arial" w:hAnsi="Arial" w:cs="Arial"/>
              </w:rPr>
            </w:pPr>
            <w:r w:rsidRPr="00C61D45">
              <w:t>One Year</w:t>
            </w:r>
          </w:p>
        </w:tc>
      </w:tr>
      <w:tr w:rsidR="005264BD" w:rsidRPr="00C61D45" w14:paraId="68051923" w14:textId="77777777" w:rsidTr="008B6B3C">
        <w:trPr>
          <w:trHeight w:val="144"/>
        </w:trPr>
        <w:tc>
          <w:tcPr>
            <w:tcW w:w="6565" w:type="dxa"/>
          </w:tcPr>
          <w:p w14:paraId="7716ECEC" w14:textId="77777777" w:rsidR="005264BD" w:rsidRPr="00C61D45" w:rsidRDefault="005264BD" w:rsidP="00186130">
            <w:pPr>
              <w:pStyle w:val="TableContainer"/>
              <w:rPr>
                <w:rFonts w:eastAsia="Arial" w:hAnsi="Arial" w:cs="Arial"/>
              </w:rPr>
            </w:pPr>
            <w:r w:rsidRPr="00C61D45">
              <w:t>Amended License Fee</w:t>
            </w:r>
          </w:p>
        </w:tc>
        <w:tc>
          <w:tcPr>
            <w:tcW w:w="2075" w:type="dxa"/>
          </w:tcPr>
          <w:p w14:paraId="458C1C1C" w14:textId="77777777" w:rsidR="005264BD" w:rsidRPr="00C61D45" w:rsidRDefault="005264BD" w:rsidP="00186130">
            <w:pPr>
              <w:pStyle w:val="TableContainer"/>
              <w:rPr>
                <w:rFonts w:eastAsia="Arial" w:hAnsi="Arial" w:cs="Arial"/>
              </w:rPr>
            </w:pPr>
            <w:r w:rsidRPr="00C61D45">
              <w:t>$400</w:t>
            </w:r>
          </w:p>
        </w:tc>
        <w:tc>
          <w:tcPr>
            <w:tcW w:w="1980" w:type="dxa"/>
          </w:tcPr>
          <w:p w14:paraId="2B1F3A1C" w14:textId="77777777" w:rsidR="005264BD" w:rsidRPr="00C61D45" w:rsidRDefault="005264BD" w:rsidP="00186130">
            <w:pPr>
              <w:pStyle w:val="TableContainer"/>
              <w:rPr>
                <w:rFonts w:eastAsia="Arial" w:hAnsi="Arial" w:cs="Arial"/>
              </w:rPr>
            </w:pPr>
            <w:r w:rsidRPr="00C61D45">
              <w:t>Per Occurrence</w:t>
            </w:r>
          </w:p>
        </w:tc>
      </w:tr>
      <w:tr w:rsidR="005264BD" w:rsidRPr="00C61D45" w14:paraId="769E5529"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26A2532B" w14:textId="77777777" w:rsidR="005264BD" w:rsidRPr="00C61D45" w:rsidRDefault="005264BD" w:rsidP="00186130">
            <w:pPr>
              <w:pStyle w:val="TableContainer"/>
              <w:rPr>
                <w:rFonts w:eastAsia="Arial" w:hAnsi="Arial" w:cs="Arial"/>
              </w:rPr>
            </w:pPr>
            <w:r w:rsidRPr="00C61D45">
              <w:t>Renewal Milk Processing Plant Fee</w:t>
            </w:r>
          </w:p>
        </w:tc>
        <w:tc>
          <w:tcPr>
            <w:tcW w:w="2075" w:type="dxa"/>
          </w:tcPr>
          <w:p w14:paraId="3C5D7156" w14:textId="77777777" w:rsidR="005264BD" w:rsidRPr="00C61D45" w:rsidRDefault="005264BD" w:rsidP="00186130">
            <w:pPr>
              <w:pStyle w:val="TableContainer"/>
              <w:rPr>
                <w:rFonts w:eastAsia="Arial" w:hAnsi="Arial" w:cs="Arial"/>
              </w:rPr>
            </w:pPr>
            <w:r w:rsidRPr="00C61D45">
              <w:t>$800</w:t>
            </w:r>
          </w:p>
        </w:tc>
        <w:tc>
          <w:tcPr>
            <w:tcW w:w="1980" w:type="dxa"/>
          </w:tcPr>
          <w:p w14:paraId="67D1CC7A" w14:textId="77777777" w:rsidR="005264BD" w:rsidRPr="00C61D45" w:rsidRDefault="005264BD" w:rsidP="00186130">
            <w:pPr>
              <w:pStyle w:val="TableContainer"/>
              <w:rPr>
                <w:rFonts w:eastAsia="Arial" w:hAnsi="Arial" w:cs="Arial"/>
              </w:rPr>
            </w:pPr>
            <w:r w:rsidRPr="00C61D45">
              <w:t>Two Years</w:t>
            </w:r>
          </w:p>
        </w:tc>
      </w:tr>
    </w:tbl>
    <w:p w14:paraId="47AD5AD9" w14:textId="0D83716A" w:rsidR="007C3D97" w:rsidRDefault="007C3D97" w:rsidP="00E35EDF">
      <w:pPr>
        <w:pStyle w:val="Heading5"/>
      </w:pPr>
      <w:r w:rsidRPr="00C61D45">
        <w:t>Producer Dairy Farm</w:t>
      </w:r>
    </w:p>
    <w:tbl>
      <w:tblPr>
        <w:tblStyle w:val="HHSTableforTextData2"/>
        <w:tblW w:w="10656" w:type="dxa"/>
        <w:tblInd w:w="0" w:type="dxa"/>
        <w:tblLayout w:type="fixed"/>
        <w:tblLook w:val="01E0" w:firstRow="1" w:lastRow="1" w:firstColumn="1" w:lastColumn="1" w:noHBand="0" w:noVBand="0"/>
      </w:tblPr>
      <w:tblGrid>
        <w:gridCol w:w="6587"/>
        <w:gridCol w:w="2082"/>
        <w:gridCol w:w="1987"/>
      </w:tblGrid>
      <w:tr w:rsidR="00B420C2" w:rsidRPr="00C61D45" w14:paraId="1709A4E0" w14:textId="77777777" w:rsidTr="008B6B3C">
        <w:trPr>
          <w:cnfStyle w:val="100000000000" w:firstRow="1" w:lastRow="0" w:firstColumn="0" w:lastColumn="0" w:oddVBand="0" w:evenVBand="0" w:oddHBand="0" w:evenHBand="0" w:firstRowFirstColumn="0" w:firstRowLastColumn="0" w:lastRowFirstColumn="0" w:lastRowLastColumn="0"/>
        </w:trPr>
        <w:tc>
          <w:tcPr>
            <w:tcW w:w="6565" w:type="dxa"/>
          </w:tcPr>
          <w:p w14:paraId="1A4FE378" w14:textId="77777777" w:rsidR="00B420C2" w:rsidRPr="00C61D45" w:rsidRDefault="00B420C2" w:rsidP="00186130">
            <w:pPr>
              <w:pStyle w:val="TableContainer"/>
            </w:pPr>
            <w:r w:rsidRPr="00C61D45">
              <w:t>Type</w:t>
            </w:r>
          </w:p>
        </w:tc>
        <w:tc>
          <w:tcPr>
            <w:tcW w:w="2075" w:type="dxa"/>
          </w:tcPr>
          <w:p w14:paraId="05D62E64" w14:textId="77777777" w:rsidR="00B420C2" w:rsidRPr="00C61D45" w:rsidRDefault="00B420C2" w:rsidP="00186130">
            <w:pPr>
              <w:pStyle w:val="TableContainer"/>
            </w:pPr>
            <w:r w:rsidRPr="00C61D45">
              <w:t>Amount</w:t>
            </w:r>
          </w:p>
        </w:tc>
        <w:tc>
          <w:tcPr>
            <w:tcW w:w="1980" w:type="dxa"/>
          </w:tcPr>
          <w:p w14:paraId="04BE63DC" w14:textId="77777777" w:rsidR="00B420C2" w:rsidRPr="00C61D45" w:rsidRDefault="00B420C2" w:rsidP="00186130">
            <w:pPr>
              <w:pStyle w:val="TableContainer"/>
            </w:pPr>
            <w:r w:rsidRPr="00C61D45">
              <w:t>Period</w:t>
            </w:r>
          </w:p>
        </w:tc>
      </w:tr>
      <w:tr w:rsidR="00B420C2" w:rsidRPr="00C61D45" w14:paraId="3A04B126" w14:textId="77777777" w:rsidTr="008B6B3C">
        <w:trPr>
          <w:trHeight w:val="144"/>
        </w:trPr>
        <w:tc>
          <w:tcPr>
            <w:tcW w:w="6565" w:type="dxa"/>
          </w:tcPr>
          <w:p w14:paraId="6806D075" w14:textId="77777777" w:rsidR="00B420C2" w:rsidRPr="00C61D45" w:rsidRDefault="00B420C2" w:rsidP="00186130">
            <w:pPr>
              <w:pStyle w:val="TableContainer"/>
            </w:pPr>
            <w:r w:rsidRPr="00C61D45">
              <w:t>New (Initial) Producer Dairy Farm Fee</w:t>
            </w:r>
          </w:p>
        </w:tc>
        <w:tc>
          <w:tcPr>
            <w:tcW w:w="2075" w:type="dxa"/>
          </w:tcPr>
          <w:p w14:paraId="68780359" w14:textId="77777777" w:rsidR="00B420C2" w:rsidRPr="00C61D45" w:rsidRDefault="00B420C2" w:rsidP="00186130">
            <w:pPr>
              <w:pStyle w:val="TableContainer"/>
            </w:pPr>
            <w:r w:rsidRPr="00C61D45">
              <w:t>$200</w:t>
            </w:r>
          </w:p>
        </w:tc>
        <w:tc>
          <w:tcPr>
            <w:tcW w:w="1980" w:type="dxa"/>
          </w:tcPr>
          <w:p w14:paraId="5F256E48" w14:textId="77777777" w:rsidR="00B420C2" w:rsidRPr="00C61D45" w:rsidRDefault="00B420C2" w:rsidP="00186130">
            <w:pPr>
              <w:pStyle w:val="TableContainer"/>
            </w:pPr>
            <w:r w:rsidRPr="00C61D45">
              <w:t>Two Years</w:t>
            </w:r>
          </w:p>
        </w:tc>
      </w:tr>
      <w:tr w:rsidR="00B420C2" w:rsidRPr="00C61D45" w14:paraId="7F8F95E6"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610CD558" w14:textId="77777777" w:rsidR="00B420C2" w:rsidRPr="00C61D45" w:rsidRDefault="00B420C2" w:rsidP="00186130">
            <w:pPr>
              <w:pStyle w:val="TableContainer"/>
            </w:pPr>
            <w:r w:rsidRPr="00C61D45">
              <w:t>New (Initial) Pro-Rated Producer Dairy Farm Fee</w:t>
            </w:r>
          </w:p>
        </w:tc>
        <w:tc>
          <w:tcPr>
            <w:tcW w:w="2075" w:type="dxa"/>
          </w:tcPr>
          <w:p w14:paraId="4461894E" w14:textId="77777777" w:rsidR="00B420C2" w:rsidRPr="00C61D45" w:rsidRDefault="00B420C2" w:rsidP="00186130">
            <w:pPr>
              <w:pStyle w:val="TableContainer"/>
            </w:pPr>
            <w:r w:rsidRPr="00C61D45">
              <w:t>$150</w:t>
            </w:r>
          </w:p>
        </w:tc>
        <w:tc>
          <w:tcPr>
            <w:tcW w:w="1980" w:type="dxa"/>
          </w:tcPr>
          <w:p w14:paraId="6CDD443C" w14:textId="77777777" w:rsidR="00B420C2" w:rsidRPr="00C61D45" w:rsidRDefault="00B420C2" w:rsidP="00186130">
            <w:pPr>
              <w:pStyle w:val="TableContainer"/>
            </w:pPr>
            <w:r w:rsidRPr="00C61D45">
              <w:t>One Year</w:t>
            </w:r>
          </w:p>
        </w:tc>
      </w:tr>
      <w:tr w:rsidR="00B420C2" w:rsidRPr="00C61D45" w14:paraId="0DED8F38" w14:textId="77777777" w:rsidTr="008B6B3C">
        <w:trPr>
          <w:trHeight w:val="144"/>
        </w:trPr>
        <w:tc>
          <w:tcPr>
            <w:tcW w:w="6565" w:type="dxa"/>
          </w:tcPr>
          <w:p w14:paraId="42768C2B" w14:textId="77777777" w:rsidR="00B420C2" w:rsidRPr="00C61D45" w:rsidRDefault="00B420C2" w:rsidP="00186130">
            <w:pPr>
              <w:pStyle w:val="TableContainer"/>
            </w:pPr>
            <w:r w:rsidRPr="00C61D45">
              <w:t>Amended License Fee</w:t>
            </w:r>
          </w:p>
        </w:tc>
        <w:tc>
          <w:tcPr>
            <w:tcW w:w="2075" w:type="dxa"/>
          </w:tcPr>
          <w:p w14:paraId="58EC31F3" w14:textId="77777777" w:rsidR="00B420C2" w:rsidRPr="00C61D45" w:rsidRDefault="00B420C2" w:rsidP="00186130">
            <w:pPr>
              <w:pStyle w:val="TableContainer"/>
            </w:pPr>
            <w:r w:rsidRPr="00C61D45">
              <w:t>$100</w:t>
            </w:r>
          </w:p>
        </w:tc>
        <w:tc>
          <w:tcPr>
            <w:tcW w:w="1980" w:type="dxa"/>
          </w:tcPr>
          <w:p w14:paraId="7845196E" w14:textId="77777777" w:rsidR="00B420C2" w:rsidRPr="00C61D45" w:rsidRDefault="00B420C2" w:rsidP="00186130">
            <w:pPr>
              <w:pStyle w:val="TableContainer"/>
            </w:pPr>
            <w:r w:rsidRPr="00C61D45">
              <w:t>Per Occurrence</w:t>
            </w:r>
          </w:p>
        </w:tc>
      </w:tr>
      <w:tr w:rsidR="00B420C2" w:rsidRPr="00C61D45" w14:paraId="15E62899"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6D9C0D5D" w14:textId="77777777" w:rsidR="00B420C2" w:rsidRPr="00C61D45" w:rsidRDefault="00B420C2" w:rsidP="00186130">
            <w:pPr>
              <w:pStyle w:val="TableContainer"/>
            </w:pPr>
            <w:r w:rsidRPr="00C61D45">
              <w:t>Renewal Producer Dairy Farm Fee</w:t>
            </w:r>
          </w:p>
        </w:tc>
        <w:tc>
          <w:tcPr>
            <w:tcW w:w="2075" w:type="dxa"/>
          </w:tcPr>
          <w:p w14:paraId="16B9A791" w14:textId="77777777" w:rsidR="00B420C2" w:rsidRPr="00C61D45" w:rsidRDefault="00B420C2" w:rsidP="00186130">
            <w:pPr>
              <w:pStyle w:val="TableContainer"/>
            </w:pPr>
            <w:r w:rsidRPr="00C61D45">
              <w:t>$200</w:t>
            </w:r>
          </w:p>
        </w:tc>
        <w:tc>
          <w:tcPr>
            <w:tcW w:w="1980" w:type="dxa"/>
          </w:tcPr>
          <w:p w14:paraId="6B5E2609" w14:textId="77777777" w:rsidR="00B420C2" w:rsidRPr="00C61D45" w:rsidRDefault="00B420C2" w:rsidP="00186130">
            <w:pPr>
              <w:pStyle w:val="TableContainer"/>
            </w:pPr>
            <w:r w:rsidRPr="00C61D45">
              <w:t>Two Years</w:t>
            </w:r>
          </w:p>
        </w:tc>
      </w:tr>
    </w:tbl>
    <w:p w14:paraId="2011FD6D" w14:textId="3741D927" w:rsidR="007C3D97" w:rsidRDefault="007C3D97" w:rsidP="00E35EDF">
      <w:pPr>
        <w:pStyle w:val="Heading5"/>
      </w:pPr>
      <w:r w:rsidRPr="00C61D45">
        <w:t>Transfer/Receiving Station</w:t>
      </w:r>
    </w:p>
    <w:tbl>
      <w:tblPr>
        <w:tblStyle w:val="HHSTableforTextData2"/>
        <w:tblW w:w="10656" w:type="dxa"/>
        <w:tblInd w:w="0" w:type="dxa"/>
        <w:tblLayout w:type="fixed"/>
        <w:tblLook w:val="01E0" w:firstRow="1" w:lastRow="1" w:firstColumn="1" w:lastColumn="1" w:noHBand="0" w:noVBand="0"/>
      </w:tblPr>
      <w:tblGrid>
        <w:gridCol w:w="6587"/>
        <w:gridCol w:w="2082"/>
        <w:gridCol w:w="1987"/>
      </w:tblGrid>
      <w:tr w:rsidR="00B420C2" w:rsidRPr="00C61D45" w14:paraId="384DAA2B" w14:textId="77777777" w:rsidTr="008B6B3C">
        <w:trPr>
          <w:cnfStyle w:val="100000000000" w:firstRow="1" w:lastRow="0" w:firstColumn="0" w:lastColumn="0" w:oddVBand="0" w:evenVBand="0" w:oddHBand="0" w:evenHBand="0" w:firstRowFirstColumn="0" w:firstRowLastColumn="0" w:lastRowFirstColumn="0" w:lastRowLastColumn="0"/>
        </w:trPr>
        <w:tc>
          <w:tcPr>
            <w:tcW w:w="6565" w:type="dxa"/>
          </w:tcPr>
          <w:p w14:paraId="1674729C" w14:textId="77777777" w:rsidR="00B420C2" w:rsidRPr="00C61D45" w:rsidRDefault="00B420C2" w:rsidP="00186130">
            <w:pPr>
              <w:pStyle w:val="TableContainer"/>
            </w:pPr>
            <w:r w:rsidRPr="00C61D45">
              <w:t>Type</w:t>
            </w:r>
          </w:p>
        </w:tc>
        <w:tc>
          <w:tcPr>
            <w:tcW w:w="2075" w:type="dxa"/>
          </w:tcPr>
          <w:p w14:paraId="0C5D881E" w14:textId="77777777" w:rsidR="00B420C2" w:rsidRPr="00C61D45" w:rsidRDefault="00B420C2" w:rsidP="00186130">
            <w:pPr>
              <w:pStyle w:val="TableContainer"/>
            </w:pPr>
            <w:r w:rsidRPr="00C61D45">
              <w:t>Amount</w:t>
            </w:r>
          </w:p>
        </w:tc>
        <w:tc>
          <w:tcPr>
            <w:tcW w:w="1980" w:type="dxa"/>
          </w:tcPr>
          <w:p w14:paraId="7B3B9846" w14:textId="77777777" w:rsidR="00B420C2" w:rsidRPr="00C61D45" w:rsidRDefault="00B420C2" w:rsidP="00186130">
            <w:pPr>
              <w:pStyle w:val="TableContainer"/>
            </w:pPr>
            <w:r w:rsidRPr="00C61D45">
              <w:t>Period</w:t>
            </w:r>
          </w:p>
        </w:tc>
      </w:tr>
      <w:tr w:rsidR="00B420C2" w:rsidRPr="00C61D45" w14:paraId="2191AEE8" w14:textId="77777777" w:rsidTr="008B6B3C">
        <w:trPr>
          <w:trHeight w:val="144"/>
        </w:trPr>
        <w:tc>
          <w:tcPr>
            <w:tcW w:w="6565" w:type="dxa"/>
          </w:tcPr>
          <w:p w14:paraId="16860D77" w14:textId="77777777" w:rsidR="00B420C2" w:rsidRPr="00C61D45" w:rsidRDefault="00B420C2" w:rsidP="00186130">
            <w:pPr>
              <w:pStyle w:val="TableContainer"/>
            </w:pPr>
            <w:r w:rsidRPr="00C61D45">
              <w:t>New (Initial) Transfer/Receiving Station Fee</w:t>
            </w:r>
          </w:p>
        </w:tc>
        <w:tc>
          <w:tcPr>
            <w:tcW w:w="2075" w:type="dxa"/>
          </w:tcPr>
          <w:p w14:paraId="2FBF398A" w14:textId="77777777" w:rsidR="00B420C2" w:rsidRPr="00C61D45" w:rsidRDefault="00B420C2" w:rsidP="00186130">
            <w:pPr>
              <w:pStyle w:val="TableContainer"/>
            </w:pPr>
            <w:r w:rsidRPr="00C61D45">
              <w:t>$800</w:t>
            </w:r>
          </w:p>
        </w:tc>
        <w:tc>
          <w:tcPr>
            <w:tcW w:w="1980" w:type="dxa"/>
          </w:tcPr>
          <w:p w14:paraId="560F3C85" w14:textId="77777777" w:rsidR="00B420C2" w:rsidRPr="00C61D45" w:rsidRDefault="00B420C2" w:rsidP="00186130">
            <w:pPr>
              <w:pStyle w:val="TableContainer"/>
            </w:pPr>
            <w:r w:rsidRPr="00C61D45">
              <w:t>Two Years</w:t>
            </w:r>
          </w:p>
        </w:tc>
      </w:tr>
      <w:tr w:rsidR="00B420C2" w:rsidRPr="00C61D45" w14:paraId="321C71D4"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6CEFC608" w14:textId="77777777" w:rsidR="00B420C2" w:rsidRPr="00C61D45" w:rsidRDefault="00B420C2" w:rsidP="00186130">
            <w:pPr>
              <w:pStyle w:val="TableContainer"/>
            </w:pPr>
            <w:r w:rsidRPr="00C61D45">
              <w:t>New (Initial) Pro-Rated Transfer/Receiving Station Fee</w:t>
            </w:r>
          </w:p>
        </w:tc>
        <w:tc>
          <w:tcPr>
            <w:tcW w:w="2075" w:type="dxa"/>
          </w:tcPr>
          <w:p w14:paraId="458D133F" w14:textId="77777777" w:rsidR="00B420C2" w:rsidRPr="00C61D45" w:rsidRDefault="00B420C2" w:rsidP="00186130">
            <w:pPr>
              <w:pStyle w:val="TableContainer"/>
            </w:pPr>
            <w:r w:rsidRPr="00C61D45">
              <w:t>$600</w:t>
            </w:r>
          </w:p>
        </w:tc>
        <w:tc>
          <w:tcPr>
            <w:tcW w:w="1980" w:type="dxa"/>
          </w:tcPr>
          <w:p w14:paraId="502838EB" w14:textId="77777777" w:rsidR="00B420C2" w:rsidRPr="00C61D45" w:rsidRDefault="00B420C2" w:rsidP="00186130">
            <w:pPr>
              <w:pStyle w:val="TableContainer"/>
            </w:pPr>
            <w:r w:rsidRPr="00C61D45">
              <w:t>One Year</w:t>
            </w:r>
          </w:p>
        </w:tc>
      </w:tr>
      <w:tr w:rsidR="00B420C2" w:rsidRPr="00C61D45" w14:paraId="43DBAD38" w14:textId="77777777" w:rsidTr="008B6B3C">
        <w:trPr>
          <w:trHeight w:val="144"/>
        </w:trPr>
        <w:tc>
          <w:tcPr>
            <w:tcW w:w="6565" w:type="dxa"/>
          </w:tcPr>
          <w:p w14:paraId="08479F6C" w14:textId="77777777" w:rsidR="00B420C2" w:rsidRPr="00C61D45" w:rsidRDefault="00B420C2" w:rsidP="00186130">
            <w:pPr>
              <w:pStyle w:val="TableContainer"/>
            </w:pPr>
            <w:r w:rsidRPr="00C61D45">
              <w:t>Amended Fee</w:t>
            </w:r>
          </w:p>
        </w:tc>
        <w:tc>
          <w:tcPr>
            <w:tcW w:w="2075" w:type="dxa"/>
          </w:tcPr>
          <w:p w14:paraId="3EBB97B3" w14:textId="77777777" w:rsidR="00B420C2" w:rsidRPr="00C61D45" w:rsidRDefault="00B420C2" w:rsidP="00186130">
            <w:pPr>
              <w:pStyle w:val="TableContainer"/>
            </w:pPr>
            <w:r w:rsidRPr="00C61D45">
              <w:t>$400</w:t>
            </w:r>
          </w:p>
        </w:tc>
        <w:tc>
          <w:tcPr>
            <w:tcW w:w="1980" w:type="dxa"/>
          </w:tcPr>
          <w:p w14:paraId="3DB780F9" w14:textId="77777777" w:rsidR="00B420C2" w:rsidRPr="00C61D45" w:rsidRDefault="00B420C2" w:rsidP="00186130">
            <w:pPr>
              <w:pStyle w:val="TableContainer"/>
            </w:pPr>
            <w:r w:rsidRPr="00C61D45">
              <w:t>Per Occurrence</w:t>
            </w:r>
          </w:p>
        </w:tc>
      </w:tr>
      <w:tr w:rsidR="00B420C2" w:rsidRPr="00C61D45" w14:paraId="7A2FBA22"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5D91123C" w14:textId="77777777" w:rsidR="00B420C2" w:rsidRPr="00C61D45" w:rsidRDefault="00B420C2" w:rsidP="00186130">
            <w:pPr>
              <w:pStyle w:val="TableContainer"/>
            </w:pPr>
            <w:r w:rsidRPr="00C61D45">
              <w:t>Renewal Transfer/Receiving Station Fee</w:t>
            </w:r>
          </w:p>
        </w:tc>
        <w:tc>
          <w:tcPr>
            <w:tcW w:w="2075" w:type="dxa"/>
          </w:tcPr>
          <w:p w14:paraId="21758049" w14:textId="77777777" w:rsidR="00B420C2" w:rsidRPr="00C61D45" w:rsidRDefault="00B420C2" w:rsidP="00186130">
            <w:pPr>
              <w:pStyle w:val="TableContainer"/>
            </w:pPr>
            <w:r w:rsidRPr="00C61D45">
              <w:t>$800</w:t>
            </w:r>
          </w:p>
        </w:tc>
        <w:tc>
          <w:tcPr>
            <w:tcW w:w="1980" w:type="dxa"/>
          </w:tcPr>
          <w:p w14:paraId="33C726FE" w14:textId="77777777" w:rsidR="00B420C2" w:rsidRPr="00C61D45" w:rsidRDefault="00B420C2" w:rsidP="00186130">
            <w:pPr>
              <w:pStyle w:val="TableContainer"/>
            </w:pPr>
            <w:r w:rsidRPr="00C61D45">
              <w:t>Two Years</w:t>
            </w:r>
          </w:p>
        </w:tc>
      </w:tr>
    </w:tbl>
    <w:p w14:paraId="7D44EFC9" w14:textId="702FE6A9" w:rsidR="007C3D97" w:rsidRDefault="007C3D97" w:rsidP="00E35EDF">
      <w:pPr>
        <w:pStyle w:val="Heading5"/>
      </w:pPr>
      <w:r w:rsidRPr="00C61D45">
        <w:t>Milk Transport Tanker Fee</w:t>
      </w:r>
    </w:p>
    <w:tbl>
      <w:tblPr>
        <w:tblStyle w:val="HHSTableforTextData2"/>
        <w:tblW w:w="10656" w:type="dxa"/>
        <w:tblInd w:w="0" w:type="dxa"/>
        <w:tblLayout w:type="fixed"/>
        <w:tblLook w:val="01E0" w:firstRow="1" w:lastRow="1" w:firstColumn="1" w:lastColumn="1" w:noHBand="0" w:noVBand="0"/>
      </w:tblPr>
      <w:tblGrid>
        <w:gridCol w:w="6587"/>
        <w:gridCol w:w="2082"/>
        <w:gridCol w:w="1987"/>
      </w:tblGrid>
      <w:tr w:rsidR="00B420C2" w:rsidRPr="00C61D45" w14:paraId="18551B81" w14:textId="77777777" w:rsidTr="008B6B3C">
        <w:trPr>
          <w:cnfStyle w:val="100000000000" w:firstRow="1" w:lastRow="0" w:firstColumn="0" w:lastColumn="0" w:oddVBand="0" w:evenVBand="0" w:oddHBand="0" w:evenHBand="0" w:firstRowFirstColumn="0" w:firstRowLastColumn="0" w:lastRowFirstColumn="0" w:lastRowLastColumn="0"/>
        </w:trPr>
        <w:tc>
          <w:tcPr>
            <w:tcW w:w="6565" w:type="dxa"/>
          </w:tcPr>
          <w:p w14:paraId="3A688A3D" w14:textId="77777777" w:rsidR="00B420C2" w:rsidRPr="00C61D45" w:rsidRDefault="00B420C2" w:rsidP="00186130">
            <w:pPr>
              <w:pStyle w:val="TableContainer"/>
            </w:pPr>
            <w:r w:rsidRPr="00C61D45">
              <w:t>Type</w:t>
            </w:r>
          </w:p>
        </w:tc>
        <w:tc>
          <w:tcPr>
            <w:tcW w:w="2075" w:type="dxa"/>
          </w:tcPr>
          <w:p w14:paraId="578C06E6" w14:textId="77777777" w:rsidR="00B420C2" w:rsidRPr="00C61D45" w:rsidRDefault="00B420C2" w:rsidP="00186130">
            <w:pPr>
              <w:pStyle w:val="TableContainer"/>
            </w:pPr>
            <w:r w:rsidRPr="00C61D45">
              <w:t>Amount</w:t>
            </w:r>
          </w:p>
        </w:tc>
        <w:tc>
          <w:tcPr>
            <w:tcW w:w="1980" w:type="dxa"/>
          </w:tcPr>
          <w:p w14:paraId="31F17CFF" w14:textId="77777777" w:rsidR="00B420C2" w:rsidRPr="00C61D45" w:rsidRDefault="00B420C2" w:rsidP="00186130">
            <w:pPr>
              <w:pStyle w:val="TableContainer"/>
            </w:pPr>
            <w:r w:rsidRPr="00C61D45">
              <w:t>Period</w:t>
            </w:r>
          </w:p>
        </w:tc>
      </w:tr>
      <w:tr w:rsidR="00B420C2" w:rsidRPr="00C61D45" w14:paraId="225AB481" w14:textId="77777777" w:rsidTr="008B6B3C">
        <w:trPr>
          <w:trHeight w:val="144"/>
        </w:trPr>
        <w:tc>
          <w:tcPr>
            <w:tcW w:w="6565" w:type="dxa"/>
          </w:tcPr>
          <w:p w14:paraId="140CE7AD" w14:textId="77777777" w:rsidR="00B420C2" w:rsidRPr="00C61D45" w:rsidRDefault="00B420C2" w:rsidP="00186130">
            <w:pPr>
              <w:pStyle w:val="TableContainer"/>
            </w:pPr>
            <w:r w:rsidRPr="00C61D45">
              <w:t>New (Initial) Milk Transport Tanker Fee</w:t>
            </w:r>
          </w:p>
        </w:tc>
        <w:tc>
          <w:tcPr>
            <w:tcW w:w="2075" w:type="dxa"/>
          </w:tcPr>
          <w:p w14:paraId="4E209A15" w14:textId="77777777" w:rsidR="00B420C2" w:rsidRPr="00C61D45" w:rsidRDefault="00B420C2" w:rsidP="00186130">
            <w:pPr>
              <w:pStyle w:val="TableContainer"/>
            </w:pPr>
            <w:r w:rsidRPr="00C61D45">
              <w:t>$200</w:t>
            </w:r>
          </w:p>
        </w:tc>
        <w:tc>
          <w:tcPr>
            <w:tcW w:w="1980" w:type="dxa"/>
          </w:tcPr>
          <w:p w14:paraId="53C40759" w14:textId="77777777" w:rsidR="00B420C2" w:rsidRPr="00C61D45" w:rsidRDefault="00B420C2" w:rsidP="00186130">
            <w:pPr>
              <w:pStyle w:val="TableContainer"/>
            </w:pPr>
            <w:r w:rsidRPr="00C61D45">
              <w:t>Two Years</w:t>
            </w:r>
          </w:p>
        </w:tc>
      </w:tr>
      <w:tr w:rsidR="00B420C2" w:rsidRPr="00C61D45" w14:paraId="7B4AF1DA"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0CCB842B" w14:textId="77777777" w:rsidR="00B420C2" w:rsidRPr="00C61D45" w:rsidRDefault="00B420C2" w:rsidP="00186130">
            <w:pPr>
              <w:pStyle w:val="TableContainer"/>
            </w:pPr>
            <w:r w:rsidRPr="00C61D45">
              <w:t>New (Initial) Pro-Rated Milk Transport Tanker Fee</w:t>
            </w:r>
          </w:p>
        </w:tc>
        <w:tc>
          <w:tcPr>
            <w:tcW w:w="2075" w:type="dxa"/>
          </w:tcPr>
          <w:p w14:paraId="769A2E26" w14:textId="77777777" w:rsidR="00B420C2" w:rsidRPr="00C61D45" w:rsidRDefault="00B420C2" w:rsidP="00186130">
            <w:pPr>
              <w:pStyle w:val="TableContainer"/>
            </w:pPr>
            <w:r w:rsidRPr="00C61D45">
              <w:t>$150</w:t>
            </w:r>
          </w:p>
        </w:tc>
        <w:tc>
          <w:tcPr>
            <w:tcW w:w="1980" w:type="dxa"/>
          </w:tcPr>
          <w:p w14:paraId="13E9616B" w14:textId="77777777" w:rsidR="00B420C2" w:rsidRPr="00C61D45" w:rsidRDefault="00B420C2" w:rsidP="00186130">
            <w:pPr>
              <w:pStyle w:val="TableContainer"/>
            </w:pPr>
            <w:r w:rsidRPr="00C61D45">
              <w:t>One Year</w:t>
            </w:r>
          </w:p>
        </w:tc>
      </w:tr>
      <w:tr w:rsidR="00B420C2" w:rsidRPr="00C61D45" w14:paraId="6835623D" w14:textId="77777777" w:rsidTr="008B6B3C">
        <w:trPr>
          <w:trHeight w:val="144"/>
        </w:trPr>
        <w:tc>
          <w:tcPr>
            <w:tcW w:w="6565" w:type="dxa"/>
          </w:tcPr>
          <w:p w14:paraId="052D29F1" w14:textId="77777777" w:rsidR="00B420C2" w:rsidRPr="00C61D45" w:rsidRDefault="00B420C2" w:rsidP="00186130">
            <w:pPr>
              <w:pStyle w:val="TableContainer"/>
            </w:pPr>
            <w:r w:rsidRPr="00C61D45">
              <w:t>Amended Fee</w:t>
            </w:r>
          </w:p>
        </w:tc>
        <w:tc>
          <w:tcPr>
            <w:tcW w:w="2075" w:type="dxa"/>
          </w:tcPr>
          <w:p w14:paraId="30AEABD6" w14:textId="77777777" w:rsidR="00B420C2" w:rsidRPr="00C61D45" w:rsidRDefault="00B420C2" w:rsidP="00186130">
            <w:pPr>
              <w:pStyle w:val="TableContainer"/>
            </w:pPr>
            <w:r w:rsidRPr="00C61D45">
              <w:t>$100</w:t>
            </w:r>
          </w:p>
        </w:tc>
        <w:tc>
          <w:tcPr>
            <w:tcW w:w="1980" w:type="dxa"/>
          </w:tcPr>
          <w:p w14:paraId="38030DCE" w14:textId="77777777" w:rsidR="00B420C2" w:rsidRPr="00C61D45" w:rsidRDefault="00B420C2" w:rsidP="00186130">
            <w:pPr>
              <w:pStyle w:val="TableContainer"/>
            </w:pPr>
            <w:r w:rsidRPr="00C61D45">
              <w:t>Per Occurrence</w:t>
            </w:r>
          </w:p>
        </w:tc>
      </w:tr>
      <w:tr w:rsidR="00B420C2" w:rsidRPr="00C61D45" w14:paraId="236569ED"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6306A629" w14:textId="77777777" w:rsidR="00B420C2" w:rsidRPr="00C61D45" w:rsidRDefault="00B420C2" w:rsidP="00186130">
            <w:pPr>
              <w:pStyle w:val="TableContainer"/>
            </w:pPr>
            <w:r w:rsidRPr="00C61D45">
              <w:t>Renewal Milk Transport Tanker Fee</w:t>
            </w:r>
          </w:p>
        </w:tc>
        <w:tc>
          <w:tcPr>
            <w:tcW w:w="2075" w:type="dxa"/>
          </w:tcPr>
          <w:p w14:paraId="1121513C" w14:textId="77777777" w:rsidR="00B420C2" w:rsidRPr="00C61D45" w:rsidRDefault="00B420C2" w:rsidP="00186130">
            <w:pPr>
              <w:pStyle w:val="TableContainer"/>
            </w:pPr>
            <w:r w:rsidRPr="00C61D45">
              <w:t>$200</w:t>
            </w:r>
          </w:p>
        </w:tc>
        <w:tc>
          <w:tcPr>
            <w:tcW w:w="1980" w:type="dxa"/>
          </w:tcPr>
          <w:p w14:paraId="46361236" w14:textId="77777777" w:rsidR="00B420C2" w:rsidRPr="00C61D45" w:rsidRDefault="00B420C2" w:rsidP="00186130">
            <w:pPr>
              <w:pStyle w:val="TableContainer"/>
            </w:pPr>
            <w:r w:rsidRPr="00C61D45">
              <w:t>Two Years</w:t>
            </w:r>
          </w:p>
        </w:tc>
      </w:tr>
    </w:tbl>
    <w:p w14:paraId="7103456B" w14:textId="27FDCCB5" w:rsidR="007C3D97" w:rsidRDefault="007C3D97" w:rsidP="00E35EDF">
      <w:pPr>
        <w:pStyle w:val="Heading5"/>
      </w:pPr>
      <w:r w:rsidRPr="00C61D45">
        <w:t>Grade A Retail for Raw</w:t>
      </w:r>
    </w:p>
    <w:tbl>
      <w:tblPr>
        <w:tblStyle w:val="HHSTableforTextData2"/>
        <w:tblW w:w="10656" w:type="dxa"/>
        <w:tblInd w:w="0" w:type="dxa"/>
        <w:tblLayout w:type="fixed"/>
        <w:tblLook w:val="01E0" w:firstRow="1" w:lastRow="1" w:firstColumn="1" w:lastColumn="1" w:noHBand="0" w:noVBand="0"/>
      </w:tblPr>
      <w:tblGrid>
        <w:gridCol w:w="6587"/>
        <w:gridCol w:w="2082"/>
        <w:gridCol w:w="1987"/>
      </w:tblGrid>
      <w:tr w:rsidR="00B420C2" w:rsidRPr="00C61D45" w14:paraId="543D16F8" w14:textId="77777777" w:rsidTr="008B6B3C">
        <w:trPr>
          <w:cnfStyle w:val="100000000000" w:firstRow="1" w:lastRow="0" w:firstColumn="0" w:lastColumn="0" w:oddVBand="0" w:evenVBand="0" w:oddHBand="0" w:evenHBand="0" w:firstRowFirstColumn="0" w:firstRowLastColumn="0" w:lastRowFirstColumn="0" w:lastRowLastColumn="0"/>
        </w:trPr>
        <w:tc>
          <w:tcPr>
            <w:tcW w:w="6565" w:type="dxa"/>
          </w:tcPr>
          <w:p w14:paraId="274D1D0A" w14:textId="77777777" w:rsidR="00B420C2" w:rsidRPr="00C61D45" w:rsidRDefault="00B420C2" w:rsidP="00186130">
            <w:pPr>
              <w:pStyle w:val="TableContainer"/>
            </w:pPr>
            <w:r w:rsidRPr="00C61D45">
              <w:t>Type</w:t>
            </w:r>
          </w:p>
        </w:tc>
        <w:tc>
          <w:tcPr>
            <w:tcW w:w="2075" w:type="dxa"/>
          </w:tcPr>
          <w:p w14:paraId="545FDCED" w14:textId="77777777" w:rsidR="00B420C2" w:rsidRPr="00C61D45" w:rsidRDefault="00B420C2" w:rsidP="00186130">
            <w:pPr>
              <w:pStyle w:val="TableContainer"/>
            </w:pPr>
            <w:r w:rsidRPr="00C61D45">
              <w:t>Amount</w:t>
            </w:r>
          </w:p>
        </w:tc>
        <w:tc>
          <w:tcPr>
            <w:tcW w:w="1980" w:type="dxa"/>
          </w:tcPr>
          <w:p w14:paraId="7CAB5732" w14:textId="77777777" w:rsidR="00B420C2" w:rsidRPr="00C61D45" w:rsidRDefault="00B420C2" w:rsidP="00186130">
            <w:pPr>
              <w:pStyle w:val="TableContainer"/>
            </w:pPr>
            <w:r w:rsidRPr="00C61D45">
              <w:t>Period</w:t>
            </w:r>
          </w:p>
        </w:tc>
      </w:tr>
      <w:tr w:rsidR="00B420C2" w:rsidRPr="00C61D45" w14:paraId="555C3AD5" w14:textId="77777777" w:rsidTr="008B6B3C">
        <w:trPr>
          <w:trHeight w:val="144"/>
        </w:trPr>
        <w:tc>
          <w:tcPr>
            <w:tcW w:w="6565" w:type="dxa"/>
          </w:tcPr>
          <w:p w14:paraId="46A70109" w14:textId="77777777" w:rsidR="00B420C2" w:rsidRPr="00C61D45" w:rsidRDefault="00B420C2" w:rsidP="00186130">
            <w:pPr>
              <w:pStyle w:val="TableContainer"/>
            </w:pPr>
            <w:r w:rsidRPr="00C61D45">
              <w:t>New (Initial) Grade A Retail for Raw Fee</w:t>
            </w:r>
          </w:p>
        </w:tc>
        <w:tc>
          <w:tcPr>
            <w:tcW w:w="2075" w:type="dxa"/>
          </w:tcPr>
          <w:p w14:paraId="0FDF810D" w14:textId="77777777" w:rsidR="00B420C2" w:rsidRPr="00C61D45" w:rsidRDefault="00B420C2" w:rsidP="00186130">
            <w:pPr>
              <w:pStyle w:val="TableContainer"/>
            </w:pPr>
            <w:r w:rsidRPr="00C61D45">
              <w:t>$800</w:t>
            </w:r>
          </w:p>
        </w:tc>
        <w:tc>
          <w:tcPr>
            <w:tcW w:w="1980" w:type="dxa"/>
          </w:tcPr>
          <w:p w14:paraId="0C668DD7" w14:textId="77777777" w:rsidR="00B420C2" w:rsidRPr="00C61D45" w:rsidRDefault="00B420C2" w:rsidP="00186130">
            <w:pPr>
              <w:pStyle w:val="TableContainer"/>
            </w:pPr>
            <w:r w:rsidRPr="00C61D45">
              <w:t>Two Years</w:t>
            </w:r>
          </w:p>
        </w:tc>
      </w:tr>
      <w:tr w:rsidR="00B420C2" w:rsidRPr="00C61D45" w14:paraId="68FFFBEF"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4E49F364" w14:textId="77777777" w:rsidR="00B420C2" w:rsidRPr="00C61D45" w:rsidRDefault="00B420C2" w:rsidP="00186130">
            <w:pPr>
              <w:pStyle w:val="TableContainer"/>
            </w:pPr>
            <w:r w:rsidRPr="00C61D45">
              <w:t>New (Initial) Pro-Rated Grade A Retail for Raw Fee</w:t>
            </w:r>
          </w:p>
        </w:tc>
        <w:tc>
          <w:tcPr>
            <w:tcW w:w="2075" w:type="dxa"/>
          </w:tcPr>
          <w:p w14:paraId="060B2065" w14:textId="77777777" w:rsidR="00B420C2" w:rsidRPr="00C61D45" w:rsidRDefault="00B420C2" w:rsidP="00186130">
            <w:pPr>
              <w:pStyle w:val="TableContainer"/>
            </w:pPr>
            <w:r w:rsidRPr="00C61D45">
              <w:t>$600</w:t>
            </w:r>
          </w:p>
        </w:tc>
        <w:tc>
          <w:tcPr>
            <w:tcW w:w="1980" w:type="dxa"/>
          </w:tcPr>
          <w:p w14:paraId="73E666BB" w14:textId="77777777" w:rsidR="00B420C2" w:rsidRPr="00C61D45" w:rsidRDefault="00B420C2" w:rsidP="00186130">
            <w:pPr>
              <w:pStyle w:val="TableContainer"/>
            </w:pPr>
            <w:r w:rsidRPr="00C61D45">
              <w:t>One Year</w:t>
            </w:r>
          </w:p>
        </w:tc>
      </w:tr>
      <w:tr w:rsidR="00B420C2" w:rsidRPr="00C61D45" w14:paraId="626F1816" w14:textId="77777777" w:rsidTr="008B6B3C">
        <w:trPr>
          <w:trHeight w:val="144"/>
        </w:trPr>
        <w:tc>
          <w:tcPr>
            <w:tcW w:w="6565" w:type="dxa"/>
          </w:tcPr>
          <w:p w14:paraId="3F70DE29" w14:textId="77777777" w:rsidR="00B420C2" w:rsidRPr="00C61D45" w:rsidRDefault="00B420C2" w:rsidP="00186130">
            <w:pPr>
              <w:pStyle w:val="TableContainer"/>
            </w:pPr>
            <w:r w:rsidRPr="00C61D45">
              <w:t>Amended Fee</w:t>
            </w:r>
          </w:p>
        </w:tc>
        <w:tc>
          <w:tcPr>
            <w:tcW w:w="2075" w:type="dxa"/>
          </w:tcPr>
          <w:p w14:paraId="680798AB" w14:textId="77777777" w:rsidR="00B420C2" w:rsidRPr="00C61D45" w:rsidRDefault="00B420C2" w:rsidP="00186130">
            <w:pPr>
              <w:pStyle w:val="TableContainer"/>
            </w:pPr>
            <w:r w:rsidRPr="00C61D45">
              <w:t>$400</w:t>
            </w:r>
          </w:p>
        </w:tc>
        <w:tc>
          <w:tcPr>
            <w:tcW w:w="1980" w:type="dxa"/>
          </w:tcPr>
          <w:p w14:paraId="0678C6CB" w14:textId="77777777" w:rsidR="00B420C2" w:rsidRPr="00C61D45" w:rsidRDefault="00B420C2" w:rsidP="00186130">
            <w:pPr>
              <w:pStyle w:val="TableContainer"/>
            </w:pPr>
            <w:r w:rsidRPr="00C61D45">
              <w:t>Per Occurrence</w:t>
            </w:r>
          </w:p>
        </w:tc>
      </w:tr>
      <w:tr w:rsidR="00B420C2" w:rsidRPr="00C61D45" w14:paraId="080A05BE"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5AFBE2A0" w14:textId="77777777" w:rsidR="00B420C2" w:rsidRPr="00C61D45" w:rsidRDefault="00B420C2" w:rsidP="00186130">
            <w:pPr>
              <w:pStyle w:val="TableContainer"/>
            </w:pPr>
            <w:r w:rsidRPr="00C61D45">
              <w:lastRenderedPageBreak/>
              <w:t>Renewal Non Grade-A Retail for Raw Fee</w:t>
            </w:r>
          </w:p>
        </w:tc>
        <w:tc>
          <w:tcPr>
            <w:tcW w:w="2075" w:type="dxa"/>
          </w:tcPr>
          <w:p w14:paraId="0C31FDC7" w14:textId="77777777" w:rsidR="00B420C2" w:rsidRPr="00C61D45" w:rsidRDefault="00B420C2" w:rsidP="00186130">
            <w:pPr>
              <w:pStyle w:val="TableContainer"/>
            </w:pPr>
            <w:r w:rsidRPr="00C61D45">
              <w:t>$800</w:t>
            </w:r>
          </w:p>
        </w:tc>
        <w:tc>
          <w:tcPr>
            <w:tcW w:w="1980" w:type="dxa"/>
          </w:tcPr>
          <w:p w14:paraId="74E1731D" w14:textId="77777777" w:rsidR="00B420C2" w:rsidRPr="00C61D45" w:rsidRDefault="00B420C2" w:rsidP="00186130">
            <w:pPr>
              <w:pStyle w:val="TableContainer"/>
            </w:pPr>
            <w:r w:rsidRPr="00C61D45">
              <w:t>Two Years</w:t>
            </w:r>
          </w:p>
        </w:tc>
      </w:tr>
    </w:tbl>
    <w:p w14:paraId="607D6A60" w14:textId="01FB221E" w:rsidR="007C3D97" w:rsidRDefault="007C3D97" w:rsidP="00E35EDF">
      <w:pPr>
        <w:pStyle w:val="Heading5"/>
      </w:pPr>
      <w:r w:rsidRPr="00C61D45">
        <w:t>Non Grade A Dairy Products</w:t>
      </w:r>
    </w:p>
    <w:tbl>
      <w:tblPr>
        <w:tblStyle w:val="HHSTableforTextData2"/>
        <w:tblW w:w="10656" w:type="dxa"/>
        <w:tblInd w:w="0" w:type="dxa"/>
        <w:tblLayout w:type="fixed"/>
        <w:tblLook w:val="01E0" w:firstRow="1" w:lastRow="1" w:firstColumn="1" w:lastColumn="1" w:noHBand="0" w:noVBand="0"/>
      </w:tblPr>
      <w:tblGrid>
        <w:gridCol w:w="6587"/>
        <w:gridCol w:w="2082"/>
        <w:gridCol w:w="1987"/>
      </w:tblGrid>
      <w:tr w:rsidR="00B420C2" w:rsidRPr="00C61D45" w14:paraId="5088DBE1" w14:textId="77777777" w:rsidTr="008B6B3C">
        <w:trPr>
          <w:cnfStyle w:val="100000000000" w:firstRow="1" w:lastRow="0" w:firstColumn="0" w:lastColumn="0" w:oddVBand="0" w:evenVBand="0" w:oddHBand="0" w:evenHBand="0" w:firstRowFirstColumn="0" w:firstRowLastColumn="0" w:lastRowFirstColumn="0" w:lastRowLastColumn="0"/>
        </w:trPr>
        <w:tc>
          <w:tcPr>
            <w:tcW w:w="6565" w:type="dxa"/>
          </w:tcPr>
          <w:p w14:paraId="098F3E91" w14:textId="77777777" w:rsidR="00B420C2" w:rsidRPr="00C61D45" w:rsidRDefault="00B420C2" w:rsidP="00186130">
            <w:pPr>
              <w:pStyle w:val="TableContainer"/>
            </w:pPr>
            <w:r w:rsidRPr="00C61D45">
              <w:t>Type</w:t>
            </w:r>
          </w:p>
        </w:tc>
        <w:tc>
          <w:tcPr>
            <w:tcW w:w="2075" w:type="dxa"/>
          </w:tcPr>
          <w:p w14:paraId="57600921" w14:textId="77777777" w:rsidR="00B420C2" w:rsidRPr="00C61D45" w:rsidRDefault="00B420C2" w:rsidP="00186130">
            <w:pPr>
              <w:pStyle w:val="TableContainer"/>
            </w:pPr>
            <w:r w:rsidRPr="00C61D45">
              <w:t>Amount</w:t>
            </w:r>
          </w:p>
        </w:tc>
        <w:tc>
          <w:tcPr>
            <w:tcW w:w="1980" w:type="dxa"/>
          </w:tcPr>
          <w:p w14:paraId="1A4B29A2" w14:textId="77777777" w:rsidR="00B420C2" w:rsidRPr="00C61D45" w:rsidRDefault="00B420C2" w:rsidP="00186130">
            <w:pPr>
              <w:pStyle w:val="TableContainer"/>
            </w:pPr>
            <w:r w:rsidRPr="00C61D45">
              <w:t>Period</w:t>
            </w:r>
          </w:p>
        </w:tc>
      </w:tr>
      <w:tr w:rsidR="00B420C2" w:rsidRPr="00C61D45" w14:paraId="3586BB4E" w14:textId="77777777" w:rsidTr="008B6B3C">
        <w:trPr>
          <w:trHeight w:val="144"/>
        </w:trPr>
        <w:tc>
          <w:tcPr>
            <w:tcW w:w="6565" w:type="dxa"/>
          </w:tcPr>
          <w:p w14:paraId="2D683123" w14:textId="77777777" w:rsidR="00B420C2" w:rsidRPr="00C61D45" w:rsidRDefault="00B420C2" w:rsidP="00186130">
            <w:pPr>
              <w:pStyle w:val="TableContainer"/>
            </w:pPr>
            <w:r w:rsidRPr="00C61D45">
              <w:t>New (Initial) Non Grade-A Dairy Product Fee</w:t>
            </w:r>
          </w:p>
        </w:tc>
        <w:tc>
          <w:tcPr>
            <w:tcW w:w="2075" w:type="dxa"/>
          </w:tcPr>
          <w:p w14:paraId="1131E2DC" w14:textId="77777777" w:rsidR="00B420C2" w:rsidRPr="00C61D45" w:rsidRDefault="00B420C2" w:rsidP="00186130">
            <w:pPr>
              <w:pStyle w:val="TableContainer"/>
            </w:pPr>
            <w:r w:rsidRPr="00C61D45">
              <w:t>$800</w:t>
            </w:r>
          </w:p>
        </w:tc>
        <w:tc>
          <w:tcPr>
            <w:tcW w:w="1980" w:type="dxa"/>
          </w:tcPr>
          <w:p w14:paraId="41D8CEEA" w14:textId="77777777" w:rsidR="00B420C2" w:rsidRPr="00C61D45" w:rsidRDefault="00B420C2" w:rsidP="00186130">
            <w:pPr>
              <w:pStyle w:val="TableContainer"/>
            </w:pPr>
            <w:r w:rsidRPr="00C61D45">
              <w:t>Two Years</w:t>
            </w:r>
          </w:p>
        </w:tc>
      </w:tr>
      <w:tr w:rsidR="00B420C2" w:rsidRPr="00C61D45" w14:paraId="0010CD8E"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0CCC6014" w14:textId="77777777" w:rsidR="00B420C2" w:rsidRPr="00C61D45" w:rsidRDefault="00B420C2" w:rsidP="00186130">
            <w:pPr>
              <w:pStyle w:val="TableContainer"/>
            </w:pPr>
            <w:r w:rsidRPr="00C61D45">
              <w:t>New (Initial) Pro-Rated Non Grade-A Dairy Product Fee</w:t>
            </w:r>
          </w:p>
        </w:tc>
        <w:tc>
          <w:tcPr>
            <w:tcW w:w="2075" w:type="dxa"/>
          </w:tcPr>
          <w:p w14:paraId="178E9059" w14:textId="77777777" w:rsidR="00B420C2" w:rsidRPr="00C61D45" w:rsidRDefault="00B420C2" w:rsidP="00186130">
            <w:pPr>
              <w:pStyle w:val="TableContainer"/>
            </w:pPr>
            <w:r w:rsidRPr="00C61D45">
              <w:t>$600</w:t>
            </w:r>
          </w:p>
        </w:tc>
        <w:tc>
          <w:tcPr>
            <w:tcW w:w="1980" w:type="dxa"/>
          </w:tcPr>
          <w:p w14:paraId="534458D5" w14:textId="77777777" w:rsidR="00B420C2" w:rsidRPr="00C61D45" w:rsidRDefault="00B420C2" w:rsidP="00186130">
            <w:pPr>
              <w:pStyle w:val="TableContainer"/>
            </w:pPr>
            <w:r w:rsidRPr="00C61D45">
              <w:t>One Year</w:t>
            </w:r>
          </w:p>
        </w:tc>
      </w:tr>
      <w:tr w:rsidR="00B420C2" w:rsidRPr="00C61D45" w14:paraId="1422E053" w14:textId="77777777" w:rsidTr="008B6B3C">
        <w:trPr>
          <w:trHeight w:val="144"/>
        </w:trPr>
        <w:tc>
          <w:tcPr>
            <w:tcW w:w="6565" w:type="dxa"/>
          </w:tcPr>
          <w:p w14:paraId="1FAA82D3" w14:textId="77777777" w:rsidR="00B420C2" w:rsidRPr="00C61D45" w:rsidRDefault="00B420C2" w:rsidP="00186130">
            <w:pPr>
              <w:pStyle w:val="TableContainer"/>
            </w:pPr>
            <w:r w:rsidRPr="00C61D45">
              <w:t>Amended Fee</w:t>
            </w:r>
          </w:p>
        </w:tc>
        <w:tc>
          <w:tcPr>
            <w:tcW w:w="2075" w:type="dxa"/>
          </w:tcPr>
          <w:p w14:paraId="6B69A202" w14:textId="77777777" w:rsidR="00B420C2" w:rsidRPr="00C61D45" w:rsidRDefault="00B420C2" w:rsidP="00186130">
            <w:pPr>
              <w:pStyle w:val="TableContainer"/>
            </w:pPr>
            <w:r w:rsidRPr="00C61D45">
              <w:t>$400</w:t>
            </w:r>
          </w:p>
        </w:tc>
        <w:tc>
          <w:tcPr>
            <w:tcW w:w="1980" w:type="dxa"/>
          </w:tcPr>
          <w:p w14:paraId="4E790789" w14:textId="77777777" w:rsidR="00B420C2" w:rsidRPr="00C61D45" w:rsidRDefault="00B420C2" w:rsidP="00186130">
            <w:pPr>
              <w:pStyle w:val="TableContainer"/>
            </w:pPr>
            <w:r w:rsidRPr="00C61D45">
              <w:t>Per Occurrence</w:t>
            </w:r>
          </w:p>
        </w:tc>
      </w:tr>
      <w:tr w:rsidR="00B420C2" w:rsidRPr="00C61D45" w14:paraId="6080458A"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1904838E" w14:textId="77777777" w:rsidR="00B420C2" w:rsidRPr="00C61D45" w:rsidRDefault="00B420C2" w:rsidP="00186130">
            <w:pPr>
              <w:pStyle w:val="TableContainer"/>
            </w:pPr>
            <w:r w:rsidRPr="00C61D45">
              <w:t>Renewal Non Grade-A Dairy Product Fee</w:t>
            </w:r>
          </w:p>
        </w:tc>
        <w:tc>
          <w:tcPr>
            <w:tcW w:w="2075" w:type="dxa"/>
          </w:tcPr>
          <w:p w14:paraId="5D37A94A" w14:textId="77777777" w:rsidR="00B420C2" w:rsidRPr="00C61D45" w:rsidRDefault="00B420C2" w:rsidP="00186130">
            <w:pPr>
              <w:pStyle w:val="TableContainer"/>
            </w:pPr>
            <w:r w:rsidRPr="00C61D45">
              <w:t>$800</w:t>
            </w:r>
          </w:p>
        </w:tc>
        <w:tc>
          <w:tcPr>
            <w:tcW w:w="1980" w:type="dxa"/>
          </w:tcPr>
          <w:p w14:paraId="3B665965" w14:textId="77777777" w:rsidR="00B420C2" w:rsidRPr="00C61D45" w:rsidRDefault="00B420C2" w:rsidP="00186130">
            <w:pPr>
              <w:pStyle w:val="TableContainer"/>
            </w:pPr>
            <w:r w:rsidRPr="00C61D45">
              <w:t>Two Years</w:t>
            </w:r>
          </w:p>
        </w:tc>
      </w:tr>
      <w:tr w:rsidR="00B420C2" w:rsidRPr="00C61D45" w14:paraId="1A5DFBB1" w14:textId="77777777" w:rsidTr="008B6B3C">
        <w:trPr>
          <w:trHeight w:val="144"/>
        </w:trPr>
        <w:tc>
          <w:tcPr>
            <w:tcW w:w="6565" w:type="dxa"/>
          </w:tcPr>
          <w:p w14:paraId="33F8B4C5" w14:textId="77777777" w:rsidR="00B420C2" w:rsidRPr="00C61D45" w:rsidRDefault="00B420C2" w:rsidP="00186130">
            <w:pPr>
              <w:pStyle w:val="TableContainer"/>
            </w:pPr>
            <w:r w:rsidRPr="00C61D45">
              <w:t>Inspection Fee (Processing or Bottling Plant Located In Texas)</w:t>
            </w:r>
          </w:p>
        </w:tc>
        <w:tc>
          <w:tcPr>
            <w:tcW w:w="2075" w:type="dxa"/>
          </w:tcPr>
          <w:p w14:paraId="673BCA26" w14:textId="77777777" w:rsidR="00B420C2" w:rsidRPr="00C61D45" w:rsidRDefault="00B420C2" w:rsidP="00186130">
            <w:pPr>
              <w:pStyle w:val="TableContainer"/>
            </w:pPr>
            <w:r w:rsidRPr="00C61D45">
              <w:t xml:space="preserve">$0.045 Per 100 </w:t>
            </w:r>
            <w:proofErr w:type="spellStart"/>
            <w:r w:rsidRPr="00C61D45">
              <w:t>lbs</w:t>
            </w:r>
            <w:proofErr w:type="spellEnd"/>
            <w:r>
              <w:t xml:space="preserve"> </w:t>
            </w:r>
            <w:r w:rsidRPr="00C61D45">
              <w:t>of Milk ($5 Minimum)</w:t>
            </w:r>
          </w:p>
        </w:tc>
        <w:tc>
          <w:tcPr>
            <w:tcW w:w="1980" w:type="dxa"/>
          </w:tcPr>
          <w:p w14:paraId="7BC6F2CF" w14:textId="77777777" w:rsidR="00B420C2" w:rsidRPr="00C61D45" w:rsidRDefault="00B420C2" w:rsidP="00186130">
            <w:pPr>
              <w:pStyle w:val="TableContainer"/>
            </w:pPr>
            <w:r w:rsidRPr="00C61D45">
              <w:t>Monthly</w:t>
            </w:r>
          </w:p>
        </w:tc>
      </w:tr>
      <w:tr w:rsidR="00B420C2" w:rsidRPr="00C61D45" w14:paraId="4DC589DC"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0947EF64" w14:textId="77777777" w:rsidR="00B420C2" w:rsidRPr="00C61D45" w:rsidRDefault="00B420C2" w:rsidP="00186130">
            <w:pPr>
              <w:pStyle w:val="TableContainer"/>
              <w:rPr>
                <w:rFonts w:eastAsia="Arial" w:hAnsi="Arial" w:cs="Arial"/>
              </w:rPr>
            </w:pPr>
            <w:r w:rsidRPr="00C61D45">
              <w:t>Inspection Fee (Non Grade-A Dairy Product Fee Located in Texas)</w:t>
            </w:r>
          </w:p>
        </w:tc>
        <w:tc>
          <w:tcPr>
            <w:tcW w:w="2075" w:type="dxa"/>
          </w:tcPr>
          <w:p w14:paraId="27B7759E" w14:textId="77777777" w:rsidR="00B420C2" w:rsidRPr="00C61D45" w:rsidRDefault="00B420C2" w:rsidP="00186130">
            <w:pPr>
              <w:pStyle w:val="TableContainer"/>
              <w:rPr>
                <w:rFonts w:eastAsia="Arial" w:hAnsi="Arial" w:cs="Arial"/>
              </w:rPr>
            </w:pPr>
            <w:r w:rsidRPr="00C61D45">
              <w:t xml:space="preserve">$0.015 Per 100 </w:t>
            </w:r>
            <w:proofErr w:type="spellStart"/>
            <w:r w:rsidRPr="00C61D45">
              <w:t>lbs</w:t>
            </w:r>
            <w:proofErr w:type="spellEnd"/>
            <w:r w:rsidRPr="00C61D45">
              <w:t xml:space="preserve"> ($5 Minimum) of Non Grade-A</w:t>
            </w:r>
            <w:r>
              <w:t xml:space="preserve"> </w:t>
            </w:r>
            <w:r w:rsidRPr="00C61D45">
              <w:t>Products Manufactured or Processed Monthly</w:t>
            </w:r>
          </w:p>
        </w:tc>
        <w:tc>
          <w:tcPr>
            <w:tcW w:w="1980" w:type="dxa"/>
          </w:tcPr>
          <w:p w14:paraId="44280145" w14:textId="77777777" w:rsidR="00B420C2" w:rsidRPr="00C61D45" w:rsidRDefault="00B420C2" w:rsidP="00186130">
            <w:pPr>
              <w:pStyle w:val="TableContainer"/>
              <w:rPr>
                <w:rFonts w:eastAsia="Arial" w:hAnsi="Arial" w:cs="Arial"/>
              </w:rPr>
            </w:pPr>
            <w:r w:rsidRPr="00C61D45">
              <w:t>Monthly</w:t>
            </w:r>
          </w:p>
        </w:tc>
      </w:tr>
    </w:tbl>
    <w:p w14:paraId="703ED22C" w14:textId="4427AD96" w:rsidR="007C3D97" w:rsidRDefault="007C3D97" w:rsidP="00E35EDF">
      <w:pPr>
        <w:pStyle w:val="Heading5"/>
      </w:pPr>
      <w:r>
        <w:t>Other Fees</w:t>
      </w:r>
    </w:p>
    <w:tbl>
      <w:tblPr>
        <w:tblStyle w:val="HHSTableforTextData2"/>
        <w:tblW w:w="10656" w:type="dxa"/>
        <w:tblInd w:w="0" w:type="dxa"/>
        <w:tblLayout w:type="fixed"/>
        <w:tblLook w:val="01E0" w:firstRow="1" w:lastRow="1" w:firstColumn="1" w:lastColumn="1" w:noHBand="0" w:noVBand="0"/>
      </w:tblPr>
      <w:tblGrid>
        <w:gridCol w:w="6587"/>
        <w:gridCol w:w="4069"/>
      </w:tblGrid>
      <w:tr w:rsidR="00B420C2" w:rsidRPr="00C61D45" w14:paraId="7F77CC0A" w14:textId="77777777" w:rsidTr="008B6B3C">
        <w:trPr>
          <w:cnfStyle w:val="100000000000" w:firstRow="1" w:lastRow="0" w:firstColumn="0" w:lastColumn="0" w:oddVBand="0" w:evenVBand="0" w:oddHBand="0" w:evenHBand="0" w:firstRowFirstColumn="0" w:firstRowLastColumn="0" w:lastRowFirstColumn="0" w:lastRowLastColumn="0"/>
        </w:trPr>
        <w:tc>
          <w:tcPr>
            <w:tcW w:w="6565" w:type="dxa"/>
          </w:tcPr>
          <w:p w14:paraId="71EE3EF7" w14:textId="77777777" w:rsidR="00B420C2" w:rsidRPr="00C61D45" w:rsidRDefault="00B420C2" w:rsidP="00186130">
            <w:pPr>
              <w:pStyle w:val="TableContainer"/>
              <w:rPr>
                <w:rFonts w:eastAsia="Arial" w:hAnsi="Arial" w:cs="Arial"/>
              </w:rPr>
            </w:pPr>
            <w:r w:rsidRPr="00C61D45">
              <w:t>Type</w:t>
            </w:r>
          </w:p>
        </w:tc>
        <w:tc>
          <w:tcPr>
            <w:tcW w:w="4055" w:type="dxa"/>
          </w:tcPr>
          <w:p w14:paraId="5BF274CD" w14:textId="77777777" w:rsidR="00B420C2" w:rsidRPr="00C61D45" w:rsidRDefault="00B420C2" w:rsidP="00186130">
            <w:pPr>
              <w:pStyle w:val="TableContainer"/>
              <w:rPr>
                <w:rFonts w:eastAsia="Arial" w:hAnsi="Arial" w:cs="Arial"/>
              </w:rPr>
            </w:pPr>
            <w:r w:rsidRPr="00C61D45">
              <w:t>Amount</w:t>
            </w:r>
          </w:p>
        </w:tc>
      </w:tr>
      <w:tr w:rsidR="00B420C2" w:rsidRPr="00C61D45" w14:paraId="1A5525F8" w14:textId="77777777" w:rsidTr="008B6B3C">
        <w:trPr>
          <w:trHeight w:val="144"/>
        </w:trPr>
        <w:tc>
          <w:tcPr>
            <w:tcW w:w="6565" w:type="dxa"/>
          </w:tcPr>
          <w:p w14:paraId="31DB873B" w14:textId="77777777" w:rsidR="00B420C2" w:rsidRPr="00C61D45" w:rsidRDefault="00B420C2" w:rsidP="00186130">
            <w:pPr>
              <w:pStyle w:val="TableContainer"/>
              <w:rPr>
                <w:rFonts w:eastAsia="Arial" w:hAnsi="Arial" w:cs="Arial"/>
              </w:rPr>
            </w:pPr>
            <w:r w:rsidRPr="00C61D45">
              <w:t>Milk or Milk Products Analysis Fee (Processing or Bottling Not Located in Texas)</w:t>
            </w:r>
          </w:p>
        </w:tc>
        <w:tc>
          <w:tcPr>
            <w:tcW w:w="4055" w:type="dxa"/>
          </w:tcPr>
          <w:p w14:paraId="4DDFB5FA" w14:textId="77777777" w:rsidR="00B420C2" w:rsidRPr="00C61D45" w:rsidRDefault="00B420C2" w:rsidP="00186130">
            <w:pPr>
              <w:pStyle w:val="TableContainer"/>
              <w:rPr>
                <w:rFonts w:eastAsia="Arial" w:hAnsi="Arial" w:cs="Arial"/>
              </w:rPr>
            </w:pPr>
            <w:r w:rsidRPr="00C61D45">
              <w:t>Actual Cost</w:t>
            </w:r>
          </w:p>
        </w:tc>
      </w:tr>
      <w:tr w:rsidR="00B420C2" w:rsidRPr="00C61D45" w14:paraId="47B682DA" w14:textId="77777777" w:rsidTr="008B6B3C">
        <w:trPr>
          <w:cnfStyle w:val="000000010000" w:firstRow="0" w:lastRow="0" w:firstColumn="0" w:lastColumn="0" w:oddVBand="0" w:evenVBand="0" w:oddHBand="0" w:evenHBand="1" w:firstRowFirstColumn="0" w:firstRowLastColumn="0" w:lastRowFirstColumn="0" w:lastRowLastColumn="0"/>
          <w:trHeight w:val="144"/>
        </w:trPr>
        <w:tc>
          <w:tcPr>
            <w:tcW w:w="6565" w:type="dxa"/>
          </w:tcPr>
          <w:p w14:paraId="4F9E4F05" w14:textId="77777777" w:rsidR="00B420C2" w:rsidRPr="00C61D45" w:rsidRDefault="00B420C2" w:rsidP="00186130">
            <w:pPr>
              <w:pStyle w:val="TableContainer"/>
              <w:rPr>
                <w:rFonts w:eastAsia="Arial" w:hAnsi="Arial" w:cs="Arial"/>
              </w:rPr>
            </w:pPr>
            <w:r w:rsidRPr="00C61D45">
              <w:t>Late Renewal</w:t>
            </w:r>
          </w:p>
        </w:tc>
        <w:tc>
          <w:tcPr>
            <w:tcW w:w="4055" w:type="dxa"/>
          </w:tcPr>
          <w:p w14:paraId="074A47F0" w14:textId="77777777" w:rsidR="00B420C2" w:rsidRPr="00C61D45" w:rsidRDefault="00B420C2" w:rsidP="00186130">
            <w:pPr>
              <w:pStyle w:val="TableContainer"/>
              <w:rPr>
                <w:rFonts w:eastAsia="Arial" w:hAnsi="Arial" w:cs="Arial"/>
              </w:rPr>
            </w:pPr>
            <w:r w:rsidRPr="00C61D45">
              <w:t>$100</w:t>
            </w:r>
          </w:p>
        </w:tc>
      </w:tr>
    </w:tbl>
    <w:p w14:paraId="1FB3C40B" w14:textId="535D284F" w:rsidR="008C50D8" w:rsidRDefault="005264BD" w:rsidP="00117060">
      <w:pPr>
        <w:pStyle w:val="Heading2"/>
      </w:pPr>
      <w:r>
        <w:br w:type="page"/>
      </w:r>
      <w:bookmarkStart w:id="30" w:name="_Toc533832"/>
      <w:r w:rsidR="00790D29">
        <w:lastRenderedPageBreak/>
        <w:t>Radiation</w:t>
      </w:r>
      <w:r w:rsidR="000F4D3C">
        <w:t xml:space="preserve"> Materials/Radiation Devices/Fixed Nuclear Facilities</w:t>
      </w:r>
      <w:bookmarkEnd w:id="30"/>
    </w:p>
    <w:tbl>
      <w:tblPr>
        <w:tblStyle w:val="TableGrid"/>
        <w:tblW w:w="10656" w:type="dxa"/>
        <w:tblLayout w:type="fixed"/>
        <w:tblLook w:val="01E0" w:firstRow="1" w:lastRow="1" w:firstColumn="1" w:lastColumn="1" w:noHBand="0" w:noVBand="0"/>
      </w:tblPr>
      <w:tblGrid>
        <w:gridCol w:w="2465"/>
        <w:gridCol w:w="8191"/>
      </w:tblGrid>
      <w:tr w:rsidR="008C50D8" w:rsidRPr="00041B8E" w14:paraId="1EAE2904" w14:textId="77777777" w:rsidTr="00796B8F">
        <w:tc>
          <w:tcPr>
            <w:tcW w:w="2448" w:type="dxa"/>
          </w:tcPr>
          <w:p w14:paraId="4E74A141" w14:textId="77777777" w:rsidR="008C50D8" w:rsidRPr="00041B8E" w:rsidRDefault="008C50D8" w:rsidP="00186130">
            <w:pPr>
              <w:pStyle w:val="TableContainer"/>
              <w:rPr>
                <w:rFonts w:eastAsia="Arial" w:cs="Arial"/>
              </w:rPr>
            </w:pPr>
            <w:r w:rsidRPr="00041B8E">
              <w:t>Date of Origin:</w:t>
            </w:r>
          </w:p>
        </w:tc>
        <w:tc>
          <w:tcPr>
            <w:tcW w:w="8136" w:type="dxa"/>
          </w:tcPr>
          <w:p w14:paraId="6B5B0A7C" w14:textId="77777777" w:rsidR="008C50D8" w:rsidRPr="00041B8E" w:rsidRDefault="008C50D8" w:rsidP="00186130">
            <w:pPr>
              <w:pStyle w:val="TableContainer"/>
              <w:rPr>
                <w:rFonts w:eastAsia="Arial" w:cs="Arial"/>
              </w:rPr>
            </w:pPr>
            <w:r w:rsidRPr="00041B8E">
              <w:t>1981 by S.B.</w:t>
            </w:r>
            <w:r w:rsidRPr="00041B8E">
              <w:rPr>
                <w:spacing w:val="1"/>
              </w:rPr>
              <w:t xml:space="preserve"> </w:t>
            </w:r>
            <w:r w:rsidRPr="00041B8E">
              <w:t>480, S.B. 735, 67th Leg., R.S.</w:t>
            </w:r>
          </w:p>
        </w:tc>
      </w:tr>
      <w:tr w:rsidR="008C50D8" w:rsidRPr="00041B8E" w14:paraId="64B6A20A" w14:textId="77777777" w:rsidTr="00796B8F">
        <w:tc>
          <w:tcPr>
            <w:tcW w:w="2448" w:type="dxa"/>
          </w:tcPr>
          <w:p w14:paraId="1A683C92" w14:textId="77777777" w:rsidR="008C50D8" w:rsidRPr="00041B8E" w:rsidRDefault="008C50D8" w:rsidP="00186130">
            <w:pPr>
              <w:pStyle w:val="TableContainer"/>
              <w:rPr>
                <w:rFonts w:eastAsia="Arial" w:cs="Arial"/>
              </w:rPr>
            </w:pPr>
            <w:r w:rsidRPr="00041B8E">
              <w:t>Statutory Authority:</w:t>
            </w:r>
          </w:p>
        </w:tc>
        <w:tc>
          <w:tcPr>
            <w:tcW w:w="8136" w:type="dxa"/>
          </w:tcPr>
          <w:p w14:paraId="10213338" w14:textId="4002CA8B" w:rsidR="008C50D8" w:rsidRPr="00041B8E" w:rsidRDefault="008C50D8" w:rsidP="00186130">
            <w:pPr>
              <w:pStyle w:val="TableContainer"/>
            </w:pPr>
            <w:r w:rsidRPr="00041B8E">
              <w:t>H&amp;SC §§ 401.301, 401.302</w:t>
            </w:r>
            <w:r w:rsidRPr="00041B8E">
              <w:rPr>
                <w:spacing w:val="-2"/>
              </w:rPr>
              <w:t xml:space="preserve"> </w:t>
            </w:r>
            <w:r w:rsidR="00A502ED">
              <w:t>(Fees)</w:t>
            </w:r>
          </w:p>
        </w:tc>
      </w:tr>
      <w:tr w:rsidR="008C50D8" w:rsidRPr="00041B8E" w14:paraId="46B9DE6C" w14:textId="77777777" w:rsidTr="00796B8F">
        <w:tc>
          <w:tcPr>
            <w:tcW w:w="2448" w:type="dxa"/>
          </w:tcPr>
          <w:p w14:paraId="4D734A66" w14:textId="77777777" w:rsidR="008C50D8" w:rsidRPr="00041B8E" w:rsidRDefault="008C50D8" w:rsidP="00186130">
            <w:pPr>
              <w:pStyle w:val="TableContainer"/>
              <w:rPr>
                <w:rFonts w:eastAsia="Arial" w:cs="Arial"/>
              </w:rPr>
            </w:pPr>
            <w:r w:rsidRPr="00041B8E">
              <w:t>Texas Administrative</w:t>
            </w:r>
            <w:r w:rsidRPr="00041B8E">
              <w:rPr>
                <w:spacing w:val="25"/>
              </w:rPr>
              <w:t xml:space="preserve"> </w:t>
            </w:r>
            <w:r w:rsidRPr="00041B8E">
              <w:t>Code Reference:</w:t>
            </w:r>
          </w:p>
        </w:tc>
        <w:tc>
          <w:tcPr>
            <w:tcW w:w="8136" w:type="dxa"/>
          </w:tcPr>
          <w:p w14:paraId="5AFA130E" w14:textId="692FD372" w:rsidR="008C50D8" w:rsidRPr="00041B8E" w:rsidRDefault="008C50D8" w:rsidP="00186130">
            <w:pPr>
              <w:pStyle w:val="TableContainer"/>
            </w:pPr>
            <w:r w:rsidRPr="00041B8E">
              <w:t>25 T.A.C. §§ 289.204 (Fees)</w:t>
            </w:r>
            <w:r w:rsidR="00790D29">
              <w:t xml:space="preserve"> </w:t>
            </w:r>
            <w:r w:rsidRPr="00041B8E">
              <w:t>and 289.255</w:t>
            </w:r>
            <w:r w:rsidRPr="00041B8E">
              <w:rPr>
                <w:spacing w:val="45"/>
              </w:rPr>
              <w:t xml:space="preserve"> </w:t>
            </w:r>
            <w:r w:rsidRPr="00041B8E">
              <w:t>(Radiographer Certification</w:t>
            </w:r>
            <w:r w:rsidRPr="00041B8E">
              <w:rPr>
                <w:spacing w:val="-2"/>
              </w:rPr>
              <w:t xml:space="preserve"> </w:t>
            </w:r>
            <w:r w:rsidR="00790D29">
              <w:t>and Examination Fees)</w:t>
            </w:r>
          </w:p>
        </w:tc>
      </w:tr>
      <w:tr w:rsidR="008C50D8" w:rsidRPr="00041B8E" w14:paraId="6A497165" w14:textId="77777777" w:rsidTr="00796B8F">
        <w:tc>
          <w:tcPr>
            <w:tcW w:w="2448" w:type="dxa"/>
          </w:tcPr>
          <w:p w14:paraId="6396A302" w14:textId="77777777" w:rsidR="008C50D8" w:rsidRPr="00041B8E" w:rsidRDefault="008C50D8" w:rsidP="00186130">
            <w:pPr>
              <w:pStyle w:val="TableContainer"/>
              <w:rPr>
                <w:rFonts w:eastAsia="Arial" w:cs="Arial"/>
              </w:rPr>
            </w:pPr>
            <w:r w:rsidRPr="00041B8E">
              <w:t>Fee Set By:</w:t>
            </w:r>
          </w:p>
        </w:tc>
        <w:tc>
          <w:tcPr>
            <w:tcW w:w="8136" w:type="dxa"/>
          </w:tcPr>
          <w:p w14:paraId="24F87266" w14:textId="77777777" w:rsidR="008C50D8" w:rsidRPr="00041B8E" w:rsidRDefault="008C50D8" w:rsidP="00186130">
            <w:pPr>
              <w:pStyle w:val="TableContainer"/>
              <w:rPr>
                <w:rFonts w:eastAsia="Arial" w:cs="Arial"/>
              </w:rPr>
            </w:pPr>
            <w:r w:rsidRPr="00041B8E">
              <w:t>Rule</w:t>
            </w:r>
          </w:p>
        </w:tc>
      </w:tr>
      <w:tr w:rsidR="008C50D8" w:rsidRPr="00041B8E" w14:paraId="0207E9A9" w14:textId="77777777" w:rsidTr="00796B8F">
        <w:tc>
          <w:tcPr>
            <w:tcW w:w="2448" w:type="dxa"/>
          </w:tcPr>
          <w:p w14:paraId="1E900E54" w14:textId="77777777" w:rsidR="008C50D8" w:rsidRPr="00041B8E" w:rsidRDefault="008C50D8" w:rsidP="00186130">
            <w:pPr>
              <w:pStyle w:val="TableContainer"/>
              <w:rPr>
                <w:rFonts w:eastAsia="Arial" w:cs="Arial"/>
              </w:rPr>
            </w:pPr>
            <w:r w:rsidRPr="00041B8E">
              <w:t>Fee Capped:</w:t>
            </w:r>
          </w:p>
        </w:tc>
        <w:tc>
          <w:tcPr>
            <w:tcW w:w="8136" w:type="dxa"/>
          </w:tcPr>
          <w:p w14:paraId="17826FCE" w14:textId="77777777" w:rsidR="008C50D8" w:rsidRPr="00041B8E" w:rsidRDefault="008C50D8" w:rsidP="00186130">
            <w:pPr>
              <w:pStyle w:val="TableContainer"/>
              <w:rPr>
                <w:rFonts w:eastAsia="Arial" w:cs="Arial"/>
              </w:rPr>
            </w:pPr>
            <w:r w:rsidRPr="00041B8E">
              <w:t>No</w:t>
            </w:r>
          </w:p>
        </w:tc>
      </w:tr>
      <w:tr w:rsidR="008C50D8" w:rsidRPr="00041B8E" w14:paraId="0BB578EC" w14:textId="77777777" w:rsidTr="00796B8F">
        <w:tc>
          <w:tcPr>
            <w:tcW w:w="2448" w:type="dxa"/>
          </w:tcPr>
          <w:p w14:paraId="049BB83D" w14:textId="77777777" w:rsidR="008C50D8" w:rsidRPr="00041B8E" w:rsidRDefault="008C50D8" w:rsidP="00186130">
            <w:pPr>
              <w:pStyle w:val="TableContainer"/>
              <w:rPr>
                <w:rFonts w:eastAsia="Arial" w:cs="Arial"/>
              </w:rPr>
            </w:pPr>
            <w:r w:rsidRPr="00041B8E">
              <w:t>Description:</w:t>
            </w:r>
          </w:p>
        </w:tc>
        <w:tc>
          <w:tcPr>
            <w:tcW w:w="8136" w:type="dxa"/>
          </w:tcPr>
          <w:p w14:paraId="64F7A658" w14:textId="1E3B905E" w:rsidR="008C50D8" w:rsidRPr="00041B8E" w:rsidRDefault="008C50D8" w:rsidP="00186130">
            <w:pPr>
              <w:pStyle w:val="TableContainer"/>
              <w:rPr>
                <w:rFonts w:eastAsia="Arial" w:cs="Arial"/>
              </w:rPr>
            </w:pPr>
            <w:r w:rsidRPr="00041B8E">
              <w:t>Licenses</w:t>
            </w:r>
            <w:r w:rsidRPr="00041B8E">
              <w:rPr>
                <w:spacing w:val="14"/>
              </w:rPr>
              <w:t xml:space="preserve"> </w:t>
            </w:r>
            <w:r w:rsidRPr="00041B8E">
              <w:t>or</w:t>
            </w:r>
            <w:r w:rsidRPr="00041B8E">
              <w:rPr>
                <w:spacing w:val="14"/>
              </w:rPr>
              <w:t xml:space="preserve"> </w:t>
            </w:r>
            <w:r w:rsidRPr="00041B8E">
              <w:t>registrations</w:t>
            </w:r>
            <w:r w:rsidRPr="00041B8E">
              <w:rPr>
                <w:spacing w:val="13"/>
              </w:rPr>
              <w:t xml:space="preserve"> </w:t>
            </w:r>
            <w:r w:rsidRPr="00041B8E">
              <w:t>required</w:t>
            </w:r>
            <w:r w:rsidRPr="00041B8E">
              <w:rPr>
                <w:spacing w:val="13"/>
              </w:rPr>
              <w:t xml:space="preserve"> </w:t>
            </w:r>
            <w:r w:rsidRPr="00041B8E">
              <w:t>of</w:t>
            </w:r>
            <w:r w:rsidRPr="00041B8E">
              <w:rPr>
                <w:spacing w:val="14"/>
              </w:rPr>
              <w:t xml:space="preserve"> </w:t>
            </w:r>
            <w:r w:rsidRPr="00041B8E">
              <w:t>persons</w:t>
            </w:r>
            <w:r w:rsidRPr="00041B8E">
              <w:rPr>
                <w:spacing w:val="14"/>
              </w:rPr>
              <w:t xml:space="preserve"> </w:t>
            </w:r>
            <w:r w:rsidRPr="00041B8E">
              <w:t>who</w:t>
            </w:r>
            <w:r w:rsidRPr="00041B8E">
              <w:rPr>
                <w:spacing w:val="12"/>
              </w:rPr>
              <w:t xml:space="preserve"> </w:t>
            </w:r>
            <w:r w:rsidRPr="00041B8E">
              <w:t>use,</w:t>
            </w:r>
            <w:r w:rsidRPr="00041B8E">
              <w:rPr>
                <w:spacing w:val="14"/>
              </w:rPr>
              <w:t xml:space="preserve"> </w:t>
            </w:r>
            <w:r w:rsidRPr="00041B8E">
              <w:t>manufacture,</w:t>
            </w:r>
            <w:r w:rsidRPr="00041B8E">
              <w:rPr>
                <w:spacing w:val="14"/>
              </w:rPr>
              <w:t xml:space="preserve"> </w:t>
            </w:r>
            <w:r w:rsidRPr="00041B8E">
              <w:t>produce,</w:t>
            </w:r>
            <w:r w:rsidRPr="00041B8E">
              <w:rPr>
                <w:spacing w:val="14"/>
              </w:rPr>
              <w:t xml:space="preserve"> </w:t>
            </w:r>
            <w:r w:rsidRPr="00041B8E">
              <w:t>transport,</w:t>
            </w:r>
            <w:r w:rsidR="00173B2A" w:rsidRPr="00253DD3">
              <w:t xml:space="preserve"> </w:t>
            </w:r>
            <w:r w:rsidRPr="00041B8E">
              <w:t>transfer, acquire, own, possess or dispose</w:t>
            </w:r>
            <w:r w:rsidRPr="00041B8E">
              <w:rPr>
                <w:spacing w:val="1"/>
              </w:rPr>
              <w:t xml:space="preserve"> </w:t>
            </w:r>
            <w:r w:rsidRPr="00041B8E">
              <w:t>of any non-exempt source of radiation.</w:t>
            </w:r>
          </w:p>
        </w:tc>
      </w:tr>
      <w:tr w:rsidR="008C50D8" w:rsidRPr="00041B8E" w14:paraId="5372AF29" w14:textId="77777777" w:rsidTr="00796B8F">
        <w:tc>
          <w:tcPr>
            <w:tcW w:w="2448" w:type="dxa"/>
          </w:tcPr>
          <w:p w14:paraId="4F4443E3" w14:textId="77777777" w:rsidR="008C50D8" w:rsidRPr="00041B8E" w:rsidRDefault="008C50D8" w:rsidP="00186130">
            <w:pPr>
              <w:pStyle w:val="TableContainer"/>
              <w:rPr>
                <w:rFonts w:eastAsia="Arial" w:cs="Arial"/>
              </w:rPr>
            </w:pPr>
            <w:r w:rsidRPr="00041B8E">
              <w:t>Note:</w:t>
            </w:r>
          </w:p>
        </w:tc>
        <w:tc>
          <w:tcPr>
            <w:tcW w:w="8136" w:type="dxa"/>
          </w:tcPr>
          <w:p w14:paraId="0EB867CC" w14:textId="20F1DAF1" w:rsidR="008C50D8" w:rsidRPr="00041B8E" w:rsidRDefault="008C50D8" w:rsidP="00186130">
            <w:pPr>
              <w:pStyle w:val="TableContainer"/>
              <w:rPr>
                <w:rFonts w:eastAsia="Arial" w:cs="Arial"/>
              </w:rPr>
            </w:pPr>
            <w:r w:rsidRPr="00041B8E">
              <w:t>Amended</w:t>
            </w:r>
            <w:r w:rsidRPr="00041B8E">
              <w:rPr>
                <w:spacing w:val="-2"/>
              </w:rPr>
              <w:t xml:space="preserve"> </w:t>
            </w:r>
            <w:r w:rsidRPr="00041B8E">
              <w:t>2001 by H.B. 1099, 77</w:t>
            </w:r>
            <w:proofErr w:type="spellStart"/>
            <w:r w:rsidRPr="00041B8E">
              <w:rPr>
                <w:position w:val="7"/>
              </w:rPr>
              <w:t>th</w:t>
            </w:r>
            <w:proofErr w:type="spellEnd"/>
            <w:r w:rsidRPr="00041B8E">
              <w:rPr>
                <w:spacing w:val="19"/>
                <w:position w:val="7"/>
              </w:rPr>
              <w:t xml:space="preserve"> </w:t>
            </w:r>
            <w:r w:rsidRPr="00041B8E">
              <w:t>Leg. R.S.; 2007 by H.B. 2285 and S.B. 1604,</w:t>
            </w:r>
            <w:r w:rsidRPr="00041B8E">
              <w:rPr>
                <w:spacing w:val="1"/>
              </w:rPr>
              <w:t xml:space="preserve"> </w:t>
            </w:r>
            <w:r w:rsidRPr="00041B8E">
              <w:t>80</w:t>
            </w:r>
            <w:r w:rsidRPr="00623015">
              <w:rPr>
                <w:vertAlign w:val="superscript"/>
              </w:rPr>
              <w:t>th</w:t>
            </w:r>
            <w:r w:rsidR="00623015">
              <w:rPr>
                <w:rFonts w:eastAsia="Arial" w:cs="Arial"/>
              </w:rPr>
              <w:t xml:space="preserve"> </w:t>
            </w:r>
            <w:r w:rsidRPr="00041B8E">
              <w:t>Leg.,</w:t>
            </w:r>
            <w:r w:rsidRPr="00041B8E">
              <w:rPr>
                <w:spacing w:val="-2"/>
              </w:rPr>
              <w:t xml:space="preserve"> </w:t>
            </w:r>
            <w:r w:rsidRPr="00041B8E">
              <w:t>R.S.; 2013 by S.B. 347, 83</w:t>
            </w:r>
            <w:proofErr w:type="spellStart"/>
            <w:r w:rsidRPr="00041B8E">
              <w:rPr>
                <w:position w:val="7"/>
              </w:rPr>
              <w:t>rd</w:t>
            </w:r>
            <w:proofErr w:type="spellEnd"/>
            <w:r w:rsidRPr="00041B8E">
              <w:rPr>
                <w:spacing w:val="19"/>
                <w:position w:val="7"/>
              </w:rPr>
              <w:t xml:space="preserve"> </w:t>
            </w:r>
            <w:r w:rsidRPr="00041B8E">
              <w:t>Leg., R.S.;</w:t>
            </w:r>
            <w:r w:rsidRPr="00041B8E">
              <w:rPr>
                <w:spacing w:val="55"/>
              </w:rPr>
              <w:t xml:space="preserve"> </w:t>
            </w:r>
            <w:r w:rsidRPr="00041B8E">
              <w:t>Amended</w:t>
            </w:r>
            <w:r w:rsidRPr="00041B8E">
              <w:rPr>
                <w:spacing w:val="-2"/>
              </w:rPr>
              <w:t xml:space="preserve"> </w:t>
            </w:r>
            <w:r w:rsidRPr="00041B8E">
              <w:t>by: Acts 2015, 84th Leg., R.S.,</w:t>
            </w:r>
            <w:r w:rsidRPr="00041B8E">
              <w:rPr>
                <w:spacing w:val="28"/>
              </w:rPr>
              <w:t xml:space="preserve"> </w:t>
            </w:r>
            <w:r w:rsidRPr="00041B8E">
              <w:t>Ch. 1 (S.B. 219), Sec. 3.0920, eff. April 2, 2015.</w:t>
            </w:r>
          </w:p>
        </w:tc>
      </w:tr>
      <w:tr w:rsidR="008C50D8" w:rsidRPr="00041B8E" w14:paraId="6657EAD3" w14:textId="77777777" w:rsidTr="00796B8F">
        <w:tc>
          <w:tcPr>
            <w:tcW w:w="2448" w:type="dxa"/>
          </w:tcPr>
          <w:p w14:paraId="71B69E9E" w14:textId="77777777" w:rsidR="008C50D8" w:rsidRPr="00041B8E" w:rsidRDefault="008C50D8" w:rsidP="00186130">
            <w:pPr>
              <w:pStyle w:val="TableContainer"/>
              <w:rPr>
                <w:rFonts w:eastAsia="Arial" w:cs="Arial"/>
              </w:rPr>
            </w:pPr>
            <w:r w:rsidRPr="00041B8E">
              <w:t>Date Due:</w:t>
            </w:r>
          </w:p>
        </w:tc>
        <w:tc>
          <w:tcPr>
            <w:tcW w:w="8136" w:type="dxa"/>
          </w:tcPr>
          <w:p w14:paraId="05F014BB" w14:textId="77777777" w:rsidR="008C50D8" w:rsidRPr="00041B8E" w:rsidRDefault="008C50D8" w:rsidP="00186130">
            <w:pPr>
              <w:pStyle w:val="TableContainer"/>
              <w:rPr>
                <w:rFonts w:eastAsia="Arial" w:cs="Arial"/>
              </w:rPr>
            </w:pPr>
            <w:r w:rsidRPr="00041B8E">
              <w:t>Determined by Rule.</w:t>
            </w:r>
          </w:p>
        </w:tc>
      </w:tr>
      <w:tr w:rsidR="008C50D8" w:rsidRPr="00041B8E" w14:paraId="2B7C845E" w14:textId="77777777" w:rsidTr="00796B8F">
        <w:tc>
          <w:tcPr>
            <w:tcW w:w="2448" w:type="dxa"/>
          </w:tcPr>
          <w:p w14:paraId="55D896E3" w14:textId="77777777" w:rsidR="008C50D8" w:rsidRPr="00041B8E" w:rsidRDefault="008C50D8" w:rsidP="00186130">
            <w:pPr>
              <w:pStyle w:val="TableContainer"/>
              <w:rPr>
                <w:rFonts w:eastAsia="Arial" w:cs="Arial"/>
              </w:rPr>
            </w:pPr>
            <w:r w:rsidRPr="00041B8E">
              <w:t>Deposited To:</w:t>
            </w:r>
          </w:p>
        </w:tc>
        <w:tc>
          <w:tcPr>
            <w:tcW w:w="8136" w:type="dxa"/>
          </w:tcPr>
          <w:p w14:paraId="7121746E" w14:textId="77777777" w:rsidR="008C50D8" w:rsidRPr="00041B8E" w:rsidRDefault="008C50D8" w:rsidP="00186130">
            <w:pPr>
              <w:pStyle w:val="TableContainer"/>
              <w:rPr>
                <w:rFonts w:eastAsia="Arial" w:cs="Arial"/>
              </w:rPr>
            </w:pPr>
            <w:r w:rsidRPr="00041B8E">
              <w:t>General Revenue Fund No. 0001, Revenue</w:t>
            </w:r>
            <w:r w:rsidRPr="00041B8E">
              <w:rPr>
                <w:spacing w:val="-2"/>
              </w:rPr>
              <w:t xml:space="preserve"> </w:t>
            </w:r>
            <w:r w:rsidRPr="00041B8E">
              <w:t>Code 358900.</w:t>
            </w:r>
          </w:p>
        </w:tc>
      </w:tr>
    </w:tbl>
    <w:p w14:paraId="62EECCE8" w14:textId="6F27C508" w:rsidR="008C50D8" w:rsidRDefault="00F30FAB" w:rsidP="00E35EDF">
      <w:pPr>
        <w:pStyle w:val="BodyText"/>
        <w:rPr>
          <w:noProof/>
        </w:rPr>
      </w:pPr>
      <w:r>
        <w:rPr>
          <w:noProof/>
        </w:rPr>
        <w:drawing>
          <wp:anchor distT="0" distB="0" distL="114300" distR="114300" simplePos="0" relativeHeight="251695104" behindDoc="0" locked="0" layoutInCell="1" allowOverlap="1" wp14:anchorId="05F3D2CE" wp14:editId="29A1338D">
            <wp:simplePos x="0" y="0"/>
            <wp:positionH relativeFrom="column">
              <wp:align>center</wp:align>
            </wp:positionH>
            <wp:positionV relativeFrom="paragraph">
              <wp:posOffset>73025</wp:posOffset>
            </wp:positionV>
            <wp:extent cx="6080760" cy="2258568"/>
            <wp:effectExtent l="0" t="0" r="0" b="8890"/>
            <wp:wrapTopAndBottom/>
            <wp:docPr id="21" name="Picture 21" descr="Graph showing revenue and costs for Radioactive Materials and Devices Licensure from FY2013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97"/>
        <w:gridCol w:w="1413"/>
        <w:gridCol w:w="1414"/>
        <w:gridCol w:w="1414"/>
        <w:gridCol w:w="1414"/>
        <w:gridCol w:w="1414"/>
        <w:gridCol w:w="1414"/>
      </w:tblGrid>
      <w:tr w:rsidR="008C50D8" w14:paraId="153C67CA" w14:textId="77777777" w:rsidTr="0023716F">
        <w:trPr>
          <w:cnfStyle w:val="100000000000" w:firstRow="1" w:lastRow="0" w:firstColumn="0" w:lastColumn="0" w:oddVBand="0" w:evenVBand="0" w:oddHBand="0" w:evenHBand="0" w:firstRowFirstColumn="0" w:firstRowLastColumn="0" w:lastRowFirstColumn="0" w:lastRowLastColumn="0"/>
          <w:trHeight w:val="316"/>
          <w:jc w:val="center"/>
        </w:trPr>
        <w:tc>
          <w:tcPr>
            <w:tcW w:w="1465" w:type="dxa"/>
          </w:tcPr>
          <w:p w14:paraId="7E37DA69" w14:textId="77777777" w:rsidR="008C50D8" w:rsidRDefault="008C50D8" w:rsidP="00186130">
            <w:pPr>
              <w:pStyle w:val="TableContainer"/>
              <w:rPr>
                <w:rFonts w:eastAsia="Arial" w:hAnsi="Arial" w:cs="Arial"/>
                <w:szCs w:val="16"/>
              </w:rPr>
            </w:pPr>
            <w:r>
              <w:t>Fiscal</w:t>
            </w:r>
            <w:r>
              <w:rPr>
                <w:spacing w:val="-8"/>
              </w:rPr>
              <w:t xml:space="preserve"> </w:t>
            </w:r>
            <w:r>
              <w:t>Year</w:t>
            </w:r>
          </w:p>
        </w:tc>
        <w:tc>
          <w:tcPr>
            <w:tcW w:w="1296" w:type="dxa"/>
          </w:tcPr>
          <w:p w14:paraId="3FC2F132" w14:textId="77777777" w:rsidR="008C50D8" w:rsidRDefault="008C50D8" w:rsidP="00186130">
            <w:pPr>
              <w:pStyle w:val="TableContainer"/>
              <w:rPr>
                <w:rFonts w:eastAsia="Arial" w:hAnsi="Arial" w:cs="Arial"/>
                <w:szCs w:val="16"/>
              </w:rPr>
            </w:pPr>
            <w:r>
              <w:t>FY2013</w:t>
            </w:r>
          </w:p>
        </w:tc>
        <w:tc>
          <w:tcPr>
            <w:tcW w:w="1296" w:type="dxa"/>
          </w:tcPr>
          <w:p w14:paraId="34ABD92A" w14:textId="77777777" w:rsidR="008C50D8" w:rsidRDefault="008C50D8" w:rsidP="00186130">
            <w:pPr>
              <w:pStyle w:val="TableContainer"/>
              <w:rPr>
                <w:rFonts w:eastAsia="Arial" w:hAnsi="Arial" w:cs="Arial"/>
                <w:szCs w:val="16"/>
              </w:rPr>
            </w:pPr>
            <w:r>
              <w:t>FY2014</w:t>
            </w:r>
          </w:p>
        </w:tc>
        <w:tc>
          <w:tcPr>
            <w:tcW w:w="1296" w:type="dxa"/>
          </w:tcPr>
          <w:p w14:paraId="3FB6FD78" w14:textId="77777777" w:rsidR="008C50D8" w:rsidRDefault="008C50D8" w:rsidP="00186130">
            <w:pPr>
              <w:pStyle w:val="TableContainer"/>
              <w:rPr>
                <w:rFonts w:eastAsia="Arial" w:hAnsi="Arial" w:cs="Arial"/>
                <w:szCs w:val="16"/>
              </w:rPr>
            </w:pPr>
            <w:r>
              <w:t>FY2015</w:t>
            </w:r>
          </w:p>
        </w:tc>
        <w:tc>
          <w:tcPr>
            <w:tcW w:w="1296" w:type="dxa"/>
          </w:tcPr>
          <w:p w14:paraId="6A26BCEF" w14:textId="77777777" w:rsidR="008C50D8" w:rsidRDefault="008C50D8" w:rsidP="00186130">
            <w:pPr>
              <w:pStyle w:val="TableContainer"/>
              <w:rPr>
                <w:rFonts w:eastAsia="Arial" w:hAnsi="Arial" w:cs="Arial"/>
                <w:szCs w:val="16"/>
              </w:rPr>
            </w:pPr>
            <w:r>
              <w:t>FY2016</w:t>
            </w:r>
          </w:p>
        </w:tc>
        <w:tc>
          <w:tcPr>
            <w:tcW w:w="1296" w:type="dxa"/>
          </w:tcPr>
          <w:p w14:paraId="6B2AFC95" w14:textId="77777777" w:rsidR="008C50D8" w:rsidRDefault="008C50D8" w:rsidP="00186130">
            <w:pPr>
              <w:pStyle w:val="TableContainer"/>
              <w:rPr>
                <w:rFonts w:eastAsia="Arial" w:hAnsi="Arial" w:cs="Arial"/>
                <w:szCs w:val="16"/>
              </w:rPr>
            </w:pPr>
            <w:r>
              <w:t>FY2017</w:t>
            </w:r>
          </w:p>
        </w:tc>
        <w:tc>
          <w:tcPr>
            <w:tcW w:w="1296" w:type="dxa"/>
          </w:tcPr>
          <w:p w14:paraId="6B28BF36" w14:textId="77777777" w:rsidR="008C50D8" w:rsidRDefault="008C50D8" w:rsidP="00186130">
            <w:pPr>
              <w:pStyle w:val="TableContainer"/>
              <w:rPr>
                <w:rFonts w:eastAsia="Arial" w:hAnsi="Arial" w:cs="Arial"/>
                <w:szCs w:val="16"/>
              </w:rPr>
            </w:pPr>
            <w:r>
              <w:t>FY2018</w:t>
            </w:r>
          </w:p>
        </w:tc>
      </w:tr>
      <w:tr w:rsidR="008C50D8" w14:paraId="173E9603" w14:textId="77777777" w:rsidTr="0023716F">
        <w:trPr>
          <w:trHeight w:val="316"/>
          <w:jc w:val="center"/>
        </w:trPr>
        <w:tc>
          <w:tcPr>
            <w:tcW w:w="1465" w:type="dxa"/>
          </w:tcPr>
          <w:p w14:paraId="49667CE2" w14:textId="77777777" w:rsidR="008C50D8" w:rsidRDefault="008C50D8" w:rsidP="00186130">
            <w:pPr>
              <w:pStyle w:val="TableContainer"/>
              <w:rPr>
                <w:rFonts w:eastAsia="Arial" w:hAnsi="Arial" w:cs="Arial"/>
                <w:szCs w:val="16"/>
              </w:rPr>
            </w:pPr>
            <w:r>
              <w:t>Revenue</w:t>
            </w:r>
          </w:p>
        </w:tc>
        <w:tc>
          <w:tcPr>
            <w:tcW w:w="1296" w:type="dxa"/>
          </w:tcPr>
          <w:p w14:paraId="7BD1D565" w14:textId="77777777" w:rsidR="008C50D8" w:rsidRDefault="008C50D8" w:rsidP="00186130">
            <w:pPr>
              <w:pStyle w:val="TableContainer"/>
              <w:rPr>
                <w:rFonts w:eastAsia="Arial" w:hAnsi="Arial" w:cs="Arial"/>
                <w:szCs w:val="16"/>
              </w:rPr>
            </w:pPr>
            <w:r>
              <w:t>$11,616,110</w:t>
            </w:r>
          </w:p>
        </w:tc>
        <w:tc>
          <w:tcPr>
            <w:tcW w:w="1296" w:type="dxa"/>
          </w:tcPr>
          <w:p w14:paraId="3BF48817" w14:textId="77777777" w:rsidR="008C50D8" w:rsidRDefault="008C50D8" w:rsidP="00186130">
            <w:pPr>
              <w:pStyle w:val="TableContainer"/>
              <w:rPr>
                <w:rFonts w:eastAsia="Arial" w:hAnsi="Arial" w:cs="Arial"/>
                <w:szCs w:val="16"/>
              </w:rPr>
            </w:pPr>
            <w:r>
              <w:t>$12,276,819</w:t>
            </w:r>
          </w:p>
        </w:tc>
        <w:tc>
          <w:tcPr>
            <w:tcW w:w="1296" w:type="dxa"/>
          </w:tcPr>
          <w:p w14:paraId="2F15B2B3" w14:textId="77777777" w:rsidR="008C50D8" w:rsidRDefault="008C50D8" w:rsidP="00186130">
            <w:pPr>
              <w:pStyle w:val="TableContainer"/>
              <w:rPr>
                <w:rFonts w:eastAsia="Arial" w:hAnsi="Arial" w:cs="Arial"/>
                <w:szCs w:val="16"/>
              </w:rPr>
            </w:pPr>
            <w:r>
              <w:t>$12,228,083</w:t>
            </w:r>
          </w:p>
        </w:tc>
        <w:tc>
          <w:tcPr>
            <w:tcW w:w="1296" w:type="dxa"/>
          </w:tcPr>
          <w:p w14:paraId="6E75366B" w14:textId="77777777" w:rsidR="008C50D8" w:rsidRDefault="008C50D8" w:rsidP="00186130">
            <w:pPr>
              <w:pStyle w:val="TableContainer"/>
              <w:rPr>
                <w:rFonts w:eastAsia="Arial" w:hAnsi="Arial" w:cs="Arial"/>
                <w:szCs w:val="16"/>
              </w:rPr>
            </w:pPr>
            <w:r>
              <w:t>$12,511,054</w:t>
            </w:r>
          </w:p>
        </w:tc>
        <w:tc>
          <w:tcPr>
            <w:tcW w:w="1296" w:type="dxa"/>
          </w:tcPr>
          <w:p w14:paraId="21B5AC52" w14:textId="77777777" w:rsidR="008C50D8" w:rsidRDefault="008C50D8" w:rsidP="00186130">
            <w:pPr>
              <w:pStyle w:val="TableContainer"/>
              <w:rPr>
                <w:rFonts w:eastAsia="Arial" w:hAnsi="Arial" w:cs="Arial"/>
                <w:szCs w:val="16"/>
              </w:rPr>
            </w:pPr>
            <w:r>
              <w:t>$11,875,565</w:t>
            </w:r>
          </w:p>
        </w:tc>
        <w:tc>
          <w:tcPr>
            <w:tcW w:w="1296" w:type="dxa"/>
          </w:tcPr>
          <w:p w14:paraId="51A08C98" w14:textId="77777777" w:rsidR="008C50D8" w:rsidRDefault="008C50D8" w:rsidP="00186130">
            <w:pPr>
              <w:pStyle w:val="TableContainer"/>
              <w:rPr>
                <w:rFonts w:eastAsia="Arial" w:hAnsi="Arial" w:cs="Arial"/>
                <w:szCs w:val="16"/>
              </w:rPr>
            </w:pPr>
            <w:r w:rsidRPr="00FA4C45">
              <w:t>$11,994,924</w:t>
            </w:r>
          </w:p>
        </w:tc>
      </w:tr>
      <w:tr w:rsidR="008C50D8" w14:paraId="3030676D" w14:textId="77777777" w:rsidTr="0023716F">
        <w:trPr>
          <w:cnfStyle w:val="000000010000" w:firstRow="0" w:lastRow="0" w:firstColumn="0" w:lastColumn="0" w:oddVBand="0" w:evenVBand="0" w:oddHBand="0" w:evenHBand="1" w:firstRowFirstColumn="0" w:firstRowLastColumn="0" w:lastRowFirstColumn="0" w:lastRowLastColumn="0"/>
          <w:trHeight w:val="330"/>
          <w:jc w:val="center"/>
        </w:trPr>
        <w:tc>
          <w:tcPr>
            <w:tcW w:w="1465" w:type="dxa"/>
          </w:tcPr>
          <w:p w14:paraId="570DAF0E" w14:textId="77777777" w:rsidR="008C50D8" w:rsidRDefault="008C50D8" w:rsidP="00186130">
            <w:pPr>
              <w:pStyle w:val="TableContainer"/>
              <w:rPr>
                <w:rFonts w:eastAsia="Arial" w:hAnsi="Arial" w:cs="Arial"/>
                <w:szCs w:val="16"/>
              </w:rPr>
            </w:pPr>
            <w:r>
              <w:t>Cost</w:t>
            </w:r>
          </w:p>
        </w:tc>
        <w:tc>
          <w:tcPr>
            <w:tcW w:w="1296" w:type="dxa"/>
          </w:tcPr>
          <w:p w14:paraId="43018E3E" w14:textId="77777777" w:rsidR="008C50D8" w:rsidRDefault="008C50D8" w:rsidP="00186130">
            <w:pPr>
              <w:pStyle w:val="TableContainer"/>
              <w:rPr>
                <w:rFonts w:eastAsia="Arial" w:hAnsi="Arial" w:cs="Arial"/>
                <w:szCs w:val="16"/>
              </w:rPr>
            </w:pPr>
            <w:r>
              <w:t>$8,000,427</w:t>
            </w:r>
          </w:p>
        </w:tc>
        <w:tc>
          <w:tcPr>
            <w:tcW w:w="1296" w:type="dxa"/>
          </w:tcPr>
          <w:p w14:paraId="2DBAB86A" w14:textId="77777777" w:rsidR="008C50D8" w:rsidRDefault="008C50D8" w:rsidP="00186130">
            <w:pPr>
              <w:pStyle w:val="TableContainer"/>
              <w:rPr>
                <w:rFonts w:eastAsia="Arial" w:hAnsi="Arial" w:cs="Arial"/>
                <w:szCs w:val="16"/>
              </w:rPr>
            </w:pPr>
            <w:r>
              <w:t>$8,495,740</w:t>
            </w:r>
          </w:p>
        </w:tc>
        <w:tc>
          <w:tcPr>
            <w:tcW w:w="1296" w:type="dxa"/>
          </w:tcPr>
          <w:p w14:paraId="6F4196D1" w14:textId="77777777" w:rsidR="008C50D8" w:rsidRDefault="008C50D8" w:rsidP="00186130">
            <w:pPr>
              <w:pStyle w:val="TableContainer"/>
              <w:rPr>
                <w:rFonts w:eastAsia="Arial" w:hAnsi="Arial" w:cs="Arial"/>
                <w:szCs w:val="16"/>
              </w:rPr>
            </w:pPr>
            <w:r>
              <w:t>$8,705,598</w:t>
            </w:r>
          </w:p>
        </w:tc>
        <w:tc>
          <w:tcPr>
            <w:tcW w:w="1296" w:type="dxa"/>
          </w:tcPr>
          <w:p w14:paraId="4243C7BC" w14:textId="77777777" w:rsidR="008C50D8" w:rsidRDefault="008C50D8" w:rsidP="00186130">
            <w:pPr>
              <w:pStyle w:val="TableContainer"/>
              <w:rPr>
                <w:rFonts w:eastAsia="Arial" w:hAnsi="Arial" w:cs="Arial"/>
                <w:szCs w:val="16"/>
              </w:rPr>
            </w:pPr>
            <w:r>
              <w:t>$10,396,889</w:t>
            </w:r>
          </w:p>
        </w:tc>
        <w:tc>
          <w:tcPr>
            <w:tcW w:w="1296" w:type="dxa"/>
          </w:tcPr>
          <w:p w14:paraId="3D526238" w14:textId="333DE864" w:rsidR="008C50D8" w:rsidRDefault="00E74BF5" w:rsidP="00186130">
            <w:pPr>
              <w:pStyle w:val="TableContainer"/>
              <w:rPr>
                <w:rFonts w:eastAsia="Arial" w:hAnsi="Arial" w:cs="Arial"/>
                <w:szCs w:val="16"/>
              </w:rPr>
            </w:pPr>
            <w:r w:rsidRPr="00E74BF5">
              <w:t>$9,154,141</w:t>
            </w:r>
          </w:p>
        </w:tc>
        <w:tc>
          <w:tcPr>
            <w:tcW w:w="1296" w:type="dxa"/>
          </w:tcPr>
          <w:p w14:paraId="1C8EDFE7" w14:textId="0499653A" w:rsidR="008C50D8" w:rsidRDefault="00F30FAB" w:rsidP="00186130">
            <w:pPr>
              <w:pStyle w:val="TableContainer"/>
              <w:rPr>
                <w:rFonts w:eastAsia="Arial" w:hAnsi="Arial" w:cs="Arial"/>
                <w:szCs w:val="16"/>
              </w:rPr>
            </w:pPr>
            <w:r w:rsidRPr="00F30FAB">
              <w:t>$8,575,364</w:t>
            </w:r>
          </w:p>
        </w:tc>
      </w:tr>
      <w:tr w:rsidR="008C50D8" w14:paraId="41EE1098" w14:textId="77777777" w:rsidTr="0023716F">
        <w:trPr>
          <w:trHeight w:val="316"/>
          <w:jc w:val="center"/>
        </w:trPr>
        <w:tc>
          <w:tcPr>
            <w:tcW w:w="1465" w:type="dxa"/>
          </w:tcPr>
          <w:p w14:paraId="4BFC9784" w14:textId="77777777" w:rsidR="008C50D8" w:rsidRDefault="008C50D8" w:rsidP="00186130">
            <w:pPr>
              <w:pStyle w:val="TableContainer"/>
              <w:rPr>
                <w:rFonts w:eastAsia="Arial" w:hAnsi="Arial" w:cs="Arial"/>
                <w:szCs w:val="16"/>
              </w:rPr>
            </w:pPr>
            <w:r>
              <w:t>Percentage</w:t>
            </w:r>
          </w:p>
        </w:tc>
        <w:tc>
          <w:tcPr>
            <w:tcW w:w="1296" w:type="dxa"/>
          </w:tcPr>
          <w:p w14:paraId="344D7167" w14:textId="77777777" w:rsidR="008C50D8" w:rsidRDefault="008C50D8" w:rsidP="00186130">
            <w:pPr>
              <w:pStyle w:val="TableContainer"/>
              <w:rPr>
                <w:rFonts w:eastAsia="Arial" w:hAnsi="Arial" w:cs="Arial"/>
                <w:szCs w:val="16"/>
              </w:rPr>
            </w:pPr>
            <w:r>
              <w:t>100.00%</w:t>
            </w:r>
          </w:p>
        </w:tc>
        <w:tc>
          <w:tcPr>
            <w:tcW w:w="1296" w:type="dxa"/>
          </w:tcPr>
          <w:p w14:paraId="1A045D14" w14:textId="77777777" w:rsidR="008C50D8" w:rsidRDefault="008C50D8" w:rsidP="00186130">
            <w:pPr>
              <w:pStyle w:val="TableContainer"/>
              <w:rPr>
                <w:rFonts w:eastAsia="Arial" w:hAnsi="Arial" w:cs="Arial"/>
                <w:szCs w:val="16"/>
              </w:rPr>
            </w:pPr>
            <w:r>
              <w:t>100.00%</w:t>
            </w:r>
          </w:p>
        </w:tc>
        <w:tc>
          <w:tcPr>
            <w:tcW w:w="1296" w:type="dxa"/>
          </w:tcPr>
          <w:p w14:paraId="347387E1" w14:textId="77777777" w:rsidR="008C50D8" w:rsidRDefault="008C50D8" w:rsidP="00186130">
            <w:pPr>
              <w:pStyle w:val="TableContainer"/>
              <w:rPr>
                <w:rFonts w:eastAsia="Arial" w:hAnsi="Arial" w:cs="Arial"/>
                <w:szCs w:val="16"/>
              </w:rPr>
            </w:pPr>
            <w:r>
              <w:t>100.00%</w:t>
            </w:r>
          </w:p>
        </w:tc>
        <w:tc>
          <w:tcPr>
            <w:tcW w:w="1296" w:type="dxa"/>
          </w:tcPr>
          <w:p w14:paraId="4F30A4BE" w14:textId="77777777" w:rsidR="008C50D8" w:rsidRDefault="008C50D8" w:rsidP="00186130">
            <w:pPr>
              <w:pStyle w:val="TableContainer"/>
              <w:rPr>
                <w:rFonts w:eastAsia="Arial" w:hAnsi="Arial" w:cs="Arial"/>
                <w:szCs w:val="16"/>
              </w:rPr>
            </w:pPr>
            <w:r>
              <w:t>100.00%</w:t>
            </w:r>
          </w:p>
        </w:tc>
        <w:tc>
          <w:tcPr>
            <w:tcW w:w="1296" w:type="dxa"/>
          </w:tcPr>
          <w:p w14:paraId="182CFD58" w14:textId="77777777" w:rsidR="008C50D8" w:rsidRDefault="008C50D8" w:rsidP="00186130">
            <w:pPr>
              <w:pStyle w:val="TableContainer"/>
              <w:rPr>
                <w:rFonts w:eastAsia="Arial" w:hAnsi="Arial" w:cs="Arial"/>
                <w:szCs w:val="16"/>
              </w:rPr>
            </w:pPr>
            <w:r>
              <w:t>100.00%</w:t>
            </w:r>
          </w:p>
        </w:tc>
        <w:tc>
          <w:tcPr>
            <w:tcW w:w="1296" w:type="dxa"/>
          </w:tcPr>
          <w:p w14:paraId="10FFD72A" w14:textId="77777777" w:rsidR="008C50D8" w:rsidRDefault="008C50D8" w:rsidP="00186130">
            <w:pPr>
              <w:pStyle w:val="TableContainer"/>
              <w:rPr>
                <w:rFonts w:eastAsia="Arial" w:hAnsi="Arial" w:cs="Arial"/>
                <w:szCs w:val="16"/>
              </w:rPr>
            </w:pPr>
            <w:r w:rsidRPr="00FA4C45">
              <w:t>100.00%</w:t>
            </w:r>
          </w:p>
        </w:tc>
      </w:tr>
    </w:tbl>
    <w:p w14:paraId="2A24ABC2" w14:textId="47AB69F4" w:rsidR="00E74BF5" w:rsidRPr="00C52909" w:rsidRDefault="00E74BF5" w:rsidP="0031580C">
      <w:pPr>
        <w:pStyle w:val="Note"/>
      </w:pPr>
      <w:r w:rsidRPr="000E50C5">
        <w:t>*</w:t>
      </w:r>
      <w:r>
        <w:t>Cost</w:t>
      </w:r>
      <w:r w:rsidRPr="000E50C5">
        <w:t xml:space="preserve"> for FY2017</w:t>
      </w:r>
      <w:r>
        <w:rPr>
          <w:b/>
          <w:bCs/>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t xml:space="preserve">cost </w:t>
      </w:r>
      <w:r w:rsidRPr="00AF2D98">
        <w:t>in</w:t>
      </w:r>
      <w:r w:rsidRPr="00AF2D98">
        <w:rPr>
          <w:spacing w:val="-5"/>
        </w:rPr>
        <w:t xml:space="preserve"> </w:t>
      </w:r>
      <w:r w:rsidRPr="00AF2D98">
        <w:t>the</w:t>
      </w:r>
      <w:r w:rsidRPr="00AF2D98">
        <w:rPr>
          <w:spacing w:val="-4"/>
        </w:rPr>
        <w:t xml:space="preserve"> </w:t>
      </w:r>
      <w:r w:rsidRPr="00AF2D98">
        <w:t>FY201</w:t>
      </w:r>
      <w:r>
        <w:t>7</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1784638A" w14:textId="34038436" w:rsidR="008C50D8" w:rsidRDefault="008C50D8" w:rsidP="00117060">
      <w:pPr>
        <w:pStyle w:val="Heading3"/>
      </w:pPr>
      <w:r>
        <w:br w:type="page"/>
      </w:r>
      <w:r>
        <w:lastRenderedPageBreak/>
        <w:t>Detailed Fee Schedule</w:t>
      </w:r>
    </w:p>
    <w:p w14:paraId="3C7D4CCC" w14:textId="2DF7FE36" w:rsidR="005D41A4" w:rsidRDefault="005D41A4" w:rsidP="00E35EDF">
      <w:pPr>
        <w:pStyle w:val="Heading4"/>
      </w:pPr>
      <w:r>
        <w:t>Radiation Materials/Radiation Devices/Fixed Nuclear Facilities</w:t>
      </w:r>
    </w:p>
    <w:p w14:paraId="13C90E97" w14:textId="05C1F88B" w:rsidR="00810B72" w:rsidRDefault="00810B72" w:rsidP="00810B72">
      <w:pPr>
        <w:pStyle w:val="Heading5"/>
      </w:pPr>
      <w:r w:rsidRPr="00895453">
        <w:t>Radioactive</w:t>
      </w:r>
      <w:r w:rsidRPr="00895453">
        <w:rPr>
          <w:spacing w:val="1"/>
        </w:rPr>
        <w:t xml:space="preserve"> </w:t>
      </w:r>
      <w:r w:rsidRPr="00895453">
        <w:t>Materials</w:t>
      </w:r>
    </w:p>
    <w:tbl>
      <w:tblPr>
        <w:tblStyle w:val="HHSTableforTextData2"/>
        <w:tblW w:w="10656" w:type="dxa"/>
        <w:tblInd w:w="0" w:type="dxa"/>
        <w:tblLayout w:type="fixed"/>
        <w:tblLook w:val="01E0" w:firstRow="1" w:lastRow="1" w:firstColumn="1" w:lastColumn="1" w:noHBand="0" w:noVBand="0"/>
      </w:tblPr>
      <w:tblGrid>
        <w:gridCol w:w="6048"/>
        <w:gridCol w:w="2304"/>
        <w:gridCol w:w="2304"/>
      </w:tblGrid>
      <w:tr w:rsidR="00AC3533" w14:paraId="7BA96306" w14:textId="77777777" w:rsidTr="0065156D">
        <w:trPr>
          <w:cnfStyle w:val="100000000000" w:firstRow="1" w:lastRow="0" w:firstColumn="0" w:lastColumn="0" w:oddVBand="0" w:evenVBand="0" w:oddHBand="0" w:evenHBand="0" w:firstRowFirstColumn="0" w:firstRowLastColumn="0" w:lastRowFirstColumn="0" w:lastRowLastColumn="0"/>
        </w:trPr>
        <w:tc>
          <w:tcPr>
            <w:tcW w:w="6048" w:type="dxa"/>
          </w:tcPr>
          <w:p w14:paraId="2DD9F621" w14:textId="77777777" w:rsidR="00AC3533" w:rsidRPr="00895453" w:rsidRDefault="00AC3533" w:rsidP="00E95B22">
            <w:pPr>
              <w:pStyle w:val="TableContainer"/>
              <w:rPr>
                <w:rFonts w:eastAsia="Arial" w:hAnsi="Arial" w:cs="Arial"/>
              </w:rPr>
            </w:pPr>
            <w:r w:rsidRPr="00895453">
              <w:t>Type</w:t>
            </w:r>
          </w:p>
        </w:tc>
        <w:tc>
          <w:tcPr>
            <w:tcW w:w="2304" w:type="dxa"/>
          </w:tcPr>
          <w:p w14:paraId="1DC42C27" w14:textId="77777777" w:rsidR="00AC3533" w:rsidRPr="00895453" w:rsidRDefault="00AC3533" w:rsidP="00E95B22">
            <w:pPr>
              <w:pStyle w:val="TableContainer"/>
              <w:rPr>
                <w:rFonts w:eastAsia="Arial" w:hAnsi="Arial" w:cs="Arial"/>
              </w:rPr>
            </w:pPr>
            <w:r w:rsidRPr="00895453">
              <w:t>Amount</w:t>
            </w:r>
          </w:p>
        </w:tc>
        <w:tc>
          <w:tcPr>
            <w:tcW w:w="2304" w:type="dxa"/>
          </w:tcPr>
          <w:p w14:paraId="3B6DBAF0" w14:textId="77777777" w:rsidR="00AC3533" w:rsidRPr="00895453" w:rsidRDefault="00AC3533" w:rsidP="00E95B22">
            <w:pPr>
              <w:pStyle w:val="TableContainer"/>
              <w:rPr>
                <w:rFonts w:eastAsia="Arial" w:hAnsi="Arial" w:cs="Arial"/>
              </w:rPr>
            </w:pPr>
            <w:r w:rsidRPr="00895453">
              <w:t>Period</w:t>
            </w:r>
          </w:p>
        </w:tc>
      </w:tr>
      <w:tr w:rsidR="00AC3533" w14:paraId="5A407264" w14:textId="77777777" w:rsidTr="0065156D">
        <w:trPr>
          <w:trHeight w:val="144"/>
        </w:trPr>
        <w:tc>
          <w:tcPr>
            <w:tcW w:w="6048" w:type="dxa"/>
          </w:tcPr>
          <w:p w14:paraId="2C48D537" w14:textId="77777777" w:rsidR="00AC3533" w:rsidRPr="00895453" w:rsidRDefault="00AC3533" w:rsidP="00E95B22">
            <w:pPr>
              <w:pStyle w:val="TableContainer"/>
              <w:rPr>
                <w:rFonts w:eastAsia="Arial" w:hAnsi="Arial" w:cs="Arial"/>
              </w:rPr>
            </w:pPr>
            <w:r w:rsidRPr="00895453">
              <w:t>Accelerator</w:t>
            </w:r>
            <w:r>
              <w:t xml:space="preserve"> </w:t>
            </w:r>
            <w:r w:rsidRPr="00895453">
              <w:t>(Used for Production of Radioactive Material)</w:t>
            </w:r>
          </w:p>
        </w:tc>
        <w:tc>
          <w:tcPr>
            <w:tcW w:w="2304" w:type="dxa"/>
          </w:tcPr>
          <w:p w14:paraId="01287886" w14:textId="77777777" w:rsidR="00AC3533" w:rsidRPr="00895453" w:rsidRDefault="00AC3533" w:rsidP="00E95B22">
            <w:pPr>
              <w:pStyle w:val="TableContainer"/>
              <w:rPr>
                <w:rFonts w:eastAsia="Arial" w:hAnsi="Arial" w:cs="Arial"/>
              </w:rPr>
            </w:pPr>
            <w:r w:rsidRPr="00895453">
              <w:t>$17,620</w:t>
            </w:r>
          </w:p>
        </w:tc>
        <w:tc>
          <w:tcPr>
            <w:tcW w:w="2304" w:type="dxa"/>
          </w:tcPr>
          <w:p w14:paraId="2562CC32" w14:textId="77777777" w:rsidR="00AC3533" w:rsidRPr="00895453" w:rsidRDefault="00AC3533" w:rsidP="00E95B22">
            <w:pPr>
              <w:pStyle w:val="TableContainer"/>
              <w:rPr>
                <w:rFonts w:eastAsia="Arial" w:hAnsi="Arial" w:cs="Arial"/>
              </w:rPr>
            </w:pPr>
            <w:r w:rsidRPr="00895453">
              <w:t>Two Years</w:t>
            </w:r>
          </w:p>
        </w:tc>
      </w:tr>
      <w:tr w:rsidR="00AC3533" w14:paraId="06F59F8C"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75714ED0" w14:textId="77777777" w:rsidR="00AC3533" w:rsidRPr="00895453" w:rsidRDefault="00AC3533" w:rsidP="00E95B22">
            <w:pPr>
              <w:pStyle w:val="TableContainer"/>
              <w:rPr>
                <w:rFonts w:eastAsia="Arial" w:hAnsi="Arial" w:cs="Arial"/>
              </w:rPr>
            </w:pPr>
            <w:r w:rsidRPr="00895453">
              <w:t>Agency-Accepted Training</w:t>
            </w:r>
            <w:r w:rsidRPr="00895453">
              <w:rPr>
                <w:spacing w:val="-2"/>
              </w:rPr>
              <w:t xml:space="preserve"> </w:t>
            </w:r>
            <w:r w:rsidRPr="00895453">
              <w:t>Course</w:t>
            </w:r>
            <w:r>
              <w:t xml:space="preserve"> </w:t>
            </w:r>
            <w:r w:rsidRPr="00895453">
              <w:t>(Involving Possession of Radioactive Material)</w:t>
            </w:r>
          </w:p>
        </w:tc>
        <w:tc>
          <w:tcPr>
            <w:tcW w:w="2304" w:type="dxa"/>
          </w:tcPr>
          <w:p w14:paraId="16E97A0D" w14:textId="77777777" w:rsidR="00AC3533" w:rsidRPr="00895453" w:rsidRDefault="00AC3533" w:rsidP="00E95B22">
            <w:pPr>
              <w:pStyle w:val="TableContainer"/>
              <w:rPr>
                <w:rFonts w:eastAsia="Arial" w:hAnsi="Arial" w:cs="Arial"/>
              </w:rPr>
            </w:pPr>
            <w:r w:rsidRPr="00895453">
              <w:t>$4,230</w:t>
            </w:r>
          </w:p>
        </w:tc>
        <w:tc>
          <w:tcPr>
            <w:tcW w:w="2304" w:type="dxa"/>
          </w:tcPr>
          <w:p w14:paraId="7EE08906" w14:textId="77777777" w:rsidR="00AC3533" w:rsidRPr="00895453" w:rsidRDefault="00AC3533" w:rsidP="00E95B22">
            <w:pPr>
              <w:pStyle w:val="TableContainer"/>
              <w:rPr>
                <w:rFonts w:eastAsia="Arial" w:hAnsi="Arial" w:cs="Arial"/>
              </w:rPr>
            </w:pPr>
            <w:r w:rsidRPr="00895453">
              <w:t>Two Years</w:t>
            </w:r>
          </w:p>
        </w:tc>
      </w:tr>
      <w:tr w:rsidR="00AC3533" w14:paraId="6EC722E1" w14:textId="77777777" w:rsidTr="0065156D">
        <w:trPr>
          <w:trHeight w:val="144"/>
        </w:trPr>
        <w:tc>
          <w:tcPr>
            <w:tcW w:w="6048" w:type="dxa"/>
          </w:tcPr>
          <w:p w14:paraId="17F674C9" w14:textId="77777777" w:rsidR="00AC3533" w:rsidRPr="00895453" w:rsidRDefault="00AC3533" w:rsidP="00E95B22">
            <w:pPr>
              <w:pStyle w:val="TableContainer"/>
              <w:rPr>
                <w:rFonts w:eastAsia="Arial" w:hAnsi="Arial" w:cs="Arial"/>
              </w:rPr>
            </w:pPr>
            <w:r w:rsidRPr="00895453">
              <w:t>Bone</w:t>
            </w:r>
            <w:r w:rsidRPr="00895453">
              <w:rPr>
                <w:spacing w:val="-1"/>
              </w:rPr>
              <w:t xml:space="preserve"> Mineral</w:t>
            </w:r>
            <w:r w:rsidRPr="00895453">
              <w:rPr>
                <w:spacing w:val="-2"/>
              </w:rPr>
              <w:t xml:space="preserve"> </w:t>
            </w:r>
            <w:r w:rsidRPr="00895453">
              <w:t>Analyzer</w:t>
            </w:r>
          </w:p>
        </w:tc>
        <w:tc>
          <w:tcPr>
            <w:tcW w:w="2304" w:type="dxa"/>
          </w:tcPr>
          <w:p w14:paraId="64EAFBF7" w14:textId="77777777" w:rsidR="00AC3533" w:rsidRPr="00895453" w:rsidRDefault="00AC3533" w:rsidP="00E95B22">
            <w:pPr>
              <w:pStyle w:val="TableContainer"/>
              <w:rPr>
                <w:rFonts w:eastAsia="Arial" w:hAnsi="Arial" w:cs="Arial"/>
              </w:rPr>
            </w:pPr>
            <w:r w:rsidRPr="00895453">
              <w:t>$2,290</w:t>
            </w:r>
          </w:p>
        </w:tc>
        <w:tc>
          <w:tcPr>
            <w:tcW w:w="2304" w:type="dxa"/>
          </w:tcPr>
          <w:p w14:paraId="60210B9B" w14:textId="77777777" w:rsidR="00AC3533" w:rsidRPr="00895453" w:rsidRDefault="00AC3533" w:rsidP="00E95B22">
            <w:pPr>
              <w:pStyle w:val="TableContainer"/>
              <w:rPr>
                <w:rFonts w:eastAsia="Arial" w:hAnsi="Arial" w:cs="Arial"/>
              </w:rPr>
            </w:pPr>
            <w:r w:rsidRPr="00895453">
              <w:t>Two Years</w:t>
            </w:r>
          </w:p>
        </w:tc>
      </w:tr>
      <w:tr w:rsidR="00AC3533" w14:paraId="2B6F798A"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68920F51" w14:textId="77777777" w:rsidR="00AC3533" w:rsidRPr="00895453" w:rsidRDefault="00AC3533" w:rsidP="00E95B22">
            <w:pPr>
              <w:pStyle w:val="TableContainer"/>
            </w:pPr>
            <w:r w:rsidRPr="00895453">
              <w:t>Broad License</w:t>
            </w:r>
          </w:p>
        </w:tc>
        <w:tc>
          <w:tcPr>
            <w:tcW w:w="2304" w:type="dxa"/>
          </w:tcPr>
          <w:p w14:paraId="466280C0" w14:textId="77777777" w:rsidR="00AC3533" w:rsidRPr="00895453" w:rsidRDefault="00AC3533" w:rsidP="00E95B22">
            <w:pPr>
              <w:pStyle w:val="TableContainer"/>
            </w:pPr>
            <w:r w:rsidRPr="00895453">
              <w:t>$23,810</w:t>
            </w:r>
          </w:p>
        </w:tc>
        <w:tc>
          <w:tcPr>
            <w:tcW w:w="2304" w:type="dxa"/>
          </w:tcPr>
          <w:p w14:paraId="213FE636" w14:textId="77777777" w:rsidR="00AC3533" w:rsidRPr="00895453" w:rsidRDefault="00AC3533" w:rsidP="00E95B22">
            <w:pPr>
              <w:pStyle w:val="TableContainer"/>
            </w:pPr>
            <w:r w:rsidRPr="00895453">
              <w:t>Two Years</w:t>
            </w:r>
          </w:p>
        </w:tc>
      </w:tr>
      <w:tr w:rsidR="00AC3533" w14:paraId="50B30E7E" w14:textId="77777777" w:rsidTr="0065156D">
        <w:trPr>
          <w:trHeight w:val="144"/>
        </w:trPr>
        <w:tc>
          <w:tcPr>
            <w:tcW w:w="6048" w:type="dxa"/>
          </w:tcPr>
          <w:p w14:paraId="6E966764" w14:textId="77777777" w:rsidR="00AC3533" w:rsidRPr="00895453" w:rsidRDefault="00AC3533" w:rsidP="00E95B22">
            <w:pPr>
              <w:pStyle w:val="TableContainer"/>
            </w:pPr>
            <w:r w:rsidRPr="00895453">
              <w:t>Calibration Service</w:t>
            </w:r>
            <w:r w:rsidRPr="00895453">
              <w:rPr>
                <w:spacing w:val="-2"/>
              </w:rPr>
              <w:t xml:space="preserve"> </w:t>
            </w:r>
            <w:r w:rsidRPr="00895453">
              <w:t>(Survey Instrument)</w:t>
            </w:r>
          </w:p>
        </w:tc>
        <w:tc>
          <w:tcPr>
            <w:tcW w:w="2304" w:type="dxa"/>
          </w:tcPr>
          <w:p w14:paraId="1B095361" w14:textId="77777777" w:rsidR="00AC3533" w:rsidRPr="00895453" w:rsidRDefault="00AC3533" w:rsidP="00E95B22">
            <w:pPr>
              <w:pStyle w:val="TableContainer"/>
            </w:pPr>
            <w:r w:rsidRPr="00895453">
              <w:t>$1,950</w:t>
            </w:r>
          </w:p>
        </w:tc>
        <w:tc>
          <w:tcPr>
            <w:tcW w:w="2304" w:type="dxa"/>
          </w:tcPr>
          <w:p w14:paraId="0826B9D0" w14:textId="77777777" w:rsidR="00AC3533" w:rsidRPr="00895453" w:rsidRDefault="00AC3533" w:rsidP="00E95B22">
            <w:pPr>
              <w:pStyle w:val="TableContainer"/>
            </w:pPr>
            <w:r w:rsidRPr="00895453">
              <w:t>Two Years</w:t>
            </w:r>
          </w:p>
        </w:tc>
      </w:tr>
      <w:tr w:rsidR="00AC3533" w14:paraId="53416A5B"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003FDEE1" w14:textId="77777777" w:rsidR="00AC3533" w:rsidRPr="00895453" w:rsidRDefault="00AC3533" w:rsidP="00E95B22">
            <w:pPr>
              <w:pStyle w:val="TableContainer"/>
            </w:pPr>
            <w:r w:rsidRPr="00895453">
              <w:t>Calibration/Reference Source</w:t>
            </w:r>
          </w:p>
        </w:tc>
        <w:tc>
          <w:tcPr>
            <w:tcW w:w="2304" w:type="dxa"/>
          </w:tcPr>
          <w:p w14:paraId="2D560ED1" w14:textId="77777777" w:rsidR="00AC3533" w:rsidRPr="00895453" w:rsidRDefault="00AC3533" w:rsidP="00E95B22">
            <w:pPr>
              <w:pStyle w:val="TableContainer"/>
              <w:rPr>
                <w:spacing w:val="-1"/>
              </w:rPr>
            </w:pPr>
            <w:r w:rsidRPr="00895453">
              <w:t>$1,460</w:t>
            </w:r>
          </w:p>
        </w:tc>
        <w:tc>
          <w:tcPr>
            <w:tcW w:w="2304" w:type="dxa"/>
          </w:tcPr>
          <w:p w14:paraId="1B597DF2" w14:textId="77777777" w:rsidR="00AC3533" w:rsidRPr="00895453" w:rsidRDefault="00AC3533" w:rsidP="00E95B22">
            <w:pPr>
              <w:pStyle w:val="TableContainer"/>
            </w:pPr>
            <w:r w:rsidRPr="00895453">
              <w:t>Two Years</w:t>
            </w:r>
          </w:p>
        </w:tc>
      </w:tr>
      <w:tr w:rsidR="00AC3533" w14:paraId="78C46423" w14:textId="77777777" w:rsidTr="0065156D">
        <w:trPr>
          <w:trHeight w:val="144"/>
        </w:trPr>
        <w:tc>
          <w:tcPr>
            <w:tcW w:w="6048" w:type="dxa"/>
          </w:tcPr>
          <w:p w14:paraId="0F99FCCE" w14:textId="77777777" w:rsidR="00AC3533" w:rsidRPr="00895453" w:rsidRDefault="00AC3533" w:rsidP="00E95B22">
            <w:pPr>
              <w:pStyle w:val="TableContainer"/>
            </w:pPr>
            <w:r w:rsidRPr="00895453">
              <w:t>Decontamination Service Fixed Site</w:t>
            </w:r>
          </w:p>
        </w:tc>
        <w:tc>
          <w:tcPr>
            <w:tcW w:w="2304" w:type="dxa"/>
          </w:tcPr>
          <w:p w14:paraId="218412DA" w14:textId="77777777" w:rsidR="00AC3533" w:rsidRPr="00895453" w:rsidRDefault="00AC3533" w:rsidP="00E95B22">
            <w:pPr>
              <w:pStyle w:val="TableContainer"/>
            </w:pPr>
            <w:r w:rsidRPr="00895453">
              <w:t>$29,440</w:t>
            </w:r>
          </w:p>
        </w:tc>
        <w:tc>
          <w:tcPr>
            <w:tcW w:w="2304" w:type="dxa"/>
          </w:tcPr>
          <w:p w14:paraId="768C2069" w14:textId="77777777" w:rsidR="00AC3533" w:rsidRPr="00895453" w:rsidRDefault="00AC3533" w:rsidP="00E95B22">
            <w:pPr>
              <w:pStyle w:val="TableContainer"/>
            </w:pPr>
            <w:r w:rsidRPr="00895453">
              <w:t>Two Years</w:t>
            </w:r>
          </w:p>
        </w:tc>
      </w:tr>
      <w:tr w:rsidR="00AC3533" w14:paraId="2FED253E"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214286A2" w14:textId="77777777" w:rsidR="00AC3533" w:rsidRPr="00895453" w:rsidRDefault="00AC3533" w:rsidP="00E95B22">
            <w:pPr>
              <w:pStyle w:val="TableContainer"/>
            </w:pPr>
            <w:r w:rsidRPr="00895453">
              <w:t>Decontamination Service</w:t>
            </w:r>
            <w:r w:rsidRPr="00895453">
              <w:rPr>
                <w:spacing w:val="-2"/>
              </w:rPr>
              <w:t xml:space="preserve"> </w:t>
            </w:r>
            <w:r w:rsidRPr="00895453">
              <w:t>Mobile</w:t>
            </w:r>
          </w:p>
        </w:tc>
        <w:tc>
          <w:tcPr>
            <w:tcW w:w="2304" w:type="dxa"/>
          </w:tcPr>
          <w:p w14:paraId="1033A855" w14:textId="77777777" w:rsidR="00AC3533" w:rsidRPr="00895453" w:rsidRDefault="00AC3533" w:rsidP="00E95B22">
            <w:pPr>
              <w:pStyle w:val="TableContainer"/>
              <w:rPr>
                <w:spacing w:val="-1"/>
              </w:rPr>
            </w:pPr>
            <w:r w:rsidRPr="00895453">
              <w:t>$9,650</w:t>
            </w:r>
          </w:p>
        </w:tc>
        <w:tc>
          <w:tcPr>
            <w:tcW w:w="2304" w:type="dxa"/>
          </w:tcPr>
          <w:p w14:paraId="6C55BAD3" w14:textId="77777777" w:rsidR="00AC3533" w:rsidRPr="00895453" w:rsidRDefault="00AC3533" w:rsidP="00E95B22">
            <w:pPr>
              <w:pStyle w:val="TableContainer"/>
            </w:pPr>
            <w:r w:rsidRPr="00895453">
              <w:t>Two Years</w:t>
            </w:r>
          </w:p>
        </w:tc>
      </w:tr>
      <w:tr w:rsidR="00AC3533" w14:paraId="65C28140" w14:textId="77777777" w:rsidTr="0065156D">
        <w:trPr>
          <w:trHeight w:val="144"/>
        </w:trPr>
        <w:tc>
          <w:tcPr>
            <w:tcW w:w="6048" w:type="dxa"/>
          </w:tcPr>
          <w:p w14:paraId="37BA8747" w14:textId="77777777" w:rsidR="00AC3533" w:rsidRPr="00895453" w:rsidRDefault="00AC3533" w:rsidP="00E95B22">
            <w:pPr>
              <w:pStyle w:val="TableContainer"/>
              <w:rPr>
                <w:spacing w:val="-1"/>
              </w:rPr>
            </w:pPr>
            <w:r w:rsidRPr="00895453">
              <w:t>Demonstration/Sales</w:t>
            </w:r>
          </w:p>
        </w:tc>
        <w:tc>
          <w:tcPr>
            <w:tcW w:w="2304" w:type="dxa"/>
          </w:tcPr>
          <w:p w14:paraId="09E47AC6" w14:textId="77777777" w:rsidR="00AC3533" w:rsidRPr="00895453" w:rsidRDefault="00AC3533" w:rsidP="00E95B22">
            <w:pPr>
              <w:pStyle w:val="TableContainer"/>
            </w:pPr>
            <w:r w:rsidRPr="00895453">
              <w:t>$4,410</w:t>
            </w:r>
          </w:p>
        </w:tc>
        <w:tc>
          <w:tcPr>
            <w:tcW w:w="2304" w:type="dxa"/>
          </w:tcPr>
          <w:p w14:paraId="3D1EE84C" w14:textId="77777777" w:rsidR="00AC3533" w:rsidRPr="00895453" w:rsidRDefault="00AC3533" w:rsidP="00E95B22">
            <w:pPr>
              <w:pStyle w:val="TableContainer"/>
            </w:pPr>
            <w:r w:rsidRPr="00895453">
              <w:t>Two Years</w:t>
            </w:r>
          </w:p>
        </w:tc>
      </w:tr>
      <w:tr w:rsidR="00AC3533" w14:paraId="6B83BB99"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71E565B0" w14:textId="77777777" w:rsidR="00AC3533" w:rsidRPr="00895453" w:rsidRDefault="00AC3533" w:rsidP="00E95B22">
            <w:pPr>
              <w:pStyle w:val="TableContainer"/>
              <w:rPr>
                <w:spacing w:val="-2"/>
              </w:rPr>
            </w:pPr>
            <w:r w:rsidRPr="00895453">
              <w:t xml:space="preserve">Environmental </w:t>
            </w:r>
            <w:r w:rsidRPr="00895453">
              <w:rPr>
                <w:spacing w:val="-2"/>
              </w:rPr>
              <w:t>Laboratory</w:t>
            </w:r>
          </w:p>
        </w:tc>
        <w:tc>
          <w:tcPr>
            <w:tcW w:w="2304" w:type="dxa"/>
          </w:tcPr>
          <w:p w14:paraId="087B114B" w14:textId="77777777" w:rsidR="00AC3533" w:rsidRPr="00895453" w:rsidRDefault="00AC3533" w:rsidP="00E95B22">
            <w:pPr>
              <w:pStyle w:val="TableContainer"/>
            </w:pPr>
            <w:r w:rsidRPr="00895453">
              <w:t>$1,800</w:t>
            </w:r>
          </w:p>
        </w:tc>
        <w:tc>
          <w:tcPr>
            <w:tcW w:w="2304" w:type="dxa"/>
          </w:tcPr>
          <w:p w14:paraId="348849CB" w14:textId="77777777" w:rsidR="00AC3533" w:rsidRPr="00895453" w:rsidRDefault="00AC3533" w:rsidP="00E95B22">
            <w:pPr>
              <w:pStyle w:val="TableContainer"/>
            </w:pPr>
            <w:r w:rsidRPr="00895453">
              <w:t>Two Years</w:t>
            </w:r>
          </w:p>
        </w:tc>
      </w:tr>
      <w:tr w:rsidR="00AC3533" w14:paraId="6DD2C4BA" w14:textId="77777777" w:rsidTr="0065156D">
        <w:trPr>
          <w:trHeight w:val="144"/>
        </w:trPr>
        <w:tc>
          <w:tcPr>
            <w:tcW w:w="6048" w:type="dxa"/>
          </w:tcPr>
          <w:p w14:paraId="37C0C808" w14:textId="77777777" w:rsidR="00AC3533" w:rsidRPr="00895453" w:rsidRDefault="00AC3533" w:rsidP="00E95B22">
            <w:pPr>
              <w:pStyle w:val="TableContainer"/>
            </w:pPr>
            <w:r w:rsidRPr="00895453">
              <w:t>Eye Applicator</w:t>
            </w:r>
          </w:p>
        </w:tc>
        <w:tc>
          <w:tcPr>
            <w:tcW w:w="2304" w:type="dxa"/>
          </w:tcPr>
          <w:p w14:paraId="79C6A0A9" w14:textId="77777777" w:rsidR="00AC3533" w:rsidRPr="00895453" w:rsidRDefault="00AC3533" w:rsidP="00E95B22">
            <w:pPr>
              <w:pStyle w:val="TableContainer"/>
            </w:pPr>
            <w:r w:rsidRPr="00895453">
              <w:t>$1,800</w:t>
            </w:r>
          </w:p>
        </w:tc>
        <w:tc>
          <w:tcPr>
            <w:tcW w:w="2304" w:type="dxa"/>
          </w:tcPr>
          <w:p w14:paraId="4A139F4A" w14:textId="77777777" w:rsidR="00AC3533" w:rsidRPr="00895453" w:rsidRDefault="00AC3533" w:rsidP="00E95B22">
            <w:pPr>
              <w:pStyle w:val="TableContainer"/>
            </w:pPr>
            <w:r w:rsidRPr="00895453">
              <w:t>Two Years</w:t>
            </w:r>
          </w:p>
        </w:tc>
      </w:tr>
      <w:tr w:rsidR="00AC3533" w14:paraId="1C1FD73E"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49D21486" w14:textId="77777777" w:rsidR="00AC3533" w:rsidRPr="00895453" w:rsidRDefault="00AC3533" w:rsidP="00E95B22">
            <w:pPr>
              <w:pStyle w:val="TableContainer"/>
              <w:rPr>
                <w:spacing w:val="-1"/>
                <w:szCs w:val="18"/>
              </w:rPr>
            </w:pPr>
            <w:r w:rsidRPr="00EC182B">
              <w:t>Fee Evaluation of a Device Amendment Requiring Re-Evaluation</w:t>
            </w:r>
          </w:p>
        </w:tc>
        <w:tc>
          <w:tcPr>
            <w:tcW w:w="2304" w:type="dxa"/>
          </w:tcPr>
          <w:p w14:paraId="1B6A2363" w14:textId="77777777" w:rsidR="00AC3533" w:rsidRPr="00895453" w:rsidRDefault="00AC3533" w:rsidP="00E95B22">
            <w:pPr>
              <w:pStyle w:val="TableContainer"/>
              <w:rPr>
                <w:spacing w:val="-1"/>
                <w:szCs w:val="18"/>
              </w:rPr>
            </w:pPr>
            <w:r w:rsidRPr="00EC182B">
              <w:t>$5,330</w:t>
            </w:r>
          </w:p>
        </w:tc>
        <w:tc>
          <w:tcPr>
            <w:tcW w:w="2304" w:type="dxa"/>
          </w:tcPr>
          <w:p w14:paraId="0A2DDA64" w14:textId="77777777" w:rsidR="00AC3533" w:rsidRPr="00895453" w:rsidRDefault="00AC3533" w:rsidP="00E95B22">
            <w:pPr>
              <w:pStyle w:val="TableContainer"/>
              <w:rPr>
                <w:spacing w:val="-1"/>
                <w:szCs w:val="18"/>
              </w:rPr>
            </w:pPr>
            <w:r w:rsidRPr="00EC182B">
              <w:t>By Occurrence</w:t>
            </w:r>
          </w:p>
        </w:tc>
      </w:tr>
      <w:tr w:rsidR="00AC3533" w14:paraId="38646EE9" w14:textId="77777777" w:rsidTr="0065156D">
        <w:trPr>
          <w:trHeight w:val="144"/>
        </w:trPr>
        <w:tc>
          <w:tcPr>
            <w:tcW w:w="6048" w:type="dxa"/>
          </w:tcPr>
          <w:p w14:paraId="0C911FBF" w14:textId="77777777" w:rsidR="00AC3533" w:rsidRPr="00895453" w:rsidRDefault="00AC3533" w:rsidP="00E95B22">
            <w:pPr>
              <w:pStyle w:val="TableContainer"/>
            </w:pPr>
            <w:r w:rsidRPr="00895453">
              <w:t>Fine Leak Testing Device</w:t>
            </w:r>
          </w:p>
        </w:tc>
        <w:tc>
          <w:tcPr>
            <w:tcW w:w="2304" w:type="dxa"/>
          </w:tcPr>
          <w:p w14:paraId="367B9B09" w14:textId="77777777" w:rsidR="00AC3533" w:rsidRPr="00895453" w:rsidRDefault="00AC3533" w:rsidP="00E95B22">
            <w:pPr>
              <w:pStyle w:val="TableContainer"/>
              <w:rPr>
                <w:spacing w:val="-1"/>
              </w:rPr>
            </w:pPr>
            <w:r w:rsidRPr="00895453">
              <w:t>$5,540</w:t>
            </w:r>
          </w:p>
        </w:tc>
        <w:tc>
          <w:tcPr>
            <w:tcW w:w="2304" w:type="dxa"/>
          </w:tcPr>
          <w:p w14:paraId="345EEADA" w14:textId="77777777" w:rsidR="00AC3533" w:rsidRPr="00895453" w:rsidRDefault="00AC3533" w:rsidP="00E95B22">
            <w:pPr>
              <w:pStyle w:val="TableContainer"/>
            </w:pPr>
            <w:r w:rsidRPr="00895453">
              <w:t>Two Years</w:t>
            </w:r>
          </w:p>
        </w:tc>
      </w:tr>
      <w:tr w:rsidR="00AC3533" w14:paraId="545BD65A"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7FFF9F95" w14:textId="77777777" w:rsidR="00AC3533" w:rsidRPr="00895453" w:rsidRDefault="00AC3533" w:rsidP="00E95B22">
            <w:pPr>
              <w:pStyle w:val="TableContainer"/>
            </w:pPr>
            <w:r w:rsidRPr="00895453">
              <w:t xml:space="preserve">Fixed Multi-Beam </w:t>
            </w:r>
            <w:proofErr w:type="spellStart"/>
            <w:r w:rsidRPr="00895453">
              <w:rPr>
                <w:spacing w:val="-2"/>
              </w:rPr>
              <w:t>Teletherapy</w:t>
            </w:r>
            <w:proofErr w:type="spellEnd"/>
          </w:p>
        </w:tc>
        <w:tc>
          <w:tcPr>
            <w:tcW w:w="2304" w:type="dxa"/>
          </w:tcPr>
          <w:p w14:paraId="0C9A0726" w14:textId="77777777" w:rsidR="00AC3533" w:rsidRPr="00895453" w:rsidRDefault="00AC3533" w:rsidP="00E95B22">
            <w:pPr>
              <w:pStyle w:val="TableContainer"/>
            </w:pPr>
            <w:r w:rsidRPr="00895453">
              <w:t>$9,910</w:t>
            </w:r>
          </w:p>
        </w:tc>
        <w:tc>
          <w:tcPr>
            <w:tcW w:w="2304" w:type="dxa"/>
          </w:tcPr>
          <w:p w14:paraId="040F271B" w14:textId="77777777" w:rsidR="00AC3533" w:rsidRPr="00895453" w:rsidRDefault="00AC3533" w:rsidP="00E95B22">
            <w:pPr>
              <w:pStyle w:val="TableContainer"/>
            </w:pPr>
            <w:r w:rsidRPr="00895453">
              <w:t>Two Years</w:t>
            </w:r>
          </w:p>
        </w:tc>
      </w:tr>
      <w:tr w:rsidR="00AC3533" w14:paraId="02DDF17A" w14:textId="77777777" w:rsidTr="0065156D">
        <w:trPr>
          <w:trHeight w:val="144"/>
        </w:trPr>
        <w:tc>
          <w:tcPr>
            <w:tcW w:w="6048" w:type="dxa"/>
          </w:tcPr>
          <w:p w14:paraId="623B2697" w14:textId="77777777" w:rsidR="00AC3533" w:rsidRPr="00895453" w:rsidRDefault="00AC3533" w:rsidP="00E95B22">
            <w:pPr>
              <w:pStyle w:val="TableContainer"/>
            </w:pPr>
            <w:r w:rsidRPr="00895453">
              <w:t>X-Ray Fluorescence</w:t>
            </w:r>
          </w:p>
        </w:tc>
        <w:tc>
          <w:tcPr>
            <w:tcW w:w="2304" w:type="dxa"/>
          </w:tcPr>
          <w:p w14:paraId="12445E47" w14:textId="77777777" w:rsidR="00AC3533" w:rsidRPr="00895453" w:rsidRDefault="00AC3533" w:rsidP="00E95B22">
            <w:pPr>
              <w:pStyle w:val="TableContainer"/>
              <w:rPr>
                <w:spacing w:val="-1"/>
              </w:rPr>
            </w:pPr>
            <w:r w:rsidRPr="00895453">
              <w:t>$2,290</w:t>
            </w:r>
          </w:p>
        </w:tc>
        <w:tc>
          <w:tcPr>
            <w:tcW w:w="2304" w:type="dxa"/>
          </w:tcPr>
          <w:p w14:paraId="5D222B24" w14:textId="77777777" w:rsidR="00AC3533" w:rsidRPr="00895453" w:rsidRDefault="00AC3533" w:rsidP="00E95B22">
            <w:pPr>
              <w:pStyle w:val="TableContainer"/>
            </w:pPr>
            <w:r w:rsidRPr="00895453">
              <w:t>Two Years</w:t>
            </w:r>
          </w:p>
        </w:tc>
      </w:tr>
      <w:tr w:rsidR="00AC3533" w14:paraId="03282E95"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1785904B" w14:textId="77777777" w:rsidR="00AC3533" w:rsidRPr="00895453" w:rsidRDefault="00AC3533" w:rsidP="00E95B22">
            <w:pPr>
              <w:pStyle w:val="TableContainer"/>
            </w:pPr>
            <w:r w:rsidRPr="00895453">
              <w:rPr>
                <w:spacing w:val="-1"/>
              </w:rPr>
              <w:t xml:space="preserve">Hand-held Light </w:t>
            </w:r>
            <w:r w:rsidRPr="00895453">
              <w:t>Intensifying</w:t>
            </w:r>
            <w:r w:rsidRPr="00895453">
              <w:rPr>
                <w:spacing w:val="-1"/>
              </w:rPr>
              <w:t xml:space="preserve"> </w:t>
            </w:r>
            <w:r w:rsidRPr="00895453">
              <w:t>Imaging</w:t>
            </w:r>
            <w:r w:rsidRPr="00895453">
              <w:rPr>
                <w:spacing w:val="-2"/>
              </w:rPr>
              <w:t xml:space="preserve"> </w:t>
            </w:r>
            <w:r w:rsidRPr="00895453">
              <w:t>Device</w:t>
            </w:r>
          </w:p>
        </w:tc>
        <w:tc>
          <w:tcPr>
            <w:tcW w:w="2304" w:type="dxa"/>
          </w:tcPr>
          <w:p w14:paraId="79FD3ED9" w14:textId="77777777" w:rsidR="00AC3533" w:rsidRPr="00895453" w:rsidRDefault="00AC3533" w:rsidP="00E95B22">
            <w:pPr>
              <w:pStyle w:val="TableContainer"/>
            </w:pPr>
            <w:r w:rsidRPr="00895453">
              <w:t>$2,290</w:t>
            </w:r>
          </w:p>
        </w:tc>
        <w:tc>
          <w:tcPr>
            <w:tcW w:w="2304" w:type="dxa"/>
          </w:tcPr>
          <w:p w14:paraId="3C0E1429" w14:textId="77777777" w:rsidR="00AC3533" w:rsidRPr="00895453" w:rsidRDefault="00AC3533" w:rsidP="00E95B22">
            <w:pPr>
              <w:pStyle w:val="TableContainer"/>
            </w:pPr>
            <w:r w:rsidRPr="00895453">
              <w:t>Two Years</w:t>
            </w:r>
          </w:p>
        </w:tc>
      </w:tr>
      <w:tr w:rsidR="00AC3533" w14:paraId="1D687BA8" w14:textId="77777777" w:rsidTr="0065156D">
        <w:trPr>
          <w:trHeight w:val="144"/>
        </w:trPr>
        <w:tc>
          <w:tcPr>
            <w:tcW w:w="6048" w:type="dxa"/>
          </w:tcPr>
          <w:p w14:paraId="378FBAC2" w14:textId="77777777" w:rsidR="00AC3533" w:rsidRPr="00895453" w:rsidRDefault="00AC3533" w:rsidP="00E95B22">
            <w:pPr>
              <w:pStyle w:val="TableContainer"/>
            </w:pPr>
            <w:r w:rsidRPr="00895453">
              <w:t>Gas</w:t>
            </w:r>
            <w:r w:rsidRPr="00895453">
              <w:rPr>
                <w:spacing w:val="-2"/>
              </w:rPr>
              <w:t xml:space="preserve"> </w:t>
            </w:r>
            <w:r w:rsidRPr="00895453">
              <w:t>Chromatograph</w:t>
            </w:r>
          </w:p>
        </w:tc>
        <w:tc>
          <w:tcPr>
            <w:tcW w:w="2304" w:type="dxa"/>
          </w:tcPr>
          <w:p w14:paraId="1FFC79E6" w14:textId="77777777" w:rsidR="00AC3533" w:rsidRPr="00895453" w:rsidRDefault="00AC3533" w:rsidP="00E95B22">
            <w:pPr>
              <w:pStyle w:val="TableContainer"/>
            </w:pPr>
            <w:r w:rsidRPr="00895453">
              <w:t>$2,130</w:t>
            </w:r>
          </w:p>
        </w:tc>
        <w:tc>
          <w:tcPr>
            <w:tcW w:w="2304" w:type="dxa"/>
          </w:tcPr>
          <w:p w14:paraId="48FC9838" w14:textId="77777777" w:rsidR="00AC3533" w:rsidRPr="00895453" w:rsidRDefault="00AC3533" w:rsidP="00E95B22">
            <w:pPr>
              <w:pStyle w:val="TableContainer"/>
            </w:pPr>
            <w:r w:rsidRPr="00895453">
              <w:t>Two Years</w:t>
            </w:r>
          </w:p>
        </w:tc>
      </w:tr>
      <w:tr w:rsidR="00AC3533" w14:paraId="35F6F6B0"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4C5C914E" w14:textId="77777777" w:rsidR="00AC3533" w:rsidRPr="00895453" w:rsidRDefault="00AC3533" w:rsidP="00E95B22">
            <w:pPr>
              <w:pStyle w:val="TableContainer"/>
            </w:pPr>
            <w:r w:rsidRPr="00895453">
              <w:t>Gauge – Spinning Pipe Thickness Portable</w:t>
            </w:r>
          </w:p>
        </w:tc>
        <w:tc>
          <w:tcPr>
            <w:tcW w:w="2304" w:type="dxa"/>
          </w:tcPr>
          <w:p w14:paraId="163F3CCC" w14:textId="77777777" w:rsidR="00AC3533" w:rsidRPr="00895453" w:rsidRDefault="00AC3533" w:rsidP="00E95B22">
            <w:pPr>
              <w:pStyle w:val="TableContainer"/>
            </w:pPr>
            <w:r w:rsidRPr="00895453">
              <w:t>$3,240</w:t>
            </w:r>
          </w:p>
        </w:tc>
        <w:tc>
          <w:tcPr>
            <w:tcW w:w="2304" w:type="dxa"/>
          </w:tcPr>
          <w:p w14:paraId="53671E01" w14:textId="77777777" w:rsidR="00AC3533" w:rsidRPr="00895453" w:rsidRDefault="00AC3533" w:rsidP="00E95B22">
            <w:pPr>
              <w:pStyle w:val="TableContainer"/>
            </w:pPr>
            <w:r w:rsidRPr="00895453">
              <w:t>Two Years</w:t>
            </w:r>
          </w:p>
        </w:tc>
      </w:tr>
      <w:tr w:rsidR="00AC3533" w14:paraId="0736C291" w14:textId="77777777" w:rsidTr="0065156D">
        <w:trPr>
          <w:trHeight w:val="144"/>
        </w:trPr>
        <w:tc>
          <w:tcPr>
            <w:tcW w:w="6048" w:type="dxa"/>
          </w:tcPr>
          <w:p w14:paraId="5E628E1C" w14:textId="77777777" w:rsidR="00AC3533" w:rsidRPr="00895453" w:rsidRDefault="00AC3533" w:rsidP="00E95B22">
            <w:pPr>
              <w:pStyle w:val="TableContainer"/>
            </w:pPr>
            <w:r w:rsidRPr="00895453">
              <w:t>Gauge – Fixed</w:t>
            </w:r>
          </w:p>
        </w:tc>
        <w:tc>
          <w:tcPr>
            <w:tcW w:w="2304" w:type="dxa"/>
          </w:tcPr>
          <w:p w14:paraId="05F2AFA7" w14:textId="77777777" w:rsidR="00AC3533" w:rsidRPr="00895453" w:rsidRDefault="00AC3533" w:rsidP="00E95B22">
            <w:pPr>
              <w:pStyle w:val="TableContainer"/>
            </w:pPr>
            <w:r w:rsidRPr="00895453">
              <w:t>$3,410</w:t>
            </w:r>
          </w:p>
        </w:tc>
        <w:tc>
          <w:tcPr>
            <w:tcW w:w="2304" w:type="dxa"/>
          </w:tcPr>
          <w:p w14:paraId="783E4054" w14:textId="77777777" w:rsidR="00AC3533" w:rsidRPr="00895453" w:rsidRDefault="00AC3533" w:rsidP="00E95B22">
            <w:pPr>
              <w:pStyle w:val="TableContainer"/>
            </w:pPr>
            <w:r w:rsidRPr="00895453">
              <w:t>Two Years</w:t>
            </w:r>
          </w:p>
        </w:tc>
      </w:tr>
      <w:tr w:rsidR="00AC3533" w14:paraId="73AD3E40"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5AD2E574" w14:textId="77777777" w:rsidR="00AC3533" w:rsidRPr="00895453" w:rsidRDefault="00AC3533" w:rsidP="00E95B22">
            <w:pPr>
              <w:pStyle w:val="TableContainer"/>
              <w:rPr>
                <w:rFonts w:eastAsia="Arial" w:hAnsi="Arial" w:cs="Arial"/>
              </w:rPr>
            </w:pPr>
            <w:r w:rsidRPr="00895453">
              <w:t>General License Acknowledgement-Gauge</w:t>
            </w:r>
          </w:p>
        </w:tc>
        <w:tc>
          <w:tcPr>
            <w:tcW w:w="2304" w:type="dxa"/>
          </w:tcPr>
          <w:p w14:paraId="67B9767E" w14:textId="77777777" w:rsidR="00AC3533" w:rsidRPr="00895453" w:rsidRDefault="00AC3533" w:rsidP="00E95B22">
            <w:pPr>
              <w:pStyle w:val="TableContainer"/>
            </w:pPr>
            <w:r w:rsidRPr="00895453">
              <w:t>$1,410</w:t>
            </w:r>
          </w:p>
        </w:tc>
        <w:tc>
          <w:tcPr>
            <w:tcW w:w="2304" w:type="dxa"/>
          </w:tcPr>
          <w:p w14:paraId="1713F511" w14:textId="77777777" w:rsidR="00AC3533" w:rsidRPr="00895453" w:rsidRDefault="00AC3533" w:rsidP="00E95B22">
            <w:pPr>
              <w:pStyle w:val="TableContainer"/>
            </w:pPr>
            <w:r w:rsidRPr="00895453">
              <w:t>Two Years</w:t>
            </w:r>
          </w:p>
        </w:tc>
      </w:tr>
      <w:tr w:rsidR="00AC3533" w14:paraId="028DB703" w14:textId="77777777" w:rsidTr="0065156D">
        <w:trPr>
          <w:trHeight w:val="144"/>
        </w:trPr>
        <w:tc>
          <w:tcPr>
            <w:tcW w:w="6048" w:type="dxa"/>
          </w:tcPr>
          <w:p w14:paraId="583A1C7A" w14:textId="77777777" w:rsidR="00AC3533" w:rsidRPr="00895453" w:rsidRDefault="00AC3533" w:rsidP="00E95B22">
            <w:pPr>
              <w:pStyle w:val="TableContainer"/>
            </w:pPr>
            <w:r w:rsidRPr="00895453">
              <w:t>Industrial Radiography (Fixed Facility)</w:t>
            </w:r>
          </w:p>
        </w:tc>
        <w:tc>
          <w:tcPr>
            <w:tcW w:w="2304" w:type="dxa"/>
          </w:tcPr>
          <w:p w14:paraId="48635EA5" w14:textId="77777777" w:rsidR="00AC3533" w:rsidRPr="00895453" w:rsidRDefault="00AC3533" w:rsidP="00E95B22">
            <w:pPr>
              <w:pStyle w:val="TableContainer"/>
            </w:pPr>
            <w:r w:rsidRPr="00895453">
              <w:t>$8,490</w:t>
            </w:r>
          </w:p>
        </w:tc>
        <w:tc>
          <w:tcPr>
            <w:tcW w:w="2304" w:type="dxa"/>
          </w:tcPr>
          <w:p w14:paraId="5E9B3002" w14:textId="77777777" w:rsidR="00AC3533" w:rsidRPr="00895453" w:rsidRDefault="00AC3533" w:rsidP="00E95B22">
            <w:pPr>
              <w:pStyle w:val="TableContainer"/>
            </w:pPr>
            <w:r w:rsidRPr="00895453">
              <w:t>Two Years</w:t>
            </w:r>
          </w:p>
        </w:tc>
      </w:tr>
      <w:tr w:rsidR="00AC3533" w14:paraId="0FF8FC3E"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11B2B25A" w14:textId="77777777" w:rsidR="00AC3533" w:rsidRPr="00895453" w:rsidRDefault="00AC3533" w:rsidP="00E95B22">
            <w:pPr>
              <w:pStyle w:val="TableContainer"/>
            </w:pPr>
            <w:r w:rsidRPr="00895453">
              <w:t>Industrial Radiography (Temporary Field Site)</w:t>
            </w:r>
          </w:p>
        </w:tc>
        <w:tc>
          <w:tcPr>
            <w:tcW w:w="2304" w:type="dxa"/>
          </w:tcPr>
          <w:p w14:paraId="0F70EC62" w14:textId="77777777" w:rsidR="00AC3533" w:rsidRPr="00895453" w:rsidRDefault="00AC3533" w:rsidP="00E95B22">
            <w:pPr>
              <w:pStyle w:val="TableContainer"/>
            </w:pPr>
            <w:r w:rsidRPr="00895453">
              <w:t>$17,870</w:t>
            </w:r>
          </w:p>
        </w:tc>
        <w:tc>
          <w:tcPr>
            <w:tcW w:w="2304" w:type="dxa"/>
          </w:tcPr>
          <w:p w14:paraId="199F5127" w14:textId="77777777" w:rsidR="00AC3533" w:rsidRPr="00895453" w:rsidRDefault="00AC3533" w:rsidP="00E95B22">
            <w:pPr>
              <w:pStyle w:val="TableContainer"/>
            </w:pPr>
            <w:r w:rsidRPr="00895453">
              <w:t>Two Years</w:t>
            </w:r>
          </w:p>
        </w:tc>
      </w:tr>
      <w:tr w:rsidR="00AC3533" w14:paraId="75C5DD57" w14:textId="77777777" w:rsidTr="0065156D">
        <w:trPr>
          <w:trHeight w:val="144"/>
        </w:trPr>
        <w:tc>
          <w:tcPr>
            <w:tcW w:w="6048" w:type="dxa"/>
          </w:tcPr>
          <w:p w14:paraId="5DF19D67" w14:textId="77777777" w:rsidR="00AC3533" w:rsidRPr="00895453" w:rsidRDefault="00AC3533" w:rsidP="00E95B22">
            <w:pPr>
              <w:pStyle w:val="TableContainer"/>
            </w:pPr>
            <w:r w:rsidRPr="00895453">
              <w:t xml:space="preserve">Installer, Repair, or </w:t>
            </w:r>
            <w:r w:rsidRPr="00895453">
              <w:rPr>
                <w:spacing w:val="-2"/>
              </w:rPr>
              <w:t>Maintenance</w:t>
            </w:r>
          </w:p>
        </w:tc>
        <w:tc>
          <w:tcPr>
            <w:tcW w:w="2304" w:type="dxa"/>
          </w:tcPr>
          <w:p w14:paraId="1930722E" w14:textId="77777777" w:rsidR="00AC3533" w:rsidRPr="00895453" w:rsidRDefault="00AC3533" w:rsidP="00E95B22">
            <w:pPr>
              <w:pStyle w:val="TableContainer"/>
            </w:pPr>
            <w:r w:rsidRPr="00895453">
              <w:t>$3,600</w:t>
            </w:r>
          </w:p>
        </w:tc>
        <w:tc>
          <w:tcPr>
            <w:tcW w:w="2304" w:type="dxa"/>
          </w:tcPr>
          <w:p w14:paraId="73EA121D" w14:textId="77777777" w:rsidR="00AC3533" w:rsidRPr="00895453" w:rsidRDefault="00AC3533" w:rsidP="00E95B22">
            <w:pPr>
              <w:pStyle w:val="TableContainer"/>
            </w:pPr>
            <w:r w:rsidRPr="00895453">
              <w:t>Two Years</w:t>
            </w:r>
          </w:p>
        </w:tc>
      </w:tr>
      <w:tr w:rsidR="00AC3533" w14:paraId="7EB2005B"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42C947B8" w14:textId="77777777" w:rsidR="00AC3533" w:rsidRPr="00895453" w:rsidRDefault="00AC3533" w:rsidP="00E95B22">
            <w:pPr>
              <w:pStyle w:val="TableContainer"/>
            </w:pPr>
            <w:r w:rsidRPr="00895453">
              <w:t>Irradiator (Self-Contained)</w:t>
            </w:r>
          </w:p>
        </w:tc>
        <w:tc>
          <w:tcPr>
            <w:tcW w:w="2304" w:type="dxa"/>
          </w:tcPr>
          <w:p w14:paraId="3ED13416" w14:textId="77777777" w:rsidR="00AC3533" w:rsidRPr="00895453" w:rsidRDefault="00AC3533" w:rsidP="00E95B22">
            <w:pPr>
              <w:pStyle w:val="TableContainer"/>
              <w:rPr>
                <w:spacing w:val="-1"/>
              </w:rPr>
            </w:pPr>
            <w:r w:rsidRPr="00895453">
              <w:t>$4,690</w:t>
            </w:r>
          </w:p>
        </w:tc>
        <w:tc>
          <w:tcPr>
            <w:tcW w:w="2304" w:type="dxa"/>
          </w:tcPr>
          <w:p w14:paraId="67929D86" w14:textId="77777777" w:rsidR="00AC3533" w:rsidRPr="00895453" w:rsidRDefault="00AC3533" w:rsidP="00E95B22">
            <w:pPr>
              <w:pStyle w:val="TableContainer"/>
            </w:pPr>
            <w:r w:rsidRPr="00895453">
              <w:t>Two Years</w:t>
            </w:r>
          </w:p>
        </w:tc>
      </w:tr>
      <w:tr w:rsidR="00AC3533" w14:paraId="3A6C9E18" w14:textId="77777777" w:rsidTr="0065156D">
        <w:trPr>
          <w:trHeight w:val="144"/>
        </w:trPr>
        <w:tc>
          <w:tcPr>
            <w:tcW w:w="6048" w:type="dxa"/>
          </w:tcPr>
          <w:p w14:paraId="0DC4ABBB" w14:textId="77777777" w:rsidR="00AC3533" w:rsidRPr="00895453" w:rsidRDefault="00AC3533" w:rsidP="00E95B22">
            <w:pPr>
              <w:pStyle w:val="TableContainer"/>
            </w:pPr>
            <w:r w:rsidRPr="00895453">
              <w:t xml:space="preserve">Irradiator </w:t>
            </w:r>
            <w:r w:rsidRPr="00895453">
              <w:rPr>
                <w:spacing w:val="-2"/>
              </w:rPr>
              <w:t>(Unshielded)</w:t>
            </w:r>
          </w:p>
        </w:tc>
        <w:tc>
          <w:tcPr>
            <w:tcW w:w="2304" w:type="dxa"/>
          </w:tcPr>
          <w:p w14:paraId="4CFCE466" w14:textId="77777777" w:rsidR="00AC3533" w:rsidRPr="00895453" w:rsidRDefault="00AC3533" w:rsidP="00E95B22">
            <w:pPr>
              <w:pStyle w:val="TableContainer"/>
            </w:pPr>
            <w:r w:rsidRPr="00895453">
              <w:t>$28,900</w:t>
            </w:r>
          </w:p>
        </w:tc>
        <w:tc>
          <w:tcPr>
            <w:tcW w:w="2304" w:type="dxa"/>
          </w:tcPr>
          <w:p w14:paraId="63792AD2" w14:textId="77777777" w:rsidR="00AC3533" w:rsidRPr="00895453" w:rsidRDefault="00AC3533" w:rsidP="00E95B22">
            <w:pPr>
              <w:pStyle w:val="TableContainer"/>
            </w:pPr>
            <w:r w:rsidRPr="00895453">
              <w:t>Two Years</w:t>
            </w:r>
          </w:p>
        </w:tc>
      </w:tr>
      <w:tr w:rsidR="00AC3533" w14:paraId="39C4E9E5"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73F9D675" w14:textId="77777777" w:rsidR="00AC3533" w:rsidRPr="00895453" w:rsidRDefault="00AC3533" w:rsidP="00E95B22">
            <w:pPr>
              <w:pStyle w:val="TableContainer"/>
            </w:pPr>
            <w:r w:rsidRPr="00895453">
              <w:t>In-Vitro Use of Radioactive Material</w:t>
            </w:r>
          </w:p>
        </w:tc>
        <w:tc>
          <w:tcPr>
            <w:tcW w:w="2304" w:type="dxa"/>
          </w:tcPr>
          <w:p w14:paraId="52A53B3E" w14:textId="77777777" w:rsidR="00AC3533" w:rsidRPr="00895453" w:rsidRDefault="00AC3533" w:rsidP="00E95B22">
            <w:pPr>
              <w:pStyle w:val="TableContainer"/>
            </w:pPr>
            <w:r w:rsidRPr="00895453">
              <w:t>$1,090</w:t>
            </w:r>
          </w:p>
        </w:tc>
        <w:tc>
          <w:tcPr>
            <w:tcW w:w="2304" w:type="dxa"/>
          </w:tcPr>
          <w:p w14:paraId="20C82876" w14:textId="77777777" w:rsidR="00AC3533" w:rsidRPr="00895453" w:rsidRDefault="00AC3533" w:rsidP="00E95B22">
            <w:pPr>
              <w:pStyle w:val="TableContainer"/>
            </w:pPr>
            <w:r w:rsidRPr="00895453">
              <w:t>Two Years</w:t>
            </w:r>
          </w:p>
        </w:tc>
      </w:tr>
      <w:tr w:rsidR="00AC3533" w14:paraId="622BF709" w14:textId="77777777" w:rsidTr="0065156D">
        <w:trPr>
          <w:trHeight w:val="144"/>
        </w:trPr>
        <w:tc>
          <w:tcPr>
            <w:tcW w:w="6048" w:type="dxa"/>
          </w:tcPr>
          <w:p w14:paraId="524DC46A" w14:textId="77777777" w:rsidR="00AC3533" w:rsidRPr="00895453" w:rsidRDefault="00AC3533" w:rsidP="00E95B22">
            <w:pPr>
              <w:pStyle w:val="TableContainer"/>
            </w:pPr>
            <w:r w:rsidRPr="00895453">
              <w:t xml:space="preserve">In-Vitro Test Kit </w:t>
            </w:r>
            <w:r w:rsidRPr="00895453">
              <w:rPr>
                <w:spacing w:val="-2"/>
              </w:rPr>
              <w:t>Manufacturer</w:t>
            </w:r>
          </w:p>
        </w:tc>
        <w:tc>
          <w:tcPr>
            <w:tcW w:w="2304" w:type="dxa"/>
          </w:tcPr>
          <w:p w14:paraId="0C7508A1" w14:textId="77777777" w:rsidR="00AC3533" w:rsidRPr="00895453" w:rsidRDefault="00AC3533" w:rsidP="00E95B22">
            <w:pPr>
              <w:pStyle w:val="TableContainer"/>
            </w:pPr>
            <w:r w:rsidRPr="00895453">
              <w:t>$5,660</w:t>
            </w:r>
          </w:p>
        </w:tc>
        <w:tc>
          <w:tcPr>
            <w:tcW w:w="2304" w:type="dxa"/>
          </w:tcPr>
          <w:p w14:paraId="139BFC55" w14:textId="77777777" w:rsidR="00AC3533" w:rsidRPr="00895453" w:rsidRDefault="00AC3533" w:rsidP="00E95B22">
            <w:pPr>
              <w:pStyle w:val="TableContainer"/>
            </w:pPr>
            <w:r w:rsidRPr="00895453">
              <w:t>Two Years</w:t>
            </w:r>
          </w:p>
        </w:tc>
      </w:tr>
      <w:tr w:rsidR="00AC3533" w14:paraId="54FC2622"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4BB0F56A" w14:textId="77777777" w:rsidR="00AC3533" w:rsidRPr="00895453" w:rsidRDefault="00AC3533" w:rsidP="00E95B22">
            <w:pPr>
              <w:pStyle w:val="TableContainer"/>
            </w:pPr>
            <w:r w:rsidRPr="00895453">
              <w:t>Leak Test Service</w:t>
            </w:r>
          </w:p>
        </w:tc>
        <w:tc>
          <w:tcPr>
            <w:tcW w:w="2304" w:type="dxa"/>
          </w:tcPr>
          <w:p w14:paraId="5EC3BD45" w14:textId="77777777" w:rsidR="00AC3533" w:rsidRPr="00895453" w:rsidRDefault="00AC3533" w:rsidP="00E95B22">
            <w:pPr>
              <w:pStyle w:val="TableContainer"/>
              <w:rPr>
                <w:spacing w:val="-1"/>
              </w:rPr>
            </w:pPr>
            <w:r w:rsidRPr="00895453">
              <w:t>$2,130</w:t>
            </w:r>
          </w:p>
        </w:tc>
        <w:tc>
          <w:tcPr>
            <w:tcW w:w="2304" w:type="dxa"/>
          </w:tcPr>
          <w:p w14:paraId="546F82DC" w14:textId="77777777" w:rsidR="00AC3533" w:rsidRPr="00895453" w:rsidRDefault="00AC3533" w:rsidP="00E95B22">
            <w:pPr>
              <w:pStyle w:val="TableContainer"/>
            </w:pPr>
            <w:r w:rsidRPr="00895453">
              <w:t>Two Years</w:t>
            </w:r>
          </w:p>
        </w:tc>
      </w:tr>
    </w:tbl>
    <w:p w14:paraId="6A7012D6" w14:textId="3BE4961B" w:rsidR="00810B72" w:rsidRDefault="001142A3" w:rsidP="001142A3">
      <w:pPr>
        <w:pStyle w:val="Heading5"/>
      </w:pPr>
      <w:r w:rsidRPr="00895453">
        <w:lastRenderedPageBreak/>
        <w:t>Manufacturing and Commercial Distribution</w:t>
      </w:r>
    </w:p>
    <w:tbl>
      <w:tblPr>
        <w:tblStyle w:val="HHSTableforTextData2"/>
        <w:tblW w:w="10656" w:type="dxa"/>
        <w:tblInd w:w="0" w:type="dxa"/>
        <w:tblLayout w:type="fixed"/>
        <w:tblLook w:val="01E0" w:firstRow="1" w:lastRow="1" w:firstColumn="1" w:lastColumn="1" w:noHBand="0" w:noVBand="0"/>
      </w:tblPr>
      <w:tblGrid>
        <w:gridCol w:w="6068"/>
        <w:gridCol w:w="2312"/>
        <w:gridCol w:w="2276"/>
      </w:tblGrid>
      <w:tr w:rsidR="00B74A2C" w14:paraId="75685879" w14:textId="77777777" w:rsidTr="0065156D">
        <w:trPr>
          <w:cnfStyle w:val="100000000000" w:firstRow="1" w:lastRow="0" w:firstColumn="0" w:lastColumn="0" w:oddVBand="0" w:evenVBand="0" w:oddHBand="0" w:evenHBand="0" w:firstRowFirstColumn="0" w:firstRowLastColumn="0" w:lastRowFirstColumn="0" w:lastRowLastColumn="0"/>
        </w:trPr>
        <w:tc>
          <w:tcPr>
            <w:tcW w:w="6048" w:type="dxa"/>
          </w:tcPr>
          <w:p w14:paraId="467E2DCD" w14:textId="77777777" w:rsidR="00B74A2C" w:rsidRPr="00895453" w:rsidRDefault="00B74A2C" w:rsidP="00E95B22">
            <w:pPr>
              <w:pStyle w:val="TableContainer"/>
            </w:pPr>
            <w:r w:rsidRPr="00895453">
              <w:t>Type</w:t>
            </w:r>
          </w:p>
        </w:tc>
        <w:tc>
          <w:tcPr>
            <w:tcW w:w="2304" w:type="dxa"/>
          </w:tcPr>
          <w:p w14:paraId="71AFE70A" w14:textId="77777777" w:rsidR="00B74A2C" w:rsidRPr="00895453" w:rsidRDefault="00B74A2C" w:rsidP="00E95B22">
            <w:pPr>
              <w:pStyle w:val="TableContainer"/>
            </w:pPr>
            <w:r w:rsidRPr="00895453">
              <w:t>Amount</w:t>
            </w:r>
          </w:p>
        </w:tc>
        <w:tc>
          <w:tcPr>
            <w:tcW w:w="2268" w:type="dxa"/>
          </w:tcPr>
          <w:p w14:paraId="0CB0CAFF" w14:textId="77777777" w:rsidR="00B74A2C" w:rsidRPr="00895453" w:rsidRDefault="00B74A2C" w:rsidP="00E95B22">
            <w:pPr>
              <w:pStyle w:val="TableContainer"/>
            </w:pPr>
            <w:r w:rsidRPr="00895453">
              <w:t>Period</w:t>
            </w:r>
          </w:p>
        </w:tc>
      </w:tr>
      <w:tr w:rsidR="00B74A2C" w:rsidRPr="001F0413" w14:paraId="6CC0E75B" w14:textId="77777777" w:rsidTr="0065156D">
        <w:trPr>
          <w:trHeight w:val="144"/>
        </w:trPr>
        <w:tc>
          <w:tcPr>
            <w:tcW w:w="6048" w:type="dxa"/>
          </w:tcPr>
          <w:p w14:paraId="3F1710DE" w14:textId="77777777" w:rsidR="00B74A2C" w:rsidRPr="001F0413" w:rsidRDefault="00B74A2C" w:rsidP="00E95B22">
            <w:pPr>
              <w:pStyle w:val="TableContainer"/>
            </w:pPr>
            <w:r w:rsidRPr="001F0413">
              <w:t>Fee Evaluation of a Sealed Source – Initial Evaluation</w:t>
            </w:r>
          </w:p>
        </w:tc>
        <w:tc>
          <w:tcPr>
            <w:tcW w:w="2304" w:type="dxa"/>
          </w:tcPr>
          <w:p w14:paraId="72EEF8AD" w14:textId="77777777" w:rsidR="00B74A2C" w:rsidRPr="001F0413" w:rsidRDefault="00B74A2C" w:rsidP="00E95B22">
            <w:pPr>
              <w:pStyle w:val="TableContainer"/>
            </w:pPr>
            <w:r w:rsidRPr="001F0413">
              <w:t>$5,320</w:t>
            </w:r>
          </w:p>
        </w:tc>
        <w:tc>
          <w:tcPr>
            <w:tcW w:w="2268" w:type="dxa"/>
          </w:tcPr>
          <w:p w14:paraId="6F2B574C" w14:textId="77777777" w:rsidR="00B74A2C" w:rsidRPr="001F0413" w:rsidRDefault="00B74A2C" w:rsidP="00E95B22">
            <w:pPr>
              <w:pStyle w:val="TableContainer"/>
            </w:pPr>
            <w:r w:rsidRPr="001F0413">
              <w:t>By Occurrence</w:t>
            </w:r>
          </w:p>
        </w:tc>
      </w:tr>
      <w:tr w:rsidR="00B74A2C" w:rsidRPr="001F0413" w14:paraId="540ECCCB"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3F788BDD" w14:textId="77777777" w:rsidR="00B74A2C" w:rsidRPr="001F0413" w:rsidRDefault="00B74A2C" w:rsidP="00E95B22">
            <w:pPr>
              <w:pStyle w:val="TableContainer"/>
            </w:pPr>
            <w:r w:rsidRPr="001F0413">
              <w:t>Fee Evaluation of a Sealed Source – Amendment Requiring Re-Evaluation</w:t>
            </w:r>
          </w:p>
        </w:tc>
        <w:tc>
          <w:tcPr>
            <w:tcW w:w="2304" w:type="dxa"/>
          </w:tcPr>
          <w:p w14:paraId="0E9A763A" w14:textId="77777777" w:rsidR="00B74A2C" w:rsidRPr="001F0413" w:rsidRDefault="00B74A2C" w:rsidP="00E95B22">
            <w:pPr>
              <w:pStyle w:val="TableContainer"/>
            </w:pPr>
            <w:r w:rsidRPr="001F0413">
              <w:t>$2,660</w:t>
            </w:r>
          </w:p>
        </w:tc>
        <w:tc>
          <w:tcPr>
            <w:tcW w:w="2268" w:type="dxa"/>
          </w:tcPr>
          <w:p w14:paraId="2CA1BE50" w14:textId="77777777" w:rsidR="00B74A2C" w:rsidRPr="001F0413" w:rsidRDefault="00B74A2C" w:rsidP="00E95B22">
            <w:pPr>
              <w:pStyle w:val="TableContainer"/>
            </w:pPr>
            <w:r w:rsidRPr="001F0413">
              <w:t>By Occurrence</w:t>
            </w:r>
          </w:p>
        </w:tc>
      </w:tr>
      <w:tr w:rsidR="00B74A2C" w:rsidRPr="001F0413" w14:paraId="1777E9FA" w14:textId="77777777" w:rsidTr="0065156D">
        <w:trPr>
          <w:trHeight w:val="144"/>
        </w:trPr>
        <w:tc>
          <w:tcPr>
            <w:tcW w:w="6048" w:type="dxa"/>
          </w:tcPr>
          <w:p w14:paraId="56D35765" w14:textId="77777777" w:rsidR="00B74A2C" w:rsidRPr="001F0413" w:rsidRDefault="00B74A2C" w:rsidP="00E95B22">
            <w:pPr>
              <w:pStyle w:val="TableContainer"/>
            </w:pPr>
            <w:r w:rsidRPr="001F0413">
              <w:t>Fee Evaluation of a Device – Initial Evaluation</w:t>
            </w:r>
          </w:p>
        </w:tc>
        <w:tc>
          <w:tcPr>
            <w:tcW w:w="2304" w:type="dxa"/>
          </w:tcPr>
          <w:p w14:paraId="04CC9AC2" w14:textId="77777777" w:rsidR="00B74A2C" w:rsidRPr="001F0413" w:rsidRDefault="00B74A2C" w:rsidP="00E95B22">
            <w:pPr>
              <w:pStyle w:val="TableContainer"/>
            </w:pPr>
            <w:r w:rsidRPr="001F0413">
              <w:t>$10,650</w:t>
            </w:r>
          </w:p>
        </w:tc>
        <w:tc>
          <w:tcPr>
            <w:tcW w:w="2268" w:type="dxa"/>
          </w:tcPr>
          <w:p w14:paraId="62A2B7F4" w14:textId="77777777" w:rsidR="00B74A2C" w:rsidRPr="001F0413" w:rsidRDefault="00B74A2C" w:rsidP="00E95B22">
            <w:pPr>
              <w:pStyle w:val="TableContainer"/>
            </w:pPr>
            <w:r w:rsidRPr="001F0413">
              <w:t>By Occurrence</w:t>
            </w:r>
          </w:p>
        </w:tc>
      </w:tr>
      <w:tr w:rsidR="00B74A2C" w:rsidRPr="001F0413" w14:paraId="3EB9D427"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6E57E998" w14:textId="77777777" w:rsidR="00B74A2C" w:rsidRPr="001F0413" w:rsidRDefault="00B74A2C" w:rsidP="00E95B22">
            <w:pPr>
              <w:pStyle w:val="TableContainer"/>
            </w:pPr>
            <w:r w:rsidRPr="001F0413">
              <w:t>Fee Evaluation of a Device – Amendment Requiring Re-Evaluation</w:t>
            </w:r>
          </w:p>
        </w:tc>
        <w:tc>
          <w:tcPr>
            <w:tcW w:w="2304" w:type="dxa"/>
          </w:tcPr>
          <w:p w14:paraId="3DA95AE3" w14:textId="77777777" w:rsidR="00B74A2C" w:rsidRPr="001F0413" w:rsidRDefault="00B74A2C" w:rsidP="00E95B22">
            <w:pPr>
              <w:pStyle w:val="TableContainer"/>
            </w:pPr>
            <w:r w:rsidRPr="001F0413">
              <w:t>$5,330</w:t>
            </w:r>
          </w:p>
        </w:tc>
        <w:tc>
          <w:tcPr>
            <w:tcW w:w="2268" w:type="dxa"/>
          </w:tcPr>
          <w:p w14:paraId="09207F21" w14:textId="77777777" w:rsidR="00B74A2C" w:rsidRPr="001F0413" w:rsidRDefault="00B74A2C" w:rsidP="00E95B22">
            <w:pPr>
              <w:pStyle w:val="TableContainer"/>
            </w:pPr>
            <w:r w:rsidRPr="001F0413">
              <w:t>By Occurrence</w:t>
            </w:r>
          </w:p>
        </w:tc>
      </w:tr>
      <w:tr w:rsidR="00B74A2C" w14:paraId="630B1E77" w14:textId="77777777" w:rsidTr="0065156D">
        <w:trPr>
          <w:trHeight w:val="144"/>
        </w:trPr>
        <w:tc>
          <w:tcPr>
            <w:tcW w:w="6048" w:type="dxa"/>
          </w:tcPr>
          <w:p w14:paraId="7A0CBAB9" w14:textId="77777777" w:rsidR="00B74A2C" w:rsidRPr="00895453" w:rsidRDefault="00B74A2C" w:rsidP="00E95B22">
            <w:pPr>
              <w:pStyle w:val="TableContainer"/>
            </w:pPr>
            <w:r w:rsidRPr="00895453">
              <w:t>Processor of Radioactive Material</w:t>
            </w:r>
          </w:p>
        </w:tc>
        <w:tc>
          <w:tcPr>
            <w:tcW w:w="2304" w:type="dxa"/>
          </w:tcPr>
          <w:p w14:paraId="55645440" w14:textId="77777777" w:rsidR="00B74A2C" w:rsidRPr="00895453" w:rsidRDefault="00B74A2C" w:rsidP="00E95B22">
            <w:pPr>
              <w:pStyle w:val="TableContainer"/>
            </w:pPr>
            <w:r w:rsidRPr="00895453">
              <w:t>$56,060</w:t>
            </w:r>
          </w:p>
        </w:tc>
        <w:tc>
          <w:tcPr>
            <w:tcW w:w="2268" w:type="dxa"/>
          </w:tcPr>
          <w:p w14:paraId="120EF64A" w14:textId="77777777" w:rsidR="00B74A2C" w:rsidRPr="00895453" w:rsidRDefault="00B74A2C" w:rsidP="00E95B22">
            <w:pPr>
              <w:pStyle w:val="TableContainer"/>
            </w:pPr>
            <w:r w:rsidRPr="00895453">
              <w:t>Two Years</w:t>
            </w:r>
          </w:p>
        </w:tc>
      </w:tr>
      <w:tr w:rsidR="00B74A2C" w14:paraId="36216287"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3C9CB42A" w14:textId="77777777" w:rsidR="00B74A2C" w:rsidRPr="00895453" w:rsidRDefault="00B74A2C" w:rsidP="00E95B22">
            <w:pPr>
              <w:pStyle w:val="TableContainer"/>
              <w:rPr>
                <w:spacing w:val="-1"/>
              </w:rPr>
            </w:pPr>
            <w:r w:rsidRPr="00895453">
              <w:rPr>
                <w:spacing w:val="-1"/>
              </w:rPr>
              <w:t xml:space="preserve">Other </w:t>
            </w:r>
            <w:r w:rsidRPr="00895453">
              <w:t>Manufacturing</w:t>
            </w:r>
            <w:r w:rsidRPr="00895453">
              <w:rPr>
                <w:spacing w:val="-1"/>
              </w:rPr>
              <w:t xml:space="preserve"> and</w:t>
            </w:r>
            <w:r w:rsidRPr="00895453">
              <w:t xml:space="preserve"> </w:t>
            </w:r>
            <w:r w:rsidRPr="00895453">
              <w:rPr>
                <w:spacing w:val="-1"/>
              </w:rPr>
              <w:t>Commercial</w:t>
            </w:r>
            <w:r w:rsidRPr="00895453">
              <w:t xml:space="preserve"> Distribution</w:t>
            </w:r>
          </w:p>
        </w:tc>
        <w:tc>
          <w:tcPr>
            <w:tcW w:w="2304" w:type="dxa"/>
          </w:tcPr>
          <w:p w14:paraId="62B88F8A" w14:textId="77777777" w:rsidR="00B74A2C" w:rsidRPr="00895453" w:rsidRDefault="00B74A2C" w:rsidP="00E95B22">
            <w:pPr>
              <w:pStyle w:val="TableContainer"/>
            </w:pPr>
            <w:r w:rsidRPr="00895453">
              <w:t>$9,140</w:t>
            </w:r>
          </w:p>
        </w:tc>
        <w:tc>
          <w:tcPr>
            <w:tcW w:w="2268" w:type="dxa"/>
          </w:tcPr>
          <w:p w14:paraId="683E3919" w14:textId="77777777" w:rsidR="00B74A2C" w:rsidRPr="00895453" w:rsidRDefault="00B74A2C" w:rsidP="00E95B22">
            <w:pPr>
              <w:pStyle w:val="TableContainer"/>
            </w:pPr>
            <w:r w:rsidRPr="00895453">
              <w:t>Two Years</w:t>
            </w:r>
          </w:p>
        </w:tc>
      </w:tr>
      <w:tr w:rsidR="00B74A2C" w14:paraId="17AC47C3" w14:textId="77777777" w:rsidTr="0065156D">
        <w:trPr>
          <w:trHeight w:val="144"/>
        </w:trPr>
        <w:tc>
          <w:tcPr>
            <w:tcW w:w="6048" w:type="dxa"/>
          </w:tcPr>
          <w:p w14:paraId="39CDA4D8" w14:textId="77777777" w:rsidR="00B74A2C" w:rsidRPr="00895453" w:rsidRDefault="00B74A2C" w:rsidP="00E95B22">
            <w:pPr>
              <w:pStyle w:val="TableContainer"/>
            </w:pPr>
            <w:r w:rsidRPr="00895453">
              <w:t>Commercial</w:t>
            </w:r>
            <w:r w:rsidRPr="00895453">
              <w:rPr>
                <w:spacing w:val="-2"/>
              </w:rPr>
              <w:t xml:space="preserve"> </w:t>
            </w:r>
            <w:r w:rsidRPr="00895453">
              <w:t>Distribution Only</w:t>
            </w:r>
          </w:p>
        </w:tc>
        <w:tc>
          <w:tcPr>
            <w:tcW w:w="2304" w:type="dxa"/>
          </w:tcPr>
          <w:p w14:paraId="2139B71B" w14:textId="77777777" w:rsidR="00B74A2C" w:rsidRPr="00895453" w:rsidRDefault="00B74A2C" w:rsidP="00E95B22">
            <w:pPr>
              <w:pStyle w:val="TableContainer"/>
              <w:rPr>
                <w:spacing w:val="-1"/>
              </w:rPr>
            </w:pPr>
            <w:r w:rsidRPr="00895453">
              <w:t>$4,230</w:t>
            </w:r>
          </w:p>
        </w:tc>
        <w:tc>
          <w:tcPr>
            <w:tcW w:w="2268" w:type="dxa"/>
          </w:tcPr>
          <w:p w14:paraId="2A263AD8" w14:textId="77777777" w:rsidR="00B74A2C" w:rsidRPr="00895453" w:rsidRDefault="00B74A2C" w:rsidP="00E95B22">
            <w:pPr>
              <w:pStyle w:val="TableContainer"/>
            </w:pPr>
            <w:r w:rsidRPr="00895453">
              <w:t>Two Years</w:t>
            </w:r>
          </w:p>
        </w:tc>
      </w:tr>
      <w:tr w:rsidR="00B74A2C" w14:paraId="4191A110"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4749CEC5" w14:textId="77777777" w:rsidR="00B74A2C" w:rsidRPr="00895453" w:rsidRDefault="00B74A2C" w:rsidP="00E95B22">
            <w:pPr>
              <w:pStyle w:val="TableContainer"/>
              <w:rPr>
                <w:rFonts w:eastAsia="Arial" w:hAnsi="Arial" w:cs="Arial"/>
              </w:rPr>
            </w:pPr>
            <w:r w:rsidRPr="00895453">
              <w:rPr>
                <w:spacing w:val="-1"/>
              </w:rPr>
              <w:t xml:space="preserve">Limited </w:t>
            </w:r>
            <w:r w:rsidRPr="00895453">
              <w:t>Manufacturing</w:t>
            </w:r>
            <w:r w:rsidRPr="00895453">
              <w:rPr>
                <w:spacing w:val="-1"/>
              </w:rPr>
              <w:t xml:space="preserve"> </w:t>
            </w:r>
            <w:r w:rsidRPr="00895453">
              <w:t>(Loose</w:t>
            </w:r>
            <w:r w:rsidRPr="00895453">
              <w:rPr>
                <w:spacing w:val="-1"/>
              </w:rPr>
              <w:t xml:space="preserve"> </w:t>
            </w:r>
            <w:r w:rsidRPr="00895453">
              <w:t>Material)</w:t>
            </w:r>
          </w:p>
        </w:tc>
        <w:tc>
          <w:tcPr>
            <w:tcW w:w="2304" w:type="dxa"/>
          </w:tcPr>
          <w:p w14:paraId="758E279E" w14:textId="77777777" w:rsidR="00B74A2C" w:rsidRPr="00895453" w:rsidRDefault="00B74A2C" w:rsidP="00E95B22">
            <w:pPr>
              <w:pStyle w:val="TableContainer"/>
              <w:rPr>
                <w:rFonts w:eastAsia="Arial" w:hAnsi="Arial" w:cs="Arial"/>
              </w:rPr>
            </w:pPr>
            <w:r w:rsidRPr="00895453">
              <w:t>$8,160</w:t>
            </w:r>
          </w:p>
        </w:tc>
        <w:tc>
          <w:tcPr>
            <w:tcW w:w="2268" w:type="dxa"/>
          </w:tcPr>
          <w:p w14:paraId="3DE627CC" w14:textId="77777777" w:rsidR="00B74A2C" w:rsidRPr="00895453" w:rsidRDefault="00B74A2C" w:rsidP="00E95B22">
            <w:pPr>
              <w:pStyle w:val="TableContainer"/>
              <w:rPr>
                <w:rFonts w:eastAsia="Arial" w:hAnsi="Arial" w:cs="Arial"/>
              </w:rPr>
            </w:pPr>
            <w:r w:rsidRPr="00895453">
              <w:t>Two Years</w:t>
            </w:r>
          </w:p>
        </w:tc>
      </w:tr>
      <w:tr w:rsidR="00B74A2C" w14:paraId="76167056" w14:textId="77777777" w:rsidTr="0065156D">
        <w:trPr>
          <w:trHeight w:val="144"/>
        </w:trPr>
        <w:tc>
          <w:tcPr>
            <w:tcW w:w="6048" w:type="dxa"/>
          </w:tcPr>
          <w:p w14:paraId="0ADCC87E" w14:textId="77777777" w:rsidR="00B74A2C" w:rsidRPr="00895453" w:rsidRDefault="00B74A2C" w:rsidP="00E95B22">
            <w:pPr>
              <w:pStyle w:val="TableContainer"/>
              <w:rPr>
                <w:rFonts w:eastAsia="Arial" w:hAnsi="Arial" w:cs="Arial"/>
              </w:rPr>
            </w:pPr>
            <w:r w:rsidRPr="00895453">
              <w:t>Medical Therapy (Sealed Source)</w:t>
            </w:r>
          </w:p>
        </w:tc>
        <w:tc>
          <w:tcPr>
            <w:tcW w:w="2304" w:type="dxa"/>
          </w:tcPr>
          <w:p w14:paraId="53044FE8" w14:textId="77777777" w:rsidR="00B74A2C" w:rsidRPr="00895453" w:rsidRDefault="00B74A2C" w:rsidP="00E95B22">
            <w:pPr>
              <w:pStyle w:val="TableContainer"/>
              <w:rPr>
                <w:rFonts w:eastAsia="Arial" w:hAnsi="Arial" w:cs="Arial"/>
              </w:rPr>
            </w:pPr>
            <w:r w:rsidRPr="00895453">
              <w:t>$4,060</w:t>
            </w:r>
          </w:p>
        </w:tc>
        <w:tc>
          <w:tcPr>
            <w:tcW w:w="2268" w:type="dxa"/>
          </w:tcPr>
          <w:p w14:paraId="5A9DE2E6" w14:textId="77777777" w:rsidR="00B74A2C" w:rsidRPr="00895453" w:rsidRDefault="00B74A2C" w:rsidP="00E95B22">
            <w:pPr>
              <w:pStyle w:val="TableContainer"/>
              <w:rPr>
                <w:rFonts w:eastAsia="Arial" w:hAnsi="Arial" w:cs="Arial"/>
              </w:rPr>
            </w:pPr>
            <w:r w:rsidRPr="00895453">
              <w:t>Two Years</w:t>
            </w:r>
          </w:p>
        </w:tc>
      </w:tr>
      <w:tr w:rsidR="00B74A2C" w14:paraId="74FECD55"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55E08AD4" w14:textId="77777777" w:rsidR="00B74A2C" w:rsidRPr="00895453" w:rsidRDefault="00B74A2C" w:rsidP="00E95B22">
            <w:pPr>
              <w:pStyle w:val="TableContainer"/>
              <w:rPr>
                <w:rFonts w:eastAsia="Arial" w:hAnsi="Arial" w:cs="Arial"/>
              </w:rPr>
            </w:pPr>
            <w:r w:rsidRPr="00895453">
              <w:t>Medical Therapy (Unsealed Source)</w:t>
            </w:r>
          </w:p>
        </w:tc>
        <w:tc>
          <w:tcPr>
            <w:tcW w:w="2304" w:type="dxa"/>
          </w:tcPr>
          <w:p w14:paraId="223ABCF6" w14:textId="77777777" w:rsidR="00B74A2C" w:rsidRPr="00895453" w:rsidRDefault="00B74A2C" w:rsidP="00E95B22">
            <w:pPr>
              <w:pStyle w:val="TableContainer"/>
              <w:rPr>
                <w:rFonts w:eastAsia="Arial" w:hAnsi="Arial" w:cs="Arial"/>
              </w:rPr>
            </w:pPr>
            <w:r w:rsidRPr="00895453">
              <w:t>$3,410</w:t>
            </w:r>
          </w:p>
        </w:tc>
        <w:tc>
          <w:tcPr>
            <w:tcW w:w="2268" w:type="dxa"/>
          </w:tcPr>
          <w:p w14:paraId="5A6F2582" w14:textId="77777777" w:rsidR="00B74A2C" w:rsidRPr="00895453" w:rsidRDefault="00B74A2C" w:rsidP="00E95B22">
            <w:pPr>
              <w:pStyle w:val="TableContainer"/>
              <w:rPr>
                <w:rFonts w:eastAsia="Arial" w:hAnsi="Arial" w:cs="Arial"/>
              </w:rPr>
            </w:pPr>
            <w:r w:rsidRPr="00895453">
              <w:t>Two Years</w:t>
            </w:r>
          </w:p>
        </w:tc>
      </w:tr>
      <w:tr w:rsidR="00B74A2C" w14:paraId="178DE2EA" w14:textId="77777777" w:rsidTr="0065156D">
        <w:trPr>
          <w:trHeight w:val="144"/>
        </w:trPr>
        <w:tc>
          <w:tcPr>
            <w:tcW w:w="6048" w:type="dxa"/>
          </w:tcPr>
          <w:p w14:paraId="6E181F4D" w14:textId="77777777" w:rsidR="00B74A2C" w:rsidRPr="00895453" w:rsidRDefault="00B74A2C" w:rsidP="00E95B22">
            <w:pPr>
              <w:pStyle w:val="TableContainer"/>
              <w:rPr>
                <w:rFonts w:eastAsia="Arial" w:hAnsi="Arial" w:cs="Arial"/>
              </w:rPr>
            </w:pPr>
            <w:r w:rsidRPr="00895453">
              <w:t xml:space="preserve">Mineral </w:t>
            </w:r>
            <w:r w:rsidRPr="00895453">
              <w:rPr>
                <w:spacing w:val="-2"/>
              </w:rPr>
              <w:t>Recovery</w:t>
            </w:r>
            <w:r w:rsidRPr="00895453">
              <w:t xml:space="preserve"> (Byproduct </w:t>
            </w:r>
            <w:r w:rsidRPr="00895453">
              <w:rPr>
                <w:spacing w:val="-2"/>
              </w:rPr>
              <w:t>Material)</w:t>
            </w:r>
          </w:p>
        </w:tc>
        <w:tc>
          <w:tcPr>
            <w:tcW w:w="2304" w:type="dxa"/>
          </w:tcPr>
          <w:p w14:paraId="2E75BCB1" w14:textId="77777777" w:rsidR="00B74A2C" w:rsidRPr="00895453" w:rsidRDefault="00B74A2C" w:rsidP="00E95B22">
            <w:pPr>
              <w:pStyle w:val="TableContainer"/>
              <w:rPr>
                <w:rFonts w:eastAsia="Arial" w:hAnsi="Arial" w:cs="Arial"/>
              </w:rPr>
            </w:pPr>
            <w:r w:rsidRPr="00895453">
              <w:t>$76,930</w:t>
            </w:r>
          </w:p>
        </w:tc>
        <w:tc>
          <w:tcPr>
            <w:tcW w:w="2268" w:type="dxa"/>
          </w:tcPr>
          <w:p w14:paraId="79DFBE21" w14:textId="77777777" w:rsidR="00B74A2C" w:rsidRPr="00895453" w:rsidRDefault="00B74A2C" w:rsidP="00E95B22">
            <w:pPr>
              <w:pStyle w:val="TableContainer"/>
              <w:rPr>
                <w:rFonts w:eastAsia="Arial" w:hAnsi="Arial" w:cs="Arial"/>
              </w:rPr>
            </w:pPr>
            <w:r w:rsidRPr="00895453">
              <w:t>Two Years</w:t>
            </w:r>
          </w:p>
        </w:tc>
      </w:tr>
      <w:tr w:rsidR="00B74A2C" w14:paraId="458E342E"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3946E647" w14:textId="77777777" w:rsidR="00B74A2C" w:rsidRPr="00895453" w:rsidRDefault="00B74A2C" w:rsidP="00E95B22">
            <w:pPr>
              <w:pStyle w:val="TableContainer"/>
              <w:rPr>
                <w:rFonts w:eastAsia="Arial" w:hAnsi="Arial" w:cs="Arial"/>
              </w:rPr>
            </w:pPr>
            <w:r w:rsidRPr="00895453">
              <w:t>Mobile Scanning Service</w:t>
            </w:r>
          </w:p>
        </w:tc>
        <w:tc>
          <w:tcPr>
            <w:tcW w:w="2304" w:type="dxa"/>
          </w:tcPr>
          <w:p w14:paraId="6FFCFF44" w14:textId="77777777" w:rsidR="00B74A2C" w:rsidRPr="00895453" w:rsidRDefault="00B74A2C" w:rsidP="00E95B22">
            <w:pPr>
              <w:pStyle w:val="TableContainer"/>
              <w:rPr>
                <w:rFonts w:eastAsia="Arial" w:hAnsi="Arial" w:cs="Arial"/>
              </w:rPr>
            </w:pPr>
            <w:r w:rsidRPr="00895453">
              <w:t>$5,060</w:t>
            </w:r>
          </w:p>
        </w:tc>
        <w:tc>
          <w:tcPr>
            <w:tcW w:w="2268" w:type="dxa"/>
          </w:tcPr>
          <w:p w14:paraId="5995092F" w14:textId="77777777" w:rsidR="00B74A2C" w:rsidRPr="00895453" w:rsidRDefault="00B74A2C" w:rsidP="00E95B22">
            <w:pPr>
              <w:pStyle w:val="TableContainer"/>
              <w:rPr>
                <w:rFonts w:eastAsia="Arial" w:hAnsi="Arial" w:cs="Arial"/>
              </w:rPr>
            </w:pPr>
            <w:r w:rsidRPr="00895453">
              <w:t>Two Years</w:t>
            </w:r>
          </w:p>
        </w:tc>
      </w:tr>
      <w:tr w:rsidR="00B74A2C" w14:paraId="2B133C9A" w14:textId="77777777" w:rsidTr="0065156D">
        <w:trPr>
          <w:trHeight w:val="144"/>
        </w:trPr>
        <w:tc>
          <w:tcPr>
            <w:tcW w:w="6048" w:type="dxa"/>
          </w:tcPr>
          <w:p w14:paraId="7B7495F5" w14:textId="7D1F96D2" w:rsidR="00B74A2C" w:rsidRPr="00895453" w:rsidRDefault="00B74A2C" w:rsidP="00E95B22">
            <w:pPr>
              <w:pStyle w:val="TableContainer"/>
              <w:rPr>
                <w:rFonts w:eastAsia="Arial" w:hAnsi="Arial" w:cs="Arial"/>
              </w:rPr>
            </w:pPr>
            <w:r w:rsidRPr="00895453">
              <w:t>Naturally Occurring Radioactive Material</w:t>
            </w:r>
            <w:r w:rsidRPr="00895453">
              <w:rPr>
                <w:spacing w:val="-2"/>
              </w:rPr>
              <w:t xml:space="preserve"> </w:t>
            </w:r>
            <w:r w:rsidRPr="00895453">
              <w:t>(NORM)</w:t>
            </w:r>
            <w:r w:rsidR="000D00EC">
              <w:t xml:space="preserve"> </w:t>
            </w:r>
            <w:r w:rsidRPr="00895453">
              <w:t>-</w:t>
            </w:r>
            <w:r w:rsidRPr="00895453">
              <w:rPr>
                <w:spacing w:val="24"/>
              </w:rPr>
              <w:t xml:space="preserve"> </w:t>
            </w:r>
            <w:r w:rsidRPr="00895453">
              <w:t>Commercial</w:t>
            </w:r>
            <w:r w:rsidRPr="00895453">
              <w:rPr>
                <w:spacing w:val="-2"/>
              </w:rPr>
              <w:t xml:space="preserve"> </w:t>
            </w:r>
            <w:r w:rsidRPr="00895453">
              <w:t>Processing</w:t>
            </w:r>
          </w:p>
        </w:tc>
        <w:tc>
          <w:tcPr>
            <w:tcW w:w="2304" w:type="dxa"/>
          </w:tcPr>
          <w:p w14:paraId="42A9E29F" w14:textId="77777777" w:rsidR="00B74A2C" w:rsidRPr="00895453" w:rsidRDefault="00B74A2C" w:rsidP="00E95B22">
            <w:pPr>
              <w:pStyle w:val="TableContainer"/>
              <w:rPr>
                <w:rFonts w:eastAsia="Arial" w:hAnsi="Arial" w:cs="Arial"/>
              </w:rPr>
            </w:pPr>
            <w:r w:rsidRPr="00895453">
              <w:t>$29,440</w:t>
            </w:r>
          </w:p>
        </w:tc>
        <w:tc>
          <w:tcPr>
            <w:tcW w:w="2268" w:type="dxa"/>
          </w:tcPr>
          <w:p w14:paraId="4A9AAE08" w14:textId="77777777" w:rsidR="00B74A2C" w:rsidRPr="00895453" w:rsidRDefault="00B74A2C" w:rsidP="00E95B22">
            <w:pPr>
              <w:pStyle w:val="TableContainer"/>
              <w:rPr>
                <w:rFonts w:eastAsia="Arial" w:hAnsi="Arial" w:cs="Arial"/>
              </w:rPr>
            </w:pPr>
            <w:r w:rsidRPr="00895453">
              <w:t>Two Years</w:t>
            </w:r>
          </w:p>
        </w:tc>
      </w:tr>
      <w:tr w:rsidR="00B74A2C" w14:paraId="0F459581"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1C08B5AA" w14:textId="77777777" w:rsidR="00B74A2C" w:rsidRPr="00895453" w:rsidRDefault="00B74A2C" w:rsidP="00E95B22">
            <w:pPr>
              <w:pStyle w:val="TableContainer"/>
            </w:pPr>
            <w:r>
              <w:t>Neutron Generator Target (Sealed)</w:t>
            </w:r>
          </w:p>
        </w:tc>
        <w:tc>
          <w:tcPr>
            <w:tcW w:w="2304" w:type="dxa"/>
          </w:tcPr>
          <w:p w14:paraId="152E0CCF" w14:textId="77777777" w:rsidR="00B74A2C" w:rsidRPr="00895453" w:rsidRDefault="00B74A2C" w:rsidP="00E95B22">
            <w:pPr>
              <w:pStyle w:val="TableContainer"/>
            </w:pPr>
            <w:r>
              <w:t>$5,920</w:t>
            </w:r>
          </w:p>
        </w:tc>
        <w:tc>
          <w:tcPr>
            <w:tcW w:w="2268" w:type="dxa"/>
          </w:tcPr>
          <w:p w14:paraId="0AC3A961" w14:textId="77777777" w:rsidR="00B74A2C" w:rsidRPr="00895453" w:rsidRDefault="00B74A2C" w:rsidP="00E95B22">
            <w:pPr>
              <w:pStyle w:val="TableContainer"/>
            </w:pPr>
            <w:r w:rsidRPr="00895453">
              <w:t>Two Years</w:t>
            </w:r>
          </w:p>
        </w:tc>
      </w:tr>
      <w:tr w:rsidR="00B74A2C" w14:paraId="48674974" w14:textId="77777777" w:rsidTr="0065156D">
        <w:trPr>
          <w:trHeight w:val="144"/>
        </w:trPr>
        <w:tc>
          <w:tcPr>
            <w:tcW w:w="6048" w:type="dxa"/>
          </w:tcPr>
          <w:p w14:paraId="7B85303B" w14:textId="77777777" w:rsidR="00B74A2C" w:rsidRPr="00895453" w:rsidRDefault="00B74A2C" w:rsidP="00E95B22">
            <w:pPr>
              <w:pStyle w:val="TableContainer"/>
              <w:rPr>
                <w:rFonts w:eastAsia="Arial" w:hAnsi="Arial" w:cs="Arial"/>
              </w:rPr>
            </w:pPr>
            <w:r w:rsidRPr="00895453">
              <w:t>Nuclear Medicine (Diagnostic)</w:t>
            </w:r>
          </w:p>
        </w:tc>
        <w:tc>
          <w:tcPr>
            <w:tcW w:w="2304" w:type="dxa"/>
          </w:tcPr>
          <w:p w14:paraId="3F983461" w14:textId="77777777" w:rsidR="00B74A2C" w:rsidRPr="00895453" w:rsidRDefault="00B74A2C" w:rsidP="00E95B22">
            <w:pPr>
              <w:pStyle w:val="TableContainer"/>
              <w:rPr>
                <w:rFonts w:eastAsia="Arial" w:hAnsi="Arial" w:cs="Arial"/>
              </w:rPr>
            </w:pPr>
            <w:r w:rsidRPr="00895453">
              <w:t>$3,620</w:t>
            </w:r>
          </w:p>
        </w:tc>
        <w:tc>
          <w:tcPr>
            <w:tcW w:w="2268" w:type="dxa"/>
          </w:tcPr>
          <w:p w14:paraId="1E3A94B3" w14:textId="77777777" w:rsidR="00B74A2C" w:rsidRPr="00895453" w:rsidRDefault="00B74A2C" w:rsidP="00E95B22">
            <w:pPr>
              <w:pStyle w:val="TableContainer"/>
              <w:rPr>
                <w:rFonts w:eastAsia="Arial" w:hAnsi="Arial" w:cs="Arial"/>
              </w:rPr>
            </w:pPr>
            <w:r w:rsidRPr="00895453">
              <w:t>Two Years</w:t>
            </w:r>
          </w:p>
        </w:tc>
      </w:tr>
      <w:tr w:rsidR="00B74A2C" w14:paraId="2EC901BE"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3D79CA59" w14:textId="77777777" w:rsidR="00B74A2C" w:rsidRPr="00895453" w:rsidRDefault="00B74A2C" w:rsidP="00E95B22">
            <w:pPr>
              <w:pStyle w:val="TableContainer"/>
              <w:rPr>
                <w:rFonts w:eastAsia="Arial" w:hAnsi="Arial" w:cs="Arial"/>
              </w:rPr>
            </w:pPr>
            <w:r w:rsidRPr="00895453">
              <w:rPr>
                <w:spacing w:val="-1"/>
              </w:rPr>
              <w:t xml:space="preserve">Nuclear </w:t>
            </w:r>
            <w:r w:rsidRPr="00895453">
              <w:t>Pharmacy</w:t>
            </w:r>
          </w:p>
        </w:tc>
        <w:tc>
          <w:tcPr>
            <w:tcW w:w="2304" w:type="dxa"/>
          </w:tcPr>
          <w:p w14:paraId="04547EB2" w14:textId="77777777" w:rsidR="00B74A2C" w:rsidRPr="00895453" w:rsidRDefault="00B74A2C" w:rsidP="00E95B22">
            <w:pPr>
              <w:pStyle w:val="TableContainer"/>
              <w:rPr>
                <w:rFonts w:eastAsia="Arial" w:hAnsi="Arial" w:cs="Arial"/>
              </w:rPr>
            </w:pPr>
            <w:r w:rsidRPr="00895453">
              <w:t>$8,160</w:t>
            </w:r>
          </w:p>
        </w:tc>
        <w:tc>
          <w:tcPr>
            <w:tcW w:w="2268" w:type="dxa"/>
          </w:tcPr>
          <w:p w14:paraId="177641DA" w14:textId="77777777" w:rsidR="00B74A2C" w:rsidRPr="00895453" w:rsidRDefault="00B74A2C" w:rsidP="00E95B22">
            <w:pPr>
              <w:pStyle w:val="TableContainer"/>
              <w:rPr>
                <w:rFonts w:eastAsia="Arial" w:hAnsi="Arial" w:cs="Arial"/>
              </w:rPr>
            </w:pPr>
            <w:r w:rsidRPr="00895453">
              <w:t>Two Years</w:t>
            </w:r>
          </w:p>
        </w:tc>
      </w:tr>
      <w:tr w:rsidR="00B74A2C" w14:paraId="46122250" w14:textId="77777777" w:rsidTr="0065156D">
        <w:trPr>
          <w:trHeight w:val="144"/>
        </w:trPr>
        <w:tc>
          <w:tcPr>
            <w:tcW w:w="6048" w:type="dxa"/>
          </w:tcPr>
          <w:p w14:paraId="70549CAE" w14:textId="77777777" w:rsidR="00B74A2C" w:rsidRPr="00895453" w:rsidRDefault="00B74A2C" w:rsidP="00E95B22">
            <w:pPr>
              <w:pStyle w:val="TableContainer"/>
              <w:rPr>
                <w:rFonts w:eastAsia="Arial" w:hAnsi="Arial" w:cs="Arial"/>
              </w:rPr>
            </w:pPr>
            <w:r w:rsidRPr="00895453">
              <w:t>Pipe Joint Collar Marker</w:t>
            </w:r>
          </w:p>
        </w:tc>
        <w:tc>
          <w:tcPr>
            <w:tcW w:w="2304" w:type="dxa"/>
          </w:tcPr>
          <w:p w14:paraId="790BA410" w14:textId="77777777" w:rsidR="00B74A2C" w:rsidRPr="00895453" w:rsidRDefault="00B74A2C" w:rsidP="00E95B22">
            <w:pPr>
              <w:pStyle w:val="TableContainer"/>
              <w:rPr>
                <w:rFonts w:eastAsia="Arial" w:hAnsi="Arial" w:cs="Arial"/>
              </w:rPr>
            </w:pPr>
            <w:r w:rsidRPr="00895453">
              <w:t>$2,610</w:t>
            </w:r>
          </w:p>
        </w:tc>
        <w:tc>
          <w:tcPr>
            <w:tcW w:w="2268" w:type="dxa"/>
          </w:tcPr>
          <w:p w14:paraId="3415DED3" w14:textId="77777777" w:rsidR="00B74A2C" w:rsidRPr="00895453" w:rsidRDefault="00B74A2C" w:rsidP="00E95B22">
            <w:pPr>
              <w:pStyle w:val="TableContainer"/>
              <w:rPr>
                <w:rFonts w:eastAsia="Arial" w:hAnsi="Arial" w:cs="Arial"/>
              </w:rPr>
            </w:pPr>
            <w:r w:rsidRPr="00895453">
              <w:t>Two Years</w:t>
            </w:r>
          </w:p>
        </w:tc>
      </w:tr>
      <w:tr w:rsidR="00B74A2C" w:rsidRPr="00E31118" w14:paraId="2E8A0BE2"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40BB32DA" w14:textId="77777777" w:rsidR="00B74A2C" w:rsidRPr="00E31118" w:rsidRDefault="00B74A2C" w:rsidP="00E95B22">
            <w:pPr>
              <w:pStyle w:val="TableContainer"/>
            </w:pPr>
            <w:r w:rsidRPr="00E31118">
              <w:t>Sealed Sources &amp; Device – Record Maintenance Fee (Beginning One Year After Initial Sealed Source and Device Authorization Listing and Every Two Years Thereafter)</w:t>
            </w:r>
          </w:p>
        </w:tc>
        <w:tc>
          <w:tcPr>
            <w:tcW w:w="2304" w:type="dxa"/>
          </w:tcPr>
          <w:p w14:paraId="689A9C3A" w14:textId="77777777" w:rsidR="00B74A2C" w:rsidRPr="00E31118" w:rsidRDefault="00B74A2C" w:rsidP="00E95B22">
            <w:pPr>
              <w:pStyle w:val="TableContainer"/>
            </w:pPr>
            <w:r w:rsidRPr="00E31118">
              <w:t>$1,000</w:t>
            </w:r>
          </w:p>
        </w:tc>
        <w:tc>
          <w:tcPr>
            <w:tcW w:w="2268" w:type="dxa"/>
          </w:tcPr>
          <w:p w14:paraId="502ECD62" w14:textId="77777777" w:rsidR="00B74A2C" w:rsidRPr="00E31118" w:rsidRDefault="00B74A2C" w:rsidP="00E95B22">
            <w:pPr>
              <w:pStyle w:val="TableContainer"/>
            </w:pPr>
            <w:r w:rsidRPr="00E31118">
              <w:t>Annual then Biennially</w:t>
            </w:r>
          </w:p>
        </w:tc>
      </w:tr>
    </w:tbl>
    <w:p w14:paraId="6675BA92" w14:textId="4B2F1B4D" w:rsidR="00810B72" w:rsidRDefault="001142A3" w:rsidP="001142A3">
      <w:pPr>
        <w:pStyle w:val="Heading5"/>
      </w:pPr>
      <w:r>
        <w:t xml:space="preserve">Other </w:t>
      </w:r>
      <w:r w:rsidRPr="00895453">
        <w:t xml:space="preserve">Radioactive </w:t>
      </w:r>
      <w:r w:rsidRPr="00895453">
        <w:rPr>
          <w:spacing w:val="-1"/>
        </w:rPr>
        <w:t>Materials</w:t>
      </w:r>
    </w:p>
    <w:tbl>
      <w:tblPr>
        <w:tblStyle w:val="HHSTableforTextData2"/>
        <w:tblW w:w="10656" w:type="dxa"/>
        <w:tblInd w:w="0" w:type="dxa"/>
        <w:tblLayout w:type="fixed"/>
        <w:tblLook w:val="01E0" w:firstRow="1" w:lastRow="1" w:firstColumn="1" w:lastColumn="1" w:noHBand="0" w:noVBand="0"/>
      </w:tblPr>
      <w:tblGrid>
        <w:gridCol w:w="6068"/>
        <w:gridCol w:w="2312"/>
        <w:gridCol w:w="2276"/>
      </w:tblGrid>
      <w:tr w:rsidR="006C5EE9" w14:paraId="460277F1" w14:textId="77777777" w:rsidTr="0065156D">
        <w:trPr>
          <w:cnfStyle w:val="100000000000" w:firstRow="1" w:lastRow="0" w:firstColumn="0" w:lastColumn="0" w:oddVBand="0" w:evenVBand="0" w:oddHBand="0" w:evenHBand="0" w:firstRowFirstColumn="0" w:firstRowLastColumn="0" w:lastRowFirstColumn="0" w:lastRowLastColumn="0"/>
        </w:trPr>
        <w:tc>
          <w:tcPr>
            <w:tcW w:w="6048" w:type="dxa"/>
          </w:tcPr>
          <w:p w14:paraId="2DD074BA" w14:textId="77777777" w:rsidR="006C5EE9" w:rsidRPr="00895453" w:rsidRDefault="006C5EE9" w:rsidP="00E95B22">
            <w:pPr>
              <w:pStyle w:val="TableContainer"/>
              <w:rPr>
                <w:rFonts w:eastAsia="Arial" w:hAnsi="Arial" w:cs="Arial"/>
              </w:rPr>
            </w:pPr>
            <w:r w:rsidRPr="00895453">
              <w:t>Type</w:t>
            </w:r>
          </w:p>
        </w:tc>
        <w:tc>
          <w:tcPr>
            <w:tcW w:w="2304" w:type="dxa"/>
          </w:tcPr>
          <w:p w14:paraId="311ADDDC" w14:textId="77777777" w:rsidR="006C5EE9" w:rsidRPr="00895453" w:rsidRDefault="006C5EE9" w:rsidP="00E95B22">
            <w:pPr>
              <w:pStyle w:val="TableContainer"/>
              <w:rPr>
                <w:rFonts w:eastAsia="Arial" w:hAnsi="Arial" w:cs="Arial"/>
              </w:rPr>
            </w:pPr>
            <w:r w:rsidRPr="00895453">
              <w:t>Amount</w:t>
            </w:r>
          </w:p>
        </w:tc>
        <w:tc>
          <w:tcPr>
            <w:tcW w:w="2268" w:type="dxa"/>
          </w:tcPr>
          <w:p w14:paraId="0D6064AA" w14:textId="77777777" w:rsidR="006C5EE9" w:rsidRPr="00895453" w:rsidRDefault="006C5EE9" w:rsidP="00E95B22">
            <w:pPr>
              <w:pStyle w:val="TableContainer"/>
              <w:rPr>
                <w:rFonts w:eastAsia="Arial" w:hAnsi="Arial" w:cs="Arial"/>
              </w:rPr>
            </w:pPr>
            <w:r w:rsidRPr="00895453">
              <w:t>Period</w:t>
            </w:r>
          </w:p>
        </w:tc>
      </w:tr>
      <w:tr w:rsidR="006C5EE9" w14:paraId="05D54128" w14:textId="77777777" w:rsidTr="0065156D">
        <w:trPr>
          <w:trHeight w:val="144"/>
        </w:trPr>
        <w:tc>
          <w:tcPr>
            <w:tcW w:w="6048" w:type="dxa"/>
          </w:tcPr>
          <w:p w14:paraId="67C03C81" w14:textId="77777777" w:rsidR="006C5EE9" w:rsidRPr="00895453" w:rsidRDefault="006C5EE9" w:rsidP="00E95B22">
            <w:pPr>
              <w:pStyle w:val="TableContainer"/>
              <w:rPr>
                <w:rFonts w:eastAsia="Arial" w:hAnsi="Arial" w:cs="Arial"/>
              </w:rPr>
            </w:pPr>
            <w:r w:rsidRPr="00895453">
              <w:t>Radiopharmaceutical Manufacturing</w:t>
            </w:r>
          </w:p>
        </w:tc>
        <w:tc>
          <w:tcPr>
            <w:tcW w:w="2304" w:type="dxa"/>
          </w:tcPr>
          <w:p w14:paraId="54DE068A" w14:textId="77777777" w:rsidR="006C5EE9" w:rsidRPr="00895453" w:rsidRDefault="006C5EE9" w:rsidP="00E95B22">
            <w:pPr>
              <w:pStyle w:val="TableContainer"/>
              <w:rPr>
                <w:rFonts w:eastAsia="Arial" w:hAnsi="Arial" w:cs="Arial"/>
              </w:rPr>
            </w:pPr>
            <w:r w:rsidRPr="00895453">
              <w:t>$24,130</w:t>
            </w:r>
          </w:p>
        </w:tc>
        <w:tc>
          <w:tcPr>
            <w:tcW w:w="2268" w:type="dxa"/>
          </w:tcPr>
          <w:p w14:paraId="79F6A2EC" w14:textId="77777777" w:rsidR="006C5EE9" w:rsidRPr="00895453" w:rsidRDefault="006C5EE9" w:rsidP="00E95B22">
            <w:pPr>
              <w:pStyle w:val="TableContainer"/>
              <w:rPr>
                <w:rFonts w:eastAsia="Arial" w:hAnsi="Arial" w:cs="Arial"/>
              </w:rPr>
            </w:pPr>
            <w:r w:rsidRPr="00895453">
              <w:t>Two Years</w:t>
            </w:r>
          </w:p>
        </w:tc>
      </w:tr>
      <w:tr w:rsidR="006C5EE9" w14:paraId="2458D26D"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6131541A" w14:textId="794A09B1" w:rsidR="006C5EE9" w:rsidRPr="00895453" w:rsidRDefault="006C5EE9" w:rsidP="00E95B22">
            <w:pPr>
              <w:pStyle w:val="TableContainer"/>
              <w:rPr>
                <w:rFonts w:eastAsia="Arial" w:hAnsi="Arial" w:cs="Arial"/>
              </w:rPr>
            </w:pPr>
            <w:r w:rsidRPr="00895453">
              <w:t>Remote</w:t>
            </w:r>
            <w:r w:rsidRPr="00895453">
              <w:rPr>
                <w:spacing w:val="-2"/>
              </w:rPr>
              <w:t xml:space="preserve"> </w:t>
            </w:r>
            <w:r w:rsidRPr="00895453">
              <w:t>Controlled Brachytherapy Device (Includes Low</w:t>
            </w:r>
            <w:r w:rsidRPr="00895453">
              <w:rPr>
                <w:spacing w:val="51"/>
              </w:rPr>
              <w:t xml:space="preserve"> </w:t>
            </w:r>
            <w:r w:rsidRPr="00895453">
              <w:t>Dose-Rate and High Dose-Rate</w:t>
            </w:r>
            <w:r w:rsidRPr="00895453">
              <w:rPr>
                <w:spacing w:val="-2"/>
              </w:rPr>
              <w:t xml:space="preserve"> </w:t>
            </w:r>
            <w:r w:rsidRPr="00895453">
              <w:t xml:space="preserve">Remote </w:t>
            </w:r>
            <w:proofErr w:type="spellStart"/>
            <w:r w:rsidRPr="00895453">
              <w:t>Afterloaders</w:t>
            </w:r>
            <w:proofErr w:type="spellEnd"/>
            <w:r w:rsidRPr="00895453">
              <w:t xml:space="preserve"> and</w:t>
            </w:r>
            <w:r w:rsidR="00892043" w:rsidRPr="00504A5C">
              <w:t xml:space="preserve"> </w:t>
            </w:r>
            <w:r w:rsidRPr="00895453">
              <w:t>Intravenous</w:t>
            </w:r>
            <w:r w:rsidRPr="00895453">
              <w:rPr>
                <w:spacing w:val="-2"/>
              </w:rPr>
              <w:t xml:space="preserve"> </w:t>
            </w:r>
            <w:r w:rsidRPr="00895453">
              <w:t>Brachytherapy)</w:t>
            </w:r>
          </w:p>
        </w:tc>
        <w:tc>
          <w:tcPr>
            <w:tcW w:w="2304" w:type="dxa"/>
          </w:tcPr>
          <w:p w14:paraId="3C74489B" w14:textId="77777777" w:rsidR="006C5EE9" w:rsidRPr="00895453" w:rsidRDefault="006C5EE9" w:rsidP="00E95B22">
            <w:pPr>
              <w:pStyle w:val="TableContainer"/>
              <w:rPr>
                <w:rFonts w:eastAsia="Arial" w:hAnsi="Arial" w:cs="Arial"/>
              </w:rPr>
            </w:pPr>
            <w:r w:rsidRPr="00895453">
              <w:t>$5,330</w:t>
            </w:r>
          </w:p>
        </w:tc>
        <w:tc>
          <w:tcPr>
            <w:tcW w:w="2268" w:type="dxa"/>
          </w:tcPr>
          <w:p w14:paraId="58C8A46D" w14:textId="77777777" w:rsidR="006C5EE9" w:rsidRPr="00895453" w:rsidRDefault="006C5EE9" w:rsidP="00E95B22">
            <w:pPr>
              <w:pStyle w:val="TableContainer"/>
              <w:rPr>
                <w:rFonts w:eastAsia="Arial" w:hAnsi="Arial" w:cs="Arial"/>
              </w:rPr>
            </w:pPr>
            <w:r w:rsidRPr="00895453">
              <w:t>Two Years</w:t>
            </w:r>
          </w:p>
        </w:tc>
      </w:tr>
      <w:tr w:rsidR="006C5EE9" w14:paraId="7759D2DE" w14:textId="77777777" w:rsidTr="0065156D">
        <w:trPr>
          <w:trHeight w:val="144"/>
        </w:trPr>
        <w:tc>
          <w:tcPr>
            <w:tcW w:w="6048" w:type="dxa"/>
          </w:tcPr>
          <w:p w14:paraId="7E8D577E" w14:textId="77777777" w:rsidR="006C5EE9" w:rsidRPr="00895453" w:rsidRDefault="006C5EE9" w:rsidP="00E95B22">
            <w:pPr>
              <w:pStyle w:val="TableContainer"/>
              <w:rPr>
                <w:rFonts w:eastAsia="Arial" w:hAnsi="Arial" w:cs="Arial"/>
              </w:rPr>
            </w:pPr>
            <w:r w:rsidRPr="00895453">
              <w:t>Research and/or Development</w:t>
            </w:r>
          </w:p>
        </w:tc>
        <w:tc>
          <w:tcPr>
            <w:tcW w:w="2304" w:type="dxa"/>
          </w:tcPr>
          <w:p w14:paraId="0F6269F2" w14:textId="77777777" w:rsidR="006C5EE9" w:rsidRPr="00895453" w:rsidRDefault="006C5EE9" w:rsidP="00E95B22">
            <w:pPr>
              <w:pStyle w:val="TableContainer"/>
              <w:rPr>
                <w:rFonts w:eastAsia="Arial" w:hAnsi="Arial" w:cs="Arial"/>
              </w:rPr>
            </w:pPr>
            <w:r w:rsidRPr="00895453">
              <w:t>$5,970</w:t>
            </w:r>
          </w:p>
        </w:tc>
        <w:tc>
          <w:tcPr>
            <w:tcW w:w="2268" w:type="dxa"/>
          </w:tcPr>
          <w:p w14:paraId="57190ECE" w14:textId="77777777" w:rsidR="006C5EE9" w:rsidRPr="00895453" w:rsidRDefault="006C5EE9" w:rsidP="00E95B22">
            <w:pPr>
              <w:pStyle w:val="TableContainer"/>
              <w:rPr>
                <w:rFonts w:eastAsia="Arial" w:hAnsi="Arial" w:cs="Arial"/>
              </w:rPr>
            </w:pPr>
            <w:r w:rsidRPr="00895453">
              <w:t>Two Years</w:t>
            </w:r>
          </w:p>
        </w:tc>
      </w:tr>
      <w:tr w:rsidR="006C5EE9" w14:paraId="12D49A56"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4BFB8D47" w14:textId="77777777" w:rsidR="006C5EE9" w:rsidRPr="00895453" w:rsidRDefault="006C5EE9" w:rsidP="00E95B22">
            <w:pPr>
              <w:pStyle w:val="TableContainer"/>
              <w:rPr>
                <w:rFonts w:eastAsia="Arial" w:hAnsi="Arial" w:cs="Arial"/>
              </w:rPr>
            </w:pPr>
            <w:r w:rsidRPr="00895453">
              <w:rPr>
                <w:spacing w:val="-1"/>
              </w:rPr>
              <w:t xml:space="preserve">Source </w:t>
            </w:r>
            <w:r w:rsidRPr="00895453">
              <w:t>Material</w:t>
            </w:r>
          </w:p>
        </w:tc>
        <w:tc>
          <w:tcPr>
            <w:tcW w:w="2304" w:type="dxa"/>
          </w:tcPr>
          <w:p w14:paraId="0C67B5BC" w14:textId="77777777" w:rsidR="006C5EE9" w:rsidRPr="00895453" w:rsidRDefault="006C5EE9" w:rsidP="00E95B22">
            <w:pPr>
              <w:pStyle w:val="TableContainer"/>
              <w:rPr>
                <w:rFonts w:eastAsia="Arial" w:hAnsi="Arial" w:cs="Arial"/>
              </w:rPr>
            </w:pPr>
            <w:r w:rsidRPr="00895453">
              <w:t>$4,410</w:t>
            </w:r>
          </w:p>
        </w:tc>
        <w:tc>
          <w:tcPr>
            <w:tcW w:w="2268" w:type="dxa"/>
          </w:tcPr>
          <w:p w14:paraId="66A99561" w14:textId="77777777" w:rsidR="006C5EE9" w:rsidRPr="00895453" w:rsidRDefault="006C5EE9" w:rsidP="00E95B22">
            <w:pPr>
              <w:pStyle w:val="TableContainer"/>
              <w:rPr>
                <w:rFonts w:eastAsia="Arial" w:hAnsi="Arial" w:cs="Arial"/>
              </w:rPr>
            </w:pPr>
            <w:r w:rsidRPr="00895453">
              <w:t>Two Years</w:t>
            </w:r>
          </w:p>
        </w:tc>
      </w:tr>
      <w:tr w:rsidR="006C5EE9" w14:paraId="29EE9D3B" w14:textId="77777777" w:rsidTr="0065156D">
        <w:trPr>
          <w:trHeight w:val="144"/>
        </w:trPr>
        <w:tc>
          <w:tcPr>
            <w:tcW w:w="6048" w:type="dxa"/>
          </w:tcPr>
          <w:p w14:paraId="01319589" w14:textId="77777777" w:rsidR="006C5EE9" w:rsidRPr="00895453" w:rsidRDefault="006C5EE9" w:rsidP="00E95B22">
            <w:pPr>
              <w:pStyle w:val="TableContainer"/>
              <w:rPr>
                <w:rFonts w:eastAsia="Arial" w:hAnsi="Arial" w:cs="Arial"/>
              </w:rPr>
            </w:pPr>
            <w:r w:rsidRPr="00895453">
              <w:t>Special</w:t>
            </w:r>
            <w:r w:rsidRPr="00895453">
              <w:rPr>
                <w:spacing w:val="-2"/>
              </w:rPr>
              <w:t xml:space="preserve"> </w:t>
            </w:r>
            <w:r w:rsidRPr="00895453">
              <w:t>Nuclear Material</w:t>
            </w:r>
          </w:p>
        </w:tc>
        <w:tc>
          <w:tcPr>
            <w:tcW w:w="2304" w:type="dxa"/>
          </w:tcPr>
          <w:p w14:paraId="66425666" w14:textId="77777777" w:rsidR="006C5EE9" w:rsidRPr="00895453" w:rsidRDefault="006C5EE9" w:rsidP="00E95B22">
            <w:pPr>
              <w:pStyle w:val="TableContainer"/>
              <w:rPr>
                <w:rFonts w:eastAsia="Arial" w:hAnsi="Arial" w:cs="Arial"/>
              </w:rPr>
            </w:pPr>
            <w:r w:rsidRPr="00895453">
              <w:t>$2,610</w:t>
            </w:r>
          </w:p>
        </w:tc>
        <w:tc>
          <w:tcPr>
            <w:tcW w:w="2268" w:type="dxa"/>
          </w:tcPr>
          <w:p w14:paraId="12964556" w14:textId="77777777" w:rsidR="006C5EE9" w:rsidRPr="00895453" w:rsidRDefault="006C5EE9" w:rsidP="00E95B22">
            <w:pPr>
              <w:pStyle w:val="TableContainer"/>
              <w:rPr>
                <w:rFonts w:eastAsia="Arial" w:hAnsi="Arial" w:cs="Arial"/>
              </w:rPr>
            </w:pPr>
            <w:r w:rsidRPr="00895453">
              <w:t>Two Years</w:t>
            </w:r>
          </w:p>
        </w:tc>
      </w:tr>
      <w:tr w:rsidR="006C5EE9" w14:paraId="119BC373"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4212A19F" w14:textId="77777777" w:rsidR="006C5EE9" w:rsidRPr="00895453" w:rsidRDefault="006C5EE9" w:rsidP="00E95B22">
            <w:pPr>
              <w:pStyle w:val="TableContainer"/>
              <w:rPr>
                <w:rFonts w:eastAsia="Arial" w:hAnsi="Arial" w:cs="Arial"/>
              </w:rPr>
            </w:pPr>
            <w:proofErr w:type="spellStart"/>
            <w:r w:rsidRPr="00895453">
              <w:t>Teletherapy</w:t>
            </w:r>
            <w:proofErr w:type="spellEnd"/>
          </w:p>
        </w:tc>
        <w:tc>
          <w:tcPr>
            <w:tcW w:w="2304" w:type="dxa"/>
          </w:tcPr>
          <w:p w14:paraId="5FCF2BA6" w14:textId="77777777" w:rsidR="006C5EE9" w:rsidRPr="00895453" w:rsidRDefault="006C5EE9" w:rsidP="00E95B22">
            <w:pPr>
              <w:pStyle w:val="TableContainer"/>
              <w:rPr>
                <w:rFonts w:eastAsia="Arial" w:hAnsi="Arial" w:cs="Arial"/>
              </w:rPr>
            </w:pPr>
            <w:r w:rsidRPr="00895453">
              <w:t>$4,080</w:t>
            </w:r>
          </w:p>
        </w:tc>
        <w:tc>
          <w:tcPr>
            <w:tcW w:w="2268" w:type="dxa"/>
          </w:tcPr>
          <w:p w14:paraId="54B07C42" w14:textId="77777777" w:rsidR="006C5EE9" w:rsidRPr="00895453" w:rsidRDefault="006C5EE9" w:rsidP="00E95B22">
            <w:pPr>
              <w:pStyle w:val="TableContainer"/>
              <w:rPr>
                <w:rFonts w:eastAsia="Arial" w:hAnsi="Arial" w:cs="Arial"/>
              </w:rPr>
            </w:pPr>
            <w:r w:rsidRPr="00895453">
              <w:t>Two Years</w:t>
            </w:r>
          </w:p>
        </w:tc>
      </w:tr>
      <w:tr w:rsidR="006C5EE9" w14:paraId="45E51098" w14:textId="77777777" w:rsidTr="0065156D">
        <w:trPr>
          <w:trHeight w:val="144"/>
        </w:trPr>
        <w:tc>
          <w:tcPr>
            <w:tcW w:w="6048" w:type="dxa"/>
          </w:tcPr>
          <w:p w14:paraId="1FA5D398" w14:textId="77777777" w:rsidR="006C5EE9" w:rsidRPr="00895453" w:rsidRDefault="006C5EE9" w:rsidP="00E95B22">
            <w:pPr>
              <w:pStyle w:val="TableContainer"/>
              <w:rPr>
                <w:rFonts w:eastAsia="Arial" w:hAnsi="Arial" w:cs="Arial"/>
              </w:rPr>
            </w:pPr>
            <w:r w:rsidRPr="00895453">
              <w:t>Tracer Studies (Used in other than</w:t>
            </w:r>
            <w:r w:rsidRPr="00895453">
              <w:rPr>
                <w:spacing w:val="-2"/>
              </w:rPr>
              <w:t xml:space="preserve"> </w:t>
            </w:r>
            <w:r w:rsidRPr="00895453">
              <w:t>Oil and Gas Industry</w:t>
            </w:r>
            <w:r w:rsidRPr="00895453">
              <w:rPr>
                <w:spacing w:val="35"/>
              </w:rPr>
              <w:t xml:space="preserve"> </w:t>
            </w:r>
            <w:r w:rsidRPr="00895453">
              <w:t>Wellbores)</w:t>
            </w:r>
          </w:p>
        </w:tc>
        <w:tc>
          <w:tcPr>
            <w:tcW w:w="2304" w:type="dxa"/>
          </w:tcPr>
          <w:p w14:paraId="37B32644" w14:textId="77777777" w:rsidR="006C5EE9" w:rsidRPr="00895453" w:rsidRDefault="006C5EE9" w:rsidP="00E95B22">
            <w:pPr>
              <w:pStyle w:val="TableContainer"/>
              <w:rPr>
                <w:rFonts w:eastAsia="Arial" w:hAnsi="Arial" w:cs="Arial"/>
              </w:rPr>
            </w:pPr>
            <w:r w:rsidRPr="00895453">
              <w:t>$7,520</w:t>
            </w:r>
          </w:p>
        </w:tc>
        <w:tc>
          <w:tcPr>
            <w:tcW w:w="2268" w:type="dxa"/>
          </w:tcPr>
          <w:p w14:paraId="35EFA6F7" w14:textId="77777777" w:rsidR="006C5EE9" w:rsidRPr="00895453" w:rsidRDefault="006C5EE9" w:rsidP="00E95B22">
            <w:pPr>
              <w:pStyle w:val="TableContainer"/>
              <w:rPr>
                <w:rFonts w:eastAsia="Arial" w:hAnsi="Arial" w:cs="Arial"/>
              </w:rPr>
            </w:pPr>
            <w:r w:rsidRPr="00895453">
              <w:t>Two Years</w:t>
            </w:r>
          </w:p>
        </w:tc>
      </w:tr>
      <w:tr w:rsidR="006C5EE9" w14:paraId="2C38D6BE"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7FBA8044" w14:textId="77777777" w:rsidR="006C5EE9" w:rsidRPr="00895453" w:rsidRDefault="006C5EE9" w:rsidP="00E95B22">
            <w:pPr>
              <w:pStyle w:val="TableContainer"/>
              <w:rPr>
                <w:rFonts w:eastAsia="Arial" w:hAnsi="Arial" w:cs="Arial"/>
              </w:rPr>
            </w:pPr>
            <w:r w:rsidRPr="00895453">
              <w:t>Tracer Studies (Used in Oil</w:t>
            </w:r>
            <w:r w:rsidRPr="00895453">
              <w:rPr>
                <w:spacing w:val="-2"/>
              </w:rPr>
              <w:t xml:space="preserve"> </w:t>
            </w:r>
            <w:r w:rsidRPr="00895453">
              <w:t>and Gas Industry Wellbores</w:t>
            </w:r>
          </w:p>
        </w:tc>
        <w:tc>
          <w:tcPr>
            <w:tcW w:w="2304" w:type="dxa"/>
          </w:tcPr>
          <w:p w14:paraId="30D7A3DF" w14:textId="77777777" w:rsidR="006C5EE9" w:rsidRPr="00895453" w:rsidRDefault="006C5EE9" w:rsidP="00E95B22">
            <w:pPr>
              <w:pStyle w:val="TableContainer"/>
              <w:rPr>
                <w:rFonts w:eastAsia="Arial" w:hAnsi="Arial" w:cs="Arial"/>
              </w:rPr>
            </w:pPr>
            <w:r w:rsidRPr="00895453">
              <w:t>$4,540</w:t>
            </w:r>
          </w:p>
        </w:tc>
        <w:tc>
          <w:tcPr>
            <w:tcW w:w="2268" w:type="dxa"/>
          </w:tcPr>
          <w:p w14:paraId="7E08A1EC" w14:textId="77777777" w:rsidR="006C5EE9" w:rsidRPr="00895453" w:rsidRDefault="006C5EE9" w:rsidP="00E95B22">
            <w:pPr>
              <w:pStyle w:val="TableContainer"/>
              <w:rPr>
                <w:rFonts w:eastAsia="Arial" w:hAnsi="Arial" w:cs="Arial"/>
              </w:rPr>
            </w:pPr>
            <w:r w:rsidRPr="00895453">
              <w:t>Two Years</w:t>
            </w:r>
          </w:p>
        </w:tc>
      </w:tr>
      <w:tr w:rsidR="006C5EE9" w14:paraId="7E2BF9AB" w14:textId="77777777" w:rsidTr="0065156D">
        <w:trPr>
          <w:trHeight w:val="144"/>
        </w:trPr>
        <w:tc>
          <w:tcPr>
            <w:tcW w:w="6048" w:type="dxa"/>
          </w:tcPr>
          <w:p w14:paraId="1B93022E" w14:textId="77777777" w:rsidR="006C5EE9" w:rsidRPr="00895453" w:rsidRDefault="006C5EE9" w:rsidP="00E95B22">
            <w:pPr>
              <w:pStyle w:val="TableContainer"/>
              <w:rPr>
                <w:rFonts w:eastAsia="Arial" w:hAnsi="Arial" w:cs="Arial"/>
              </w:rPr>
            </w:pPr>
            <w:r w:rsidRPr="00895453">
              <w:t>Well Logging</w:t>
            </w:r>
          </w:p>
        </w:tc>
        <w:tc>
          <w:tcPr>
            <w:tcW w:w="2304" w:type="dxa"/>
          </w:tcPr>
          <w:p w14:paraId="71C7594D" w14:textId="77777777" w:rsidR="006C5EE9" w:rsidRPr="00895453" w:rsidRDefault="006C5EE9" w:rsidP="00E95B22">
            <w:pPr>
              <w:pStyle w:val="TableContainer"/>
              <w:rPr>
                <w:rFonts w:eastAsia="Arial" w:hAnsi="Arial" w:cs="Arial"/>
              </w:rPr>
            </w:pPr>
            <w:r w:rsidRPr="00895453">
              <w:t>$5,920</w:t>
            </w:r>
          </w:p>
        </w:tc>
        <w:tc>
          <w:tcPr>
            <w:tcW w:w="2268" w:type="dxa"/>
          </w:tcPr>
          <w:p w14:paraId="00F2D041" w14:textId="77777777" w:rsidR="006C5EE9" w:rsidRPr="00895453" w:rsidRDefault="006C5EE9" w:rsidP="00E95B22">
            <w:pPr>
              <w:pStyle w:val="TableContainer"/>
              <w:rPr>
                <w:rFonts w:eastAsia="Arial" w:hAnsi="Arial" w:cs="Arial"/>
              </w:rPr>
            </w:pPr>
            <w:r w:rsidRPr="00895453">
              <w:t>Two Years</w:t>
            </w:r>
          </w:p>
        </w:tc>
      </w:tr>
      <w:tr w:rsidR="006C5EE9" w14:paraId="7F770057"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78160DD4" w14:textId="77777777" w:rsidR="006C5EE9" w:rsidRPr="00895453" w:rsidRDefault="006C5EE9" w:rsidP="00E95B22">
            <w:pPr>
              <w:pStyle w:val="TableContainer"/>
              <w:rPr>
                <w:rFonts w:eastAsia="Arial" w:hAnsi="Arial" w:cs="Arial"/>
              </w:rPr>
            </w:pPr>
            <w:r w:rsidRPr="00895453">
              <w:lastRenderedPageBreak/>
              <w:t>Other Specific License</w:t>
            </w:r>
          </w:p>
        </w:tc>
        <w:tc>
          <w:tcPr>
            <w:tcW w:w="2304" w:type="dxa"/>
          </w:tcPr>
          <w:p w14:paraId="011D7B60" w14:textId="77777777" w:rsidR="006C5EE9" w:rsidRPr="00895453" w:rsidRDefault="006C5EE9" w:rsidP="00E95B22">
            <w:pPr>
              <w:pStyle w:val="TableContainer"/>
              <w:rPr>
                <w:rFonts w:eastAsia="Arial" w:hAnsi="Arial" w:cs="Arial"/>
              </w:rPr>
            </w:pPr>
            <w:r w:rsidRPr="00895453">
              <w:t>$2,980</w:t>
            </w:r>
          </w:p>
        </w:tc>
        <w:tc>
          <w:tcPr>
            <w:tcW w:w="2268" w:type="dxa"/>
          </w:tcPr>
          <w:p w14:paraId="618326DE" w14:textId="77777777" w:rsidR="006C5EE9" w:rsidRPr="00895453" w:rsidRDefault="006C5EE9" w:rsidP="00E95B22">
            <w:pPr>
              <w:pStyle w:val="TableContainer"/>
              <w:rPr>
                <w:rFonts w:eastAsia="Arial" w:hAnsi="Arial" w:cs="Arial"/>
              </w:rPr>
            </w:pPr>
            <w:r w:rsidRPr="00895453">
              <w:t>Two Years</w:t>
            </w:r>
          </w:p>
        </w:tc>
      </w:tr>
      <w:tr w:rsidR="006C5EE9" w14:paraId="41073C71" w14:textId="77777777" w:rsidTr="0065156D">
        <w:trPr>
          <w:trHeight w:val="144"/>
        </w:trPr>
        <w:tc>
          <w:tcPr>
            <w:tcW w:w="6048" w:type="dxa"/>
          </w:tcPr>
          <w:p w14:paraId="26A550A0" w14:textId="77777777" w:rsidR="006C5EE9" w:rsidRPr="00895453" w:rsidRDefault="006C5EE9" w:rsidP="00E95B22">
            <w:pPr>
              <w:pStyle w:val="TableContainer"/>
              <w:rPr>
                <w:rFonts w:eastAsia="Arial" w:hAnsi="Arial" w:cs="Arial"/>
              </w:rPr>
            </w:pPr>
            <w:r w:rsidRPr="00895453">
              <w:t>Additional Authorized Use</w:t>
            </w:r>
            <w:r w:rsidRPr="00895453">
              <w:rPr>
                <w:spacing w:val="-2"/>
              </w:rPr>
              <w:t xml:space="preserve"> </w:t>
            </w:r>
            <w:r w:rsidRPr="00895453">
              <w:t>Sites Where</w:t>
            </w:r>
            <w:r w:rsidRPr="00895453">
              <w:rPr>
                <w:spacing w:val="-2"/>
              </w:rPr>
              <w:t xml:space="preserve"> </w:t>
            </w:r>
            <w:r w:rsidRPr="00895453">
              <w:t>Radioactive Material</w:t>
            </w:r>
            <w:r w:rsidRPr="00895453">
              <w:rPr>
                <w:spacing w:val="37"/>
              </w:rPr>
              <w:t xml:space="preserve"> </w:t>
            </w:r>
            <w:r w:rsidRPr="00895453">
              <w:t>Is Stored Or Used Under Same License Or Where Only</w:t>
            </w:r>
            <w:r w:rsidRPr="00895453">
              <w:rPr>
                <w:spacing w:val="26"/>
              </w:rPr>
              <w:t xml:space="preserve"> </w:t>
            </w:r>
            <w:r w:rsidRPr="00895453">
              <w:t>Records Are Stored</w:t>
            </w:r>
          </w:p>
        </w:tc>
        <w:tc>
          <w:tcPr>
            <w:tcW w:w="2304" w:type="dxa"/>
          </w:tcPr>
          <w:p w14:paraId="2F12D415" w14:textId="77777777" w:rsidR="006C5EE9" w:rsidRPr="00895453" w:rsidRDefault="006C5EE9" w:rsidP="00E95B22">
            <w:pPr>
              <w:pStyle w:val="TableContainer"/>
              <w:rPr>
                <w:rFonts w:eastAsia="Arial" w:hAnsi="Arial" w:cs="Arial"/>
              </w:rPr>
            </w:pPr>
            <w:r w:rsidRPr="00895453">
              <w:t>25% of Applicable</w:t>
            </w:r>
            <w:r>
              <w:t xml:space="preserve"> </w:t>
            </w:r>
            <w:r w:rsidRPr="00895453">
              <w:t>Fee Not To Exceed 50 Additional sites</w:t>
            </w:r>
          </w:p>
        </w:tc>
        <w:tc>
          <w:tcPr>
            <w:tcW w:w="2268" w:type="dxa"/>
          </w:tcPr>
          <w:p w14:paraId="53F033FC" w14:textId="77777777" w:rsidR="006C5EE9" w:rsidRPr="00895453" w:rsidRDefault="006C5EE9" w:rsidP="00E95B22">
            <w:pPr>
              <w:pStyle w:val="TableContainer"/>
            </w:pPr>
          </w:p>
        </w:tc>
      </w:tr>
      <w:tr w:rsidR="006C5EE9" w14:paraId="6ED6C478"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4DA68082" w14:textId="77777777" w:rsidR="006C5EE9" w:rsidRPr="00895453" w:rsidRDefault="006C5EE9" w:rsidP="00E95B22">
            <w:pPr>
              <w:pStyle w:val="TableContainer"/>
              <w:rPr>
                <w:rFonts w:eastAsia="Arial" w:hAnsi="Arial" w:cs="Arial"/>
              </w:rPr>
            </w:pPr>
            <w:r w:rsidRPr="00895453">
              <w:t>Reciprocity</w:t>
            </w:r>
          </w:p>
        </w:tc>
        <w:tc>
          <w:tcPr>
            <w:tcW w:w="2304" w:type="dxa"/>
          </w:tcPr>
          <w:p w14:paraId="079CE3AE" w14:textId="77777777" w:rsidR="006C5EE9" w:rsidRPr="00895453" w:rsidRDefault="006C5EE9" w:rsidP="00E95B22">
            <w:pPr>
              <w:pStyle w:val="TableContainer"/>
              <w:rPr>
                <w:rFonts w:eastAsia="Arial" w:hAnsi="Arial" w:cs="Arial"/>
              </w:rPr>
            </w:pPr>
            <w:r w:rsidRPr="00895453">
              <w:t>Fee of Applicable</w:t>
            </w:r>
            <w:r>
              <w:t xml:space="preserve"> </w:t>
            </w:r>
            <w:r w:rsidRPr="00895453">
              <w:t>Category</w:t>
            </w:r>
          </w:p>
        </w:tc>
        <w:tc>
          <w:tcPr>
            <w:tcW w:w="2268" w:type="dxa"/>
          </w:tcPr>
          <w:p w14:paraId="65970CE6" w14:textId="77777777" w:rsidR="006C5EE9" w:rsidRPr="00895453" w:rsidRDefault="006C5EE9" w:rsidP="00E95B22">
            <w:pPr>
              <w:pStyle w:val="TableContainer"/>
              <w:rPr>
                <w:rFonts w:eastAsia="Arial" w:hAnsi="Arial" w:cs="Arial"/>
              </w:rPr>
            </w:pPr>
            <w:r w:rsidRPr="00895453">
              <w:t>Two Years</w:t>
            </w:r>
          </w:p>
        </w:tc>
      </w:tr>
    </w:tbl>
    <w:p w14:paraId="5CF3B296" w14:textId="71D5A0BF" w:rsidR="006C5EE9" w:rsidRDefault="006C5EE9" w:rsidP="00493E4E">
      <w:pPr>
        <w:pStyle w:val="BodyText"/>
      </w:pPr>
    </w:p>
    <w:tbl>
      <w:tblPr>
        <w:tblStyle w:val="HHSTableforTextData2"/>
        <w:tblW w:w="10656" w:type="dxa"/>
        <w:tblInd w:w="0" w:type="dxa"/>
        <w:tblLayout w:type="fixed"/>
        <w:tblLook w:val="01E0" w:firstRow="1" w:lastRow="1" w:firstColumn="1" w:lastColumn="1" w:noHBand="0" w:noVBand="0"/>
      </w:tblPr>
      <w:tblGrid>
        <w:gridCol w:w="8657"/>
        <w:gridCol w:w="1999"/>
      </w:tblGrid>
      <w:tr w:rsidR="006C5EE9" w14:paraId="19DB7B36" w14:textId="77777777" w:rsidTr="0065156D">
        <w:trPr>
          <w:cnfStyle w:val="100000000000" w:firstRow="1" w:lastRow="0" w:firstColumn="0" w:lastColumn="0" w:oddVBand="0" w:evenVBand="0" w:oddHBand="0" w:evenHBand="0" w:firstRowFirstColumn="0" w:firstRowLastColumn="0" w:lastRowFirstColumn="0" w:lastRowLastColumn="0"/>
        </w:trPr>
        <w:tc>
          <w:tcPr>
            <w:tcW w:w="8628" w:type="dxa"/>
          </w:tcPr>
          <w:p w14:paraId="73911D21" w14:textId="77777777" w:rsidR="006C5EE9" w:rsidRPr="00895453" w:rsidRDefault="006C5EE9" w:rsidP="00E95B22">
            <w:pPr>
              <w:pStyle w:val="TableContainer"/>
              <w:rPr>
                <w:rFonts w:eastAsia="Arial" w:hAnsi="Arial" w:cs="Arial"/>
              </w:rPr>
            </w:pPr>
            <w:r w:rsidRPr="00895453">
              <w:t>Type</w:t>
            </w:r>
          </w:p>
        </w:tc>
        <w:tc>
          <w:tcPr>
            <w:tcW w:w="1992" w:type="dxa"/>
          </w:tcPr>
          <w:p w14:paraId="2117671D" w14:textId="77777777" w:rsidR="006C5EE9" w:rsidRPr="00895453" w:rsidRDefault="006C5EE9" w:rsidP="00E95B22">
            <w:pPr>
              <w:pStyle w:val="TableContainer"/>
              <w:rPr>
                <w:rFonts w:eastAsia="Arial" w:hAnsi="Arial" w:cs="Arial"/>
              </w:rPr>
            </w:pPr>
            <w:r w:rsidRPr="00895453">
              <w:t>Amount</w:t>
            </w:r>
          </w:p>
        </w:tc>
      </w:tr>
      <w:tr w:rsidR="006C5EE9" w14:paraId="2671C9D0" w14:textId="77777777" w:rsidTr="0065156D">
        <w:trPr>
          <w:trHeight w:val="144"/>
        </w:trPr>
        <w:tc>
          <w:tcPr>
            <w:tcW w:w="8628" w:type="dxa"/>
          </w:tcPr>
          <w:p w14:paraId="14127886" w14:textId="38C45843" w:rsidR="006C5EE9" w:rsidRPr="00895453" w:rsidRDefault="006C5EE9" w:rsidP="00E95B22">
            <w:pPr>
              <w:pStyle w:val="TableContainer"/>
              <w:rPr>
                <w:rFonts w:eastAsia="Arial" w:hAnsi="Arial" w:cs="Arial"/>
              </w:rPr>
            </w:pPr>
            <w:r w:rsidRPr="00895453">
              <w:t>An additional</w:t>
            </w:r>
            <w:r w:rsidRPr="00895453">
              <w:rPr>
                <w:spacing w:val="-2"/>
              </w:rPr>
              <w:t xml:space="preserve"> non-refundable</w:t>
            </w:r>
            <w:r w:rsidRPr="00895453">
              <w:t xml:space="preserve"> fee equal to five percent of the total fee for each specific license</w:t>
            </w:r>
            <w:r w:rsidRPr="00895453">
              <w:rPr>
                <w:spacing w:val="43"/>
              </w:rPr>
              <w:t xml:space="preserve"> </w:t>
            </w:r>
            <w:r w:rsidRPr="00895453">
              <w:t>shall be paid</w:t>
            </w:r>
            <w:r w:rsidRPr="00895453">
              <w:rPr>
                <w:spacing w:val="-2"/>
              </w:rPr>
              <w:t xml:space="preserve"> </w:t>
            </w:r>
            <w:r w:rsidRPr="00895453">
              <w:t>with the specified fee by each holder of a</w:t>
            </w:r>
            <w:r w:rsidRPr="00895453">
              <w:rPr>
                <w:spacing w:val="-2"/>
              </w:rPr>
              <w:t xml:space="preserve"> </w:t>
            </w:r>
            <w:r w:rsidRPr="00895453">
              <w:t>specific license, excluding</w:t>
            </w:r>
            <w:r w:rsidRPr="00895453">
              <w:rPr>
                <w:spacing w:val="-2"/>
              </w:rPr>
              <w:t xml:space="preserve"> </w:t>
            </w:r>
            <w:r w:rsidRPr="00895453">
              <w:t>licensees</w:t>
            </w:r>
            <w:r w:rsidR="00D64AFB" w:rsidRPr="00C61D45">
              <w:t xml:space="preserve"> </w:t>
            </w:r>
            <w:r w:rsidRPr="00895453">
              <w:t>that are authorized only for diagnostic nuclear medicine licensees.</w:t>
            </w:r>
          </w:p>
          <w:p w14:paraId="23A65F1C" w14:textId="2DF1E96D" w:rsidR="006C5EE9" w:rsidRPr="00C61D45" w:rsidRDefault="006C5EE9" w:rsidP="00954447">
            <w:pPr>
              <w:pStyle w:val="Note"/>
            </w:pPr>
            <w:r w:rsidRPr="00C61D45">
              <w:t>Note: The additional five percent fee for each</w:t>
            </w:r>
            <w:r w:rsidRPr="00C61D45">
              <w:rPr>
                <w:spacing w:val="-2"/>
              </w:rPr>
              <w:t xml:space="preserve"> </w:t>
            </w:r>
            <w:r w:rsidRPr="00C61D45">
              <w:t>specific license shall</w:t>
            </w:r>
            <w:r w:rsidRPr="00C61D45">
              <w:rPr>
                <w:spacing w:val="-2"/>
              </w:rPr>
              <w:t xml:space="preserve"> </w:t>
            </w:r>
            <w:r w:rsidRPr="00C61D45">
              <w:t xml:space="preserve">be </w:t>
            </w:r>
            <w:r w:rsidRPr="00C61D45">
              <w:rPr>
                <w:spacing w:val="-2"/>
              </w:rPr>
              <w:t>deposited</w:t>
            </w:r>
            <w:r w:rsidRPr="00C61D45">
              <w:t xml:space="preserve"> to the credit of</w:t>
            </w:r>
            <w:r w:rsidR="00D64AFB" w:rsidRPr="00C61D45">
              <w:t xml:space="preserve"> </w:t>
            </w:r>
            <w:r w:rsidRPr="00C61D45">
              <w:t>the Radiation</w:t>
            </w:r>
            <w:r w:rsidRPr="00C61D45">
              <w:rPr>
                <w:spacing w:val="-2"/>
              </w:rPr>
              <w:t xml:space="preserve"> </w:t>
            </w:r>
            <w:r w:rsidRPr="00C61D45">
              <w:t>Perpetual</w:t>
            </w:r>
            <w:r w:rsidRPr="00C61D45">
              <w:rPr>
                <w:spacing w:val="-2"/>
              </w:rPr>
              <w:t xml:space="preserve"> </w:t>
            </w:r>
            <w:r w:rsidRPr="00C61D45">
              <w:t>Care Account.</w:t>
            </w:r>
            <w:r w:rsidR="00D64AFB" w:rsidRPr="00C61D45">
              <w:t xml:space="preserve"> </w:t>
            </w:r>
            <w:r w:rsidRPr="00C61D45">
              <w:t>The agency</w:t>
            </w:r>
            <w:r w:rsidRPr="00C61D45">
              <w:rPr>
                <w:spacing w:val="1"/>
              </w:rPr>
              <w:t xml:space="preserve"> </w:t>
            </w:r>
            <w:r w:rsidRPr="00C61D45">
              <w:t>shall collect the five percent fees</w:t>
            </w:r>
            <w:r w:rsidRPr="00C61D45">
              <w:rPr>
                <w:spacing w:val="-2"/>
              </w:rPr>
              <w:t xml:space="preserve"> </w:t>
            </w:r>
            <w:r w:rsidRPr="00C61D45">
              <w:t>so long</w:t>
            </w:r>
            <w:r w:rsidR="00D64AFB" w:rsidRPr="00C61D45">
              <w:t xml:space="preserve"> </w:t>
            </w:r>
            <w:r w:rsidRPr="00C61D45">
              <w:t>as the sum of</w:t>
            </w:r>
            <w:r w:rsidRPr="00C61D45">
              <w:rPr>
                <w:spacing w:val="-3"/>
              </w:rPr>
              <w:t xml:space="preserve"> </w:t>
            </w:r>
            <w:r w:rsidRPr="00C61D45">
              <w:t xml:space="preserve">the </w:t>
            </w:r>
            <w:r w:rsidRPr="00C61D45">
              <w:rPr>
                <w:spacing w:val="-2"/>
              </w:rPr>
              <w:t>balances</w:t>
            </w:r>
            <w:r w:rsidRPr="00C61D45">
              <w:t xml:space="preserve"> of the perpetual care accounts specified</w:t>
            </w:r>
            <w:r w:rsidRPr="00C61D45">
              <w:rPr>
                <w:spacing w:val="-2"/>
              </w:rPr>
              <w:t xml:space="preserve"> </w:t>
            </w:r>
            <w:r w:rsidRPr="00C61D45">
              <w:t>under</w:t>
            </w:r>
            <w:r w:rsidRPr="00C61D45">
              <w:rPr>
                <w:spacing w:val="-2"/>
              </w:rPr>
              <w:t xml:space="preserve"> </w:t>
            </w:r>
            <w:r w:rsidRPr="00C61D45">
              <w:t>Health</w:t>
            </w:r>
            <w:r w:rsidRPr="00C61D45">
              <w:rPr>
                <w:spacing w:val="-2"/>
              </w:rPr>
              <w:t xml:space="preserve"> </w:t>
            </w:r>
            <w:r w:rsidRPr="00C61D45">
              <w:t>and Safety</w:t>
            </w:r>
            <w:r w:rsidR="00D64AFB" w:rsidRPr="00C61D45">
              <w:t xml:space="preserve"> </w:t>
            </w:r>
            <w:r w:rsidRPr="00C61D45">
              <w:t>Code, § 401.307, does not</w:t>
            </w:r>
            <w:r w:rsidRPr="00C61D45">
              <w:rPr>
                <w:spacing w:val="-3"/>
              </w:rPr>
              <w:t xml:space="preserve"> </w:t>
            </w:r>
            <w:r w:rsidRPr="00C61D45">
              <w:t>exceed $100</w:t>
            </w:r>
            <w:r w:rsidRPr="00C61D45">
              <w:rPr>
                <w:spacing w:val="-2"/>
              </w:rPr>
              <w:t xml:space="preserve"> </w:t>
            </w:r>
            <w:r w:rsidRPr="00C61D45">
              <w:t>million; and if the sum of such balances subsequently</w:t>
            </w:r>
            <w:r w:rsidR="00D64AFB" w:rsidRPr="00C61D45">
              <w:t xml:space="preserve"> </w:t>
            </w:r>
            <w:r w:rsidRPr="00C61D45">
              <w:t>is reduced to $50 million or</w:t>
            </w:r>
            <w:r w:rsidRPr="00C61D45">
              <w:rPr>
                <w:spacing w:val="-2"/>
              </w:rPr>
              <w:t xml:space="preserve"> </w:t>
            </w:r>
            <w:r w:rsidRPr="00C61D45">
              <w:t>less, the agency shall reinstitute assessment of the fee until the</w:t>
            </w:r>
            <w:r w:rsidR="00D64AFB" w:rsidRPr="00C61D45">
              <w:t xml:space="preserve"> </w:t>
            </w:r>
            <w:r w:rsidRPr="00C61D45">
              <w:t>sum of such balances reaches $100 million.</w:t>
            </w:r>
          </w:p>
        </w:tc>
        <w:tc>
          <w:tcPr>
            <w:tcW w:w="1992" w:type="dxa"/>
          </w:tcPr>
          <w:p w14:paraId="409B7204" w14:textId="77777777" w:rsidR="006C5EE9" w:rsidRPr="00895453" w:rsidRDefault="006C5EE9" w:rsidP="00E95B22">
            <w:pPr>
              <w:pStyle w:val="TableContainer"/>
              <w:rPr>
                <w:rFonts w:eastAsia="Arial" w:hAnsi="Arial" w:cs="Arial"/>
              </w:rPr>
            </w:pPr>
            <w:r w:rsidRPr="00895453">
              <w:t>This Portion of the</w:t>
            </w:r>
            <w:r w:rsidRPr="00895453">
              <w:rPr>
                <w:spacing w:val="22"/>
              </w:rPr>
              <w:t xml:space="preserve"> </w:t>
            </w:r>
            <w:r w:rsidRPr="00895453">
              <w:t xml:space="preserve">Fee is </w:t>
            </w:r>
            <w:r w:rsidRPr="00895453">
              <w:rPr>
                <w:spacing w:val="-2"/>
              </w:rPr>
              <w:t>Incorporated</w:t>
            </w:r>
            <w:r w:rsidRPr="00895453">
              <w:rPr>
                <w:spacing w:val="24"/>
              </w:rPr>
              <w:t xml:space="preserve"> </w:t>
            </w:r>
            <w:r w:rsidRPr="00895453">
              <w:t>With a Specific Fee</w:t>
            </w:r>
            <w:r w:rsidRPr="00895453">
              <w:rPr>
                <w:spacing w:val="22"/>
              </w:rPr>
              <w:t xml:space="preserve"> </w:t>
            </w:r>
            <w:r w:rsidRPr="00895453">
              <w:t>Type and</w:t>
            </w:r>
            <w:r w:rsidRPr="00895453">
              <w:rPr>
                <w:spacing w:val="-2"/>
              </w:rPr>
              <w:t xml:space="preserve"> </w:t>
            </w:r>
            <w:r w:rsidRPr="00895453">
              <w:t>Would be</w:t>
            </w:r>
            <w:r w:rsidRPr="00895453">
              <w:rPr>
                <w:spacing w:val="23"/>
              </w:rPr>
              <w:t xml:space="preserve"> </w:t>
            </w:r>
            <w:r w:rsidRPr="00895453">
              <w:t>Included in the TOL</w:t>
            </w:r>
            <w:r w:rsidRPr="00895453">
              <w:rPr>
                <w:spacing w:val="27"/>
              </w:rPr>
              <w:t xml:space="preserve"> </w:t>
            </w:r>
            <w:r w:rsidRPr="00895453">
              <w:t>for That Fee</w:t>
            </w:r>
            <w:r w:rsidRPr="00895453">
              <w:rPr>
                <w:spacing w:val="-2"/>
              </w:rPr>
              <w:t xml:space="preserve"> </w:t>
            </w:r>
            <w:r w:rsidRPr="00895453">
              <w:t>Type.</w:t>
            </w:r>
          </w:p>
        </w:tc>
      </w:tr>
    </w:tbl>
    <w:p w14:paraId="0C170FB8" w14:textId="77777777" w:rsidR="006C5EE9" w:rsidRDefault="006C5EE9" w:rsidP="00E95B22">
      <w:pPr>
        <w:pStyle w:val="BodyText"/>
      </w:pPr>
    </w:p>
    <w:tbl>
      <w:tblPr>
        <w:tblStyle w:val="HHSTableforTextData2"/>
        <w:tblW w:w="10656" w:type="dxa"/>
        <w:tblInd w:w="0" w:type="dxa"/>
        <w:tblLayout w:type="fixed"/>
        <w:tblLook w:val="01E0" w:firstRow="1" w:lastRow="1" w:firstColumn="1" w:lastColumn="1" w:noHBand="0" w:noVBand="0"/>
      </w:tblPr>
      <w:tblGrid>
        <w:gridCol w:w="6068"/>
        <w:gridCol w:w="2312"/>
        <w:gridCol w:w="2276"/>
      </w:tblGrid>
      <w:tr w:rsidR="007E1A55" w14:paraId="1F7C91BF" w14:textId="77777777" w:rsidTr="0065156D">
        <w:trPr>
          <w:cnfStyle w:val="100000000000" w:firstRow="1" w:lastRow="0" w:firstColumn="0" w:lastColumn="0" w:oddVBand="0" w:evenVBand="0" w:oddHBand="0" w:evenHBand="0" w:firstRowFirstColumn="0" w:firstRowLastColumn="0" w:lastRowFirstColumn="0" w:lastRowLastColumn="0"/>
        </w:trPr>
        <w:tc>
          <w:tcPr>
            <w:tcW w:w="6048" w:type="dxa"/>
          </w:tcPr>
          <w:p w14:paraId="4AA8C1BB" w14:textId="77777777" w:rsidR="007E1A55" w:rsidRPr="00895453" w:rsidRDefault="007E1A55" w:rsidP="00CE2D53">
            <w:pPr>
              <w:pStyle w:val="TableContainer"/>
            </w:pPr>
            <w:r w:rsidRPr="00895453">
              <w:t>Type</w:t>
            </w:r>
          </w:p>
        </w:tc>
        <w:tc>
          <w:tcPr>
            <w:tcW w:w="2304" w:type="dxa"/>
          </w:tcPr>
          <w:p w14:paraId="471CFFEB" w14:textId="77777777" w:rsidR="007E1A55" w:rsidRPr="00895453" w:rsidRDefault="007E1A55" w:rsidP="00CE2D53">
            <w:pPr>
              <w:pStyle w:val="TableContainer"/>
            </w:pPr>
            <w:r w:rsidRPr="00895453">
              <w:t>Amount</w:t>
            </w:r>
          </w:p>
        </w:tc>
        <w:tc>
          <w:tcPr>
            <w:tcW w:w="2268" w:type="dxa"/>
          </w:tcPr>
          <w:p w14:paraId="3E92C42C" w14:textId="77777777" w:rsidR="007E1A55" w:rsidRPr="00895453" w:rsidRDefault="007E1A55" w:rsidP="00CE2D53">
            <w:pPr>
              <w:pStyle w:val="TableContainer"/>
            </w:pPr>
            <w:r w:rsidRPr="00895453">
              <w:t>Period</w:t>
            </w:r>
          </w:p>
        </w:tc>
      </w:tr>
      <w:tr w:rsidR="007E1A55" w:rsidRPr="001F0413" w14:paraId="774E1E11" w14:textId="77777777" w:rsidTr="0065156D">
        <w:trPr>
          <w:trHeight w:val="144"/>
        </w:trPr>
        <w:tc>
          <w:tcPr>
            <w:tcW w:w="6048" w:type="dxa"/>
          </w:tcPr>
          <w:p w14:paraId="08F003FD" w14:textId="56C1FFCC" w:rsidR="007E1A55" w:rsidRPr="001F0413" w:rsidRDefault="007E1A55" w:rsidP="007E1A55">
            <w:pPr>
              <w:pStyle w:val="TableContainer"/>
            </w:pPr>
            <w:r w:rsidRPr="00220559">
              <w:t>Fee Evaluation of a Sealed Source – Initial Evaluation</w:t>
            </w:r>
          </w:p>
        </w:tc>
        <w:tc>
          <w:tcPr>
            <w:tcW w:w="2304" w:type="dxa"/>
          </w:tcPr>
          <w:p w14:paraId="7AD5ABD7" w14:textId="670723E5" w:rsidR="007E1A55" w:rsidRPr="001F0413" w:rsidRDefault="007E1A55" w:rsidP="007E1A55">
            <w:pPr>
              <w:pStyle w:val="TableContainer"/>
            </w:pPr>
            <w:r w:rsidRPr="000B3B70">
              <w:t>$5,320</w:t>
            </w:r>
          </w:p>
        </w:tc>
        <w:tc>
          <w:tcPr>
            <w:tcW w:w="2268" w:type="dxa"/>
          </w:tcPr>
          <w:p w14:paraId="722E5A61" w14:textId="32380181" w:rsidR="007E1A55" w:rsidRPr="001F0413" w:rsidRDefault="007E1A55" w:rsidP="007E1A55">
            <w:pPr>
              <w:pStyle w:val="TableContainer"/>
            </w:pPr>
            <w:r w:rsidRPr="00895453">
              <w:t>Two Years</w:t>
            </w:r>
          </w:p>
        </w:tc>
      </w:tr>
      <w:tr w:rsidR="007E1A55" w:rsidRPr="001F0413" w14:paraId="0B063E8D"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0AE4627F" w14:textId="04D7AD2B" w:rsidR="007E1A55" w:rsidRPr="001F0413" w:rsidRDefault="007E1A55" w:rsidP="007E1A55">
            <w:pPr>
              <w:pStyle w:val="TableContainer"/>
            </w:pPr>
            <w:r w:rsidRPr="00220559">
              <w:t>Fee Evaluation of a Sealed Source – Amendment Requiring Re-Evaluation</w:t>
            </w:r>
          </w:p>
        </w:tc>
        <w:tc>
          <w:tcPr>
            <w:tcW w:w="2304" w:type="dxa"/>
          </w:tcPr>
          <w:p w14:paraId="76A36066" w14:textId="47D51B96" w:rsidR="007E1A55" w:rsidRPr="001F0413" w:rsidRDefault="007E1A55" w:rsidP="007E1A55">
            <w:pPr>
              <w:pStyle w:val="TableContainer"/>
            </w:pPr>
            <w:r w:rsidRPr="000B3B70">
              <w:t>$2,660</w:t>
            </w:r>
          </w:p>
        </w:tc>
        <w:tc>
          <w:tcPr>
            <w:tcW w:w="2268" w:type="dxa"/>
          </w:tcPr>
          <w:p w14:paraId="74B62715" w14:textId="743786F8" w:rsidR="007E1A55" w:rsidRPr="001F0413" w:rsidRDefault="007E1A55" w:rsidP="007E1A55">
            <w:pPr>
              <w:pStyle w:val="TableContainer"/>
            </w:pPr>
            <w:r w:rsidRPr="00895453">
              <w:t>Two Years</w:t>
            </w:r>
          </w:p>
        </w:tc>
      </w:tr>
      <w:tr w:rsidR="007E1A55" w:rsidRPr="001F0413" w14:paraId="5A2109C2" w14:textId="77777777" w:rsidTr="0065156D">
        <w:trPr>
          <w:trHeight w:val="144"/>
        </w:trPr>
        <w:tc>
          <w:tcPr>
            <w:tcW w:w="6048" w:type="dxa"/>
          </w:tcPr>
          <w:p w14:paraId="099A6CAF" w14:textId="63A9D5B8" w:rsidR="007E1A55" w:rsidRPr="001F0413" w:rsidRDefault="007E1A55" w:rsidP="007E1A55">
            <w:pPr>
              <w:pStyle w:val="TableContainer"/>
            </w:pPr>
            <w:r w:rsidRPr="00220559">
              <w:t>Fee Evaluation of a Device – Initial Evaluation</w:t>
            </w:r>
          </w:p>
        </w:tc>
        <w:tc>
          <w:tcPr>
            <w:tcW w:w="2304" w:type="dxa"/>
          </w:tcPr>
          <w:p w14:paraId="044837AA" w14:textId="17A22ECB" w:rsidR="007E1A55" w:rsidRPr="001F0413" w:rsidRDefault="007E1A55" w:rsidP="007E1A55">
            <w:pPr>
              <w:pStyle w:val="TableContainer"/>
            </w:pPr>
            <w:r w:rsidRPr="000B3B70">
              <w:t>$10,650</w:t>
            </w:r>
          </w:p>
        </w:tc>
        <w:tc>
          <w:tcPr>
            <w:tcW w:w="2268" w:type="dxa"/>
          </w:tcPr>
          <w:p w14:paraId="618C302D" w14:textId="3F76EBB0" w:rsidR="007E1A55" w:rsidRPr="001F0413" w:rsidRDefault="007E1A55" w:rsidP="007E1A55">
            <w:pPr>
              <w:pStyle w:val="TableContainer"/>
            </w:pPr>
            <w:r w:rsidRPr="00895453">
              <w:t>Two Years</w:t>
            </w:r>
          </w:p>
        </w:tc>
      </w:tr>
      <w:tr w:rsidR="007E1A55" w:rsidRPr="001F0413" w14:paraId="28C8F8A3"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40804865" w14:textId="07353BB7" w:rsidR="007E1A55" w:rsidRPr="001F0413" w:rsidRDefault="007E1A55" w:rsidP="007E1A55">
            <w:pPr>
              <w:pStyle w:val="TableContainer"/>
            </w:pPr>
            <w:r w:rsidRPr="00220559">
              <w:t>Fee Evaluation of a Device Amendment Requiring Re- Evaluation</w:t>
            </w:r>
          </w:p>
        </w:tc>
        <w:tc>
          <w:tcPr>
            <w:tcW w:w="2304" w:type="dxa"/>
          </w:tcPr>
          <w:p w14:paraId="14661A45" w14:textId="7D1E77F2" w:rsidR="007E1A55" w:rsidRPr="001F0413" w:rsidRDefault="007E1A55" w:rsidP="007E1A55">
            <w:pPr>
              <w:pStyle w:val="TableContainer"/>
            </w:pPr>
            <w:r w:rsidRPr="000B3B70">
              <w:t>$5,330</w:t>
            </w:r>
          </w:p>
        </w:tc>
        <w:tc>
          <w:tcPr>
            <w:tcW w:w="2268" w:type="dxa"/>
          </w:tcPr>
          <w:p w14:paraId="2C0A78CC" w14:textId="3F452166" w:rsidR="007E1A55" w:rsidRPr="001F0413" w:rsidRDefault="007E1A55" w:rsidP="007E1A55">
            <w:pPr>
              <w:pStyle w:val="TableContainer"/>
            </w:pPr>
            <w:r w:rsidRPr="00895453">
              <w:t>Two Years</w:t>
            </w:r>
          </w:p>
        </w:tc>
      </w:tr>
      <w:tr w:rsidR="007E1A55" w14:paraId="2408445E" w14:textId="77777777" w:rsidTr="0065156D">
        <w:trPr>
          <w:trHeight w:val="144"/>
        </w:trPr>
        <w:tc>
          <w:tcPr>
            <w:tcW w:w="6048" w:type="dxa"/>
          </w:tcPr>
          <w:p w14:paraId="40F7467A" w14:textId="6723A566" w:rsidR="007E1A55" w:rsidRPr="00895453" w:rsidRDefault="007E1A55" w:rsidP="007E1A55">
            <w:pPr>
              <w:pStyle w:val="TableContainer"/>
            </w:pPr>
            <w:r w:rsidRPr="00220559">
              <w:t>Sealed Source &amp; Device - Record Maintenance Fee (Beginning One Year After Initial Sealed Source and Device Authorization Listing and Every Two Years Thereafter)</w:t>
            </w:r>
          </w:p>
        </w:tc>
        <w:tc>
          <w:tcPr>
            <w:tcW w:w="2304" w:type="dxa"/>
          </w:tcPr>
          <w:p w14:paraId="6957982D" w14:textId="4CD3164E" w:rsidR="007E1A55" w:rsidRPr="00895453" w:rsidRDefault="007E1A55" w:rsidP="007E1A55">
            <w:pPr>
              <w:pStyle w:val="TableContainer"/>
            </w:pPr>
            <w:r w:rsidRPr="000B3B70">
              <w:t>$1,000</w:t>
            </w:r>
          </w:p>
        </w:tc>
        <w:tc>
          <w:tcPr>
            <w:tcW w:w="2268" w:type="dxa"/>
          </w:tcPr>
          <w:p w14:paraId="6075D8BA" w14:textId="1141C4AB" w:rsidR="007E1A55" w:rsidRPr="00895453" w:rsidRDefault="007E1A55" w:rsidP="007E1A55">
            <w:pPr>
              <w:pStyle w:val="TableContainer"/>
            </w:pPr>
          </w:p>
        </w:tc>
      </w:tr>
    </w:tbl>
    <w:p w14:paraId="2342A2B7" w14:textId="1F9BDE0F" w:rsidR="001142A3" w:rsidRDefault="001142A3" w:rsidP="001142A3">
      <w:pPr>
        <w:pStyle w:val="Heading5"/>
      </w:pPr>
      <w:r w:rsidRPr="00895453">
        <w:t xml:space="preserve">Radiation Machines, Lasers, and </w:t>
      </w:r>
      <w:r w:rsidRPr="00895453">
        <w:rPr>
          <w:spacing w:val="-2"/>
        </w:rPr>
        <w:t>Services</w:t>
      </w:r>
    </w:p>
    <w:tbl>
      <w:tblPr>
        <w:tblStyle w:val="HHSTableforTextData"/>
        <w:tblW w:w="10656" w:type="dxa"/>
        <w:tblLayout w:type="fixed"/>
        <w:tblLook w:val="01E0" w:firstRow="1" w:lastRow="1" w:firstColumn="1" w:lastColumn="1" w:noHBand="0" w:noVBand="0"/>
      </w:tblPr>
      <w:tblGrid>
        <w:gridCol w:w="6068"/>
        <w:gridCol w:w="2312"/>
        <w:gridCol w:w="2276"/>
      </w:tblGrid>
      <w:tr w:rsidR="00C61C76" w:rsidRPr="00F42259" w14:paraId="71284192" w14:textId="77777777" w:rsidTr="0065156D">
        <w:trPr>
          <w:cnfStyle w:val="100000000000" w:firstRow="1" w:lastRow="0" w:firstColumn="0" w:lastColumn="0" w:oddVBand="0" w:evenVBand="0" w:oddHBand="0" w:evenHBand="0" w:firstRowFirstColumn="0" w:firstRowLastColumn="0" w:lastRowFirstColumn="0" w:lastRowLastColumn="0"/>
        </w:trPr>
        <w:tc>
          <w:tcPr>
            <w:tcW w:w="6048" w:type="dxa"/>
            <w:shd w:val="clear" w:color="auto" w:fill="E0B86A" w:themeFill="accent6" w:themeFillTint="99"/>
          </w:tcPr>
          <w:p w14:paraId="456259D9" w14:textId="77777777" w:rsidR="00C61C76" w:rsidRPr="00895453" w:rsidRDefault="00C61C76" w:rsidP="00E95B22">
            <w:pPr>
              <w:pStyle w:val="TableContainer"/>
            </w:pPr>
            <w:r w:rsidRPr="00895453">
              <w:t>Type</w:t>
            </w:r>
          </w:p>
        </w:tc>
        <w:tc>
          <w:tcPr>
            <w:tcW w:w="2304" w:type="dxa"/>
            <w:shd w:val="clear" w:color="auto" w:fill="E0B86A" w:themeFill="accent6" w:themeFillTint="99"/>
          </w:tcPr>
          <w:p w14:paraId="691DA92E" w14:textId="77777777" w:rsidR="00C61C76" w:rsidRPr="00895453" w:rsidRDefault="00C61C76" w:rsidP="00E95B22">
            <w:pPr>
              <w:pStyle w:val="TableContainer"/>
              <w:rPr>
                <w:rFonts w:eastAsia="Arial" w:hAnsi="Arial" w:cs="Arial"/>
                <w:bCs/>
              </w:rPr>
            </w:pPr>
            <w:r w:rsidRPr="00895453">
              <w:t>Amount</w:t>
            </w:r>
          </w:p>
        </w:tc>
        <w:tc>
          <w:tcPr>
            <w:tcW w:w="2268" w:type="dxa"/>
            <w:shd w:val="clear" w:color="auto" w:fill="E0B86A" w:themeFill="accent6" w:themeFillTint="99"/>
          </w:tcPr>
          <w:p w14:paraId="669EB23A" w14:textId="77777777" w:rsidR="00C61C76" w:rsidRPr="00895453" w:rsidRDefault="00C61C76" w:rsidP="00E95B22">
            <w:pPr>
              <w:pStyle w:val="TableContainer"/>
            </w:pPr>
            <w:r w:rsidRPr="00895453">
              <w:t>Period</w:t>
            </w:r>
          </w:p>
        </w:tc>
      </w:tr>
      <w:tr w:rsidR="00C61C76" w14:paraId="149C881B" w14:textId="77777777" w:rsidTr="0065156D">
        <w:trPr>
          <w:trHeight w:val="144"/>
        </w:trPr>
        <w:tc>
          <w:tcPr>
            <w:tcW w:w="6048" w:type="dxa"/>
          </w:tcPr>
          <w:p w14:paraId="30686A76" w14:textId="77777777" w:rsidR="00C61C76" w:rsidRPr="00895453" w:rsidRDefault="00C61C76" w:rsidP="00E95B22">
            <w:pPr>
              <w:pStyle w:val="TableContainer"/>
            </w:pPr>
            <w:r w:rsidRPr="00895453">
              <w:t>Computerized Tomography (CT)</w:t>
            </w:r>
          </w:p>
        </w:tc>
        <w:tc>
          <w:tcPr>
            <w:tcW w:w="2304" w:type="dxa"/>
          </w:tcPr>
          <w:p w14:paraId="30C9046A" w14:textId="77777777" w:rsidR="00C61C76" w:rsidRPr="00895453" w:rsidRDefault="00C61C76" w:rsidP="00E95B22">
            <w:pPr>
              <w:pStyle w:val="TableContainer"/>
            </w:pPr>
            <w:r w:rsidRPr="00895453">
              <w:t>$1,910</w:t>
            </w:r>
          </w:p>
        </w:tc>
        <w:tc>
          <w:tcPr>
            <w:tcW w:w="2268" w:type="dxa"/>
          </w:tcPr>
          <w:p w14:paraId="6785D72B" w14:textId="77777777" w:rsidR="00C61C76" w:rsidRPr="00895453" w:rsidRDefault="00C61C76" w:rsidP="00E95B22">
            <w:pPr>
              <w:pStyle w:val="TableContainer"/>
            </w:pPr>
            <w:r w:rsidRPr="00895453">
              <w:t>Two Years</w:t>
            </w:r>
          </w:p>
        </w:tc>
      </w:tr>
      <w:tr w:rsidR="00C61C76" w14:paraId="62F4D13D"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541E3479" w14:textId="77777777" w:rsidR="00C61C76" w:rsidRPr="00895453" w:rsidRDefault="00C61C76" w:rsidP="00E95B22">
            <w:pPr>
              <w:pStyle w:val="TableContainer"/>
            </w:pPr>
            <w:r w:rsidRPr="00895453">
              <w:t>Fluoroscopy</w:t>
            </w:r>
          </w:p>
        </w:tc>
        <w:tc>
          <w:tcPr>
            <w:tcW w:w="2304" w:type="dxa"/>
          </w:tcPr>
          <w:p w14:paraId="25CFD66F" w14:textId="77777777" w:rsidR="00C61C76" w:rsidRPr="00895453" w:rsidRDefault="00C61C76" w:rsidP="00E95B22">
            <w:pPr>
              <w:pStyle w:val="TableContainer"/>
            </w:pPr>
            <w:r w:rsidRPr="00895453">
              <w:t>$940</w:t>
            </w:r>
          </w:p>
        </w:tc>
        <w:tc>
          <w:tcPr>
            <w:tcW w:w="2268" w:type="dxa"/>
          </w:tcPr>
          <w:p w14:paraId="1B172BB7" w14:textId="77777777" w:rsidR="00C61C76" w:rsidRPr="00895453" w:rsidRDefault="00C61C76" w:rsidP="00E95B22">
            <w:pPr>
              <w:pStyle w:val="TableContainer"/>
            </w:pPr>
            <w:r w:rsidRPr="00895453">
              <w:t>Two Years</w:t>
            </w:r>
          </w:p>
        </w:tc>
      </w:tr>
      <w:tr w:rsidR="00C61C76" w14:paraId="372A6F12" w14:textId="77777777" w:rsidTr="0065156D">
        <w:trPr>
          <w:trHeight w:val="144"/>
        </w:trPr>
        <w:tc>
          <w:tcPr>
            <w:tcW w:w="6048" w:type="dxa"/>
          </w:tcPr>
          <w:p w14:paraId="650BEF1E" w14:textId="77777777" w:rsidR="00C61C76" w:rsidRPr="00895453" w:rsidRDefault="00C61C76" w:rsidP="00E95B22">
            <w:pPr>
              <w:pStyle w:val="TableContainer"/>
              <w:rPr>
                <w:spacing w:val="-2"/>
              </w:rPr>
            </w:pPr>
            <w:r w:rsidRPr="00895453">
              <w:t>Accelerator, Simulator, or</w:t>
            </w:r>
            <w:r w:rsidRPr="00895453">
              <w:rPr>
                <w:spacing w:val="-2"/>
              </w:rPr>
              <w:t xml:space="preserve"> </w:t>
            </w:r>
            <w:r w:rsidRPr="00895453">
              <w:t>Other</w:t>
            </w:r>
            <w:r w:rsidRPr="00895453">
              <w:rPr>
                <w:spacing w:val="26"/>
              </w:rPr>
              <w:t xml:space="preserve"> </w:t>
            </w:r>
            <w:r w:rsidRPr="00895453">
              <w:t>Therapeutic</w:t>
            </w:r>
            <w:r w:rsidRPr="00895453">
              <w:rPr>
                <w:spacing w:val="-2"/>
              </w:rPr>
              <w:t xml:space="preserve"> </w:t>
            </w:r>
            <w:r w:rsidRPr="00895453">
              <w:t>Radiation Machine</w:t>
            </w:r>
          </w:p>
        </w:tc>
        <w:tc>
          <w:tcPr>
            <w:tcW w:w="2304" w:type="dxa"/>
          </w:tcPr>
          <w:p w14:paraId="15E14990" w14:textId="77777777" w:rsidR="00C61C76" w:rsidRPr="00895453" w:rsidRDefault="00C61C76" w:rsidP="00E95B22">
            <w:pPr>
              <w:pStyle w:val="TableContainer"/>
            </w:pPr>
            <w:r w:rsidRPr="00895453">
              <w:t>$1,910</w:t>
            </w:r>
          </w:p>
        </w:tc>
        <w:tc>
          <w:tcPr>
            <w:tcW w:w="2268" w:type="dxa"/>
          </w:tcPr>
          <w:p w14:paraId="05660DC2" w14:textId="77777777" w:rsidR="00C61C76" w:rsidRPr="00895453" w:rsidRDefault="00C61C76" w:rsidP="00E95B22">
            <w:pPr>
              <w:pStyle w:val="TableContainer"/>
            </w:pPr>
            <w:r w:rsidRPr="00895453">
              <w:t>Two Years</w:t>
            </w:r>
          </w:p>
        </w:tc>
      </w:tr>
      <w:tr w:rsidR="00C61C76" w14:paraId="5C5DAE9E"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71F3C3BA" w14:textId="77777777" w:rsidR="00C61C76" w:rsidRPr="00895453" w:rsidRDefault="00C61C76" w:rsidP="00E95B22">
            <w:pPr>
              <w:pStyle w:val="TableContainer"/>
            </w:pPr>
            <w:r w:rsidRPr="00895453">
              <w:rPr>
                <w:spacing w:val="-2"/>
              </w:rPr>
              <w:t>Radiographic</w:t>
            </w:r>
            <w:r w:rsidRPr="00895453">
              <w:t xml:space="preserve"> Machines Only</w:t>
            </w:r>
          </w:p>
        </w:tc>
        <w:tc>
          <w:tcPr>
            <w:tcW w:w="2304" w:type="dxa"/>
          </w:tcPr>
          <w:p w14:paraId="2FA8ADA2" w14:textId="77777777" w:rsidR="00C61C76" w:rsidRPr="00895453" w:rsidRDefault="00C61C76" w:rsidP="00E95B22">
            <w:pPr>
              <w:pStyle w:val="TableContainer"/>
            </w:pPr>
            <w:r w:rsidRPr="00895453">
              <w:t>$600</w:t>
            </w:r>
          </w:p>
        </w:tc>
        <w:tc>
          <w:tcPr>
            <w:tcW w:w="2268" w:type="dxa"/>
          </w:tcPr>
          <w:p w14:paraId="7E6AA58B" w14:textId="77777777" w:rsidR="00C61C76" w:rsidRPr="00895453" w:rsidRDefault="00C61C76" w:rsidP="00E95B22">
            <w:pPr>
              <w:pStyle w:val="TableContainer"/>
            </w:pPr>
            <w:r w:rsidRPr="00895453">
              <w:t>Two Years</w:t>
            </w:r>
          </w:p>
        </w:tc>
      </w:tr>
      <w:tr w:rsidR="00C61C76" w14:paraId="7B9DC7E7" w14:textId="77777777" w:rsidTr="0065156D">
        <w:trPr>
          <w:trHeight w:val="144"/>
        </w:trPr>
        <w:tc>
          <w:tcPr>
            <w:tcW w:w="6048" w:type="dxa"/>
          </w:tcPr>
          <w:p w14:paraId="1100DD9C" w14:textId="77777777" w:rsidR="00C61C76" w:rsidRPr="00895453" w:rsidRDefault="00C61C76" w:rsidP="00E95B22">
            <w:pPr>
              <w:pStyle w:val="TableContainer"/>
              <w:rPr>
                <w:spacing w:val="-2"/>
              </w:rPr>
            </w:pPr>
            <w:r w:rsidRPr="00895453">
              <w:t>Podiatric Radiographic Only</w:t>
            </w:r>
          </w:p>
        </w:tc>
        <w:tc>
          <w:tcPr>
            <w:tcW w:w="2304" w:type="dxa"/>
          </w:tcPr>
          <w:p w14:paraId="694266F6" w14:textId="77777777" w:rsidR="00C61C76" w:rsidRPr="00895453" w:rsidRDefault="00C61C76" w:rsidP="00E95B22">
            <w:pPr>
              <w:pStyle w:val="TableContainer"/>
            </w:pPr>
            <w:r w:rsidRPr="00895453">
              <w:t>$420</w:t>
            </w:r>
          </w:p>
        </w:tc>
        <w:tc>
          <w:tcPr>
            <w:tcW w:w="2268" w:type="dxa"/>
          </w:tcPr>
          <w:p w14:paraId="2516ED63" w14:textId="77777777" w:rsidR="00C61C76" w:rsidRPr="00895453" w:rsidRDefault="00C61C76" w:rsidP="00E95B22">
            <w:pPr>
              <w:pStyle w:val="TableContainer"/>
            </w:pPr>
            <w:r w:rsidRPr="00895453">
              <w:t>Two Years</w:t>
            </w:r>
          </w:p>
        </w:tc>
      </w:tr>
      <w:tr w:rsidR="00C61C76" w14:paraId="07FE0B23"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6F0ADA0F" w14:textId="77777777" w:rsidR="00C61C76" w:rsidRPr="00895453" w:rsidRDefault="00C61C76" w:rsidP="00E95B22">
            <w:pPr>
              <w:pStyle w:val="TableContainer"/>
            </w:pPr>
            <w:r w:rsidRPr="00895453">
              <w:t>Dental</w:t>
            </w:r>
            <w:r w:rsidRPr="00895453">
              <w:rPr>
                <w:spacing w:val="-2"/>
              </w:rPr>
              <w:t xml:space="preserve"> </w:t>
            </w:r>
            <w:r w:rsidRPr="00895453">
              <w:t>Radiographic Only</w:t>
            </w:r>
          </w:p>
        </w:tc>
        <w:tc>
          <w:tcPr>
            <w:tcW w:w="2304" w:type="dxa"/>
          </w:tcPr>
          <w:p w14:paraId="0E5C5615" w14:textId="77777777" w:rsidR="00C61C76" w:rsidRPr="00895453" w:rsidRDefault="00C61C76" w:rsidP="00E95B22">
            <w:pPr>
              <w:pStyle w:val="TableContainer"/>
            </w:pPr>
            <w:r w:rsidRPr="00895453">
              <w:t>$370</w:t>
            </w:r>
          </w:p>
        </w:tc>
        <w:tc>
          <w:tcPr>
            <w:tcW w:w="2268" w:type="dxa"/>
          </w:tcPr>
          <w:p w14:paraId="65B5BC19" w14:textId="77777777" w:rsidR="00C61C76" w:rsidRPr="00895453" w:rsidRDefault="00C61C76" w:rsidP="00E95B22">
            <w:pPr>
              <w:pStyle w:val="TableContainer"/>
            </w:pPr>
            <w:r w:rsidRPr="00895453">
              <w:t>Two Years</w:t>
            </w:r>
          </w:p>
        </w:tc>
      </w:tr>
      <w:tr w:rsidR="00C61C76" w14:paraId="77A77DC5" w14:textId="77777777" w:rsidTr="0065156D">
        <w:trPr>
          <w:trHeight w:val="144"/>
        </w:trPr>
        <w:tc>
          <w:tcPr>
            <w:tcW w:w="6048" w:type="dxa"/>
          </w:tcPr>
          <w:p w14:paraId="37FE0173" w14:textId="77777777" w:rsidR="00C61C76" w:rsidRPr="00895453" w:rsidRDefault="00C61C76" w:rsidP="00E95B22">
            <w:pPr>
              <w:pStyle w:val="TableContainer"/>
            </w:pPr>
            <w:r w:rsidRPr="00895453">
              <w:t xml:space="preserve">Veterinary, Including CT, </w:t>
            </w:r>
            <w:r w:rsidRPr="00895453">
              <w:rPr>
                <w:spacing w:val="-2"/>
              </w:rPr>
              <w:t>Fluoroscopy,</w:t>
            </w:r>
            <w:r w:rsidRPr="00895453">
              <w:t xml:space="preserve"> and </w:t>
            </w:r>
            <w:r w:rsidRPr="00895453">
              <w:rPr>
                <w:spacing w:val="-2"/>
              </w:rPr>
              <w:t>Accelerators</w:t>
            </w:r>
          </w:p>
        </w:tc>
        <w:tc>
          <w:tcPr>
            <w:tcW w:w="2304" w:type="dxa"/>
          </w:tcPr>
          <w:p w14:paraId="268A7A69" w14:textId="77777777" w:rsidR="00C61C76" w:rsidRPr="00895453" w:rsidRDefault="00C61C76" w:rsidP="00E95B22">
            <w:pPr>
              <w:pStyle w:val="TableContainer"/>
            </w:pPr>
            <w:r w:rsidRPr="00895453">
              <w:t>$290</w:t>
            </w:r>
          </w:p>
        </w:tc>
        <w:tc>
          <w:tcPr>
            <w:tcW w:w="2268" w:type="dxa"/>
          </w:tcPr>
          <w:p w14:paraId="35A4358F" w14:textId="77777777" w:rsidR="00C61C76" w:rsidRPr="00895453" w:rsidRDefault="00C61C76" w:rsidP="00E95B22">
            <w:pPr>
              <w:pStyle w:val="TableContainer"/>
            </w:pPr>
            <w:r w:rsidRPr="00895453">
              <w:t>Two Years</w:t>
            </w:r>
          </w:p>
        </w:tc>
      </w:tr>
      <w:tr w:rsidR="00C61C76" w14:paraId="4E103EDC"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6F90F210" w14:textId="77777777" w:rsidR="00C61C76" w:rsidRPr="00895453" w:rsidRDefault="00C61C76" w:rsidP="00E95B22">
            <w:pPr>
              <w:pStyle w:val="TableContainer"/>
            </w:pPr>
            <w:r w:rsidRPr="00895453">
              <w:t>Industrial Radiography Fixed Facility</w:t>
            </w:r>
          </w:p>
        </w:tc>
        <w:tc>
          <w:tcPr>
            <w:tcW w:w="2304" w:type="dxa"/>
          </w:tcPr>
          <w:p w14:paraId="26A347A0" w14:textId="77777777" w:rsidR="00C61C76" w:rsidRPr="00895453" w:rsidRDefault="00C61C76" w:rsidP="00E95B22">
            <w:pPr>
              <w:pStyle w:val="TableContainer"/>
            </w:pPr>
            <w:r w:rsidRPr="00895453">
              <w:t>$1,960</w:t>
            </w:r>
          </w:p>
        </w:tc>
        <w:tc>
          <w:tcPr>
            <w:tcW w:w="2268" w:type="dxa"/>
          </w:tcPr>
          <w:p w14:paraId="4651E021" w14:textId="77777777" w:rsidR="00C61C76" w:rsidRPr="00895453" w:rsidRDefault="00C61C76" w:rsidP="00E95B22">
            <w:pPr>
              <w:pStyle w:val="TableContainer"/>
            </w:pPr>
            <w:r w:rsidRPr="00895453">
              <w:t>Two Years</w:t>
            </w:r>
          </w:p>
        </w:tc>
      </w:tr>
      <w:tr w:rsidR="00C61C76" w14:paraId="76129A81" w14:textId="77777777" w:rsidTr="0065156D">
        <w:trPr>
          <w:trHeight w:val="144"/>
        </w:trPr>
        <w:tc>
          <w:tcPr>
            <w:tcW w:w="6048" w:type="dxa"/>
          </w:tcPr>
          <w:p w14:paraId="604854D6" w14:textId="77777777" w:rsidR="00C61C76" w:rsidRPr="00895453" w:rsidRDefault="00C61C76" w:rsidP="00E95B22">
            <w:pPr>
              <w:pStyle w:val="TableContainer"/>
            </w:pPr>
            <w:r w:rsidRPr="00895453">
              <w:t>Industrial Radiography Temporary Job Sites</w:t>
            </w:r>
          </w:p>
        </w:tc>
        <w:tc>
          <w:tcPr>
            <w:tcW w:w="2304" w:type="dxa"/>
          </w:tcPr>
          <w:p w14:paraId="51EB8A8E" w14:textId="77777777" w:rsidR="00C61C76" w:rsidRPr="00895453" w:rsidRDefault="00C61C76" w:rsidP="00E95B22">
            <w:pPr>
              <w:pStyle w:val="TableContainer"/>
            </w:pPr>
            <w:r w:rsidRPr="00895453">
              <w:t>$3,280</w:t>
            </w:r>
          </w:p>
        </w:tc>
        <w:tc>
          <w:tcPr>
            <w:tcW w:w="2268" w:type="dxa"/>
          </w:tcPr>
          <w:p w14:paraId="35401280" w14:textId="77777777" w:rsidR="00C61C76" w:rsidRPr="00895453" w:rsidRDefault="00C61C76" w:rsidP="00E95B22">
            <w:pPr>
              <w:pStyle w:val="TableContainer"/>
            </w:pPr>
            <w:r w:rsidRPr="00895453">
              <w:t>Two Years</w:t>
            </w:r>
          </w:p>
        </w:tc>
      </w:tr>
      <w:tr w:rsidR="00C61C76" w14:paraId="490BB0FD"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1433AAF3" w14:textId="77777777" w:rsidR="00C61C76" w:rsidRPr="00895453" w:rsidRDefault="00C61C76" w:rsidP="00E95B22">
            <w:pPr>
              <w:pStyle w:val="TableContainer"/>
            </w:pPr>
            <w:r w:rsidRPr="00895453">
              <w:lastRenderedPageBreak/>
              <w:t xml:space="preserve">Other Industrial – Diffraction, Computerized </w:t>
            </w:r>
            <w:r w:rsidRPr="00895453">
              <w:rPr>
                <w:spacing w:val="-2"/>
              </w:rPr>
              <w:t>Tomography,</w:t>
            </w:r>
            <w:r w:rsidRPr="00895453">
              <w:rPr>
                <w:spacing w:val="24"/>
              </w:rPr>
              <w:t xml:space="preserve"> </w:t>
            </w:r>
            <w:r w:rsidRPr="00895453">
              <w:t>Fluoroscopy, Flash</w:t>
            </w:r>
            <w:r w:rsidRPr="00895453">
              <w:rPr>
                <w:spacing w:val="-2"/>
              </w:rPr>
              <w:t xml:space="preserve"> </w:t>
            </w:r>
            <w:r w:rsidRPr="00895453">
              <w:t>Radiography and Hand-held Light</w:t>
            </w:r>
            <w:r w:rsidRPr="00895453">
              <w:rPr>
                <w:spacing w:val="53"/>
              </w:rPr>
              <w:t xml:space="preserve"> </w:t>
            </w:r>
            <w:r w:rsidRPr="00895453">
              <w:t>Intensifying Image Devices</w:t>
            </w:r>
          </w:p>
        </w:tc>
        <w:tc>
          <w:tcPr>
            <w:tcW w:w="2304" w:type="dxa"/>
          </w:tcPr>
          <w:p w14:paraId="1D31EB12" w14:textId="77777777" w:rsidR="00C61C76" w:rsidRPr="00895453" w:rsidRDefault="00C61C76" w:rsidP="00E95B22">
            <w:pPr>
              <w:pStyle w:val="TableContainer"/>
            </w:pPr>
            <w:r w:rsidRPr="00895453">
              <w:t>$670</w:t>
            </w:r>
          </w:p>
        </w:tc>
        <w:tc>
          <w:tcPr>
            <w:tcW w:w="2268" w:type="dxa"/>
          </w:tcPr>
          <w:p w14:paraId="55B62DE6" w14:textId="77777777" w:rsidR="00C61C76" w:rsidRPr="00895453" w:rsidRDefault="00C61C76" w:rsidP="00E95B22">
            <w:pPr>
              <w:pStyle w:val="TableContainer"/>
            </w:pPr>
            <w:r w:rsidRPr="00895453">
              <w:t>Two Years</w:t>
            </w:r>
          </w:p>
        </w:tc>
      </w:tr>
      <w:tr w:rsidR="00C61C76" w14:paraId="6717E046" w14:textId="77777777" w:rsidTr="0065156D">
        <w:trPr>
          <w:trHeight w:val="144"/>
        </w:trPr>
        <w:tc>
          <w:tcPr>
            <w:tcW w:w="6048" w:type="dxa"/>
          </w:tcPr>
          <w:p w14:paraId="6091AAFB" w14:textId="77777777" w:rsidR="00C61C76" w:rsidRPr="00895453" w:rsidRDefault="00C61C76" w:rsidP="00E95B22">
            <w:pPr>
              <w:pStyle w:val="TableContainer"/>
            </w:pPr>
            <w:r w:rsidRPr="00895453">
              <w:t xml:space="preserve">Other Industrial – Diffraction, Computerized </w:t>
            </w:r>
            <w:r w:rsidRPr="00895453">
              <w:rPr>
                <w:spacing w:val="-2"/>
              </w:rPr>
              <w:t>Tomography,</w:t>
            </w:r>
            <w:r w:rsidRPr="00895453">
              <w:rPr>
                <w:spacing w:val="24"/>
              </w:rPr>
              <w:t xml:space="preserve"> </w:t>
            </w:r>
            <w:r w:rsidRPr="00895453">
              <w:t>Fluoroscopy, Flash</w:t>
            </w:r>
            <w:r w:rsidRPr="00895453">
              <w:rPr>
                <w:spacing w:val="-2"/>
              </w:rPr>
              <w:t xml:space="preserve"> </w:t>
            </w:r>
            <w:r w:rsidRPr="00895453">
              <w:t>Radiography and Hand-held Light</w:t>
            </w:r>
            <w:r w:rsidRPr="00895453">
              <w:rPr>
                <w:spacing w:val="53"/>
              </w:rPr>
              <w:t xml:space="preserve"> </w:t>
            </w:r>
            <w:r w:rsidRPr="00895453">
              <w:t>Intensifying Image Devices</w:t>
            </w:r>
          </w:p>
        </w:tc>
        <w:tc>
          <w:tcPr>
            <w:tcW w:w="2304" w:type="dxa"/>
          </w:tcPr>
          <w:p w14:paraId="4F594D8D" w14:textId="77777777" w:rsidR="00C61C76" w:rsidRPr="00895453" w:rsidRDefault="00C61C76" w:rsidP="00E95B22">
            <w:pPr>
              <w:pStyle w:val="TableContainer"/>
            </w:pPr>
            <w:r w:rsidRPr="00895453">
              <w:t>$670</w:t>
            </w:r>
          </w:p>
        </w:tc>
        <w:tc>
          <w:tcPr>
            <w:tcW w:w="2268" w:type="dxa"/>
          </w:tcPr>
          <w:p w14:paraId="32D316A1" w14:textId="77777777" w:rsidR="00C61C76" w:rsidRPr="00895453" w:rsidRDefault="00C61C76" w:rsidP="00E95B22">
            <w:pPr>
              <w:pStyle w:val="TableContainer"/>
            </w:pPr>
            <w:r w:rsidRPr="00895453">
              <w:t>Two Years</w:t>
            </w:r>
          </w:p>
        </w:tc>
      </w:tr>
      <w:tr w:rsidR="00C61C76" w14:paraId="3DC8A5CE"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1A03C9B4" w14:textId="77777777" w:rsidR="00C61C76" w:rsidRPr="00895453" w:rsidRDefault="00C61C76" w:rsidP="00E95B22">
            <w:pPr>
              <w:pStyle w:val="TableContainer"/>
              <w:rPr>
                <w:rFonts w:eastAsia="Arial" w:hAnsi="Arial" w:cs="Arial"/>
              </w:rPr>
            </w:pPr>
            <w:r w:rsidRPr="00895453">
              <w:t>Morgues and</w:t>
            </w:r>
            <w:r w:rsidRPr="00895453">
              <w:rPr>
                <w:spacing w:val="-2"/>
              </w:rPr>
              <w:t xml:space="preserve"> </w:t>
            </w:r>
            <w:r w:rsidRPr="00895453">
              <w:t>Educational Facilities Utilizing Radiation</w:t>
            </w:r>
            <w:r w:rsidRPr="00895453">
              <w:rPr>
                <w:spacing w:val="65"/>
              </w:rPr>
              <w:t xml:space="preserve"> </w:t>
            </w:r>
            <w:r w:rsidRPr="00895453">
              <w:t>Machines for</w:t>
            </w:r>
            <w:r w:rsidRPr="00895453">
              <w:rPr>
                <w:spacing w:val="-2"/>
              </w:rPr>
              <w:t xml:space="preserve"> </w:t>
            </w:r>
            <w:r w:rsidRPr="00895453">
              <w:t>Non-human</w:t>
            </w:r>
            <w:r w:rsidRPr="00895453">
              <w:rPr>
                <w:spacing w:val="-2"/>
              </w:rPr>
              <w:t xml:space="preserve"> </w:t>
            </w:r>
            <w:r w:rsidRPr="00895453">
              <w:t>Use, Including CT, Fluoroscopy,</w:t>
            </w:r>
            <w:r w:rsidRPr="00895453">
              <w:rPr>
                <w:spacing w:val="45"/>
              </w:rPr>
              <w:t xml:space="preserve"> </w:t>
            </w:r>
            <w:r w:rsidRPr="00895453">
              <w:t>and Accelerators</w:t>
            </w:r>
          </w:p>
        </w:tc>
        <w:tc>
          <w:tcPr>
            <w:tcW w:w="2304" w:type="dxa"/>
          </w:tcPr>
          <w:p w14:paraId="1E5DC3ED" w14:textId="77777777" w:rsidR="00C61C76" w:rsidRPr="00895453" w:rsidRDefault="00C61C76" w:rsidP="00E95B22">
            <w:pPr>
              <w:pStyle w:val="TableContainer"/>
              <w:rPr>
                <w:rFonts w:eastAsia="Arial" w:hAnsi="Arial" w:cs="Arial"/>
                <w:bCs/>
              </w:rPr>
            </w:pPr>
            <w:r w:rsidRPr="00895453">
              <w:t>$670</w:t>
            </w:r>
          </w:p>
        </w:tc>
        <w:tc>
          <w:tcPr>
            <w:tcW w:w="2268" w:type="dxa"/>
          </w:tcPr>
          <w:p w14:paraId="34A1C9D4" w14:textId="77777777" w:rsidR="00C61C76" w:rsidRPr="00895453" w:rsidRDefault="00C61C76" w:rsidP="00E95B22">
            <w:pPr>
              <w:pStyle w:val="TableContainer"/>
              <w:rPr>
                <w:rFonts w:eastAsia="Arial" w:hAnsi="Arial" w:cs="Arial"/>
                <w:bCs/>
              </w:rPr>
            </w:pPr>
            <w:r w:rsidRPr="00895453">
              <w:t>Two Years</w:t>
            </w:r>
          </w:p>
        </w:tc>
      </w:tr>
      <w:tr w:rsidR="00C61C76" w14:paraId="3CAD4665" w14:textId="77777777" w:rsidTr="0065156D">
        <w:trPr>
          <w:trHeight w:val="144"/>
        </w:trPr>
        <w:tc>
          <w:tcPr>
            <w:tcW w:w="6048" w:type="dxa"/>
          </w:tcPr>
          <w:p w14:paraId="558D96DE" w14:textId="77777777" w:rsidR="00C61C76" w:rsidRPr="00895453" w:rsidRDefault="00C61C76" w:rsidP="00E95B22">
            <w:pPr>
              <w:pStyle w:val="TableContainer"/>
            </w:pPr>
            <w:r w:rsidRPr="00895453">
              <w:t>Minimal Threat Radiation Machines as</w:t>
            </w:r>
            <w:r w:rsidRPr="00895453">
              <w:rPr>
                <w:spacing w:val="-2"/>
              </w:rPr>
              <w:t xml:space="preserve"> </w:t>
            </w:r>
            <w:r w:rsidRPr="00895453">
              <w:t>Specified in 25 TAC §</w:t>
            </w:r>
            <w:r w:rsidRPr="00895453">
              <w:rPr>
                <w:spacing w:val="27"/>
              </w:rPr>
              <w:t xml:space="preserve"> </w:t>
            </w:r>
            <w:r w:rsidRPr="00895453">
              <w:rPr>
                <w:spacing w:val="-2"/>
              </w:rPr>
              <w:t>289.231(</w:t>
            </w:r>
            <w:proofErr w:type="spellStart"/>
            <w:r w:rsidRPr="00895453">
              <w:rPr>
                <w:spacing w:val="-2"/>
              </w:rPr>
              <w:t>ll</w:t>
            </w:r>
            <w:proofErr w:type="spellEnd"/>
            <w:r w:rsidRPr="00895453">
              <w:rPr>
                <w:spacing w:val="-2"/>
              </w:rPr>
              <w:t>)(3)</w:t>
            </w:r>
            <w:r w:rsidRPr="00895453">
              <w:t xml:space="preserve"> of this </w:t>
            </w:r>
            <w:r w:rsidRPr="00895453">
              <w:rPr>
                <w:spacing w:val="-2"/>
              </w:rPr>
              <w:t>Title–</w:t>
            </w:r>
            <w:proofErr w:type="spellStart"/>
            <w:r w:rsidRPr="00895453">
              <w:rPr>
                <w:spacing w:val="-2"/>
              </w:rPr>
              <w:t>Cathodoluminescence</w:t>
            </w:r>
            <w:proofErr w:type="spellEnd"/>
            <w:r w:rsidRPr="00895453">
              <w:rPr>
                <w:spacing w:val="-2"/>
              </w:rPr>
              <w:t>,</w:t>
            </w:r>
            <w:r w:rsidRPr="00895453">
              <w:t xml:space="preserve"> Electron</w:t>
            </w:r>
            <w:r w:rsidRPr="00895453">
              <w:rPr>
                <w:spacing w:val="77"/>
              </w:rPr>
              <w:t xml:space="preserve"> </w:t>
            </w:r>
            <w:r w:rsidRPr="00895453">
              <w:t>Beam Welding, Fluorescence X-Ray, Gauge X-Ray, Ion</w:t>
            </w:r>
            <w:r w:rsidRPr="00895453">
              <w:rPr>
                <w:spacing w:val="23"/>
              </w:rPr>
              <w:t xml:space="preserve"> </w:t>
            </w:r>
            <w:r w:rsidRPr="00895453">
              <w:t>Implantation, Package X-Ray, Particle Size Analyzer</w:t>
            </w:r>
            <w:r w:rsidRPr="00895453">
              <w:rPr>
                <w:spacing w:val="-2"/>
              </w:rPr>
              <w:t xml:space="preserve"> </w:t>
            </w:r>
            <w:r w:rsidRPr="00895453">
              <w:t>X-Ray,</w:t>
            </w:r>
            <w:r w:rsidRPr="00895453">
              <w:rPr>
                <w:spacing w:val="26"/>
              </w:rPr>
              <w:t xml:space="preserve"> </w:t>
            </w:r>
            <w:r w:rsidRPr="00895453">
              <w:t>Cabinet X-Ray (Certified), Other</w:t>
            </w:r>
          </w:p>
        </w:tc>
        <w:tc>
          <w:tcPr>
            <w:tcW w:w="2304" w:type="dxa"/>
          </w:tcPr>
          <w:p w14:paraId="33E1A3FB" w14:textId="77777777" w:rsidR="00C61C76" w:rsidRPr="00895453" w:rsidRDefault="00C61C76" w:rsidP="00E95B22">
            <w:pPr>
              <w:pStyle w:val="TableContainer"/>
              <w:rPr>
                <w:rFonts w:eastAsia="Arial" w:hAnsi="Arial" w:cs="Arial"/>
                <w:bCs/>
              </w:rPr>
            </w:pPr>
            <w:r w:rsidRPr="00895453">
              <w:t>$290</w:t>
            </w:r>
          </w:p>
        </w:tc>
        <w:tc>
          <w:tcPr>
            <w:tcW w:w="2268" w:type="dxa"/>
          </w:tcPr>
          <w:p w14:paraId="68451115" w14:textId="77777777" w:rsidR="00C61C76" w:rsidRPr="00895453" w:rsidRDefault="00C61C76" w:rsidP="00E95B22">
            <w:pPr>
              <w:pStyle w:val="TableContainer"/>
              <w:rPr>
                <w:rFonts w:eastAsia="Arial" w:hAnsi="Arial" w:cs="Arial"/>
                <w:bCs/>
              </w:rPr>
            </w:pPr>
            <w:r w:rsidRPr="00895453">
              <w:t>Two Years</w:t>
            </w:r>
          </w:p>
        </w:tc>
      </w:tr>
      <w:tr w:rsidR="00C61C76" w14:paraId="421CADBA"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5E725C84" w14:textId="77777777" w:rsidR="00C61C76" w:rsidRPr="00895453" w:rsidRDefault="00C61C76" w:rsidP="00E95B22">
            <w:pPr>
              <w:pStyle w:val="TableContainer"/>
            </w:pPr>
            <w:r w:rsidRPr="00895453">
              <w:t>Exposure Rate or Dose Measurements performed by a</w:t>
            </w:r>
            <w:r w:rsidRPr="00895453">
              <w:rPr>
                <w:spacing w:val="35"/>
              </w:rPr>
              <w:t xml:space="preserve"> </w:t>
            </w:r>
            <w:r w:rsidRPr="00895453">
              <w:t>Licensed Medical Physicist as Specified</w:t>
            </w:r>
            <w:r w:rsidRPr="00895453">
              <w:rPr>
                <w:spacing w:val="-2"/>
              </w:rPr>
              <w:t xml:space="preserve"> </w:t>
            </w:r>
            <w:r w:rsidRPr="00895453">
              <w:t>in 25 TAC §</w:t>
            </w:r>
            <w:r w:rsidRPr="00895453">
              <w:rPr>
                <w:spacing w:val="31"/>
              </w:rPr>
              <w:t xml:space="preserve"> </w:t>
            </w:r>
            <w:r w:rsidRPr="00895453">
              <w:t>289.226(b)(9) of Title</w:t>
            </w:r>
          </w:p>
        </w:tc>
        <w:tc>
          <w:tcPr>
            <w:tcW w:w="2304" w:type="dxa"/>
          </w:tcPr>
          <w:p w14:paraId="64542D43" w14:textId="77777777" w:rsidR="00C61C76" w:rsidRPr="00895453" w:rsidRDefault="00C61C76" w:rsidP="00E95B22">
            <w:pPr>
              <w:pStyle w:val="TableContainer"/>
              <w:rPr>
                <w:rFonts w:eastAsia="Arial" w:hAnsi="Arial" w:cs="Arial"/>
                <w:bCs/>
              </w:rPr>
            </w:pPr>
            <w:r w:rsidRPr="00895453">
              <w:t>$290</w:t>
            </w:r>
          </w:p>
        </w:tc>
        <w:tc>
          <w:tcPr>
            <w:tcW w:w="2268" w:type="dxa"/>
          </w:tcPr>
          <w:p w14:paraId="56FCFA57" w14:textId="77777777" w:rsidR="00C61C76" w:rsidRPr="00895453" w:rsidRDefault="00C61C76" w:rsidP="00E95B22">
            <w:pPr>
              <w:pStyle w:val="TableContainer"/>
              <w:rPr>
                <w:rFonts w:eastAsia="Arial" w:hAnsi="Arial" w:cs="Arial"/>
                <w:bCs/>
              </w:rPr>
            </w:pPr>
            <w:r w:rsidRPr="00895453">
              <w:t>Two Years</w:t>
            </w:r>
          </w:p>
        </w:tc>
      </w:tr>
      <w:tr w:rsidR="00C61C76" w14:paraId="4B86BC2E" w14:textId="77777777" w:rsidTr="0065156D">
        <w:trPr>
          <w:trHeight w:val="144"/>
        </w:trPr>
        <w:tc>
          <w:tcPr>
            <w:tcW w:w="6048" w:type="dxa"/>
          </w:tcPr>
          <w:p w14:paraId="61419568" w14:textId="77777777" w:rsidR="00C61C76" w:rsidRPr="00895453" w:rsidRDefault="00C61C76" w:rsidP="00E95B22">
            <w:pPr>
              <w:pStyle w:val="TableContainer"/>
            </w:pPr>
            <w:r w:rsidRPr="00895453">
              <w:t>Services as Specified in 25</w:t>
            </w:r>
            <w:r w:rsidRPr="00895453">
              <w:rPr>
                <w:spacing w:val="-2"/>
              </w:rPr>
              <w:t xml:space="preserve"> </w:t>
            </w:r>
            <w:r w:rsidRPr="00895453">
              <w:t xml:space="preserve">TAC § </w:t>
            </w:r>
            <w:r w:rsidRPr="00895453">
              <w:rPr>
                <w:spacing w:val="-2"/>
              </w:rPr>
              <w:t>289.226(b)(10)</w:t>
            </w:r>
            <w:r w:rsidRPr="00895453">
              <w:t xml:space="preserve"> of this Title</w:t>
            </w:r>
            <w:r>
              <w:t xml:space="preserve"> </w:t>
            </w:r>
            <w:r w:rsidRPr="00895453">
              <w:t>– Exposure Rate or Dose</w:t>
            </w:r>
            <w:r w:rsidRPr="00895453">
              <w:rPr>
                <w:spacing w:val="-2"/>
              </w:rPr>
              <w:t xml:space="preserve"> </w:t>
            </w:r>
            <w:r w:rsidRPr="00895453">
              <w:t>Measurements, Radiation</w:t>
            </w:r>
            <w:r w:rsidRPr="00895453">
              <w:rPr>
                <w:spacing w:val="-2"/>
              </w:rPr>
              <w:t xml:space="preserve"> </w:t>
            </w:r>
            <w:r w:rsidRPr="00895453">
              <w:t>Machine</w:t>
            </w:r>
            <w:r w:rsidRPr="00895453">
              <w:rPr>
                <w:spacing w:val="63"/>
              </w:rPr>
              <w:t xml:space="preserve"> </w:t>
            </w:r>
            <w:r w:rsidRPr="00895453">
              <w:t xml:space="preserve">Output </w:t>
            </w:r>
            <w:r w:rsidRPr="00895453">
              <w:rPr>
                <w:spacing w:val="-2"/>
              </w:rPr>
              <w:t>Measurements,</w:t>
            </w:r>
            <w:r w:rsidRPr="00895453">
              <w:t xml:space="preserve"> </w:t>
            </w:r>
            <w:r w:rsidRPr="00895453">
              <w:rPr>
                <w:spacing w:val="-2"/>
              </w:rPr>
              <w:t>Agency-Accepted</w:t>
            </w:r>
            <w:r w:rsidRPr="00895453">
              <w:t xml:space="preserve"> Training </w:t>
            </w:r>
            <w:r w:rsidRPr="00895453">
              <w:rPr>
                <w:spacing w:val="-2"/>
              </w:rPr>
              <w:t>Courses,</w:t>
            </w:r>
            <w:r w:rsidRPr="00895453">
              <w:rPr>
                <w:spacing w:val="66"/>
              </w:rPr>
              <w:t xml:space="preserve"> </w:t>
            </w:r>
            <w:r w:rsidRPr="00895453">
              <w:t>Calibration, Demonstration/Sales, Assembly, Installation or</w:t>
            </w:r>
            <w:r w:rsidRPr="00895453">
              <w:rPr>
                <w:spacing w:val="22"/>
              </w:rPr>
              <w:t xml:space="preserve"> </w:t>
            </w:r>
            <w:r w:rsidRPr="00895453">
              <w:t xml:space="preserve">Repair, Equipment Performance Evaluations on </w:t>
            </w:r>
            <w:r w:rsidRPr="00895453">
              <w:rPr>
                <w:spacing w:val="-2"/>
              </w:rPr>
              <w:t>Dental</w:t>
            </w:r>
            <w:r w:rsidRPr="00895453">
              <w:rPr>
                <w:spacing w:val="29"/>
              </w:rPr>
              <w:t xml:space="preserve"> </w:t>
            </w:r>
            <w:r w:rsidRPr="00895453">
              <w:t xml:space="preserve">Radiation </w:t>
            </w:r>
            <w:r w:rsidRPr="00895453">
              <w:rPr>
                <w:spacing w:val="-2"/>
              </w:rPr>
              <w:t>Machines,</w:t>
            </w:r>
            <w:r w:rsidRPr="00895453">
              <w:t xml:space="preserve"> Provider of </w:t>
            </w:r>
            <w:r w:rsidRPr="00895453">
              <w:rPr>
                <w:spacing w:val="-2"/>
              </w:rPr>
              <w:t>Equipment</w:t>
            </w:r>
          </w:p>
        </w:tc>
        <w:tc>
          <w:tcPr>
            <w:tcW w:w="2304" w:type="dxa"/>
          </w:tcPr>
          <w:p w14:paraId="2C0D92A5" w14:textId="77777777" w:rsidR="00C61C76" w:rsidRPr="00895453" w:rsidRDefault="00C61C76" w:rsidP="00E95B22">
            <w:pPr>
              <w:pStyle w:val="TableContainer"/>
              <w:rPr>
                <w:rFonts w:eastAsia="Arial" w:hAnsi="Arial" w:cs="Arial"/>
              </w:rPr>
            </w:pPr>
            <w:r w:rsidRPr="00895453">
              <w:t>$290</w:t>
            </w:r>
          </w:p>
        </w:tc>
        <w:tc>
          <w:tcPr>
            <w:tcW w:w="2268" w:type="dxa"/>
          </w:tcPr>
          <w:p w14:paraId="134EA7C4" w14:textId="77777777" w:rsidR="00C61C76" w:rsidRPr="00895453" w:rsidRDefault="00C61C76" w:rsidP="00E95B22">
            <w:pPr>
              <w:pStyle w:val="TableContainer"/>
              <w:rPr>
                <w:rFonts w:eastAsia="Arial" w:hAnsi="Arial" w:cs="Arial"/>
              </w:rPr>
            </w:pPr>
            <w:r w:rsidRPr="00895453">
              <w:t>Two Years</w:t>
            </w:r>
          </w:p>
        </w:tc>
      </w:tr>
      <w:tr w:rsidR="00C61C76" w14:paraId="2EAC1CF7"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0AEE1079" w14:textId="77777777" w:rsidR="00C61C76" w:rsidRPr="00895453" w:rsidRDefault="00C61C76" w:rsidP="00E95B22">
            <w:pPr>
              <w:pStyle w:val="TableContainer"/>
              <w:rPr>
                <w:rFonts w:eastAsia="Arial" w:hAnsi="Arial" w:cs="Arial"/>
              </w:rPr>
            </w:pPr>
            <w:r w:rsidRPr="00895453">
              <w:t>Laser - Medical/Research/Academic</w:t>
            </w:r>
          </w:p>
        </w:tc>
        <w:tc>
          <w:tcPr>
            <w:tcW w:w="2304" w:type="dxa"/>
          </w:tcPr>
          <w:p w14:paraId="69FAAAAD" w14:textId="77777777" w:rsidR="00C61C76" w:rsidRPr="00895453" w:rsidRDefault="00C61C76" w:rsidP="00E95B22">
            <w:pPr>
              <w:pStyle w:val="TableContainer"/>
              <w:rPr>
                <w:rFonts w:eastAsia="Arial" w:hAnsi="Arial" w:cs="Arial"/>
              </w:rPr>
            </w:pPr>
            <w:r w:rsidRPr="00895453">
              <w:t>$230</w:t>
            </w:r>
          </w:p>
        </w:tc>
        <w:tc>
          <w:tcPr>
            <w:tcW w:w="2268" w:type="dxa"/>
          </w:tcPr>
          <w:p w14:paraId="57D5585F" w14:textId="77777777" w:rsidR="00C61C76" w:rsidRPr="00895453" w:rsidRDefault="00C61C76" w:rsidP="00E95B22">
            <w:pPr>
              <w:pStyle w:val="TableContainer"/>
              <w:rPr>
                <w:rFonts w:eastAsia="Arial" w:hAnsi="Arial" w:cs="Arial"/>
              </w:rPr>
            </w:pPr>
            <w:r w:rsidRPr="00895453">
              <w:t>Two Years</w:t>
            </w:r>
          </w:p>
        </w:tc>
      </w:tr>
      <w:tr w:rsidR="00C61C76" w14:paraId="2E432CF4" w14:textId="77777777" w:rsidTr="0065156D">
        <w:trPr>
          <w:trHeight w:val="144"/>
        </w:trPr>
        <w:tc>
          <w:tcPr>
            <w:tcW w:w="6048" w:type="dxa"/>
          </w:tcPr>
          <w:p w14:paraId="1BDFEB27" w14:textId="77777777" w:rsidR="00C61C76" w:rsidRPr="00895453" w:rsidRDefault="00C61C76" w:rsidP="00E95B22">
            <w:pPr>
              <w:pStyle w:val="TableContainer"/>
              <w:rPr>
                <w:rFonts w:eastAsia="Arial" w:hAnsi="Arial" w:cs="Arial"/>
              </w:rPr>
            </w:pPr>
            <w:r w:rsidRPr="00895453">
              <w:t>Laser - Industrial/Services/Entertainment</w:t>
            </w:r>
          </w:p>
        </w:tc>
        <w:tc>
          <w:tcPr>
            <w:tcW w:w="2304" w:type="dxa"/>
          </w:tcPr>
          <w:p w14:paraId="784CEC37" w14:textId="77777777" w:rsidR="00C61C76" w:rsidRPr="00895453" w:rsidRDefault="00C61C76" w:rsidP="00E95B22">
            <w:pPr>
              <w:pStyle w:val="TableContainer"/>
              <w:rPr>
                <w:rFonts w:eastAsia="Arial" w:hAnsi="Arial" w:cs="Arial"/>
              </w:rPr>
            </w:pPr>
            <w:r w:rsidRPr="00895453">
              <w:t>$400</w:t>
            </w:r>
          </w:p>
        </w:tc>
        <w:tc>
          <w:tcPr>
            <w:tcW w:w="2268" w:type="dxa"/>
          </w:tcPr>
          <w:p w14:paraId="69564934" w14:textId="77777777" w:rsidR="00C61C76" w:rsidRPr="00895453" w:rsidRDefault="00C61C76" w:rsidP="00E95B22">
            <w:pPr>
              <w:pStyle w:val="TableContainer"/>
              <w:rPr>
                <w:rFonts w:eastAsia="Arial" w:hAnsi="Arial" w:cs="Arial"/>
              </w:rPr>
            </w:pPr>
            <w:r w:rsidRPr="00895453">
              <w:t>Two Years</w:t>
            </w:r>
          </w:p>
        </w:tc>
      </w:tr>
      <w:tr w:rsidR="00C61C76" w14:paraId="05762842" w14:textId="77777777" w:rsidTr="0065156D">
        <w:trPr>
          <w:cnfStyle w:val="000000010000" w:firstRow="0" w:lastRow="0" w:firstColumn="0" w:lastColumn="0" w:oddVBand="0" w:evenVBand="0" w:oddHBand="0" w:evenHBand="1" w:firstRowFirstColumn="0" w:firstRowLastColumn="0" w:lastRowFirstColumn="0" w:lastRowLastColumn="0"/>
          <w:trHeight w:val="144"/>
        </w:trPr>
        <w:tc>
          <w:tcPr>
            <w:tcW w:w="6048" w:type="dxa"/>
          </w:tcPr>
          <w:p w14:paraId="6220570B" w14:textId="77777777" w:rsidR="00C61C76" w:rsidRPr="00895453" w:rsidRDefault="00C61C76" w:rsidP="00E95B22">
            <w:pPr>
              <w:pStyle w:val="TableContainer"/>
              <w:rPr>
                <w:rFonts w:eastAsia="Arial" w:hAnsi="Arial" w:cs="Arial"/>
              </w:rPr>
            </w:pPr>
            <w:r w:rsidRPr="00895453">
              <w:t>Reciprocity</w:t>
            </w:r>
          </w:p>
        </w:tc>
        <w:tc>
          <w:tcPr>
            <w:tcW w:w="2304" w:type="dxa"/>
          </w:tcPr>
          <w:p w14:paraId="0DB82900" w14:textId="77777777" w:rsidR="00C61C76" w:rsidRPr="00895453" w:rsidRDefault="00C61C76" w:rsidP="00E95B22">
            <w:pPr>
              <w:pStyle w:val="TableContainer"/>
              <w:rPr>
                <w:rFonts w:eastAsia="Arial" w:hAnsi="Arial" w:cs="Arial"/>
              </w:rPr>
            </w:pPr>
            <w:r w:rsidRPr="00895453">
              <w:t>Fee of Applicable</w:t>
            </w:r>
            <w:r>
              <w:t xml:space="preserve"> </w:t>
            </w:r>
            <w:r w:rsidRPr="00895453">
              <w:t>Category</w:t>
            </w:r>
          </w:p>
        </w:tc>
        <w:tc>
          <w:tcPr>
            <w:tcW w:w="2268" w:type="dxa"/>
          </w:tcPr>
          <w:p w14:paraId="24D7CA3C" w14:textId="77777777" w:rsidR="00C61C76" w:rsidRPr="00895453" w:rsidRDefault="00C61C76" w:rsidP="00E95B22">
            <w:pPr>
              <w:pStyle w:val="TableContainer"/>
              <w:rPr>
                <w:rFonts w:eastAsia="Arial" w:hAnsi="Arial" w:cs="Arial"/>
              </w:rPr>
            </w:pPr>
            <w:r w:rsidRPr="00895453">
              <w:t>Two Years</w:t>
            </w:r>
          </w:p>
        </w:tc>
      </w:tr>
      <w:tr w:rsidR="00C61C76" w14:paraId="0E16D547" w14:textId="77777777" w:rsidTr="0065156D">
        <w:trPr>
          <w:trHeight w:val="144"/>
        </w:trPr>
        <w:tc>
          <w:tcPr>
            <w:tcW w:w="6048" w:type="dxa"/>
          </w:tcPr>
          <w:p w14:paraId="20F311E4" w14:textId="77777777" w:rsidR="00C61C76" w:rsidRPr="00895453" w:rsidRDefault="00C61C76" w:rsidP="00E95B22">
            <w:pPr>
              <w:pStyle w:val="TableContainer"/>
              <w:rPr>
                <w:rFonts w:eastAsia="Arial" w:hAnsi="Arial" w:cs="Arial"/>
              </w:rPr>
            </w:pPr>
            <w:r w:rsidRPr="00895453">
              <w:t>Additional Authorized Use</w:t>
            </w:r>
            <w:r w:rsidRPr="00895453">
              <w:rPr>
                <w:spacing w:val="-2"/>
              </w:rPr>
              <w:t xml:space="preserve"> </w:t>
            </w:r>
            <w:r w:rsidRPr="00895453">
              <w:t>Location Where</w:t>
            </w:r>
            <w:r>
              <w:t xml:space="preserve"> </w:t>
            </w:r>
            <w:r w:rsidRPr="00895453">
              <w:t>Radiation Machines or Services are Authorized</w:t>
            </w:r>
            <w:r w:rsidRPr="00895453">
              <w:rPr>
                <w:spacing w:val="-2"/>
              </w:rPr>
              <w:t xml:space="preserve"> </w:t>
            </w:r>
            <w:r w:rsidRPr="00895453">
              <w:t>Under the</w:t>
            </w:r>
            <w:r w:rsidRPr="00895453">
              <w:rPr>
                <w:spacing w:val="39"/>
              </w:rPr>
              <w:t xml:space="preserve"> </w:t>
            </w:r>
            <w:r w:rsidRPr="00895453">
              <w:t xml:space="preserve">Same </w:t>
            </w:r>
            <w:r w:rsidRPr="00895453">
              <w:rPr>
                <w:spacing w:val="-2"/>
              </w:rPr>
              <w:t>Registration</w:t>
            </w:r>
          </w:p>
        </w:tc>
        <w:tc>
          <w:tcPr>
            <w:tcW w:w="2304" w:type="dxa"/>
          </w:tcPr>
          <w:p w14:paraId="28022E39" w14:textId="77777777" w:rsidR="00C61C76" w:rsidRPr="00F54F82" w:rsidRDefault="00C61C76" w:rsidP="00E95B22">
            <w:pPr>
              <w:pStyle w:val="TableContainer"/>
            </w:pPr>
            <w:r w:rsidRPr="00895453">
              <w:t>30% of Applicable</w:t>
            </w:r>
            <w:r>
              <w:t xml:space="preserve"> </w:t>
            </w:r>
            <w:r w:rsidRPr="00F54F82">
              <w:t>Fee</w:t>
            </w:r>
          </w:p>
          <w:p w14:paraId="76B404BD" w14:textId="77777777" w:rsidR="00C61C76" w:rsidRPr="00F54F82" w:rsidRDefault="00C61C76" w:rsidP="00E95B22">
            <w:pPr>
              <w:pStyle w:val="TableContainer"/>
            </w:pPr>
            <w:r w:rsidRPr="00F54F82">
              <w:t>This Portion of the Fees is Incorporated With a Specific Fee Type and Would be Included in the TOL for That Fee Type</w:t>
            </w:r>
          </w:p>
        </w:tc>
        <w:tc>
          <w:tcPr>
            <w:tcW w:w="2268" w:type="dxa"/>
          </w:tcPr>
          <w:p w14:paraId="314062B0" w14:textId="77777777" w:rsidR="00C61C76" w:rsidRPr="00895453" w:rsidRDefault="00C61C76" w:rsidP="00E95B22">
            <w:pPr>
              <w:pStyle w:val="TableContainer"/>
            </w:pPr>
          </w:p>
        </w:tc>
      </w:tr>
    </w:tbl>
    <w:p w14:paraId="4D835678" w14:textId="14C6F34F" w:rsidR="00810B72" w:rsidRDefault="005B0113" w:rsidP="005B0113">
      <w:pPr>
        <w:pStyle w:val="Heading5"/>
      </w:pPr>
      <w:r w:rsidRPr="00895453">
        <w:t>Environmental Surveillance and Emergency</w:t>
      </w:r>
      <w:r w:rsidRPr="00895453">
        <w:rPr>
          <w:spacing w:val="-4"/>
        </w:rPr>
        <w:t xml:space="preserve"> </w:t>
      </w:r>
      <w:r w:rsidRPr="00895453">
        <w:t>Planning and Implementation</w:t>
      </w:r>
    </w:p>
    <w:tbl>
      <w:tblPr>
        <w:tblStyle w:val="HHSTableforTextData2"/>
        <w:tblW w:w="10656" w:type="dxa"/>
        <w:tblInd w:w="0" w:type="dxa"/>
        <w:tblLayout w:type="fixed"/>
        <w:tblLook w:val="01E0" w:firstRow="1" w:lastRow="1" w:firstColumn="1" w:lastColumn="1" w:noHBand="0" w:noVBand="0"/>
      </w:tblPr>
      <w:tblGrid>
        <w:gridCol w:w="5984"/>
        <w:gridCol w:w="2336"/>
        <w:gridCol w:w="2336"/>
      </w:tblGrid>
      <w:tr w:rsidR="006222BD" w14:paraId="19DE7FF2" w14:textId="77777777" w:rsidTr="00AC0C80">
        <w:trPr>
          <w:cnfStyle w:val="100000000000" w:firstRow="1" w:lastRow="0" w:firstColumn="0" w:lastColumn="0" w:oddVBand="0" w:evenVBand="0" w:oddHBand="0" w:evenHBand="0" w:firstRowFirstColumn="0" w:firstRowLastColumn="0" w:lastRowFirstColumn="0" w:lastRowLastColumn="0"/>
          <w:trHeight w:val="144"/>
        </w:trPr>
        <w:tc>
          <w:tcPr>
            <w:tcW w:w="5904" w:type="dxa"/>
          </w:tcPr>
          <w:p w14:paraId="72FA7195" w14:textId="77777777" w:rsidR="006222BD" w:rsidRPr="00895453" w:rsidRDefault="006222BD" w:rsidP="00E95B22">
            <w:pPr>
              <w:pStyle w:val="TableContainer"/>
              <w:rPr>
                <w:rFonts w:eastAsia="Arial" w:hAnsi="Arial" w:cs="Arial"/>
              </w:rPr>
            </w:pPr>
            <w:r w:rsidRPr="00895453">
              <w:t>Type</w:t>
            </w:r>
          </w:p>
        </w:tc>
        <w:tc>
          <w:tcPr>
            <w:tcW w:w="2304" w:type="dxa"/>
          </w:tcPr>
          <w:p w14:paraId="0CE44F34" w14:textId="77777777" w:rsidR="006222BD" w:rsidRPr="00895453" w:rsidRDefault="006222BD" w:rsidP="00E95B22">
            <w:pPr>
              <w:pStyle w:val="TableContainer"/>
              <w:rPr>
                <w:rFonts w:eastAsia="Arial" w:hAnsi="Arial" w:cs="Arial"/>
              </w:rPr>
            </w:pPr>
            <w:r w:rsidRPr="00895453">
              <w:t>Amount</w:t>
            </w:r>
          </w:p>
        </w:tc>
        <w:tc>
          <w:tcPr>
            <w:tcW w:w="2304" w:type="dxa"/>
          </w:tcPr>
          <w:p w14:paraId="2DBF2AED" w14:textId="77777777" w:rsidR="006222BD" w:rsidRPr="00895453" w:rsidRDefault="006222BD" w:rsidP="00E95B22">
            <w:pPr>
              <w:pStyle w:val="TableContainer"/>
              <w:rPr>
                <w:rFonts w:eastAsia="Arial" w:hAnsi="Arial" w:cs="Arial"/>
              </w:rPr>
            </w:pPr>
            <w:r w:rsidRPr="00895453">
              <w:t>Period</w:t>
            </w:r>
          </w:p>
        </w:tc>
      </w:tr>
      <w:tr w:rsidR="006222BD" w14:paraId="3078AD25" w14:textId="77777777" w:rsidTr="00AC0C80">
        <w:trPr>
          <w:trHeight w:val="144"/>
        </w:trPr>
        <w:tc>
          <w:tcPr>
            <w:tcW w:w="5904" w:type="dxa"/>
          </w:tcPr>
          <w:p w14:paraId="07DF2316" w14:textId="77777777" w:rsidR="006222BD" w:rsidRPr="00895453" w:rsidRDefault="006222BD" w:rsidP="00E95B22">
            <w:pPr>
              <w:pStyle w:val="TableContainer"/>
              <w:rPr>
                <w:rFonts w:eastAsia="Arial" w:hAnsi="Arial" w:cs="Arial"/>
              </w:rPr>
            </w:pPr>
            <w:r w:rsidRPr="00895453">
              <w:t>Fixed Nuclear Facilities</w:t>
            </w:r>
          </w:p>
        </w:tc>
        <w:tc>
          <w:tcPr>
            <w:tcW w:w="2304" w:type="dxa"/>
          </w:tcPr>
          <w:p w14:paraId="1651B100" w14:textId="77777777" w:rsidR="006222BD" w:rsidRPr="00895453" w:rsidRDefault="006222BD" w:rsidP="00E95B22">
            <w:pPr>
              <w:pStyle w:val="TableContainer"/>
              <w:rPr>
                <w:rFonts w:eastAsia="Arial" w:hAnsi="Arial" w:cs="Arial"/>
              </w:rPr>
            </w:pPr>
            <w:r w:rsidRPr="00895453">
              <w:t>Actual Expenses for</w:t>
            </w:r>
            <w:r w:rsidRPr="00895453">
              <w:rPr>
                <w:spacing w:val="24"/>
              </w:rPr>
              <w:t xml:space="preserve"> </w:t>
            </w:r>
            <w:r w:rsidRPr="00895453">
              <w:t>Environmental Surveillance</w:t>
            </w:r>
            <w:r w:rsidRPr="00895453">
              <w:rPr>
                <w:spacing w:val="21"/>
              </w:rPr>
              <w:t xml:space="preserve"> </w:t>
            </w:r>
            <w:r w:rsidRPr="00895453">
              <w:t>and Emergency Planning and</w:t>
            </w:r>
            <w:r w:rsidRPr="00895453">
              <w:rPr>
                <w:spacing w:val="28"/>
              </w:rPr>
              <w:t xml:space="preserve"> </w:t>
            </w:r>
            <w:r w:rsidRPr="00895453">
              <w:t>Implementation Activities.</w:t>
            </w:r>
          </w:p>
          <w:p w14:paraId="570014B5" w14:textId="77777777" w:rsidR="006222BD" w:rsidRPr="00895453" w:rsidRDefault="006222BD" w:rsidP="00E95B22">
            <w:pPr>
              <w:pStyle w:val="TableContainer"/>
              <w:rPr>
                <w:rFonts w:eastAsia="Arial" w:hAnsi="Arial" w:cs="Arial"/>
              </w:rPr>
            </w:pPr>
            <w:r w:rsidRPr="00895453">
              <w:t>Costs of Activities Benefiting</w:t>
            </w:r>
            <w:r w:rsidRPr="00895453">
              <w:rPr>
                <w:spacing w:val="23"/>
              </w:rPr>
              <w:t xml:space="preserve"> </w:t>
            </w:r>
            <w:r w:rsidRPr="00895453">
              <w:t xml:space="preserve">More Than One Facility </w:t>
            </w:r>
            <w:r w:rsidRPr="00895453">
              <w:rPr>
                <w:spacing w:val="-2"/>
              </w:rPr>
              <w:t>Shall</w:t>
            </w:r>
            <w:r w:rsidRPr="00895453">
              <w:rPr>
                <w:spacing w:val="26"/>
              </w:rPr>
              <w:t xml:space="preserve"> </w:t>
            </w:r>
            <w:r w:rsidRPr="00895453">
              <w:t>be Prorated</w:t>
            </w:r>
          </w:p>
        </w:tc>
        <w:tc>
          <w:tcPr>
            <w:tcW w:w="2304" w:type="dxa"/>
          </w:tcPr>
          <w:p w14:paraId="39273713" w14:textId="77777777" w:rsidR="006222BD" w:rsidRPr="00895453" w:rsidRDefault="006222BD" w:rsidP="00E95B22">
            <w:pPr>
              <w:pStyle w:val="TableContainer"/>
              <w:rPr>
                <w:rFonts w:eastAsia="Arial" w:hAnsi="Arial" w:cs="Arial"/>
              </w:rPr>
            </w:pPr>
            <w:r w:rsidRPr="00895453">
              <w:t>Annually</w:t>
            </w:r>
          </w:p>
        </w:tc>
      </w:tr>
    </w:tbl>
    <w:p w14:paraId="2DFF8BB4" w14:textId="13B33B51" w:rsidR="001142A3" w:rsidRDefault="006B6426" w:rsidP="006222BD">
      <w:pPr>
        <w:pStyle w:val="Heading5"/>
      </w:pPr>
      <w:r w:rsidRPr="00895453">
        <w:lastRenderedPageBreak/>
        <w:t xml:space="preserve">Industrial </w:t>
      </w:r>
      <w:r w:rsidRPr="00895453">
        <w:rPr>
          <w:spacing w:val="-2"/>
        </w:rPr>
        <w:t>Radiographer</w:t>
      </w:r>
      <w:r w:rsidRPr="00895453">
        <w:t xml:space="preserve"> Certification and for</w:t>
      </w:r>
      <w:r w:rsidRPr="00895453">
        <w:rPr>
          <w:spacing w:val="-2"/>
        </w:rPr>
        <w:t xml:space="preserve"> </w:t>
      </w:r>
      <w:r w:rsidRPr="00895453">
        <w:t xml:space="preserve">Radiographer Certification </w:t>
      </w:r>
      <w:r w:rsidRPr="00895453">
        <w:rPr>
          <w:spacing w:val="-2"/>
        </w:rPr>
        <w:t>Examinations</w:t>
      </w:r>
    </w:p>
    <w:tbl>
      <w:tblPr>
        <w:tblStyle w:val="HHSTableforTextData2"/>
        <w:tblW w:w="10656" w:type="dxa"/>
        <w:tblInd w:w="0" w:type="dxa"/>
        <w:tblLayout w:type="fixed"/>
        <w:tblLook w:val="01E0" w:firstRow="1" w:lastRow="1" w:firstColumn="1" w:lastColumn="1" w:noHBand="0" w:noVBand="0"/>
      </w:tblPr>
      <w:tblGrid>
        <w:gridCol w:w="5984"/>
        <w:gridCol w:w="2336"/>
        <w:gridCol w:w="2336"/>
      </w:tblGrid>
      <w:tr w:rsidR="007C5373" w14:paraId="36061465" w14:textId="77777777" w:rsidTr="00AC0C80">
        <w:trPr>
          <w:cnfStyle w:val="100000000000" w:firstRow="1" w:lastRow="0" w:firstColumn="0" w:lastColumn="0" w:oddVBand="0" w:evenVBand="0" w:oddHBand="0" w:evenHBand="0" w:firstRowFirstColumn="0" w:firstRowLastColumn="0" w:lastRowFirstColumn="0" w:lastRowLastColumn="0"/>
        </w:trPr>
        <w:tc>
          <w:tcPr>
            <w:tcW w:w="5904" w:type="dxa"/>
          </w:tcPr>
          <w:p w14:paraId="040839F3" w14:textId="77777777" w:rsidR="007C5373" w:rsidRPr="00895453" w:rsidRDefault="007C5373" w:rsidP="00E95B22">
            <w:pPr>
              <w:pStyle w:val="TableContainer"/>
              <w:rPr>
                <w:rFonts w:eastAsia="Arial" w:hAnsi="Arial" w:cs="Arial"/>
              </w:rPr>
            </w:pPr>
            <w:r w:rsidRPr="00895453">
              <w:t>Type</w:t>
            </w:r>
          </w:p>
        </w:tc>
        <w:tc>
          <w:tcPr>
            <w:tcW w:w="2304" w:type="dxa"/>
          </w:tcPr>
          <w:p w14:paraId="4AA3CDF5" w14:textId="77777777" w:rsidR="007C5373" w:rsidRPr="00895453" w:rsidRDefault="007C5373" w:rsidP="00E95B22">
            <w:pPr>
              <w:pStyle w:val="TableContainer"/>
              <w:rPr>
                <w:rFonts w:eastAsia="Arial" w:hAnsi="Arial" w:cs="Arial"/>
              </w:rPr>
            </w:pPr>
            <w:r w:rsidRPr="00895453">
              <w:t>Amount</w:t>
            </w:r>
          </w:p>
        </w:tc>
        <w:tc>
          <w:tcPr>
            <w:tcW w:w="2304" w:type="dxa"/>
          </w:tcPr>
          <w:p w14:paraId="54720A68" w14:textId="77777777" w:rsidR="007C5373" w:rsidRPr="00895453" w:rsidRDefault="007C5373" w:rsidP="00E95B22">
            <w:pPr>
              <w:pStyle w:val="TableContainer"/>
              <w:rPr>
                <w:rFonts w:eastAsia="Arial" w:hAnsi="Arial" w:cs="Arial"/>
              </w:rPr>
            </w:pPr>
            <w:r w:rsidRPr="00895453">
              <w:t>Period</w:t>
            </w:r>
          </w:p>
        </w:tc>
      </w:tr>
      <w:tr w:rsidR="007C5373" w14:paraId="25C7949D" w14:textId="77777777" w:rsidTr="00AC0C80">
        <w:trPr>
          <w:trHeight w:val="144"/>
        </w:trPr>
        <w:tc>
          <w:tcPr>
            <w:tcW w:w="5904" w:type="dxa"/>
          </w:tcPr>
          <w:p w14:paraId="22492DA7" w14:textId="77777777" w:rsidR="007C5373" w:rsidRPr="00895453" w:rsidRDefault="007C5373" w:rsidP="00E95B22">
            <w:pPr>
              <w:pStyle w:val="TableContainer"/>
              <w:rPr>
                <w:rFonts w:eastAsia="Arial" w:hAnsi="Arial" w:cs="Arial"/>
              </w:rPr>
            </w:pPr>
            <w:r w:rsidRPr="00895453">
              <w:t>Application Fee for Examination</w:t>
            </w:r>
          </w:p>
        </w:tc>
        <w:tc>
          <w:tcPr>
            <w:tcW w:w="2304" w:type="dxa"/>
          </w:tcPr>
          <w:p w14:paraId="6C6913AA" w14:textId="77777777" w:rsidR="007C5373" w:rsidRPr="00895453" w:rsidRDefault="007C5373" w:rsidP="00E95B22">
            <w:pPr>
              <w:pStyle w:val="TableContainer"/>
              <w:rPr>
                <w:rFonts w:eastAsia="Arial" w:hAnsi="Arial" w:cs="Arial"/>
              </w:rPr>
            </w:pPr>
            <w:r w:rsidRPr="00895453">
              <w:t>$120</w:t>
            </w:r>
          </w:p>
        </w:tc>
        <w:tc>
          <w:tcPr>
            <w:tcW w:w="2304" w:type="dxa"/>
          </w:tcPr>
          <w:p w14:paraId="0CFECB3D" w14:textId="77777777" w:rsidR="007C5373" w:rsidRPr="00895453" w:rsidRDefault="007C5373" w:rsidP="00E95B22">
            <w:pPr>
              <w:pStyle w:val="TableContainer"/>
              <w:rPr>
                <w:rFonts w:eastAsia="Arial" w:hAnsi="Arial" w:cs="Arial"/>
              </w:rPr>
            </w:pPr>
            <w:r w:rsidRPr="00895453">
              <w:t>Per Occurrence</w:t>
            </w:r>
          </w:p>
        </w:tc>
      </w:tr>
      <w:tr w:rsidR="007C5373" w14:paraId="694FE35D" w14:textId="77777777" w:rsidTr="00AC0C80">
        <w:trPr>
          <w:cnfStyle w:val="000000010000" w:firstRow="0" w:lastRow="0" w:firstColumn="0" w:lastColumn="0" w:oddVBand="0" w:evenVBand="0" w:oddHBand="0" w:evenHBand="1" w:firstRowFirstColumn="0" w:firstRowLastColumn="0" w:lastRowFirstColumn="0" w:lastRowLastColumn="0"/>
          <w:trHeight w:val="144"/>
        </w:trPr>
        <w:tc>
          <w:tcPr>
            <w:tcW w:w="5904" w:type="dxa"/>
          </w:tcPr>
          <w:p w14:paraId="749D2060" w14:textId="77777777" w:rsidR="007C5373" w:rsidRPr="00895453" w:rsidRDefault="007C5373" w:rsidP="00E95B22">
            <w:pPr>
              <w:pStyle w:val="TableContainer"/>
              <w:rPr>
                <w:rFonts w:eastAsia="Arial" w:hAnsi="Arial" w:cs="Arial"/>
              </w:rPr>
            </w:pPr>
            <w:r w:rsidRPr="00895453">
              <w:t>Application Fee for Radiographer</w:t>
            </w:r>
            <w:r w:rsidRPr="00895453">
              <w:rPr>
                <w:spacing w:val="-2"/>
              </w:rPr>
              <w:t xml:space="preserve"> </w:t>
            </w:r>
            <w:r w:rsidRPr="00895453">
              <w:t>Certification</w:t>
            </w:r>
          </w:p>
        </w:tc>
        <w:tc>
          <w:tcPr>
            <w:tcW w:w="2304" w:type="dxa"/>
          </w:tcPr>
          <w:p w14:paraId="4AEFFECE" w14:textId="77777777" w:rsidR="007C5373" w:rsidRPr="00895453" w:rsidRDefault="007C5373" w:rsidP="00E95B22">
            <w:pPr>
              <w:pStyle w:val="TableContainer"/>
              <w:rPr>
                <w:rFonts w:eastAsia="Arial" w:hAnsi="Arial" w:cs="Arial"/>
              </w:rPr>
            </w:pPr>
            <w:r w:rsidRPr="00895453">
              <w:t>$110</w:t>
            </w:r>
          </w:p>
        </w:tc>
        <w:tc>
          <w:tcPr>
            <w:tcW w:w="2304" w:type="dxa"/>
          </w:tcPr>
          <w:p w14:paraId="00D0E78E" w14:textId="77777777" w:rsidR="007C5373" w:rsidRPr="00895453" w:rsidRDefault="007C5373" w:rsidP="00E95B22">
            <w:pPr>
              <w:pStyle w:val="TableContainer"/>
              <w:rPr>
                <w:rFonts w:eastAsia="Arial" w:hAnsi="Arial" w:cs="Arial"/>
              </w:rPr>
            </w:pPr>
            <w:r w:rsidRPr="00895453">
              <w:t>Per Occurrence</w:t>
            </w:r>
          </w:p>
        </w:tc>
      </w:tr>
      <w:tr w:rsidR="007C5373" w14:paraId="42651814" w14:textId="77777777" w:rsidTr="00AC0C80">
        <w:trPr>
          <w:trHeight w:val="144"/>
        </w:trPr>
        <w:tc>
          <w:tcPr>
            <w:tcW w:w="5904" w:type="dxa"/>
          </w:tcPr>
          <w:p w14:paraId="38D24A24" w14:textId="146DA4E2" w:rsidR="007C5373" w:rsidRPr="00895453" w:rsidRDefault="007C5373" w:rsidP="00E95B22">
            <w:pPr>
              <w:pStyle w:val="TableContainer"/>
              <w:rPr>
                <w:rFonts w:eastAsia="Arial" w:hAnsi="Arial" w:cs="Arial"/>
              </w:rPr>
            </w:pPr>
            <w:r w:rsidRPr="00895453">
              <w:t>Industrial Radiography Replacement Certification ID</w:t>
            </w:r>
            <w:r w:rsidRPr="00895453">
              <w:rPr>
                <w:spacing w:val="-2"/>
              </w:rPr>
              <w:t xml:space="preserve"> </w:t>
            </w:r>
            <w:r w:rsidR="007C1AC3">
              <w:t>C</w:t>
            </w:r>
            <w:r w:rsidRPr="00895453">
              <w:t>ard</w:t>
            </w:r>
          </w:p>
        </w:tc>
        <w:tc>
          <w:tcPr>
            <w:tcW w:w="2304" w:type="dxa"/>
          </w:tcPr>
          <w:p w14:paraId="767326D5" w14:textId="77777777" w:rsidR="007C5373" w:rsidRPr="00895453" w:rsidRDefault="007C5373" w:rsidP="00E95B22">
            <w:pPr>
              <w:pStyle w:val="TableContainer"/>
              <w:rPr>
                <w:rFonts w:eastAsia="Arial" w:hAnsi="Arial" w:cs="Arial"/>
              </w:rPr>
            </w:pPr>
            <w:r w:rsidRPr="00895453">
              <w:t>$35</w:t>
            </w:r>
          </w:p>
        </w:tc>
        <w:tc>
          <w:tcPr>
            <w:tcW w:w="2304" w:type="dxa"/>
          </w:tcPr>
          <w:p w14:paraId="039691D4" w14:textId="77777777" w:rsidR="007C5373" w:rsidRPr="00895453" w:rsidRDefault="007C5373" w:rsidP="00E95B22">
            <w:pPr>
              <w:pStyle w:val="TableContainer"/>
              <w:rPr>
                <w:rFonts w:eastAsia="Arial" w:hAnsi="Arial" w:cs="Arial"/>
              </w:rPr>
            </w:pPr>
            <w:r w:rsidRPr="00895453">
              <w:t>Per Occurrence</w:t>
            </w:r>
          </w:p>
        </w:tc>
      </w:tr>
    </w:tbl>
    <w:p w14:paraId="3FEF048B" w14:textId="5E253A43" w:rsidR="008C50D8" w:rsidRDefault="008C50D8" w:rsidP="00FA0A67">
      <w:pPr>
        <w:pStyle w:val="Heading2"/>
      </w:pPr>
      <w:r>
        <w:br w:type="page"/>
      </w:r>
      <w:bookmarkStart w:id="31" w:name="_Toc533833"/>
      <w:r>
        <w:lastRenderedPageBreak/>
        <w:t>School Cafeteria Inspections</w:t>
      </w:r>
      <w:bookmarkEnd w:id="31"/>
    </w:p>
    <w:tbl>
      <w:tblPr>
        <w:tblStyle w:val="TableGrid"/>
        <w:tblW w:w="10656" w:type="dxa"/>
        <w:tblLayout w:type="fixed"/>
        <w:tblLook w:val="01E0" w:firstRow="1" w:lastRow="1" w:firstColumn="1" w:lastColumn="1" w:noHBand="0" w:noVBand="0"/>
      </w:tblPr>
      <w:tblGrid>
        <w:gridCol w:w="2465"/>
        <w:gridCol w:w="8191"/>
      </w:tblGrid>
      <w:tr w:rsidR="008C50D8" w14:paraId="6052B4BA" w14:textId="77777777" w:rsidTr="00796B8F">
        <w:tc>
          <w:tcPr>
            <w:tcW w:w="2448" w:type="dxa"/>
          </w:tcPr>
          <w:p w14:paraId="4F8E2BB3" w14:textId="77777777" w:rsidR="008C50D8" w:rsidRDefault="008C50D8" w:rsidP="00186130">
            <w:pPr>
              <w:pStyle w:val="TableContainer"/>
              <w:rPr>
                <w:rFonts w:eastAsia="Arial" w:hAnsi="Arial" w:cs="Arial"/>
              </w:rPr>
            </w:pPr>
            <w:r>
              <w:t>Date of Origin:</w:t>
            </w:r>
          </w:p>
        </w:tc>
        <w:tc>
          <w:tcPr>
            <w:tcW w:w="8136" w:type="dxa"/>
          </w:tcPr>
          <w:p w14:paraId="1C2F5EC0" w14:textId="77777777" w:rsidR="008C50D8" w:rsidRDefault="008C50D8" w:rsidP="00186130">
            <w:pPr>
              <w:pStyle w:val="TableContainer"/>
              <w:rPr>
                <w:rFonts w:eastAsia="Arial" w:hAnsi="Arial" w:cs="Arial"/>
              </w:rPr>
            </w:pPr>
            <w:r>
              <w:t>2004 by Public Law 108-265, 118 Stat. 747 (Child Nutrition and</w:t>
            </w:r>
            <w:r>
              <w:rPr>
                <w:spacing w:val="-2"/>
              </w:rPr>
              <w:t xml:space="preserve"> </w:t>
            </w:r>
            <w:r>
              <w:t>WIC Reauthorization</w:t>
            </w:r>
            <w:r>
              <w:rPr>
                <w:spacing w:val="51"/>
              </w:rPr>
              <w:t xml:space="preserve"> </w:t>
            </w:r>
            <w:r>
              <w:t>Act).</w:t>
            </w:r>
          </w:p>
        </w:tc>
      </w:tr>
      <w:tr w:rsidR="008C50D8" w14:paraId="6B8B91ED" w14:textId="77777777" w:rsidTr="00796B8F">
        <w:tc>
          <w:tcPr>
            <w:tcW w:w="2448" w:type="dxa"/>
          </w:tcPr>
          <w:p w14:paraId="5FEC40A0" w14:textId="77777777" w:rsidR="008C50D8" w:rsidRDefault="008C50D8" w:rsidP="00186130">
            <w:pPr>
              <w:pStyle w:val="TableContainer"/>
              <w:rPr>
                <w:rFonts w:eastAsia="Arial" w:hAnsi="Arial" w:cs="Arial"/>
              </w:rPr>
            </w:pPr>
            <w:r>
              <w:t>Statutory Authority:</w:t>
            </w:r>
          </w:p>
        </w:tc>
        <w:tc>
          <w:tcPr>
            <w:tcW w:w="8136" w:type="dxa"/>
          </w:tcPr>
          <w:p w14:paraId="05781A0A" w14:textId="77777777" w:rsidR="008C50D8" w:rsidRDefault="008C50D8" w:rsidP="00186130">
            <w:pPr>
              <w:pStyle w:val="TableContainer"/>
            </w:pPr>
            <w:r>
              <w:t>H&amp;SC § 437.0125 (Fees).</w:t>
            </w:r>
          </w:p>
        </w:tc>
      </w:tr>
      <w:tr w:rsidR="008C50D8" w14:paraId="22AEE0FB" w14:textId="77777777" w:rsidTr="00796B8F">
        <w:tc>
          <w:tcPr>
            <w:tcW w:w="2448" w:type="dxa"/>
          </w:tcPr>
          <w:p w14:paraId="646A15F3" w14:textId="77777777" w:rsidR="008C50D8" w:rsidRDefault="008C50D8" w:rsidP="00186130">
            <w:pPr>
              <w:pStyle w:val="TableContainer"/>
              <w:rPr>
                <w:rFonts w:eastAsia="Arial" w:hAnsi="Arial" w:cs="Arial"/>
              </w:rPr>
            </w:pPr>
            <w:r>
              <w:t>Texas Administrative</w:t>
            </w:r>
            <w:r>
              <w:rPr>
                <w:spacing w:val="25"/>
              </w:rPr>
              <w:t xml:space="preserve"> </w:t>
            </w:r>
            <w:r>
              <w:t>Code Reference:</w:t>
            </w:r>
          </w:p>
        </w:tc>
        <w:tc>
          <w:tcPr>
            <w:tcW w:w="8136" w:type="dxa"/>
          </w:tcPr>
          <w:p w14:paraId="54D8F7FF" w14:textId="77777777" w:rsidR="008C50D8" w:rsidRDefault="008C50D8" w:rsidP="00186130">
            <w:pPr>
              <w:pStyle w:val="TableContainer"/>
            </w:pPr>
            <w:r>
              <w:t>25 T.A.C. § 229.472. (Fees)</w:t>
            </w:r>
          </w:p>
        </w:tc>
      </w:tr>
      <w:tr w:rsidR="008C50D8" w14:paraId="32AA6F2E" w14:textId="77777777" w:rsidTr="00796B8F">
        <w:tc>
          <w:tcPr>
            <w:tcW w:w="2448" w:type="dxa"/>
          </w:tcPr>
          <w:p w14:paraId="29F9D3E1" w14:textId="77777777" w:rsidR="008C50D8" w:rsidRDefault="008C50D8" w:rsidP="00186130">
            <w:pPr>
              <w:pStyle w:val="TableContainer"/>
              <w:rPr>
                <w:rFonts w:eastAsia="Arial" w:hAnsi="Arial" w:cs="Arial"/>
              </w:rPr>
            </w:pPr>
            <w:r>
              <w:t>Fee Set By:</w:t>
            </w:r>
          </w:p>
        </w:tc>
        <w:tc>
          <w:tcPr>
            <w:tcW w:w="8136" w:type="dxa"/>
          </w:tcPr>
          <w:p w14:paraId="70421848" w14:textId="77777777" w:rsidR="008C50D8" w:rsidRDefault="008C50D8" w:rsidP="00186130">
            <w:pPr>
              <w:pStyle w:val="TableContainer"/>
              <w:rPr>
                <w:rFonts w:eastAsia="Arial" w:hAnsi="Arial" w:cs="Arial"/>
              </w:rPr>
            </w:pPr>
            <w:r>
              <w:t>Rule</w:t>
            </w:r>
          </w:p>
        </w:tc>
      </w:tr>
      <w:tr w:rsidR="008C50D8" w14:paraId="6D23DD61" w14:textId="77777777" w:rsidTr="00796B8F">
        <w:tc>
          <w:tcPr>
            <w:tcW w:w="2448" w:type="dxa"/>
          </w:tcPr>
          <w:p w14:paraId="4F77F647" w14:textId="77777777" w:rsidR="008C50D8" w:rsidRDefault="008C50D8" w:rsidP="00186130">
            <w:pPr>
              <w:pStyle w:val="TableContainer"/>
              <w:rPr>
                <w:rFonts w:eastAsia="Arial" w:hAnsi="Arial" w:cs="Arial"/>
              </w:rPr>
            </w:pPr>
            <w:r>
              <w:t>Fee Capped:</w:t>
            </w:r>
          </w:p>
        </w:tc>
        <w:tc>
          <w:tcPr>
            <w:tcW w:w="8136" w:type="dxa"/>
          </w:tcPr>
          <w:p w14:paraId="482FCEF8" w14:textId="630E83E7" w:rsidR="008C50D8" w:rsidRDefault="00CE4BE2" w:rsidP="00186130">
            <w:pPr>
              <w:pStyle w:val="TableContainer"/>
              <w:rPr>
                <w:rFonts w:eastAsia="Arial" w:hAnsi="Arial" w:cs="Arial"/>
              </w:rPr>
            </w:pPr>
            <w:r>
              <w:t>No</w:t>
            </w:r>
          </w:p>
        </w:tc>
      </w:tr>
      <w:tr w:rsidR="008C50D8" w14:paraId="65D69E98" w14:textId="77777777" w:rsidTr="00796B8F">
        <w:tc>
          <w:tcPr>
            <w:tcW w:w="2448" w:type="dxa"/>
          </w:tcPr>
          <w:p w14:paraId="13F0B18D" w14:textId="77777777" w:rsidR="008C50D8" w:rsidRDefault="008C50D8" w:rsidP="00186130">
            <w:pPr>
              <w:pStyle w:val="TableContainer"/>
              <w:rPr>
                <w:rFonts w:eastAsia="Arial" w:hAnsi="Arial" w:cs="Arial"/>
              </w:rPr>
            </w:pPr>
            <w:r>
              <w:t>Description:</w:t>
            </w:r>
          </w:p>
        </w:tc>
        <w:tc>
          <w:tcPr>
            <w:tcW w:w="8136" w:type="dxa"/>
          </w:tcPr>
          <w:p w14:paraId="13D82380" w14:textId="6E1E327F" w:rsidR="008C50D8" w:rsidRDefault="008C50D8" w:rsidP="00186130">
            <w:pPr>
              <w:pStyle w:val="TableContainer"/>
              <w:rPr>
                <w:rFonts w:eastAsia="Arial" w:hAnsi="Arial" w:cs="Arial"/>
              </w:rPr>
            </w:pPr>
            <w:r>
              <w:t>Fees</w:t>
            </w:r>
            <w:r>
              <w:rPr>
                <w:spacing w:val="8"/>
              </w:rPr>
              <w:t xml:space="preserve"> </w:t>
            </w:r>
            <w:r>
              <w:t>relating</w:t>
            </w:r>
            <w:r>
              <w:rPr>
                <w:spacing w:val="8"/>
              </w:rPr>
              <w:t xml:space="preserve"> </w:t>
            </w:r>
            <w:r>
              <w:t>to</w:t>
            </w:r>
            <w:r>
              <w:rPr>
                <w:spacing w:val="9"/>
              </w:rPr>
              <w:t xml:space="preserve"> </w:t>
            </w:r>
            <w:r>
              <w:t>permitting</w:t>
            </w:r>
            <w:r>
              <w:rPr>
                <w:spacing w:val="8"/>
              </w:rPr>
              <w:t xml:space="preserve"> </w:t>
            </w:r>
            <w:r>
              <w:t>and</w:t>
            </w:r>
            <w:r>
              <w:rPr>
                <w:spacing w:val="9"/>
              </w:rPr>
              <w:t xml:space="preserve"> </w:t>
            </w:r>
            <w:r>
              <w:t>inspection</w:t>
            </w:r>
            <w:r>
              <w:rPr>
                <w:spacing w:val="9"/>
              </w:rPr>
              <w:t xml:space="preserve"> </w:t>
            </w:r>
            <w:r>
              <w:t>of</w:t>
            </w:r>
            <w:r>
              <w:rPr>
                <w:spacing w:val="9"/>
              </w:rPr>
              <w:t xml:space="preserve"> </w:t>
            </w:r>
            <w:r>
              <w:t>school</w:t>
            </w:r>
            <w:r>
              <w:rPr>
                <w:spacing w:val="9"/>
              </w:rPr>
              <w:t xml:space="preserve"> </w:t>
            </w:r>
            <w:r>
              <w:t>food</w:t>
            </w:r>
            <w:r>
              <w:rPr>
                <w:spacing w:val="9"/>
              </w:rPr>
              <w:t xml:space="preserve"> </w:t>
            </w:r>
            <w:r>
              <w:t>service</w:t>
            </w:r>
            <w:r>
              <w:rPr>
                <w:spacing w:val="9"/>
              </w:rPr>
              <w:t xml:space="preserve"> </w:t>
            </w:r>
            <w:r>
              <w:t>establishments,</w:t>
            </w:r>
            <w:r>
              <w:rPr>
                <w:spacing w:val="9"/>
              </w:rPr>
              <w:t xml:space="preserve"> </w:t>
            </w:r>
            <w:r>
              <w:t>or</w:t>
            </w:r>
            <w:r>
              <w:rPr>
                <w:spacing w:val="9"/>
              </w:rPr>
              <w:t xml:space="preserve"> </w:t>
            </w:r>
            <w:r>
              <w:t>non-permitted food service establishments.</w:t>
            </w:r>
          </w:p>
        </w:tc>
      </w:tr>
      <w:tr w:rsidR="008C50D8" w14:paraId="1972E17A" w14:textId="77777777" w:rsidTr="00796B8F">
        <w:tc>
          <w:tcPr>
            <w:tcW w:w="2448" w:type="dxa"/>
          </w:tcPr>
          <w:p w14:paraId="758F16CA" w14:textId="77777777" w:rsidR="008C50D8" w:rsidRDefault="008C50D8" w:rsidP="00186130">
            <w:pPr>
              <w:pStyle w:val="TableContainer"/>
              <w:rPr>
                <w:rFonts w:eastAsia="Arial" w:hAnsi="Arial" w:cs="Arial"/>
              </w:rPr>
            </w:pPr>
            <w:r>
              <w:t>Note:</w:t>
            </w:r>
          </w:p>
        </w:tc>
        <w:tc>
          <w:tcPr>
            <w:tcW w:w="8136" w:type="dxa"/>
          </w:tcPr>
          <w:p w14:paraId="404B07B1" w14:textId="380E0C85" w:rsidR="008C50D8" w:rsidRDefault="008C50D8" w:rsidP="00186130">
            <w:pPr>
              <w:pStyle w:val="TableContainer"/>
              <w:rPr>
                <w:rFonts w:eastAsia="Arial" w:hAnsi="Arial" w:cs="Arial"/>
              </w:rPr>
            </w:pPr>
            <w:r>
              <w:t>Amended</w:t>
            </w:r>
            <w:r w:rsidR="00173B2A" w:rsidRPr="00253DD3">
              <w:t xml:space="preserve"> </w:t>
            </w:r>
            <w:r>
              <w:t>by:</w:t>
            </w:r>
            <w:r w:rsidR="00173B2A" w:rsidRPr="00253DD3">
              <w:t xml:space="preserve"> </w:t>
            </w:r>
            <w:r>
              <w:t>Acts</w:t>
            </w:r>
            <w:r w:rsidR="00173B2A" w:rsidRPr="00253DD3">
              <w:t xml:space="preserve"> </w:t>
            </w:r>
            <w:r>
              <w:t>2015,</w:t>
            </w:r>
            <w:r w:rsidR="00173B2A" w:rsidRPr="00253DD3">
              <w:t xml:space="preserve"> </w:t>
            </w:r>
            <w:r>
              <w:t>84th</w:t>
            </w:r>
            <w:r w:rsidR="00173B2A" w:rsidRPr="00253DD3">
              <w:t xml:space="preserve"> </w:t>
            </w:r>
            <w:r>
              <w:t>Leg.,</w:t>
            </w:r>
            <w:r w:rsidR="00173B2A" w:rsidRPr="00253DD3">
              <w:t xml:space="preserve"> </w:t>
            </w:r>
            <w:r>
              <w:t>R.S.,</w:t>
            </w:r>
            <w:r w:rsidR="00173B2A" w:rsidRPr="00253DD3">
              <w:t xml:space="preserve"> </w:t>
            </w:r>
            <w:proofErr w:type="gramStart"/>
            <w:r>
              <w:t>Ch</w:t>
            </w:r>
            <w:proofErr w:type="gramEnd"/>
            <w:r>
              <w:t>.</w:t>
            </w:r>
            <w:r w:rsidR="00173B2A" w:rsidRPr="00253DD3">
              <w:t xml:space="preserve"> </w:t>
            </w:r>
            <w:r>
              <w:t>1</w:t>
            </w:r>
            <w:r w:rsidR="00173B2A" w:rsidRPr="00253DD3">
              <w:t xml:space="preserve"> </w:t>
            </w:r>
            <w:r>
              <w:t>(S.B.</w:t>
            </w:r>
            <w:r>
              <w:rPr>
                <w:spacing w:val="36"/>
              </w:rPr>
              <w:t xml:space="preserve"> </w:t>
            </w:r>
            <w:r>
              <w:t>219),</w:t>
            </w:r>
            <w:r w:rsidR="00173B2A" w:rsidRPr="00253DD3">
              <w:t xml:space="preserve"> </w:t>
            </w:r>
            <w:r>
              <w:t>Sec.</w:t>
            </w:r>
            <w:r w:rsidR="00173B2A" w:rsidRPr="00253DD3">
              <w:t xml:space="preserve"> </w:t>
            </w:r>
            <w:r>
              <w:t>3.1125,</w:t>
            </w:r>
            <w:r w:rsidR="00173B2A" w:rsidRPr="00253DD3">
              <w:t xml:space="preserve"> </w:t>
            </w:r>
            <w:r>
              <w:t>eff.</w:t>
            </w:r>
            <w:r w:rsidR="00173B2A" w:rsidRPr="00253DD3">
              <w:t xml:space="preserve"> </w:t>
            </w:r>
            <w:r>
              <w:t>April</w:t>
            </w:r>
            <w:r>
              <w:rPr>
                <w:spacing w:val="36"/>
              </w:rPr>
              <w:t xml:space="preserve"> </w:t>
            </w:r>
            <w:r>
              <w:t>2,</w:t>
            </w:r>
            <w:r w:rsidR="005051F8">
              <w:t xml:space="preserve"> </w:t>
            </w:r>
            <w:r>
              <w:t>2015.</w:t>
            </w:r>
          </w:p>
        </w:tc>
      </w:tr>
      <w:tr w:rsidR="008C50D8" w14:paraId="4C5E5E8D" w14:textId="77777777" w:rsidTr="00796B8F">
        <w:tc>
          <w:tcPr>
            <w:tcW w:w="2448" w:type="dxa"/>
          </w:tcPr>
          <w:p w14:paraId="3B09643F" w14:textId="77777777" w:rsidR="008C50D8" w:rsidRDefault="008C50D8" w:rsidP="00186130">
            <w:pPr>
              <w:pStyle w:val="TableContainer"/>
              <w:rPr>
                <w:rFonts w:eastAsia="Arial" w:hAnsi="Arial" w:cs="Arial"/>
              </w:rPr>
            </w:pPr>
            <w:r>
              <w:t>Date Due:</w:t>
            </w:r>
          </w:p>
        </w:tc>
        <w:tc>
          <w:tcPr>
            <w:tcW w:w="8136" w:type="dxa"/>
          </w:tcPr>
          <w:p w14:paraId="72578925" w14:textId="77777777" w:rsidR="008C50D8" w:rsidRDefault="008C50D8" w:rsidP="00186130">
            <w:pPr>
              <w:pStyle w:val="TableContainer"/>
              <w:rPr>
                <w:rFonts w:eastAsia="Arial" w:hAnsi="Arial" w:cs="Arial"/>
              </w:rPr>
            </w:pPr>
            <w:r>
              <w:t>For school food service establishments,</w:t>
            </w:r>
            <w:r>
              <w:rPr>
                <w:spacing w:val="-2"/>
              </w:rPr>
              <w:t xml:space="preserve"> </w:t>
            </w:r>
            <w:r>
              <w:t>an application and inspection fee must</w:t>
            </w:r>
            <w:r>
              <w:rPr>
                <w:spacing w:val="-2"/>
              </w:rPr>
              <w:t xml:space="preserve"> </w:t>
            </w:r>
            <w:r>
              <w:t>be</w:t>
            </w:r>
            <w:r>
              <w:rPr>
                <w:spacing w:val="77"/>
              </w:rPr>
              <w:t xml:space="preserve"> </w:t>
            </w:r>
            <w:r>
              <w:t>submitted between September 15 and October 31 annually.</w:t>
            </w:r>
          </w:p>
          <w:p w14:paraId="23353C7D" w14:textId="77777777" w:rsidR="008C50D8" w:rsidRDefault="008C50D8" w:rsidP="00186130">
            <w:pPr>
              <w:pStyle w:val="TableContainer"/>
              <w:rPr>
                <w:rFonts w:eastAsia="Arial" w:hAnsi="Arial" w:cs="Arial"/>
              </w:rPr>
            </w:pPr>
            <w:r>
              <w:t>For non-permitted food establishments, the fee must</w:t>
            </w:r>
            <w:r>
              <w:rPr>
                <w:spacing w:val="-2"/>
              </w:rPr>
              <w:t xml:space="preserve"> </w:t>
            </w:r>
            <w:r>
              <w:t>be submitted at least six weeks</w:t>
            </w:r>
            <w:r>
              <w:rPr>
                <w:spacing w:val="57"/>
              </w:rPr>
              <w:t xml:space="preserve"> </w:t>
            </w:r>
            <w:r>
              <w:t>prior to the earliest desired inspection date.</w:t>
            </w:r>
          </w:p>
        </w:tc>
      </w:tr>
      <w:tr w:rsidR="008C50D8" w14:paraId="4103DA8D" w14:textId="77777777" w:rsidTr="00796B8F">
        <w:tc>
          <w:tcPr>
            <w:tcW w:w="2448" w:type="dxa"/>
          </w:tcPr>
          <w:p w14:paraId="5B5E2A94" w14:textId="77777777" w:rsidR="008C50D8" w:rsidRDefault="008C50D8" w:rsidP="00186130">
            <w:pPr>
              <w:pStyle w:val="TableContainer"/>
              <w:rPr>
                <w:rFonts w:eastAsia="Arial" w:hAnsi="Arial" w:cs="Arial"/>
              </w:rPr>
            </w:pPr>
            <w:r>
              <w:t>Deposited To:</w:t>
            </w:r>
          </w:p>
        </w:tc>
        <w:tc>
          <w:tcPr>
            <w:tcW w:w="8136" w:type="dxa"/>
          </w:tcPr>
          <w:p w14:paraId="4694440F" w14:textId="77777777" w:rsidR="008C50D8" w:rsidRDefault="008C50D8" w:rsidP="00186130">
            <w:pPr>
              <w:pStyle w:val="TableContainer"/>
              <w:rPr>
                <w:rFonts w:eastAsia="Arial" w:hAnsi="Arial" w:cs="Arial"/>
              </w:rPr>
            </w:pPr>
            <w:r>
              <w:t>General Revenue Fund No. 0001, Revenue</w:t>
            </w:r>
            <w:r>
              <w:rPr>
                <w:spacing w:val="-2"/>
              </w:rPr>
              <w:t xml:space="preserve"> </w:t>
            </w:r>
            <w:r>
              <w:t>Code 318010.</w:t>
            </w:r>
          </w:p>
        </w:tc>
      </w:tr>
    </w:tbl>
    <w:p w14:paraId="4BE42AAA" w14:textId="62DE0935" w:rsidR="008C50D8" w:rsidRDefault="004C7405" w:rsidP="008C50D8">
      <w:pPr>
        <w:pStyle w:val="BodyText"/>
        <w:spacing w:after="240"/>
        <w:jc w:val="center"/>
        <w:rPr>
          <w:rFonts w:ascii="Times New Roman" w:eastAsia="Times New Roman" w:hAnsi="Times New Roman" w:cs="Times New Roman"/>
          <w:noProof/>
          <w:sz w:val="20"/>
        </w:rPr>
      </w:pPr>
      <w:r>
        <w:rPr>
          <w:rFonts w:ascii="Times New Roman" w:eastAsia="Times New Roman" w:hAnsi="Times New Roman" w:cs="Times New Roman"/>
          <w:noProof/>
          <w:sz w:val="20"/>
        </w:rPr>
        <w:drawing>
          <wp:anchor distT="0" distB="0" distL="114300" distR="114300" simplePos="0" relativeHeight="251696128" behindDoc="0" locked="0" layoutInCell="1" allowOverlap="1" wp14:anchorId="5507DE3F" wp14:editId="4230069D">
            <wp:simplePos x="0" y="0"/>
            <wp:positionH relativeFrom="column">
              <wp:align>center</wp:align>
            </wp:positionH>
            <wp:positionV relativeFrom="paragraph">
              <wp:posOffset>73025</wp:posOffset>
            </wp:positionV>
            <wp:extent cx="6080760" cy="2258568"/>
            <wp:effectExtent l="0" t="0" r="0" b="8890"/>
            <wp:wrapTopAndBottom/>
            <wp:docPr id="33" name="Picture 33" descr="Graph showing revenue and costs for School Cafeteria Inspections Licensure from FY2013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14"/>
        <w:gridCol w:w="1427"/>
        <w:gridCol w:w="1427"/>
        <w:gridCol w:w="1428"/>
        <w:gridCol w:w="1428"/>
        <w:gridCol w:w="1428"/>
        <w:gridCol w:w="1428"/>
      </w:tblGrid>
      <w:tr w:rsidR="008C50D8" w14:paraId="3D83E1F5" w14:textId="77777777" w:rsidTr="00F62048">
        <w:trPr>
          <w:cnfStyle w:val="100000000000" w:firstRow="1" w:lastRow="0" w:firstColumn="0" w:lastColumn="0" w:oddVBand="0" w:evenVBand="0" w:oddHBand="0" w:evenHBand="0" w:firstRowFirstColumn="0" w:firstRowLastColumn="0" w:lastRowFirstColumn="0" w:lastRowLastColumn="0"/>
          <w:jc w:val="center"/>
        </w:trPr>
        <w:tc>
          <w:tcPr>
            <w:tcW w:w="1375" w:type="dxa"/>
          </w:tcPr>
          <w:p w14:paraId="0B4594A0" w14:textId="77777777" w:rsidR="008C50D8" w:rsidRDefault="008C50D8" w:rsidP="00186130">
            <w:pPr>
              <w:pStyle w:val="TableContainer"/>
              <w:rPr>
                <w:rFonts w:eastAsia="Arial" w:hAnsi="Arial" w:cs="Arial"/>
                <w:szCs w:val="16"/>
              </w:rPr>
            </w:pPr>
            <w:r>
              <w:t>Fiscal</w:t>
            </w:r>
            <w:r>
              <w:rPr>
                <w:spacing w:val="-8"/>
              </w:rPr>
              <w:t xml:space="preserve"> </w:t>
            </w:r>
            <w:r>
              <w:t>Year</w:t>
            </w:r>
          </w:p>
        </w:tc>
        <w:tc>
          <w:tcPr>
            <w:tcW w:w="1296" w:type="dxa"/>
          </w:tcPr>
          <w:p w14:paraId="076381F0" w14:textId="77777777" w:rsidR="008C50D8" w:rsidRDefault="008C50D8" w:rsidP="00186130">
            <w:pPr>
              <w:pStyle w:val="TableContainer"/>
              <w:rPr>
                <w:rFonts w:eastAsia="Arial" w:hAnsi="Arial" w:cs="Arial"/>
                <w:szCs w:val="16"/>
              </w:rPr>
            </w:pPr>
            <w:r>
              <w:t>FY2013</w:t>
            </w:r>
          </w:p>
        </w:tc>
        <w:tc>
          <w:tcPr>
            <w:tcW w:w="1296" w:type="dxa"/>
          </w:tcPr>
          <w:p w14:paraId="0F7C966D" w14:textId="77777777" w:rsidR="008C50D8" w:rsidRDefault="008C50D8" w:rsidP="00186130">
            <w:pPr>
              <w:pStyle w:val="TableContainer"/>
              <w:rPr>
                <w:rFonts w:eastAsia="Arial" w:hAnsi="Arial" w:cs="Arial"/>
                <w:szCs w:val="16"/>
              </w:rPr>
            </w:pPr>
            <w:r>
              <w:t>FY2014</w:t>
            </w:r>
          </w:p>
        </w:tc>
        <w:tc>
          <w:tcPr>
            <w:tcW w:w="1296" w:type="dxa"/>
          </w:tcPr>
          <w:p w14:paraId="39A39CF4" w14:textId="77777777" w:rsidR="008C50D8" w:rsidRDefault="008C50D8" w:rsidP="00186130">
            <w:pPr>
              <w:pStyle w:val="TableContainer"/>
              <w:rPr>
                <w:rFonts w:eastAsia="Arial" w:hAnsi="Arial" w:cs="Arial"/>
                <w:szCs w:val="16"/>
              </w:rPr>
            </w:pPr>
            <w:r>
              <w:t>FY2015</w:t>
            </w:r>
          </w:p>
        </w:tc>
        <w:tc>
          <w:tcPr>
            <w:tcW w:w="1296" w:type="dxa"/>
          </w:tcPr>
          <w:p w14:paraId="54C90FCF" w14:textId="77777777" w:rsidR="008C50D8" w:rsidRDefault="008C50D8" w:rsidP="00186130">
            <w:pPr>
              <w:pStyle w:val="TableContainer"/>
              <w:rPr>
                <w:rFonts w:eastAsia="Arial" w:hAnsi="Arial" w:cs="Arial"/>
                <w:szCs w:val="16"/>
              </w:rPr>
            </w:pPr>
            <w:r>
              <w:t>FY2016</w:t>
            </w:r>
          </w:p>
        </w:tc>
        <w:tc>
          <w:tcPr>
            <w:tcW w:w="1296" w:type="dxa"/>
          </w:tcPr>
          <w:p w14:paraId="407069DE" w14:textId="77777777" w:rsidR="008C50D8" w:rsidRDefault="008C50D8" w:rsidP="00186130">
            <w:pPr>
              <w:pStyle w:val="TableContainer"/>
              <w:rPr>
                <w:rFonts w:eastAsia="Arial" w:hAnsi="Arial" w:cs="Arial"/>
                <w:szCs w:val="16"/>
              </w:rPr>
            </w:pPr>
            <w:r>
              <w:t>FY2017</w:t>
            </w:r>
          </w:p>
        </w:tc>
        <w:tc>
          <w:tcPr>
            <w:tcW w:w="1296" w:type="dxa"/>
          </w:tcPr>
          <w:p w14:paraId="339A322E" w14:textId="77777777" w:rsidR="008C50D8" w:rsidRDefault="008C50D8" w:rsidP="00186130">
            <w:pPr>
              <w:pStyle w:val="TableContainer"/>
              <w:rPr>
                <w:rFonts w:eastAsia="Arial" w:hAnsi="Arial" w:cs="Arial"/>
                <w:szCs w:val="16"/>
              </w:rPr>
            </w:pPr>
            <w:r>
              <w:t>FY2018</w:t>
            </w:r>
          </w:p>
        </w:tc>
      </w:tr>
      <w:tr w:rsidR="008C50D8" w14:paraId="764CFEE3" w14:textId="77777777" w:rsidTr="00F62048">
        <w:trPr>
          <w:jc w:val="center"/>
        </w:trPr>
        <w:tc>
          <w:tcPr>
            <w:tcW w:w="1375" w:type="dxa"/>
          </w:tcPr>
          <w:p w14:paraId="07804647" w14:textId="77777777" w:rsidR="008C50D8" w:rsidRDefault="008C50D8" w:rsidP="00186130">
            <w:pPr>
              <w:pStyle w:val="TableContainer"/>
              <w:rPr>
                <w:rFonts w:eastAsia="Arial" w:hAnsi="Arial" w:cs="Arial"/>
                <w:szCs w:val="16"/>
              </w:rPr>
            </w:pPr>
            <w:r>
              <w:t>Revenue</w:t>
            </w:r>
          </w:p>
        </w:tc>
        <w:tc>
          <w:tcPr>
            <w:tcW w:w="1296" w:type="dxa"/>
          </w:tcPr>
          <w:p w14:paraId="5F14D633" w14:textId="77777777" w:rsidR="008C50D8" w:rsidRDefault="008C50D8" w:rsidP="00186130">
            <w:pPr>
              <w:pStyle w:val="TableContainer"/>
              <w:rPr>
                <w:rFonts w:eastAsia="Arial" w:hAnsi="Arial" w:cs="Arial"/>
                <w:szCs w:val="16"/>
              </w:rPr>
            </w:pPr>
            <w:r>
              <w:t>$299,989</w:t>
            </w:r>
          </w:p>
        </w:tc>
        <w:tc>
          <w:tcPr>
            <w:tcW w:w="1296" w:type="dxa"/>
          </w:tcPr>
          <w:p w14:paraId="3D6A5C83" w14:textId="77777777" w:rsidR="008C50D8" w:rsidRDefault="008C50D8" w:rsidP="00186130">
            <w:pPr>
              <w:pStyle w:val="TableContainer"/>
              <w:rPr>
                <w:rFonts w:eastAsia="Arial" w:hAnsi="Arial" w:cs="Arial"/>
                <w:szCs w:val="16"/>
              </w:rPr>
            </w:pPr>
            <w:r>
              <w:t>$322,781</w:t>
            </w:r>
          </w:p>
        </w:tc>
        <w:tc>
          <w:tcPr>
            <w:tcW w:w="1296" w:type="dxa"/>
          </w:tcPr>
          <w:p w14:paraId="346BDC57" w14:textId="77777777" w:rsidR="008C50D8" w:rsidRDefault="008C50D8" w:rsidP="00186130">
            <w:pPr>
              <w:pStyle w:val="TableContainer"/>
              <w:rPr>
                <w:rFonts w:eastAsia="Arial" w:hAnsi="Arial" w:cs="Arial"/>
                <w:szCs w:val="16"/>
              </w:rPr>
            </w:pPr>
            <w:r>
              <w:t>$339,844</w:t>
            </w:r>
          </w:p>
        </w:tc>
        <w:tc>
          <w:tcPr>
            <w:tcW w:w="1296" w:type="dxa"/>
          </w:tcPr>
          <w:p w14:paraId="28F0CBC6" w14:textId="77777777" w:rsidR="008C50D8" w:rsidRDefault="008C50D8" w:rsidP="00186130">
            <w:pPr>
              <w:pStyle w:val="TableContainer"/>
              <w:rPr>
                <w:rFonts w:eastAsia="Arial" w:hAnsi="Arial" w:cs="Arial"/>
                <w:szCs w:val="16"/>
              </w:rPr>
            </w:pPr>
            <w:r>
              <w:t>$292,530</w:t>
            </w:r>
          </w:p>
        </w:tc>
        <w:tc>
          <w:tcPr>
            <w:tcW w:w="1296" w:type="dxa"/>
          </w:tcPr>
          <w:p w14:paraId="38C6406C" w14:textId="77777777" w:rsidR="008C50D8" w:rsidRDefault="008C50D8" w:rsidP="00186130">
            <w:pPr>
              <w:pStyle w:val="TableContainer"/>
              <w:rPr>
                <w:rFonts w:eastAsia="Arial" w:hAnsi="Arial" w:cs="Arial"/>
                <w:szCs w:val="16"/>
              </w:rPr>
            </w:pPr>
            <w:r>
              <w:t>$211,320</w:t>
            </w:r>
          </w:p>
        </w:tc>
        <w:tc>
          <w:tcPr>
            <w:tcW w:w="1296" w:type="dxa"/>
          </w:tcPr>
          <w:p w14:paraId="28A252BE" w14:textId="77777777" w:rsidR="008C50D8" w:rsidRDefault="008C50D8" w:rsidP="00186130">
            <w:pPr>
              <w:pStyle w:val="TableContainer"/>
              <w:rPr>
                <w:rFonts w:eastAsia="Arial" w:hAnsi="Arial" w:cs="Arial"/>
                <w:szCs w:val="16"/>
              </w:rPr>
            </w:pPr>
            <w:r w:rsidRPr="0090206D">
              <w:t>$243,000</w:t>
            </w:r>
          </w:p>
        </w:tc>
      </w:tr>
      <w:tr w:rsidR="008C50D8" w14:paraId="76E484E9" w14:textId="77777777" w:rsidTr="00F62048">
        <w:trPr>
          <w:cnfStyle w:val="000000010000" w:firstRow="0" w:lastRow="0" w:firstColumn="0" w:lastColumn="0" w:oddVBand="0" w:evenVBand="0" w:oddHBand="0" w:evenHBand="1" w:firstRowFirstColumn="0" w:firstRowLastColumn="0" w:lastRowFirstColumn="0" w:lastRowLastColumn="0"/>
          <w:jc w:val="center"/>
        </w:trPr>
        <w:tc>
          <w:tcPr>
            <w:tcW w:w="1375" w:type="dxa"/>
          </w:tcPr>
          <w:p w14:paraId="02DB4FB1" w14:textId="77777777" w:rsidR="008C50D8" w:rsidRDefault="008C50D8" w:rsidP="00186130">
            <w:pPr>
              <w:pStyle w:val="TableContainer"/>
              <w:rPr>
                <w:rFonts w:eastAsia="Arial" w:hAnsi="Arial" w:cs="Arial"/>
                <w:szCs w:val="16"/>
              </w:rPr>
            </w:pPr>
            <w:r>
              <w:t>Cost</w:t>
            </w:r>
          </w:p>
        </w:tc>
        <w:tc>
          <w:tcPr>
            <w:tcW w:w="1296" w:type="dxa"/>
          </w:tcPr>
          <w:p w14:paraId="328CEB47" w14:textId="77777777" w:rsidR="008C50D8" w:rsidRDefault="008C50D8" w:rsidP="00186130">
            <w:pPr>
              <w:pStyle w:val="TableContainer"/>
              <w:rPr>
                <w:rFonts w:eastAsia="Arial" w:hAnsi="Arial" w:cs="Arial"/>
                <w:szCs w:val="16"/>
              </w:rPr>
            </w:pPr>
            <w:r>
              <w:t>$658,219</w:t>
            </w:r>
          </w:p>
        </w:tc>
        <w:tc>
          <w:tcPr>
            <w:tcW w:w="1296" w:type="dxa"/>
          </w:tcPr>
          <w:p w14:paraId="632AE28D" w14:textId="77777777" w:rsidR="008C50D8" w:rsidRDefault="008C50D8" w:rsidP="00186130">
            <w:pPr>
              <w:pStyle w:val="TableContainer"/>
              <w:rPr>
                <w:rFonts w:eastAsia="Arial" w:hAnsi="Arial" w:cs="Arial"/>
                <w:szCs w:val="16"/>
              </w:rPr>
            </w:pPr>
            <w:r>
              <w:t>$704,339</w:t>
            </w:r>
          </w:p>
        </w:tc>
        <w:tc>
          <w:tcPr>
            <w:tcW w:w="1296" w:type="dxa"/>
          </w:tcPr>
          <w:p w14:paraId="7F42314E" w14:textId="77777777" w:rsidR="008C50D8" w:rsidRDefault="008C50D8" w:rsidP="00186130">
            <w:pPr>
              <w:pStyle w:val="TableContainer"/>
              <w:rPr>
                <w:rFonts w:eastAsia="Arial" w:hAnsi="Arial" w:cs="Arial"/>
                <w:szCs w:val="16"/>
              </w:rPr>
            </w:pPr>
            <w:r>
              <w:t>$733,733</w:t>
            </w:r>
          </w:p>
        </w:tc>
        <w:tc>
          <w:tcPr>
            <w:tcW w:w="1296" w:type="dxa"/>
          </w:tcPr>
          <w:p w14:paraId="296A87BB" w14:textId="77777777" w:rsidR="008C50D8" w:rsidRDefault="008C50D8" w:rsidP="00186130">
            <w:pPr>
              <w:pStyle w:val="TableContainer"/>
              <w:rPr>
                <w:rFonts w:eastAsia="Arial" w:hAnsi="Arial" w:cs="Arial"/>
                <w:szCs w:val="16"/>
              </w:rPr>
            </w:pPr>
            <w:r>
              <w:t>$735,811</w:t>
            </w:r>
          </w:p>
        </w:tc>
        <w:tc>
          <w:tcPr>
            <w:tcW w:w="1296" w:type="dxa"/>
          </w:tcPr>
          <w:p w14:paraId="76E5D74A" w14:textId="2ED2632A" w:rsidR="008C50D8" w:rsidRDefault="00E567FF" w:rsidP="00186130">
            <w:pPr>
              <w:pStyle w:val="TableContainer"/>
              <w:rPr>
                <w:rFonts w:eastAsia="Arial" w:hAnsi="Arial" w:cs="Arial"/>
                <w:szCs w:val="16"/>
              </w:rPr>
            </w:pPr>
            <w:r w:rsidRPr="00E567FF">
              <w:t>$751,348</w:t>
            </w:r>
          </w:p>
        </w:tc>
        <w:tc>
          <w:tcPr>
            <w:tcW w:w="1296" w:type="dxa"/>
          </w:tcPr>
          <w:p w14:paraId="6A812139" w14:textId="4213CB59" w:rsidR="008C50D8" w:rsidRDefault="008145AB" w:rsidP="00186130">
            <w:pPr>
              <w:pStyle w:val="TableContainer"/>
              <w:rPr>
                <w:rFonts w:eastAsia="Arial" w:hAnsi="Arial" w:cs="Arial"/>
                <w:szCs w:val="16"/>
              </w:rPr>
            </w:pPr>
            <w:r w:rsidRPr="008145AB">
              <w:t>$791,594</w:t>
            </w:r>
          </w:p>
        </w:tc>
      </w:tr>
      <w:tr w:rsidR="008C50D8" w14:paraId="2517855C" w14:textId="77777777" w:rsidTr="00F62048">
        <w:trPr>
          <w:jc w:val="center"/>
        </w:trPr>
        <w:tc>
          <w:tcPr>
            <w:tcW w:w="1375" w:type="dxa"/>
          </w:tcPr>
          <w:p w14:paraId="37CBCC7E" w14:textId="77777777" w:rsidR="008C50D8" w:rsidRDefault="008C50D8" w:rsidP="00186130">
            <w:pPr>
              <w:pStyle w:val="TableContainer"/>
              <w:rPr>
                <w:rFonts w:eastAsia="Arial" w:hAnsi="Arial" w:cs="Arial"/>
                <w:szCs w:val="16"/>
              </w:rPr>
            </w:pPr>
            <w:r>
              <w:t>Percentage</w:t>
            </w:r>
          </w:p>
        </w:tc>
        <w:tc>
          <w:tcPr>
            <w:tcW w:w="1296" w:type="dxa"/>
          </w:tcPr>
          <w:p w14:paraId="2070BC57" w14:textId="77777777" w:rsidR="008C50D8" w:rsidRDefault="008C50D8" w:rsidP="00186130">
            <w:pPr>
              <w:pStyle w:val="TableContainer"/>
              <w:rPr>
                <w:rFonts w:eastAsia="Arial" w:hAnsi="Arial" w:cs="Arial"/>
                <w:szCs w:val="16"/>
              </w:rPr>
            </w:pPr>
            <w:r>
              <w:t>45.58%</w:t>
            </w:r>
          </w:p>
        </w:tc>
        <w:tc>
          <w:tcPr>
            <w:tcW w:w="1296" w:type="dxa"/>
          </w:tcPr>
          <w:p w14:paraId="1FF622C9" w14:textId="77777777" w:rsidR="008C50D8" w:rsidRDefault="008C50D8" w:rsidP="00186130">
            <w:pPr>
              <w:pStyle w:val="TableContainer"/>
              <w:rPr>
                <w:rFonts w:eastAsia="Arial" w:hAnsi="Arial" w:cs="Arial"/>
                <w:szCs w:val="16"/>
              </w:rPr>
            </w:pPr>
            <w:r>
              <w:t>45.83%</w:t>
            </w:r>
          </w:p>
        </w:tc>
        <w:tc>
          <w:tcPr>
            <w:tcW w:w="1296" w:type="dxa"/>
          </w:tcPr>
          <w:p w14:paraId="40A12FF1" w14:textId="77777777" w:rsidR="008C50D8" w:rsidRDefault="008C50D8" w:rsidP="00186130">
            <w:pPr>
              <w:pStyle w:val="TableContainer"/>
              <w:rPr>
                <w:rFonts w:eastAsia="Arial" w:hAnsi="Arial" w:cs="Arial"/>
                <w:szCs w:val="16"/>
              </w:rPr>
            </w:pPr>
            <w:r>
              <w:t>46.32%</w:t>
            </w:r>
          </w:p>
        </w:tc>
        <w:tc>
          <w:tcPr>
            <w:tcW w:w="1296" w:type="dxa"/>
          </w:tcPr>
          <w:p w14:paraId="02B90FDD" w14:textId="77777777" w:rsidR="008C50D8" w:rsidRDefault="008C50D8" w:rsidP="00186130">
            <w:pPr>
              <w:pStyle w:val="TableContainer"/>
              <w:rPr>
                <w:rFonts w:eastAsia="Arial" w:hAnsi="Arial" w:cs="Arial"/>
                <w:szCs w:val="16"/>
              </w:rPr>
            </w:pPr>
            <w:r>
              <w:t>39.76%</w:t>
            </w:r>
          </w:p>
        </w:tc>
        <w:tc>
          <w:tcPr>
            <w:tcW w:w="1296" w:type="dxa"/>
          </w:tcPr>
          <w:p w14:paraId="10A24690" w14:textId="67F3CC7B" w:rsidR="008C50D8" w:rsidRDefault="00E567FF" w:rsidP="00186130">
            <w:pPr>
              <w:pStyle w:val="TableContainer"/>
              <w:rPr>
                <w:rFonts w:eastAsia="Arial" w:hAnsi="Arial" w:cs="Arial"/>
                <w:szCs w:val="16"/>
              </w:rPr>
            </w:pPr>
            <w:r w:rsidRPr="00E567FF">
              <w:t>28.1</w:t>
            </w:r>
            <w:r>
              <w:t>3</w:t>
            </w:r>
            <w:r w:rsidRPr="00E567FF">
              <w:t>%</w:t>
            </w:r>
          </w:p>
        </w:tc>
        <w:tc>
          <w:tcPr>
            <w:tcW w:w="1296" w:type="dxa"/>
          </w:tcPr>
          <w:p w14:paraId="3C79BB69" w14:textId="49A71974" w:rsidR="008C50D8" w:rsidRDefault="008145AB" w:rsidP="00186130">
            <w:pPr>
              <w:pStyle w:val="TableContainer"/>
              <w:rPr>
                <w:rFonts w:eastAsia="Arial" w:hAnsi="Arial" w:cs="Arial"/>
                <w:szCs w:val="16"/>
              </w:rPr>
            </w:pPr>
            <w:r w:rsidRPr="008145AB">
              <w:t>30.70%</w:t>
            </w:r>
          </w:p>
        </w:tc>
      </w:tr>
    </w:tbl>
    <w:p w14:paraId="2B4E7BB1" w14:textId="77777777" w:rsidR="00E567FF" w:rsidRDefault="00E567FF" w:rsidP="0031580C">
      <w:pPr>
        <w:pStyle w:val="Note"/>
      </w:pPr>
      <w:r w:rsidRPr="000E50C5">
        <w:t>*</w:t>
      </w:r>
      <w:r>
        <w:t>Cost</w:t>
      </w:r>
      <w:r w:rsidRPr="000E50C5">
        <w:t xml:space="preserve"> for FY2017</w:t>
      </w:r>
      <w:r>
        <w:rPr>
          <w:b/>
          <w:bCs/>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t xml:space="preserve">cost </w:t>
      </w:r>
      <w:r w:rsidRPr="00AF2D98">
        <w:t>in</w:t>
      </w:r>
      <w:r w:rsidRPr="00AF2D98">
        <w:rPr>
          <w:spacing w:val="-5"/>
        </w:rPr>
        <w:t xml:space="preserve"> </w:t>
      </w:r>
      <w:r w:rsidRPr="00AF2D98">
        <w:t>the</w:t>
      </w:r>
      <w:r w:rsidRPr="00AF2D98">
        <w:rPr>
          <w:spacing w:val="-4"/>
        </w:rPr>
        <w:t xml:space="preserve"> </w:t>
      </w:r>
      <w:r w:rsidRPr="00AF2D98">
        <w:t>FY201</w:t>
      </w:r>
      <w:r>
        <w:t>7</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1263E893" w14:textId="0F0885F6" w:rsidR="008C50D8" w:rsidRDefault="00CD571B" w:rsidP="00CD571B">
      <w:pPr>
        <w:pStyle w:val="Heading3"/>
      </w:pPr>
      <w:r>
        <w:br w:type="page"/>
      </w:r>
      <w:r w:rsidR="008C50D8">
        <w:lastRenderedPageBreak/>
        <w:t>Detailed</w:t>
      </w:r>
      <w:r w:rsidR="008C50D8">
        <w:rPr>
          <w:spacing w:val="-13"/>
        </w:rPr>
        <w:t xml:space="preserve"> </w:t>
      </w:r>
      <w:r w:rsidR="008C50D8">
        <w:t>Fee</w:t>
      </w:r>
      <w:r w:rsidR="008C50D8">
        <w:rPr>
          <w:spacing w:val="-12"/>
        </w:rPr>
        <w:t xml:space="preserve"> </w:t>
      </w:r>
      <w:r w:rsidR="008C50D8">
        <w:t>Schedule</w:t>
      </w:r>
    </w:p>
    <w:p w14:paraId="64640BF2" w14:textId="6D2B2D4F" w:rsidR="005D41A4" w:rsidRPr="005D41A4" w:rsidRDefault="005D41A4" w:rsidP="005D41A4">
      <w:pPr>
        <w:pStyle w:val="Heading4"/>
      </w:pPr>
      <w:r>
        <w:t>School Cafeteria Inspections</w:t>
      </w:r>
    </w:p>
    <w:tbl>
      <w:tblPr>
        <w:tblStyle w:val="HHSTableforTextData2"/>
        <w:tblW w:w="10656" w:type="dxa"/>
        <w:tblInd w:w="0" w:type="dxa"/>
        <w:tblLayout w:type="fixed"/>
        <w:tblLook w:val="01E0" w:firstRow="1" w:lastRow="1" w:firstColumn="1" w:lastColumn="1" w:noHBand="0" w:noVBand="0"/>
      </w:tblPr>
      <w:tblGrid>
        <w:gridCol w:w="5328"/>
        <w:gridCol w:w="5328"/>
      </w:tblGrid>
      <w:tr w:rsidR="008C50D8" w:rsidRPr="00BE14B2" w14:paraId="357F85A1" w14:textId="77777777" w:rsidTr="00AC0C80">
        <w:trPr>
          <w:cnfStyle w:val="100000000000" w:firstRow="1" w:lastRow="0" w:firstColumn="0" w:lastColumn="0" w:oddVBand="0" w:evenVBand="0" w:oddHBand="0" w:evenHBand="0" w:firstRowFirstColumn="0" w:firstRowLastColumn="0" w:lastRowFirstColumn="0" w:lastRowLastColumn="0"/>
        </w:trPr>
        <w:tc>
          <w:tcPr>
            <w:tcW w:w="5310" w:type="dxa"/>
          </w:tcPr>
          <w:p w14:paraId="3DAD7947" w14:textId="77777777" w:rsidR="008C50D8" w:rsidRPr="00BE14B2" w:rsidRDefault="008C50D8" w:rsidP="00186130">
            <w:pPr>
              <w:pStyle w:val="TableContainer"/>
              <w:rPr>
                <w:rFonts w:eastAsia="Arial" w:hAnsi="Arial" w:cs="Arial"/>
              </w:rPr>
            </w:pPr>
            <w:r w:rsidRPr="00BE14B2">
              <w:t>Type</w:t>
            </w:r>
          </w:p>
        </w:tc>
        <w:tc>
          <w:tcPr>
            <w:tcW w:w="5310" w:type="dxa"/>
          </w:tcPr>
          <w:p w14:paraId="431270D5" w14:textId="77777777" w:rsidR="008C50D8" w:rsidRPr="00BE14B2" w:rsidRDefault="008C50D8" w:rsidP="00186130">
            <w:pPr>
              <w:pStyle w:val="TableContainer"/>
              <w:rPr>
                <w:rFonts w:eastAsia="Arial" w:hAnsi="Arial" w:cs="Arial"/>
              </w:rPr>
            </w:pPr>
            <w:r w:rsidRPr="00BE14B2">
              <w:t>Amount</w:t>
            </w:r>
          </w:p>
        </w:tc>
      </w:tr>
      <w:tr w:rsidR="008C50D8" w:rsidRPr="00BE14B2" w14:paraId="04AEE21B" w14:textId="77777777" w:rsidTr="00AC0C80">
        <w:trPr>
          <w:trHeight w:val="144"/>
        </w:trPr>
        <w:tc>
          <w:tcPr>
            <w:tcW w:w="5310" w:type="dxa"/>
          </w:tcPr>
          <w:p w14:paraId="78363AB1" w14:textId="77777777" w:rsidR="008C50D8" w:rsidRPr="00BE14B2" w:rsidRDefault="008C50D8" w:rsidP="00186130">
            <w:pPr>
              <w:pStyle w:val="TableContainer"/>
              <w:rPr>
                <w:rFonts w:eastAsia="Arial" w:hAnsi="Arial" w:cs="Arial"/>
              </w:rPr>
            </w:pPr>
            <w:r w:rsidRPr="00BE14B2">
              <w:t>School Food</w:t>
            </w:r>
            <w:r w:rsidRPr="00BE14B2">
              <w:rPr>
                <w:spacing w:val="-2"/>
              </w:rPr>
              <w:t xml:space="preserve"> </w:t>
            </w:r>
            <w:r w:rsidRPr="00BE14B2">
              <w:t>Establishments</w:t>
            </w:r>
          </w:p>
        </w:tc>
        <w:tc>
          <w:tcPr>
            <w:tcW w:w="5310" w:type="dxa"/>
          </w:tcPr>
          <w:p w14:paraId="537683E6" w14:textId="77777777" w:rsidR="008C50D8" w:rsidRPr="00BE14B2" w:rsidRDefault="008C50D8" w:rsidP="00186130">
            <w:pPr>
              <w:pStyle w:val="TableContainer"/>
              <w:rPr>
                <w:rFonts w:eastAsia="Arial" w:hAnsi="Arial" w:cs="Arial"/>
              </w:rPr>
            </w:pPr>
            <w:r w:rsidRPr="00BE14B2">
              <w:t>$300 for Two</w:t>
            </w:r>
            <w:r w:rsidRPr="00BE14B2">
              <w:rPr>
                <w:spacing w:val="-2"/>
              </w:rPr>
              <w:t xml:space="preserve"> </w:t>
            </w:r>
            <w:r w:rsidRPr="00BE14B2">
              <w:t>Inspections Per Year</w:t>
            </w:r>
          </w:p>
        </w:tc>
      </w:tr>
    </w:tbl>
    <w:p w14:paraId="51FBD65C" w14:textId="2011B4B4" w:rsidR="008C50D8" w:rsidRDefault="000F0619" w:rsidP="00CD571B">
      <w:pPr>
        <w:pStyle w:val="Heading2"/>
      </w:pPr>
      <w:r>
        <w:rPr>
          <w:sz w:val="12"/>
        </w:rPr>
        <w:br w:type="page"/>
      </w:r>
      <w:bookmarkStart w:id="32" w:name="_Toc533834"/>
      <w:r w:rsidR="008C50D8">
        <w:lastRenderedPageBreak/>
        <w:t>Tattoo Studios</w:t>
      </w:r>
      <w:bookmarkEnd w:id="32"/>
    </w:p>
    <w:tbl>
      <w:tblPr>
        <w:tblStyle w:val="TableGrid"/>
        <w:tblW w:w="10656" w:type="dxa"/>
        <w:tblLayout w:type="fixed"/>
        <w:tblLook w:val="01E0" w:firstRow="1" w:lastRow="1" w:firstColumn="1" w:lastColumn="1" w:noHBand="0" w:noVBand="0"/>
      </w:tblPr>
      <w:tblGrid>
        <w:gridCol w:w="2537"/>
        <w:gridCol w:w="8119"/>
      </w:tblGrid>
      <w:tr w:rsidR="008C50D8" w:rsidRPr="0028091C" w14:paraId="7E0B525D" w14:textId="77777777" w:rsidTr="00796B8F">
        <w:tc>
          <w:tcPr>
            <w:tcW w:w="2448" w:type="dxa"/>
          </w:tcPr>
          <w:p w14:paraId="455B5C8A" w14:textId="77777777" w:rsidR="008C50D8" w:rsidRPr="0028091C" w:rsidRDefault="008C50D8" w:rsidP="00186130">
            <w:pPr>
              <w:pStyle w:val="TableContainer"/>
            </w:pPr>
            <w:r w:rsidRPr="0028091C">
              <w:t>Date of Origin:</w:t>
            </w:r>
          </w:p>
        </w:tc>
        <w:tc>
          <w:tcPr>
            <w:tcW w:w="7835" w:type="dxa"/>
          </w:tcPr>
          <w:p w14:paraId="5CFA0128" w14:textId="77777777" w:rsidR="008C50D8" w:rsidRPr="0028091C" w:rsidRDefault="008C50D8" w:rsidP="00186130">
            <w:pPr>
              <w:pStyle w:val="TableContainer"/>
            </w:pPr>
            <w:r w:rsidRPr="0028091C">
              <w:t>1993 by H.B. 1217, 73rd Leg., R.S.</w:t>
            </w:r>
          </w:p>
        </w:tc>
      </w:tr>
      <w:tr w:rsidR="008C50D8" w:rsidRPr="0028091C" w14:paraId="7BC49CCB" w14:textId="77777777" w:rsidTr="00796B8F">
        <w:tc>
          <w:tcPr>
            <w:tcW w:w="2448" w:type="dxa"/>
          </w:tcPr>
          <w:p w14:paraId="1363BD23" w14:textId="77777777" w:rsidR="008C50D8" w:rsidRPr="0028091C" w:rsidRDefault="008C50D8" w:rsidP="00186130">
            <w:pPr>
              <w:pStyle w:val="TableContainer"/>
            </w:pPr>
            <w:r w:rsidRPr="0028091C">
              <w:t>Statutory Authority:</w:t>
            </w:r>
          </w:p>
        </w:tc>
        <w:tc>
          <w:tcPr>
            <w:tcW w:w="7835" w:type="dxa"/>
          </w:tcPr>
          <w:p w14:paraId="745BAB39" w14:textId="6C3AF557" w:rsidR="008C50D8" w:rsidRPr="0028091C" w:rsidRDefault="008C50D8" w:rsidP="00186130">
            <w:pPr>
              <w:pStyle w:val="TableContainer"/>
            </w:pPr>
            <w:r w:rsidRPr="0028091C">
              <w:t>H&amp;SC §§ 12.0111, 146.005 (Fees)</w:t>
            </w:r>
          </w:p>
        </w:tc>
      </w:tr>
      <w:tr w:rsidR="008C50D8" w:rsidRPr="0028091C" w14:paraId="1BA5A18A" w14:textId="77777777" w:rsidTr="00796B8F">
        <w:tc>
          <w:tcPr>
            <w:tcW w:w="2448" w:type="dxa"/>
          </w:tcPr>
          <w:p w14:paraId="40C017F3" w14:textId="77777777" w:rsidR="008C50D8" w:rsidRPr="0028091C" w:rsidRDefault="008C50D8" w:rsidP="00186130">
            <w:pPr>
              <w:pStyle w:val="TableContainer"/>
            </w:pPr>
            <w:r w:rsidRPr="0028091C">
              <w:t>Texas Administrative Code Reference:</w:t>
            </w:r>
          </w:p>
        </w:tc>
        <w:tc>
          <w:tcPr>
            <w:tcW w:w="7835" w:type="dxa"/>
          </w:tcPr>
          <w:p w14:paraId="24639707" w14:textId="1EE97329" w:rsidR="008C50D8" w:rsidRPr="0028091C" w:rsidRDefault="008C50D8" w:rsidP="00186130">
            <w:pPr>
              <w:pStyle w:val="TableContainer"/>
            </w:pPr>
            <w:r w:rsidRPr="0028091C">
              <w:t>25 T.A.C. §§ 229.403 (Fee)</w:t>
            </w:r>
          </w:p>
        </w:tc>
      </w:tr>
      <w:tr w:rsidR="008C50D8" w:rsidRPr="0028091C" w14:paraId="61936C56" w14:textId="77777777" w:rsidTr="00796B8F">
        <w:tc>
          <w:tcPr>
            <w:tcW w:w="2448" w:type="dxa"/>
          </w:tcPr>
          <w:p w14:paraId="3C32F53D" w14:textId="77777777" w:rsidR="008C50D8" w:rsidRPr="0028091C" w:rsidRDefault="008C50D8" w:rsidP="00186130">
            <w:pPr>
              <w:pStyle w:val="TableContainer"/>
            </w:pPr>
            <w:r w:rsidRPr="0028091C">
              <w:t>Fee Set By:</w:t>
            </w:r>
          </w:p>
        </w:tc>
        <w:tc>
          <w:tcPr>
            <w:tcW w:w="7835" w:type="dxa"/>
          </w:tcPr>
          <w:p w14:paraId="09F6F14A" w14:textId="77777777" w:rsidR="008C50D8" w:rsidRPr="0028091C" w:rsidRDefault="008C50D8" w:rsidP="00186130">
            <w:pPr>
              <w:pStyle w:val="TableContainer"/>
            </w:pPr>
            <w:r w:rsidRPr="0028091C">
              <w:t>Rule</w:t>
            </w:r>
          </w:p>
        </w:tc>
      </w:tr>
      <w:tr w:rsidR="008C50D8" w:rsidRPr="0028091C" w14:paraId="4699893F" w14:textId="77777777" w:rsidTr="00796B8F">
        <w:tc>
          <w:tcPr>
            <w:tcW w:w="2448" w:type="dxa"/>
          </w:tcPr>
          <w:p w14:paraId="6FB011E1" w14:textId="77777777" w:rsidR="008C50D8" w:rsidRPr="0028091C" w:rsidRDefault="008C50D8" w:rsidP="00186130">
            <w:pPr>
              <w:pStyle w:val="TableContainer"/>
            </w:pPr>
            <w:r w:rsidRPr="0028091C">
              <w:t>Fee Capped:</w:t>
            </w:r>
          </w:p>
        </w:tc>
        <w:tc>
          <w:tcPr>
            <w:tcW w:w="7835" w:type="dxa"/>
          </w:tcPr>
          <w:p w14:paraId="50AAE17E" w14:textId="77777777" w:rsidR="008C50D8" w:rsidRPr="0028091C" w:rsidRDefault="008C50D8" w:rsidP="00186130">
            <w:pPr>
              <w:pStyle w:val="TableContainer"/>
            </w:pPr>
            <w:r w:rsidRPr="0028091C">
              <w:t>No</w:t>
            </w:r>
          </w:p>
        </w:tc>
      </w:tr>
      <w:tr w:rsidR="008C50D8" w:rsidRPr="0028091C" w14:paraId="0E67EF96" w14:textId="77777777" w:rsidTr="00796B8F">
        <w:tc>
          <w:tcPr>
            <w:tcW w:w="2448" w:type="dxa"/>
          </w:tcPr>
          <w:p w14:paraId="3EFBCBAE" w14:textId="77777777" w:rsidR="008C50D8" w:rsidRPr="0028091C" w:rsidRDefault="008C50D8" w:rsidP="00186130">
            <w:pPr>
              <w:pStyle w:val="TableContainer"/>
            </w:pPr>
            <w:r w:rsidRPr="0028091C">
              <w:t>Description:</w:t>
            </w:r>
          </w:p>
        </w:tc>
        <w:tc>
          <w:tcPr>
            <w:tcW w:w="7835" w:type="dxa"/>
          </w:tcPr>
          <w:p w14:paraId="5CC1B5CA" w14:textId="55331462" w:rsidR="008C50D8" w:rsidRPr="0028091C" w:rsidRDefault="008C50D8" w:rsidP="00186130">
            <w:pPr>
              <w:pStyle w:val="TableContainer"/>
            </w:pPr>
            <w:r w:rsidRPr="0028091C">
              <w:t>A license fee to operate an establishment or facility in which tattooing is performed which includes the practice of producing an indelible mark or figure on the human body by scarring or inserting a pigment under the skin using needles, scalpels, or other related equipment.</w:t>
            </w:r>
          </w:p>
        </w:tc>
      </w:tr>
      <w:tr w:rsidR="008C50D8" w:rsidRPr="0028091C" w14:paraId="64785E47" w14:textId="77777777" w:rsidTr="00796B8F">
        <w:tc>
          <w:tcPr>
            <w:tcW w:w="2448" w:type="dxa"/>
          </w:tcPr>
          <w:p w14:paraId="445F01DE" w14:textId="77777777" w:rsidR="008C50D8" w:rsidRPr="0028091C" w:rsidRDefault="008C50D8" w:rsidP="00186130">
            <w:pPr>
              <w:pStyle w:val="TableContainer"/>
            </w:pPr>
            <w:r w:rsidRPr="0028091C">
              <w:t>Note:</w:t>
            </w:r>
          </w:p>
        </w:tc>
        <w:tc>
          <w:tcPr>
            <w:tcW w:w="7835" w:type="dxa"/>
          </w:tcPr>
          <w:p w14:paraId="0BD77A38" w14:textId="77777777" w:rsidR="008C50D8" w:rsidRPr="0028091C" w:rsidRDefault="008C50D8" w:rsidP="00186130">
            <w:pPr>
              <w:pStyle w:val="TableContainer"/>
            </w:pPr>
            <w:r w:rsidRPr="0028091C">
              <w:t>Amended by H.B. 2402, 74th Leg., R.S.; Amended by Acts 2015, 84th Leg., R.S., Ch. 1 (S.B. 219), Sec. 3.1000, eff. April 2, 2015.</w:t>
            </w:r>
          </w:p>
        </w:tc>
      </w:tr>
      <w:tr w:rsidR="008C50D8" w:rsidRPr="0028091C" w14:paraId="73611D8C" w14:textId="77777777" w:rsidTr="00796B8F">
        <w:tc>
          <w:tcPr>
            <w:tcW w:w="2448" w:type="dxa"/>
          </w:tcPr>
          <w:p w14:paraId="78C5C2E0" w14:textId="77777777" w:rsidR="008C50D8" w:rsidRPr="0028091C" w:rsidRDefault="008C50D8" w:rsidP="00186130">
            <w:pPr>
              <w:pStyle w:val="TableContainer"/>
            </w:pPr>
            <w:r w:rsidRPr="0028091C">
              <w:t>Date Due:</w:t>
            </w:r>
          </w:p>
        </w:tc>
        <w:tc>
          <w:tcPr>
            <w:tcW w:w="7835" w:type="dxa"/>
          </w:tcPr>
          <w:p w14:paraId="55D1F998" w14:textId="77777777" w:rsidR="008C50D8" w:rsidRPr="0028091C" w:rsidRDefault="008C50D8" w:rsidP="00186130">
            <w:pPr>
              <w:pStyle w:val="TableContainer"/>
            </w:pPr>
            <w:r w:rsidRPr="0028091C">
              <w:t>At time of application or biennial renewal.</w:t>
            </w:r>
          </w:p>
        </w:tc>
      </w:tr>
      <w:tr w:rsidR="008C50D8" w:rsidRPr="0028091C" w14:paraId="1C8075FD" w14:textId="77777777" w:rsidTr="00796B8F">
        <w:tc>
          <w:tcPr>
            <w:tcW w:w="2448" w:type="dxa"/>
          </w:tcPr>
          <w:p w14:paraId="6FB78230" w14:textId="77777777" w:rsidR="008C50D8" w:rsidRPr="0028091C" w:rsidRDefault="008C50D8" w:rsidP="00186130">
            <w:pPr>
              <w:pStyle w:val="TableContainer"/>
            </w:pPr>
            <w:r w:rsidRPr="0028091C">
              <w:t>Deposited To:</w:t>
            </w:r>
          </w:p>
        </w:tc>
        <w:tc>
          <w:tcPr>
            <w:tcW w:w="7835" w:type="dxa"/>
          </w:tcPr>
          <w:p w14:paraId="6E0A4EDD" w14:textId="77777777" w:rsidR="008C50D8" w:rsidRPr="0028091C" w:rsidRDefault="008C50D8" w:rsidP="00186130">
            <w:pPr>
              <w:pStyle w:val="TableContainer"/>
            </w:pPr>
            <w:r w:rsidRPr="0028091C">
              <w:t>General Revenue Fund No. 0001, Revenue Code 318003</w:t>
            </w:r>
          </w:p>
        </w:tc>
      </w:tr>
    </w:tbl>
    <w:p w14:paraId="073B2E93" w14:textId="380B2CDD" w:rsidR="008C50D8" w:rsidRDefault="003C1AC2" w:rsidP="008C50D8">
      <w:pPr>
        <w:pStyle w:val="BodyText"/>
        <w:spacing w:after="240"/>
        <w:jc w:val="center"/>
        <w:rPr>
          <w:rFonts w:ascii="Times New Roman" w:eastAsia="Times New Roman" w:hAnsi="Times New Roman" w:cs="Times New Roman"/>
          <w:noProof/>
          <w:sz w:val="20"/>
        </w:rPr>
      </w:pPr>
      <w:r>
        <w:rPr>
          <w:rFonts w:ascii="Times New Roman" w:eastAsia="Times New Roman" w:hAnsi="Times New Roman" w:cs="Times New Roman"/>
          <w:noProof/>
          <w:sz w:val="20"/>
        </w:rPr>
        <w:drawing>
          <wp:anchor distT="0" distB="0" distL="114300" distR="114300" simplePos="0" relativeHeight="251697152" behindDoc="0" locked="0" layoutInCell="1" allowOverlap="1" wp14:anchorId="51EF4588" wp14:editId="4E4EF336">
            <wp:simplePos x="0" y="0"/>
            <wp:positionH relativeFrom="column">
              <wp:align>center</wp:align>
            </wp:positionH>
            <wp:positionV relativeFrom="paragraph">
              <wp:posOffset>73025</wp:posOffset>
            </wp:positionV>
            <wp:extent cx="6080760" cy="2258568"/>
            <wp:effectExtent l="0" t="0" r="0" b="8890"/>
            <wp:wrapTopAndBottom/>
            <wp:docPr id="35" name="Picture 35" descr="Graph showing revenue and costs for Tattoo Studios Licensure from FY2013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85"/>
        <w:gridCol w:w="1415"/>
        <w:gridCol w:w="1416"/>
        <w:gridCol w:w="1416"/>
        <w:gridCol w:w="1416"/>
        <w:gridCol w:w="1416"/>
        <w:gridCol w:w="1416"/>
      </w:tblGrid>
      <w:tr w:rsidR="008C50D8" w14:paraId="77A94D04" w14:textId="77777777" w:rsidTr="00BE732B">
        <w:trPr>
          <w:cnfStyle w:val="100000000000" w:firstRow="1" w:lastRow="0" w:firstColumn="0" w:lastColumn="0" w:oddVBand="0" w:evenVBand="0" w:oddHBand="0" w:evenHBand="0" w:firstRowFirstColumn="0" w:firstRowLastColumn="0" w:lastRowFirstColumn="0" w:lastRowLastColumn="0"/>
          <w:trHeight w:val="322"/>
          <w:jc w:val="center"/>
        </w:trPr>
        <w:tc>
          <w:tcPr>
            <w:tcW w:w="1452" w:type="dxa"/>
          </w:tcPr>
          <w:p w14:paraId="047671B5" w14:textId="77777777" w:rsidR="008C50D8" w:rsidRDefault="008C50D8" w:rsidP="00186130">
            <w:pPr>
              <w:pStyle w:val="TableContainer"/>
              <w:rPr>
                <w:rFonts w:eastAsia="Arial" w:hAnsi="Arial" w:cs="Arial"/>
                <w:szCs w:val="16"/>
              </w:rPr>
            </w:pPr>
            <w:r>
              <w:t>Fiscal</w:t>
            </w:r>
            <w:r>
              <w:rPr>
                <w:spacing w:val="-8"/>
              </w:rPr>
              <w:t xml:space="preserve"> </w:t>
            </w:r>
            <w:r>
              <w:t>Year</w:t>
            </w:r>
          </w:p>
        </w:tc>
        <w:tc>
          <w:tcPr>
            <w:tcW w:w="1296" w:type="dxa"/>
          </w:tcPr>
          <w:p w14:paraId="4EF4D7FD" w14:textId="77777777" w:rsidR="008C50D8" w:rsidRDefault="008C50D8" w:rsidP="00186130">
            <w:pPr>
              <w:pStyle w:val="TableContainer"/>
              <w:rPr>
                <w:rFonts w:eastAsia="Arial" w:hAnsi="Arial" w:cs="Arial"/>
                <w:szCs w:val="16"/>
              </w:rPr>
            </w:pPr>
            <w:r>
              <w:t>FY2013</w:t>
            </w:r>
          </w:p>
        </w:tc>
        <w:tc>
          <w:tcPr>
            <w:tcW w:w="1296" w:type="dxa"/>
          </w:tcPr>
          <w:p w14:paraId="220ED755" w14:textId="77777777" w:rsidR="008C50D8" w:rsidRDefault="008C50D8" w:rsidP="00186130">
            <w:pPr>
              <w:pStyle w:val="TableContainer"/>
              <w:rPr>
                <w:rFonts w:eastAsia="Arial" w:hAnsi="Arial" w:cs="Arial"/>
                <w:szCs w:val="16"/>
              </w:rPr>
            </w:pPr>
            <w:r>
              <w:t>FY2014</w:t>
            </w:r>
          </w:p>
        </w:tc>
        <w:tc>
          <w:tcPr>
            <w:tcW w:w="1296" w:type="dxa"/>
          </w:tcPr>
          <w:p w14:paraId="2E67AA3A" w14:textId="77777777" w:rsidR="008C50D8" w:rsidRDefault="008C50D8" w:rsidP="00186130">
            <w:pPr>
              <w:pStyle w:val="TableContainer"/>
              <w:rPr>
                <w:rFonts w:eastAsia="Arial" w:hAnsi="Arial" w:cs="Arial"/>
                <w:szCs w:val="16"/>
              </w:rPr>
            </w:pPr>
            <w:r>
              <w:t>FY2015</w:t>
            </w:r>
          </w:p>
        </w:tc>
        <w:tc>
          <w:tcPr>
            <w:tcW w:w="1296" w:type="dxa"/>
          </w:tcPr>
          <w:p w14:paraId="59FA3E72" w14:textId="77777777" w:rsidR="008C50D8" w:rsidRDefault="008C50D8" w:rsidP="00186130">
            <w:pPr>
              <w:pStyle w:val="TableContainer"/>
              <w:rPr>
                <w:rFonts w:eastAsia="Arial" w:hAnsi="Arial" w:cs="Arial"/>
                <w:szCs w:val="16"/>
              </w:rPr>
            </w:pPr>
            <w:r>
              <w:t>FY2016</w:t>
            </w:r>
          </w:p>
        </w:tc>
        <w:tc>
          <w:tcPr>
            <w:tcW w:w="1296" w:type="dxa"/>
          </w:tcPr>
          <w:p w14:paraId="703A9146" w14:textId="77777777" w:rsidR="008C50D8" w:rsidRDefault="008C50D8" w:rsidP="00186130">
            <w:pPr>
              <w:pStyle w:val="TableContainer"/>
              <w:rPr>
                <w:rFonts w:eastAsia="Arial" w:hAnsi="Arial" w:cs="Arial"/>
                <w:szCs w:val="16"/>
              </w:rPr>
            </w:pPr>
            <w:r>
              <w:t>FY2017</w:t>
            </w:r>
          </w:p>
        </w:tc>
        <w:tc>
          <w:tcPr>
            <w:tcW w:w="1296" w:type="dxa"/>
          </w:tcPr>
          <w:p w14:paraId="11E41FEC" w14:textId="77777777" w:rsidR="008C50D8" w:rsidRDefault="008C50D8" w:rsidP="00186130">
            <w:pPr>
              <w:pStyle w:val="TableContainer"/>
              <w:rPr>
                <w:rFonts w:eastAsia="Arial" w:hAnsi="Arial" w:cs="Arial"/>
                <w:szCs w:val="16"/>
              </w:rPr>
            </w:pPr>
            <w:r>
              <w:t>FY2018</w:t>
            </w:r>
          </w:p>
        </w:tc>
      </w:tr>
      <w:tr w:rsidR="008C50D8" w14:paraId="32AF9E1B" w14:textId="77777777" w:rsidTr="00BE732B">
        <w:trPr>
          <w:trHeight w:val="322"/>
          <w:jc w:val="center"/>
        </w:trPr>
        <w:tc>
          <w:tcPr>
            <w:tcW w:w="1452" w:type="dxa"/>
          </w:tcPr>
          <w:p w14:paraId="34FC79B5" w14:textId="77777777" w:rsidR="008C50D8" w:rsidRDefault="008C50D8" w:rsidP="00186130">
            <w:pPr>
              <w:pStyle w:val="TableContainer"/>
              <w:rPr>
                <w:rFonts w:eastAsia="Arial" w:hAnsi="Arial" w:cs="Arial"/>
                <w:szCs w:val="16"/>
              </w:rPr>
            </w:pPr>
            <w:r>
              <w:t>Revenue</w:t>
            </w:r>
          </w:p>
        </w:tc>
        <w:tc>
          <w:tcPr>
            <w:tcW w:w="1296" w:type="dxa"/>
          </w:tcPr>
          <w:p w14:paraId="54D5D3EB" w14:textId="77777777" w:rsidR="008C50D8" w:rsidRDefault="008C50D8" w:rsidP="00186130">
            <w:pPr>
              <w:pStyle w:val="TableContainer"/>
              <w:rPr>
                <w:rFonts w:eastAsia="Arial" w:hAnsi="Arial" w:cs="Arial"/>
                <w:szCs w:val="16"/>
              </w:rPr>
            </w:pPr>
            <w:r>
              <w:t>$680,309</w:t>
            </w:r>
          </w:p>
        </w:tc>
        <w:tc>
          <w:tcPr>
            <w:tcW w:w="1296" w:type="dxa"/>
          </w:tcPr>
          <w:p w14:paraId="2A2FBCEF" w14:textId="77777777" w:rsidR="008C50D8" w:rsidRDefault="008C50D8" w:rsidP="00186130">
            <w:pPr>
              <w:pStyle w:val="TableContainer"/>
              <w:rPr>
                <w:rFonts w:eastAsia="Arial" w:hAnsi="Arial" w:cs="Arial"/>
                <w:szCs w:val="16"/>
              </w:rPr>
            </w:pPr>
            <w:r>
              <w:t>$640,422</w:t>
            </w:r>
          </w:p>
        </w:tc>
        <w:tc>
          <w:tcPr>
            <w:tcW w:w="1296" w:type="dxa"/>
          </w:tcPr>
          <w:p w14:paraId="046FD925" w14:textId="77777777" w:rsidR="008C50D8" w:rsidRDefault="008C50D8" w:rsidP="00186130">
            <w:pPr>
              <w:pStyle w:val="TableContainer"/>
              <w:rPr>
                <w:rFonts w:eastAsia="Arial" w:hAnsi="Arial" w:cs="Arial"/>
                <w:szCs w:val="16"/>
              </w:rPr>
            </w:pPr>
            <w:r>
              <w:t>$681,734</w:t>
            </w:r>
          </w:p>
        </w:tc>
        <w:tc>
          <w:tcPr>
            <w:tcW w:w="1296" w:type="dxa"/>
          </w:tcPr>
          <w:p w14:paraId="51EA1C62" w14:textId="77777777" w:rsidR="008C50D8" w:rsidRDefault="008C50D8" w:rsidP="00186130">
            <w:pPr>
              <w:pStyle w:val="TableContainer"/>
              <w:rPr>
                <w:rFonts w:eastAsia="Arial" w:hAnsi="Arial" w:cs="Arial"/>
                <w:szCs w:val="16"/>
              </w:rPr>
            </w:pPr>
            <w:r>
              <w:t>$825,421</w:t>
            </w:r>
          </w:p>
        </w:tc>
        <w:tc>
          <w:tcPr>
            <w:tcW w:w="1296" w:type="dxa"/>
          </w:tcPr>
          <w:p w14:paraId="1D4FC16E" w14:textId="77777777" w:rsidR="008C50D8" w:rsidRDefault="008C50D8" w:rsidP="00186130">
            <w:pPr>
              <w:pStyle w:val="TableContainer"/>
              <w:rPr>
                <w:rFonts w:eastAsia="Arial" w:hAnsi="Arial" w:cs="Arial"/>
                <w:szCs w:val="16"/>
              </w:rPr>
            </w:pPr>
            <w:r>
              <w:t>$1,163,702</w:t>
            </w:r>
          </w:p>
        </w:tc>
        <w:tc>
          <w:tcPr>
            <w:tcW w:w="1296" w:type="dxa"/>
          </w:tcPr>
          <w:p w14:paraId="17BC6D09" w14:textId="77777777" w:rsidR="008C50D8" w:rsidRPr="00EA0D84" w:rsidRDefault="008C50D8" w:rsidP="00186130">
            <w:pPr>
              <w:pStyle w:val="TableContainer"/>
            </w:pPr>
            <w:r w:rsidRPr="00EA0D84">
              <w:t xml:space="preserve">$1,345,674 </w:t>
            </w:r>
          </w:p>
        </w:tc>
      </w:tr>
      <w:tr w:rsidR="008C50D8" w14:paraId="0DBE9A2C" w14:textId="77777777" w:rsidTr="00BE732B">
        <w:trPr>
          <w:cnfStyle w:val="000000010000" w:firstRow="0" w:lastRow="0" w:firstColumn="0" w:lastColumn="0" w:oddVBand="0" w:evenVBand="0" w:oddHBand="0" w:evenHBand="1" w:firstRowFirstColumn="0" w:firstRowLastColumn="0" w:lastRowFirstColumn="0" w:lastRowLastColumn="0"/>
          <w:trHeight w:val="336"/>
          <w:jc w:val="center"/>
        </w:trPr>
        <w:tc>
          <w:tcPr>
            <w:tcW w:w="1452" w:type="dxa"/>
          </w:tcPr>
          <w:p w14:paraId="16512F41" w14:textId="77777777" w:rsidR="008C50D8" w:rsidRDefault="008C50D8" w:rsidP="00186130">
            <w:pPr>
              <w:pStyle w:val="TableContainer"/>
              <w:rPr>
                <w:rFonts w:eastAsia="Arial" w:hAnsi="Arial" w:cs="Arial"/>
                <w:szCs w:val="16"/>
              </w:rPr>
            </w:pPr>
            <w:r>
              <w:t>Cost</w:t>
            </w:r>
          </w:p>
        </w:tc>
        <w:tc>
          <w:tcPr>
            <w:tcW w:w="1296" w:type="dxa"/>
          </w:tcPr>
          <w:p w14:paraId="438E81FE" w14:textId="77777777" w:rsidR="008C50D8" w:rsidRDefault="008C50D8" w:rsidP="00186130">
            <w:pPr>
              <w:pStyle w:val="TableContainer"/>
              <w:rPr>
                <w:rFonts w:eastAsia="Arial" w:hAnsi="Arial" w:cs="Arial"/>
                <w:szCs w:val="16"/>
              </w:rPr>
            </w:pPr>
            <w:r>
              <w:t>$310,485</w:t>
            </w:r>
          </w:p>
        </w:tc>
        <w:tc>
          <w:tcPr>
            <w:tcW w:w="1296" w:type="dxa"/>
          </w:tcPr>
          <w:p w14:paraId="4D1DBBA6" w14:textId="77777777" w:rsidR="008C50D8" w:rsidRDefault="008C50D8" w:rsidP="00186130">
            <w:pPr>
              <w:pStyle w:val="TableContainer"/>
              <w:rPr>
                <w:rFonts w:eastAsia="Arial" w:hAnsi="Arial" w:cs="Arial"/>
                <w:szCs w:val="16"/>
              </w:rPr>
            </w:pPr>
            <w:r>
              <w:t>$321,936</w:t>
            </w:r>
          </w:p>
        </w:tc>
        <w:tc>
          <w:tcPr>
            <w:tcW w:w="1296" w:type="dxa"/>
          </w:tcPr>
          <w:p w14:paraId="08B4A8FF" w14:textId="77777777" w:rsidR="008C50D8" w:rsidRDefault="008C50D8" w:rsidP="00186130">
            <w:pPr>
              <w:pStyle w:val="TableContainer"/>
              <w:rPr>
                <w:rFonts w:eastAsia="Arial" w:hAnsi="Arial" w:cs="Arial"/>
                <w:szCs w:val="16"/>
              </w:rPr>
            </w:pPr>
            <w:r>
              <w:t>$540,098</w:t>
            </w:r>
          </w:p>
        </w:tc>
        <w:tc>
          <w:tcPr>
            <w:tcW w:w="1296" w:type="dxa"/>
          </w:tcPr>
          <w:p w14:paraId="15C40260" w14:textId="77777777" w:rsidR="008C50D8" w:rsidRDefault="008C50D8" w:rsidP="00186130">
            <w:pPr>
              <w:pStyle w:val="TableContainer"/>
              <w:rPr>
                <w:rFonts w:eastAsia="Arial" w:hAnsi="Arial" w:cs="Arial"/>
                <w:szCs w:val="16"/>
              </w:rPr>
            </w:pPr>
            <w:r>
              <w:t>$740,590</w:t>
            </w:r>
          </w:p>
        </w:tc>
        <w:tc>
          <w:tcPr>
            <w:tcW w:w="1296" w:type="dxa"/>
          </w:tcPr>
          <w:p w14:paraId="1B9BD825" w14:textId="61155540" w:rsidR="008C50D8" w:rsidRDefault="003E6F59" w:rsidP="00186130">
            <w:pPr>
              <w:pStyle w:val="TableContainer"/>
              <w:rPr>
                <w:rFonts w:eastAsia="Arial" w:hAnsi="Arial" w:cs="Arial"/>
                <w:szCs w:val="16"/>
              </w:rPr>
            </w:pPr>
            <w:r w:rsidRPr="003E6F59">
              <w:t>$851,755</w:t>
            </w:r>
          </w:p>
        </w:tc>
        <w:tc>
          <w:tcPr>
            <w:tcW w:w="1296" w:type="dxa"/>
          </w:tcPr>
          <w:p w14:paraId="44BFD0EB" w14:textId="1299DC89" w:rsidR="008C50D8" w:rsidRPr="00EA0D84" w:rsidRDefault="002162D5" w:rsidP="00186130">
            <w:pPr>
              <w:pStyle w:val="TableContainer"/>
            </w:pPr>
            <w:r w:rsidRPr="002162D5">
              <w:t>$867,247</w:t>
            </w:r>
          </w:p>
        </w:tc>
      </w:tr>
      <w:tr w:rsidR="008C50D8" w14:paraId="0E9D568B" w14:textId="77777777" w:rsidTr="00BE732B">
        <w:trPr>
          <w:trHeight w:val="322"/>
          <w:jc w:val="center"/>
        </w:trPr>
        <w:tc>
          <w:tcPr>
            <w:tcW w:w="1452" w:type="dxa"/>
          </w:tcPr>
          <w:p w14:paraId="642D3272" w14:textId="77777777" w:rsidR="008C50D8" w:rsidRDefault="008C50D8" w:rsidP="00186130">
            <w:pPr>
              <w:pStyle w:val="TableContainer"/>
              <w:rPr>
                <w:rFonts w:eastAsia="Arial" w:hAnsi="Arial" w:cs="Arial"/>
                <w:szCs w:val="16"/>
              </w:rPr>
            </w:pPr>
            <w:r>
              <w:t>Percentage</w:t>
            </w:r>
          </w:p>
        </w:tc>
        <w:tc>
          <w:tcPr>
            <w:tcW w:w="1296" w:type="dxa"/>
          </w:tcPr>
          <w:p w14:paraId="34F51C8D" w14:textId="77777777" w:rsidR="008C50D8" w:rsidRDefault="008C50D8" w:rsidP="00186130">
            <w:pPr>
              <w:pStyle w:val="TableContainer"/>
              <w:rPr>
                <w:rFonts w:eastAsia="Arial" w:hAnsi="Arial" w:cs="Arial"/>
                <w:szCs w:val="16"/>
              </w:rPr>
            </w:pPr>
            <w:r>
              <w:t>100.00%</w:t>
            </w:r>
          </w:p>
        </w:tc>
        <w:tc>
          <w:tcPr>
            <w:tcW w:w="1296" w:type="dxa"/>
          </w:tcPr>
          <w:p w14:paraId="3A551E98" w14:textId="77777777" w:rsidR="008C50D8" w:rsidRDefault="008C50D8" w:rsidP="00186130">
            <w:pPr>
              <w:pStyle w:val="TableContainer"/>
              <w:rPr>
                <w:rFonts w:eastAsia="Arial" w:hAnsi="Arial" w:cs="Arial"/>
                <w:szCs w:val="16"/>
              </w:rPr>
            </w:pPr>
            <w:r>
              <w:t>100.00%</w:t>
            </w:r>
          </w:p>
        </w:tc>
        <w:tc>
          <w:tcPr>
            <w:tcW w:w="1296" w:type="dxa"/>
          </w:tcPr>
          <w:p w14:paraId="6E839118" w14:textId="77777777" w:rsidR="008C50D8" w:rsidRDefault="008C50D8" w:rsidP="00186130">
            <w:pPr>
              <w:pStyle w:val="TableContainer"/>
              <w:rPr>
                <w:rFonts w:eastAsia="Arial" w:hAnsi="Arial" w:cs="Arial"/>
                <w:szCs w:val="16"/>
              </w:rPr>
            </w:pPr>
            <w:r>
              <w:t>100.00%</w:t>
            </w:r>
          </w:p>
        </w:tc>
        <w:tc>
          <w:tcPr>
            <w:tcW w:w="1296" w:type="dxa"/>
          </w:tcPr>
          <w:p w14:paraId="48624ACB" w14:textId="77777777" w:rsidR="008C50D8" w:rsidRDefault="008C50D8" w:rsidP="00186130">
            <w:pPr>
              <w:pStyle w:val="TableContainer"/>
              <w:rPr>
                <w:rFonts w:eastAsia="Arial" w:hAnsi="Arial" w:cs="Arial"/>
                <w:szCs w:val="16"/>
              </w:rPr>
            </w:pPr>
            <w:r>
              <w:t>100.00%</w:t>
            </w:r>
          </w:p>
        </w:tc>
        <w:tc>
          <w:tcPr>
            <w:tcW w:w="1296" w:type="dxa"/>
          </w:tcPr>
          <w:p w14:paraId="7DDC17FF" w14:textId="77777777" w:rsidR="008C50D8" w:rsidRDefault="008C50D8" w:rsidP="00186130">
            <w:pPr>
              <w:pStyle w:val="TableContainer"/>
              <w:rPr>
                <w:rFonts w:eastAsia="Arial" w:hAnsi="Arial" w:cs="Arial"/>
                <w:szCs w:val="16"/>
              </w:rPr>
            </w:pPr>
            <w:r>
              <w:t>100.00%</w:t>
            </w:r>
          </w:p>
        </w:tc>
        <w:tc>
          <w:tcPr>
            <w:tcW w:w="1296" w:type="dxa"/>
          </w:tcPr>
          <w:p w14:paraId="7F91920F" w14:textId="77777777" w:rsidR="008C50D8" w:rsidRPr="00EA0D84" w:rsidRDefault="008C50D8" w:rsidP="00186130">
            <w:pPr>
              <w:pStyle w:val="TableContainer"/>
            </w:pPr>
            <w:r w:rsidRPr="00EA0D84">
              <w:t>100.00%</w:t>
            </w:r>
          </w:p>
        </w:tc>
      </w:tr>
    </w:tbl>
    <w:p w14:paraId="1F5A02DA" w14:textId="77777777" w:rsidR="003E6F59" w:rsidRPr="00C52909" w:rsidRDefault="003E6F59" w:rsidP="0031580C">
      <w:pPr>
        <w:pStyle w:val="Note"/>
      </w:pPr>
      <w:r w:rsidRPr="000E50C5">
        <w:t>*</w:t>
      </w:r>
      <w:r>
        <w:t>Cost</w:t>
      </w:r>
      <w:r w:rsidRPr="000E50C5">
        <w:t xml:space="preserve"> for FY2017</w:t>
      </w:r>
      <w:r>
        <w:rPr>
          <w:b/>
          <w:bCs/>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t xml:space="preserve">cost </w:t>
      </w:r>
      <w:r w:rsidRPr="00AF2D98">
        <w:t>in</w:t>
      </w:r>
      <w:r w:rsidRPr="00AF2D98">
        <w:rPr>
          <w:spacing w:val="-5"/>
        </w:rPr>
        <w:t xml:space="preserve"> </w:t>
      </w:r>
      <w:r w:rsidRPr="00AF2D98">
        <w:t>the</w:t>
      </w:r>
      <w:r w:rsidRPr="00AF2D98">
        <w:rPr>
          <w:spacing w:val="-4"/>
        </w:rPr>
        <w:t xml:space="preserve"> </w:t>
      </w:r>
      <w:r w:rsidRPr="00AF2D98">
        <w:t>FY201</w:t>
      </w:r>
      <w:r>
        <w:t>7</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2EFB70A1" w14:textId="639B2535" w:rsidR="008C50D8" w:rsidRDefault="008C50D8" w:rsidP="00CD571B">
      <w:pPr>
        <w:pStyle w:val="Heading3"/>
      </w:pPr>
      <w:r>
        <w:br w:type="page"/>
      </w:r>
      <w:r>
        <w:lastRenderedPageBreak/>
        <w:t>Detailed Fee Schedule</w:t>
      </w:r>
    </w:p>
    <w:p w14:paraId="08E8E507" w14:textId="69A6E7BA" w:rsidR="005D41A4" w:rsidRPr="005D41A4" w:rsidRDefault="005D41A4" w:rsidP="005D41A4">
      <w:pPr>
        <w:pStyle w:val="Heading4"/>
      </w:pPr>
      <w:r w:rsidRPr="0028091C">
        <w:t>Tattoo Studios</w:t>
      </w:r>
    </w:p>
    <w:tbl>
      <w:tblPr>
        <w:tblStyle w:val="HHSTableforTextData2"/>
        <w:tblW w:w="10656" w:type="dxa"/>
        <w:tblInd w:w="0" w:type="dxa"/>
        <w:tblLayout w:type="fixed"/>
        <w:tblLook w:val="01E0" w:firstRow="1" w:lastRow="1" w:firstColumn="1" w:lastColumn="1" w:noHBand="0" w:noVBand="0"/>
      </w:tblPr>
      <w:tblGrid>
        <w:gridCol w:w="5188"/>
        <w:gridCol w:w="1806"/>
        <w:gridCol w:w="3662"/>
      </w:tblGrid>
      <w:tr w:rsidR="008C50D8" w14:paraId="7E6A0AFD" w14:textId="77777777" w:rsidTr="007B5911">
        <w:trPr>
          <w:cnfStyle w:val="100000000000" w:firstRow="1" w:lastRow="0" w:firstColumn="0" w:lastColumn="0" w:oddVBand="0" w:evenVBand="0" w:oddHBand="0" w:evenHBand="0" w:firstRowFirstColumn="0" w:firstRowLastColumn="0" w:lastRowFirstColumn="0" w:lastRowLastColumn="0"/>
        </w:trPr>
        <w:tc>
          <w:tcPr>
            <w:tcW w:w="5170" w:type="dxa"/>
          </w:tcPr>
          <w:p w14:paraId="3721471A" w14:textId="77777777" w:rsidR="008C50D8" w:rsidRPr="0028091C" w:rsidRDefault="008C50D8" w:rsidP="00186130">
            <w:pPr>
              <w:pStyle w:val="TableContainer"/>
              <w:rPr>
                <w:rFonts w:eastAsia="Arial" w:hAnsi="Arial" w:cs="Arial"/>
              </w:rPr>
            </w:pPr>
            <w:r w:rsidRPr="0028091C">
              <w:t>Type</w:t>
            </w:r>
          </w:p>
        </w:tc>
        <w:tc>
          <w:tcPr>
            <w:tcW w:w="1800" w:type="dxa"/>
          </w:tcPr>
          <w:p w14:paraId="12B18FE8" w14:textId="77777777" w:rsidR="008C50D8" w:rsidRPr="0028091C" w:rsidRDefault="008C50D8" w:rsidP="00186130">
            <w:pPr>
              <w:pStyle w:val="TableContainer"/>
              <w:rPr>
                <w:rFonts w:eastAsia="Arial" w:hAnsi="Arial" w:cs="Arial"/>
              </w:rPr>
            </w:pPr>
            <w:r w:rsidRPr="0028091C">
              <w:t>Amount</w:t>
            </w:r>
          </w:p>
        </w:tc>
        <w:tc>
          <w:tcPr>
            <w:tcW w:w="3650" w:type="dxa"/>
          </w:tcPr>
          <w:p w14:paraId="40EA7A7E" w14:textId="77777777" w:rsidR="008C50D8" w:rsidRPr="0028091C" w:rsidRDefault="008C50D8" w:rsidP="00186130">
            <w:pPr>
              <w:pStyle w:val="TableContainer"/>
              <w:rPr>
                <w:rFonts w:eastAsia="Arial" w:hAnsi="Arial" w:cs="Arial"/>
              </w:rPr>
            </w:pPr>
            <w:r w:rsidRPr="0028091C">
              <w:t>Period</w:t>
            </w:r>
          </w:p>
        </w:tc>
      </w:tr>
      <w:tr w:rsidR="008C50D8" w14:paraId="40CC8EDA" w14:textId="77777777" w:rsidTr="007B5911">
        <w:trPr>
          <w:trHeight w:val="144"/>
        </w:trPr>
        <w:tc>
          <w:tcPr>
            <w:tcW w:w="5170" w:type="dxa"/>
          </w:tcPr>
          <w:p w14:paraId="4534763C" w14:textId="77777777" w:rsidR="008C50D8" w:rsidRPr="0028091C" w:rsidRDefault="008C50D8" w:rsidP="00186130">
            <w:pPr>
              <w:pStyle w:val="TableContainer"/>
              <w:rPr>
                <w:rFonts w:eastAsia="Arial" w:hAnsi="Arial" w:cs="Arial"/>
              </w:rPr>
            </w:pPr>
            <w:r w:rsidRPr="0028091C">
              <w:t>License Fee</w:t>
            </w:r>
          </w:p>
        </w:tc>
        <w:tc>
          <w:tcPr>
            <w:tcW w:w="1800" w:type="dxa"/>
          </w:tcPr>
          <w:p w14:paraId="08A8AC0C" w14:textId="77777777" w:rsidR="008C50D8" w:rsidRPr="0028091C" w:rsidRDefault="008C50D8" w:rsidP="00186130">
            <w:pPr>
              <w:pStyle w:val="TableContainer"/>
              <w:rPr>
                <w:rFonts w:eastAsia="Arial" w:hAnsi="Arial" w:cs="Arial"/>
              </w:rPr>
            </w:pPr>
            <w:r w:rsidRPr="0028091C">
              <w:rPr>
                <w:w w:val="95"/>
              </w:rPr>
              <w:t>$900</w:t>
            </w:r>
          </w:p>
        </w:tc>
        <w:tc>
          <w:tcPr>
            <w:tcW w:w="3650" w:type="dxa"/>
          </w:tcPr>
          <w:p w14:paraId="49DD1071" w14:textId="77777777" w:rsidR="008C50D8" w:rsidRPr="0028091C" w:rsidRDefault="008C50D8" w:rsidP="00186130">
            <w:pPr>
              <w:pStyle w:val="TableContainer"/>
              <w:rPr>
                <w:rFonts w:eastAsia="Arial" w:hAnsi="Arial" w:cs="Arial"/>
              </w:rPr>
            </w:pPr>
            <w:r w:rsidRPr="0028091C">
              <w:t>Two Years</w:t>
            </w:r>
          </w:p>
        </w:tc>
      </w:tr>
      <w:tr w:rsidR="008C50D8" w14:paraId="4F303865" w14:textId="77777777" w:rsidTr="007B5911">
        <w:trPr>
          <w:cnfStyle w:val="000000010000" w:firstRow="0" w:lastRow="0" w:firstColumn="0" w:lastColumn="0" w:oddVBand="0" w:evenVBand="0" w:oddHBand="0" w:evenHBand="1" w:firstRowFirstColumn="0" w:firstRowLastColumn="0" w:lastRowFirstColumn="0" w:lastRowLastColumn="0"/>
          <w:trHeight w:val="144"/>
        </w:trPr>
        <w:tc>
          <w:tcPr>
            <w:tcW w:w="5170" w:type="dxa"/>
          </w:tcPr>
          <w:p w14:paraId="029105D5" w14:textId="77777777" w:rsidR="008C50D8" w:rsidRPr="0028091C" w:rsidRDefault="008C50D8" w:rsidP="00186130">
            <w:pPr>
              <w:pStyle w:val="TableContainer"/>
              <w:rPr>
                <w:rFonts w:eastAsia="Arial" w:hAnsi="Arial" w:cs="Arial"/>
              </w:rPr>
            </w:pPr>
            <w:r w:rsidRPr="0028091C">
              <w:t>License Amendment Fee</w:t>
            </w:r>
          </w:p>
        </w:tc>
        <w:tc>
          <w:tcPr>
            <w:tcW w:w="1800" w:type="dxa"/>
          </w:tcPr>
          <w:p w14:paraId="10997E8B" w14:textId="77777777" w:rsidR="008C50D8" w:rsidRPr="0028091C" w:rsidRDefault="008C50D8" w:rsidP="00186130">
            <w:pPr>
              <w:pStyle w:val="TableContainer"/>
              <w:rPr>
                <w:rFonts w:eastAsia="Arial" w:hAnsi="Arial" w:cs="Arial"/>
              </w:rPr>
            </w:pPr>
            <w:r w:rsidRPr="0028091C">
              <w:rPr>
                <w:w w:val="95"/>
              </w:rPr>
              <w:t>$450</w:t>
            </w:r>
          </w:p>
        </w:tc>
        <w:tc>
          <w:tcPr>
            <w:tcW w:w="3650" w:type="dxa"/>
          </w:tcPr>
          <w:p w14:paraId="6B985CE2" w14:textId="77777777" w:rsidR="008C50D8" w:rsidRPr="0028091C" w:rsidRDefault="008C50D8" w:rsidP="00186130">
            <w:pPr>
              <w:pStyle w:val="TableContainer"/>
              <w:rPr>
                <w:rFonts w:eastAsia="Arial" w:hAnsi="Arial" w:cs="Arial"/>
              </w:rPr>
            </w:pPr>
            <w:r w:rsidRPr="0028091C">
              <w:t>Per Occurrence</w:t>
            </w:r>
          </w:p>
        </w:tc>
      </w:tr>
      <w:tr w:rsidR="008C50D8" w14:paraId="453D4930" w14:textId="77777777" w:rsidTr="007B5911">
        <w:trPr>
          <w:trHeight w:val="144"/>
        </w:trPr>
        <w:tc>
          <w:tcPr>
            <w:tcW w:w="5170" w:type="dxa"/>
          </w:tcPr>
          <w:p w14:paraId="07F062EC" w14:textId="77777777" w:rsidR="008C50D8" w:rsidRPr="0028091C" w:rsidRDefault="008C50D8" w:rsidP="00186130">
            <w:pPr>
              <w:pStyle w:val="TableContainer"/>
              <w:rPr>
                <w:rFonts w:eastAsia="Arial" w:hAnsi="Arial" w:cs="Arial"/>
              </w:rPr>
            </w:pPr>
            <w:r w:rsidRPr="0028091C">
              <w:t>Temporary Event Fee</w:t>
            </w:r>
          </w:p>
        </w:tc>
        <w:tc>
          <w:tcPr>
            <w:tcW w:w="1800" w:type="dxa"/>
          </w:tcPr>
          <w:p w14:paraId="2C0F9E40" w14:textId="77777777" w:rsidR="008C50D8" w:rsidRPr="0028091C" w:rsidRDefault="008C50D8" w:rsidP="00186130">
            <w:pPr>
              <w:pStyle w:val="TableContainer"/>
              <w:rPr>
                <w:rFonts w:eastAsia="Arial" w:hAnsi="Arial" w:cs="Arial"/>
              </w:rPr>
            </w:pPr>
            <w:r w:rsidRPr="0028091C">
              <w:rPr>
                <w:w w:val="95"/>
              </w:rPr>
              <w:t>$450</w:t>
            </w:r>
          </w:p>
        </w:tc>
        <w:tc>
          <w:tcPr>
            <w:tcW w:w="3650" w:type="dxa"/>
          </w:tcPr>
          <w:p w14:paraId="6E36BEA9" w14:textId="77777777" w:rsidR="008C50D8" w:rsidRPr="0028091C" w:rsidRDefault="008C50D8" w:rsidP="00186130">
            <w:pPr>
              <w:pStyle w:val="TableContainer"/>
              <w:rPr>
                <w:rFonts w:eastAsia="Arial" w:hAnsi="Arial" w:cs="Arial"/>
              </w:rPr>
            </w:pPr>
            <w:r w:rsidRPr="0028091C">
              <w:t>Maximum of 7 Consecutive Days</w:t>
            </w:r>
          </w:p>
        </w:tc>
      </w:tr>
      <w:tr w:rsidR="0045662A" w14:paraId="10D95D41" w14:textId="77777777" w:rsidTr="007B5911">
        <w:trPr>
          <w:cnfStyle w:val="000000010000" w:firstRow="0" w:lastRow="0" w:firstColumn="0" w:lastColumn="0" w:oddVBand="0" w:evenVBand="0" w:oddHBand="0" w:evenHBand="1" w:firstRowFirstColumn="0" w:firstRowLastColumn="0" w:lastRowFirstColumn="0" w:lastRowLastColumn="0"/>
          <w:trHeight w:val="144"/>
        </w:trPr>
        <w:tc>
          <w:tcPr>
            <w:tcW w:w="5170" w:type="dxa"/>
          </w:tcPr>
          <w:p w14:paraId="5343F8C8" w14:textId="6C84CB52" w:rsidR="0045662A" w:rsidRPr="0028091C" w:rsidRDefault="0045662A" w:rsidP="00186130">
            <w:pPr>
              <w:pStyle w:val="TableContainer"/>
            </w:pPr>
            <w:r>
              <w:t>Late Fee</w:t>
            </w:r>
          </w:p>
        </w:tc>
        <w:tc>
          <w:tcPr>
            <w:tcW w:w="1800" w:type="dxa"/>
          </w:tcPr>
          <w:p w14:paraId="71ABF86E" w14:textId="3D78E9AC" w:rsidR="0045662A" w:rsidRPr="0028091C" w:rsidRDefault="0045662A" w:rsidP="00186130">
            <w:pPr>
              <w:pStyle w:val="TableContainer"/>
              <w:rPr>
                <w:w w:val="95"/>
              </w:rPr>
            </w:pPr>
            <w:r>
              <w:rPr>
                <w:w w:val="95"/>
              </w:rPr>
              <w:t>$100</w:t>
            </w:r>
          </w:p>
        </w:tc>
        <w:tc>
          <w:tcPr>
            <w:tcW w:w="3650" w:type="dxa"/>
          </w:tcPr>
          <w:p w14:paraId="6D6683C0" w14:textId="77777777" w:rsidR="0045662A" w:rsidRPr="0028091C" w:rsidRDefault="0045662A" w:rsidP="00186130">
            <w:pPr>
              <w:pStyle w:val="TableContainer"/>
            </w:pPr>
          </w:p>
        </w:tc>
      </w:tr>
    </w:tbl>
    <w:p w14:paraId="7BF74712" w14:textId="3BD29FC3" w:rsidR="008C50D8" w:rsidRDefault="00CE4BE2" w:rsidP="00CD571B">
      <w:pPr>
        <w:pStyle w:val="Heading2"/>
      </w:pPr>
      <w:r>
        <w:br w:type="page"/>
      </w:r>
      <w:bookmarkStart w:id="33" w:name="_Toc533835"/>
      <w:r w:rsidR="008C50D8">
        <w:lastRenderedPageBreak/>
        <w:t>Texas Health Care Information Collection (THCIC)</w:t>
      </w:r>
      <w:bookmarkEnd w:id="33"/>
    </w:p>
    <w:tbl>
      <w:tblPr>
        <w:tblStyle w:val="TableGrid"/>
        <w:tblW w:w="10656" w:type="dxa"/>
        <w:tblLayout w:type="fixed"/>
        <w:tblLook w:val="01E0" w:firstRow="1" w:lastRow="1" w:firstColumn="1" w:lastColumn="1" w:noHBand="0" w:noVBand="0"/>
      </w:tblPr>
      <w:tblGrid>
        <w:gridCol w:w="2494"/>
        <w:gridCol w:w="8162"/>
      </w:tblGrid>
      <w:tr w:rsidR="008C50D8" w14:paraId="7A454319" w14:textId="77777777" w:rsidTr="00796B8F">
        <w:tc>
          <w:tcPr>
            <w:tcW w:w="2448" w:type="dxa"/>
          </w:tcPr>
          <w:p w14:paraId="586E690F" w14:textId="77777777" w:rsidR="008C50D8" w:rsidRDefault="008C50D8" w:rsidP="00186130">
            <w:pPr>
              <w:pStyle w:val="TableContainer"/>
              <w:rPr>
                <w:rFonts w:eastAsia="Arial" w:hAnsi="Arial" w:cs="Arial"/>
              </w:rPr>
            </w:pPr>
            <w:r>
              <w:t>Date of Origin:</w:t>
            </w:r>
          </w:p>
        </w:tc>
        <w:tc>
          <w:tcPr>
            <w:tcW w:w="8011" w:type="dxa"/>
          </w:tcPr>
          <w:p w14:paraId="1EC15777" w14:textId="016E223F" w:rsidR="008C50D8" w:rsidRDefault="008C50D8" w:rsidP="00186130">
            <w:pPr>
              <w:pStyle w:val="TableContainer"/>
              <w:rPr>
                <w:rFonts w:eastAsia="Arial" w:hAnsi="Arial" w:cs="Arial"/>
              </w:rPr>
            </w:pPr>
            <w:r>
              <w:t>THCIC was</w:t>
            </w:r>
            <w:r>
              <w:rPr>
                <w:spacing w:val="-2"/>
              </w:rPr>
              <w:t xml:space="preserve"> </w:t>
            </w:r>
            <w:r>
              <w:t>created by the</w:t>
            </w:r>
            <w:r>
              <w:rPr>
                <w:spacing w:val="-2"/>
              </w:rPr>
              <w:t xml:space="preserve"> </w:t>
            </w:r>
            <w:r>
              <w:t>74th Texas Legislature, 1995</w:t>
            </w:r>
          </w:p>
        </w:tc>
      </w:tr>
      <w:tr w:rsidR="008C50D8" w14:paraId="0D857AF8" w14:textId="77777777" w:rsidTr="00796B8F">
        <w:tc>
          <w:tcPr>
            <w:tcW w:w="2448" w:type="dxa"/>
          </w:tcPr>
          <w:p w14:paraId="4E2C123D" w14:textId="77777777" w:rsidR="008C50D8" w:rsidRDefault="008C50D8" w:rsidP="00186130">
            <w:pPr>
              <w:pStyle w:val="TableContainer"/>
              <w:rPr>
                <w:rFonts w:eastAsia="Arial" w:hAnsi="Arial" w:cs="Arial"/>
              </w:rPr>
            </w:pPr>
            <w:r>
              <w:t>Statutory Authority:</w:t>
            </w:r>
          </w:p>
        </w:tc>
        <w:tc>
          <w:tcPr>
            <w:tcW w:w="8011" w:type="dxa"/>
          </w:tcPr>
          <w:p w14:paraId="0BC48741" w14:textId="77777777" w:rsidR="008C50D8" w:rsidRDefault="008C50D8" w:rsidP="00186130">
            <w:pPr>
              <w:pStyle w:val="TableContainer"/>
            </w:pPr>
            <w:r>
              <w:t>Texas</w:t>
            </w:r>
            <w:r>
              <w:rPr>
                <w:spacing w:val="-2"/>
              </w:rPr>
              <w:t xml:space="preserve"> </w:t>
            </w:r>
            <w:r>
              <w:t>Health</w:t>
            </w:r>
            <w:r>
              <w:rPr>
                <w:spacing w:val="-2"/>
              </w:rPr>
              <w:t xml:space="preserve"> </w:t>
            </w:r>
            <w:r>
              <w:t xml:space="preserve">and Safety Code § </w:t>
            </w:r>
            <w:r>
              <w:rPr>
                <w:spacing w:val="-2"/>
              </w:rPr>
              <w:t>108.012(b)</w:t>
            </w:r>
          </w:p>
        </w:tc>
      </w:tr>
      <w:tr w:rsidR="008C50D8" w14:paraId="0C36ED03" w14:textId="77777777" w:rsidTr="00796B8F">
        <w:tc>
          <w:tcPr>
            <w:tcW w:w="2448" w:type="dxa"/>
          </w:tcPr>
          <w:p w14:paraId="54CB31F7" w14:textId="77777777" w:rsidR="008C50D8" w:rsidRDefault="008C50D8" w:rsidP="00186130">
            <w:pPr>
              <w:pStyle w:val="TableContainer"/>
              <w:rPr>
                <w:rFonts w:eastAsia="Arial" w:hAnsi="Arial" w:cs="Arial"/>
              </w:rPr>
            </w:pPr>
            <w:r>
              <w:t>Texas Administrative</w:t>
            </w:r>
            <w:r>
              <w:rPr>
                <w:spacing w:val="23"/>
              </w:rPr>
              <w:t xml:space="preserve"> </w:t>
            </w:r>
            <w:r>
              <w:t>Code Reference:</w:t>
            </w:r>
          </w:p>
        </w:tc>
        <w:tc>
          <w:tcPr>
            <w:tcW w:w="8011" w:type="dxa"/>
          </w:tcPr>
          <w:p w14:paraId="1248C193" w14:textId="10820B5B" w:rsidR="008C50D8" w:rsidRDefault="008C50D8" w:rsidP="00186130">
            <w:pPr>
              <w:pStyle w:val="TableContainer"/>
            </w:pPr>
            <w:r>
              <w:t>25 T.A.C. §421(a-f)</w:t>
            </w:r>
          </w:p>
        </w:tc>
      </w:tr>
      <w:tr w:rsidR="008C50D8" w14:paraId="086A942E" w14:textId="77777777" w:rsidTr="00796B8F">
        <w:tc>
          <w:tcPr>
            <w:tcW w:w="2448" w:type="dxa"/>
          </w:tcPr>
          <w:p w14:paraId="322F3FF1" w14:textId="77777777" w:rsidR="008C50D8" w:rsidRDefault="008C50D8" w:rsidP="00186130">
            <w:pPr>
              <w:pStyle w:val="TableContainer"/>
              <w:rPr>
                <w:rFonts w:eastAsia="Arial" w:hAnsi="Arial" w:cs="Arial"/>
              </w:rPr>
            </w:pPr>
            <w:r>
              <w:t>Fee Set By:</w:t>
            </w:r>
          </w:p>
        </w:tc>
        <w:tc>
          <w:tcPr>
            <w:tcW w:w="8011" w:type="dxa"/>
          </w:tcPr>
          <w:p w14:paraId="59B4CEB3" w14:textId="77777777" w:rsidR="008C50D8" w:rsidRDefault="008C50D8" w:rsidP="00186130">
            <w:pPr>
              <w:pStyle w:val="TableContainer"/>
              <w:rPr>
                <w:rFonts w:eastAsia="Arial" w:hAnsi="Arial" w:cs="Arial"/>
              </w:rPr>
            </w:pPr>
            <w:r>
              <w:t>Rule</w:t>
            </w:r>
          </w:p>
        </w:tc>
      </w:tr>
      <w:tr w:rsidR="008C50D8" w14:paraId="755598C6" w14:textId="77777777" w:rsidTr="00796B8F">
        <w:tc>
          <w:tcPr>
            <w:tcW w:w="2448" w:type="dxa"/>
          </w:tcPr>
          <w:p w14:paraId="7BC35271" w14:textId="77777777" w:rsidR="008C50D8" w:rsidRDefault="008C50D8" w:rsidP="00186130">
            <w:pPr>
              <w:pStyle w:val="TableContainer"/>
              <w:rPr>
                <w:rFonts w:eastAsia="Arial" w:hAnsi="Arial" w:cs="Arial"/>
              </w:rPr>
            </w:pPr>
            <w:r>
              <w:t>Fee Capped:</w:t>
            </w:r>
          </w:p>
        </w:tc>
        <w:tc>
          <w:tcPr>
            <w:tcW w:w="8011" w:type="dxa"/>
          </w:tcPr>
          <w:p w14:paraId="0F3EBFED" w14:textId="367A9A78" w:rsidR="008C50D8" w:rsidRDefault="008C50D8" w:rsidP="00186130">
            <w:pPr>
              <w:pStyle w:val="TableContainer"/>
              <w:rPr>
                <w:rFonts w:eastAsia="Arial" w:hAnsi="Arial" w:cs="Arial"/>
              </w:rPr>
            </w:pPr>
            <w:r>
              <w:t>No</w:t>
            </w:r>
          </w:p>
        </w:tc>
      </w:tr>
      <w:tr w:rsidR="008C50D8" w14:paraId="7DC42881" w14:textId="77777777" w:rsidTr="00796B8F">
        <w:tc>
          <w:tcPr>
            <w:tcW w:w="2448" w:type="dxa"/>
          </w:tcPr>
          <w:p w14:paraId="053C8412" w14:textId="77777777" w:rsidR="008C50D8" w:rsidRDefault="008C50D8" w:rsidP="00186130">
            <w:pPr>
              <w:pStyle w:val="TableContainer"/>
              <w:rPr>
                <w:rFonts w:eastAsia="Arial" w:hAnsi="Arial" w:cs="Arial"/>
              </w:rPr>
            </w:pPr>
            <w:r>
              <w:t>Description:</w:t>
            </w:r>
          </w:p>
        </w:tc>
        <w:tc>
          <w:tcPr>
            <w:tcW w:w="8011" w:type="dxa"/>
          </w:tcPr>
          <w:p w14:paraId="7DA3536B" w14:textId="107F5B9C" w:rsidR="008C50D8" w:rsidRDefault="008C50D8" w:rsidP="00186130">
            <w:pPr>
              <w:pStyle w:val="TableContainer"/>
            </w:pPr>
            <w:r>
              <w:t>THCIC's charge is to collect data and report on health</w:t>
            </w:r>
            <w:r>
              <w:rPr>
                <w:spacing w:val="-2"/>
              </w:rPr>
              <w:t xml:space="preserve"> </w:t>
            </w:r>
            <w:r>
              <w:t xml:space="preserve">care activity in hospitals </w:t>
            </w:r>
            <w:r>
              <w:rPr>
                <w:spacing w:val="-2"/>
              </w:rPr>
              <w:t>and</w:t>
            </w:r>
            <w:r>
              <w:rPr>
                <w:spacing w:val="42"/>
              </w:rPr>
              <w:t xml:space="preserve"> </w:t>
            </w:r>
            <w:r>
              <w:t>health maintenance organizations operating in Texas.</w:t>
            </w:r>
            <w:r>
              <w:rPr>
                <w:spacing w:val="-3"/>
              </w:rPr>
              <w:t xml:space="preserve"> </w:t>
            </w:r>
            <w:r>
              <w:t>The goal is to provide information</w:t>
            </w:r>
            <w:r>
              <w:rPr>
                <w:spacing w:val="65"/>
              </w:rPr>
              <w:t xml:space="preserve"> </w:t>
            </w:r>
            <w:r>
              <w:t>that will enable consumers</w:t>
            </w:r>
            <w:r>
              <w:rPr>
                <w:spacing w:val="-2"/>
              </w:rPr>
              <w:t xml:space="preserve"> </w:t>
            </w:r>
            <w:r>
              <w:t>to have an impact on the</w:t>
            </w:r>
            <w:r>
              <w:rPr>
                <w:spacing w:val="-2"/>
              </w:rPr>
              <w:t xml:space="preserve"> </w:t>
            </w:r>
            <w:r>
              <w:t xml:space="preserve">cost and </w:t>
            </w:r>
            <w:r>
              <w:rPr>
                <w:spacing w:val="-2"/>
              </w:rPr>
              <w:t>quality</w:t>
            </w:r>
            <w:r>
              <w:t xml:space="preserve"> of health care in</w:t>
            </w:r>
            <w:r>
              <w:rPr>
                <w:spacing w:val="36"/>
              </w:rPr>
              <w:t xml:space="preserve"> </w:t>
            </w:r>
            <w:r>
              <w:t>Texas.</w:t>
            </w:r>
            <w:r w:rsidR="00F4181A" w:rsidRPr="00253DD3">
              <w:t xml:space="preserve"> </w:t>
            </w:r>
            <w:r>
              <w:t>Fees are collected</w:t>
            </w:r>
            <w:r>
              <w:rPr>
                <w:spacing w:val="-2"/>
              </w:rPr>
              <w:t xml:space="preserve"> </w:t>
            </w:r>
            <w:r>
              <w:t>to sustain the</w:t>
            </w:r>
            <w:r>
              <w:rPr>
                <w:spacing w:val="-2"/>
              </w:rPr>
              <w:t xml:space="preserve"> </w:t>
            </w:r>
            <w:r>
              <w:t>program (HSC § 108.012(b)).</w:t>
            </w:r>
          </w:p>
        </w:tc>
      </w:tr>
      <w:tr w:rsidR="008C50D8" w14:paraId="6821453C" w14:textId="77777777" w:rsidTr="00796B8F">
        <w:tc>
          <w:tcPr>
            <w:tcW w:w="2448" w:type="dxa"/>
          </w:tcPr>
          <w:p w14:paraId="6952C7C9" w14:textId="77777777" w:rsidR="008C50D8" w:rsidRDefault="008C50D8" w:rsidP="00186130">
            <w:pPr>
              <w:pStyle w:val="TableContainer"/>
              <w:rPr>
                <w:rFonts w:eastAsia="Arial" w:hAnsi="Arial" w:cs="Arial"/>
              </w:rPr>
            </w:pPr>
            <w:r>
              <w:t>Note:</w:t>
            </w:r>
          </w:p>
        </w:tc>
        <w:tc>
          <w:tcPr>
            <w:tcW w:w="8011" w:type="dxa"/>
          </w:tcPr>
          <w:p w14:paraId="23AE1325" w14:textId="12B5A89B" w:rsidR="008C50D8" w:rsidRDefault="008C50D8" w:rsidP="00186130">
            <w:pPr>
              <w:pStyle w:val="TableContainer"/>
              <w:rPr>
                <w:rFonts w:eastAsia="Arial" w:hAnsi="Arial" w:cs="Arial"/>
              </w:rPr>
            </w:pPr>
            <w:r>
              <w:t xml:space="preserve">Amended by: Acts 2015, 84th Leg., R.S., </w:t>
            </w:r>
            <w:proofErr w:type="gramStart"/>
            <w:r>
              <w:t>Ch</w:t>
            </w:r>
            <w:proofErr w:type="gramEnd"/>
            <w:r>
              <w:t>. 1 (S.B. 219), Sec. 3.0355, eff. April 2,</w:t>
            </w:r>
            <w:r w:rsidR="00623015">
              <w:rPr>
                <w:rFonts w:eastAsia="Arial" w:hAnsi="Arial" w:cs="Arial"/>
              </w:rPr>
              <w:t xml:space="preserve"> </w:t>
            </w:r>
            <w:r>
              <w:t>2015.</w:t>
            </w:r>
          </w:p>
        </w:tc>
      </w:tr>
      <w:tr w:rsidR="008C50D8" w14:paraId="6BBE85F2" w14:textId="77777777" w:rsidTr="00796B8F">
        <w:tc>
          <w:tcPr>
            <w:tcW w:w="2448" w:type="dxa"/>
          </w:tcPr>
          <w:p w14:paraId="5F6A03FC" w14:textId="77777777" w:rsidR="008C50D8" w:rsidRDefault="008C50D8" w:rsidP="00186130">
            <w:pPr>
              <w:pStyle w:val="TableContainer"/>
              <w:rPr>
                <w:rFonts w:eastAsia="Arial" w:hAnsi="Arial" w:cs="Arial"/>
              </w:rPr>
            </w:pPr>
            <w:r>
              <w:t>Date Due:</w:t>
            </w:r>
          </w:p>
        </w:tc>
        <w:tc>
          <w:tcPr>
            <w:tcW w:w="8011" w:type="dxa"/>
          </w:tcPr>
          <w:p w14:paraId="0127B7B0" w14:textId="6EFD26B3" w:rsidR="008C50D8" w:rsidRDefault="008C50D8" w:rsidP="00186130">
            <w:pPr>
              <w:pStyle w:val="TableContainer"/>
              <w:rPr>
                <w:rFonts w:eastAsia="Arial" w:hAnsi="Arial" w:cs="Arial"/>
              </w:rPr>
            </w:pPr>
            <w:r>
              <w:t>At time of initial application,</w:t>
            </w:r>
            <w:r>
              <w:rPr>
                <w:spacing w:val="-2"/>
              </w:rPr>
              <w:t xml:space="preserve"> </w:t>
            </w:r>
            <w:r>
              <w:t xml:space="preserve">renewal application, or per occurrence for </w:t>
            </w:r>
            <w:r>
              <w:rPr>
                <w:spacing w:val="-2"/>
              </w:rPr>
              <w:t>request</w:t>
            </w:r>
            <w:r>
              <w:t xml:space="preserve"> of data.</w:t>
            </w:r>
          </w:p>
        </w:tc>
      </w:tr>
      <w:tr w:rsidR="008C50D8" w14:paraId="3694F8B7" w14:textId="77777777" w:rsidTr="00796B8F">
        <w:tc>
          <w:tcPr>
            <w:tcW w:w="2448" w:type="dxa"/>
          </w:tcPr>
          <w:p w14:paraId="072578CC" w14:textId="77777777" w:rsidR="008C50D8" w:rsidRDefault="008C50D8" w:rsidP="00186130">
            <w:pPr>
              <w:pStyle w:val="TableContainer"/>
              <w:rPr>
                <w:rFonts w:eastAsia="Arial" w:hAnsi="Arial" w:cs="Arial"/>
              </w:rPr>
            </w:pPr>
            <w:r>
              <w:t>Deposited To:</w:t>
            </w:r>
          </w:p>
        </w:tc>
        <w:tc>
          <w:tcPr>
            <w:tcW w:w="8011" w:type="dxa"/>
          </w:tcPr>
          <w:p w14:paraId="4397EE12" w14:textId="65A4EF7F" w:rsidR="008C50D8" w:rsidRDefault="008C50D8" w:rsidP="00186130">
            <w:pPr>
              <w:pStyle w:val="TableContainer"/>
              <w:rPr>
                <w:rFonts w:eastAsia="Arial" w:hAnsi="Arial" w:cs="Arial"/>
              </w:rPr>
            </w:pPr>
            <w:r>
              <w:t>General Revenue Fund No. 0001, Revenue</w:t>
            </w:r>
            <w:r>
              <w:rPr>
                <w:spacing w:val="-2"/>
              </w:rPr>
              <w:t xml:space="preserve"> </w:t>
            </w:r>
            <w:r>
              <w:t>Codes 372706</w:t>
            </w:r>
          </w:p>
        </w:tc>
      </w:tr>
    </w:tbl>
    <w:p w14:paraId="1767090B" w14:textId="4EAF8630" w:rsidR="00A21799" w:rsidRPr="00DD77AA" w:rsidRDefault="007B27D5" w:rsidP="00CD571B">
      <w:pPr>
        <w:pStyle w:val="BodyText"/>
        <w:rPr>
          <w:sz w:val="16"/>
        </w:rPr>
      </w:pPr>
      <w:r>
        <w:rPr>
          <w:noProof/>
          <w:sz w:val="16"/>
        </w:rPr>
        <w:drawing>
          <wp:anchor distT="0" distB="0" distL="114300" distR="114300" simplePos="0" relativeHeight="251670528" behindDoc="0" locked="0" layoutInCell="1" allowOverlap="1" wp14:anchorId="348A6537" wp14:editId="26036A84">
            <wp:simplePos x="0" y="0"/>
            <wp:positionH relativeFrom="column">
              <wp:align>center</wp:align>
            </wp:positionH>
            <wp:positionV relativeFrom="paragraph">
              <wp:posOffset>73025</wp:posOffset>
            </wp:positionV>
            <wp:extent cx="6080760" cy="2258568"/>
            <wp:effectExtent l="0" t="0" r="0" b="8890"/>
            <wp:wrapTopAndBottom/>
            <wp:docPr id="15" name="Picture 15" descr="Graph showing revenue and costs for Texas Health Care Information Collection (THCIC) from FY2017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0" w:type="auto"/>
        <w:jc w:val="center"/>
        <w:tblLayout w:type="fixed"/>
        <w:tblLook w:val="01E0" w:firstRow="1" w:lastRow="1" w:firstColumn="1" w:lastColumn="1" w:noHBand="0" w:noVBand="0"/>
      </w:tblPr>
      <w:tblGrid>
        <w:gridCol w:w="1440"/>
        <w:gridCol w:w="1296"/>
        <w:gridCol w:w="1296"/>
      </w:tblGrid>
      <w:tr w:rsidR="00A21799" w14:paraId="38730CB6" w14:textId="77777777" w:rsidTr="007477C1">
        <w:trPr>
          <w:cnfStyle w:val="100000000000" w:firstRow="1" w:lastRow="0" w:firstColumn="0" w:lastColumn="0" w:oddVBand="0" w:evenVBand="0" w:oddHBand="0" w:evenHBand="0" w:firstRowFirstColumn="0" w:firstRowLastColumn="0" w:lastRowFirstColumn="0" w:lastRowLastColumn="0"/>
          <w:trHeight w:hRule="exact" w:val="315"/>
          <w:jc w:val="center"/>
        </w:trPr>
        <w:tc>
          <w:tcPr>
            <w:tcW w:w="1440" w:type="dxa"/>
          </w:tcPr>
          <w:p w14:paraId="4D78AC23" w14:textId="77777777" w:rsidR="00A21799" w:rsidRDefault="00A21799" w:rsidP="00186130">
            <w:pPr>
              <w:pStyle w:val="TableContainer"/>
              <w:rPr>
                <w:rFonts w:eastAsia="Arial" w:hAnsi="Arial" w:cs="Arial"/>
                <w:szCs w:val="16"/>
              </w:rPr>
            </w:pPr>
            <w:r>
              <w:t>Fiscal</w:t>
            </w:r>
            <w:r>
              <w:rPr>
                <w:spacing w:val="-9"/>
              </w:rPr>
              <w:t xml:space="preserve"> </w:t>
            </w:r>
            <w:r>
              <w:t>Year</w:t>
            </w:r>
          </w:p>
        </w:tc>
        <w:tc>
          <w:tcPr>
            <w:tcW w:w="1296" w:type="dxa"/>
          </w:tcPr>
          <w:p w14:paraId="367F2B49" w14:textId="77777777" w:rsidR="00A21799" w:rsidRDefault="00A21799" w:rsidP="00186130">
            <w:pPr>
              <w:pStyle w:val="TableContainer"/>
              <w:rPr>
                <w:rFonts w:eastAsia="Arial" w:hAnsi="Arial" w:cs="Arial"/>
                <w:szCs w:val="16"/>
              </w:rPr>
            </w:pPr>
            <w:r>
              <w:t>FY2017</w:t>
            </w:r>
          </w:p>
        </w:tc>
        <w:tc>
          <w:tcPr>
            <w:tcW w:w="1296" w:type="dxa"/>
          </w:tcPr>
          <w:p w14:paraId="47AC4F82" w14:textId="77777777" w:rsidR="00A21799" w:rsidRDefault="00A21799" w:rsidP="00186130">
            <w:pPr>
              <w:pStyle w:val="TableContainer"/>
              <w:rPr>
                <w:rFonts w:eastAsia="Arial" w:hAnsi="Arial" w:cs="Arial"/>
                <w:szCs w:val="16"/>
              </w:rPr>
            </w:pPr>
            <w:r>
              <w:t>FY2018</w:t>
            </w:r>
          </w:p>
        </w:tc>
      </w:tr>
      <w:tr w:rsidR="00A21799" w14:paraId="409CB674" w14:textId="77777777" w:rsidTr="007477C1">
        <w:trPr>
          <w:trHeight w:hRule="exact" w:val="313"/>
          <w:jc w:val="center"/>
        </w:trPr>
        <w:tc>
          <w:tcPr>
            <w:tcW w:w="1440" w:type="dxa"/>
          </w:tcPr>
          <w:p w14:paraId="30BB7DD5" w14:textId="77777777" w:rsidR="00A21799" w:rsidRDefault="00A21799" w:rsidP="00186130">
            <w:pPr>
              <w:pStyle w:val="TableContainer"/>
              <w:rPr>
                <w:rFonts w:eastAsia="Arial" w:hAnsi="Arial" w:cs="Arial"/>
                <w:szCs w:val="16"/>
              </w:rPr>
            </w:pPr>
            <w:r>
              <w:t>Revenue</w:t>
            </w:r>
          </w:p>
        </w:tc>
        <w:tc>
          <w:tcPr>
            <w:tcW w:w="1296" w:type="dxa"/>
          </w:tcPr>
          <w:p w14:paraId="31782B7C" w14:textId="77777777" w:rsidR="00A21799" w:rsidRDefault="00A21799" w:rsidP="00186130">
            <w:pPr>
              <w:pStyle w:val="TableContainer"/>
            </w:pPr>
            <w:r w:rsidRPr="00B8338B">
              <w:t>$599,920</w:t>
            </w:r>
          </w:p>
        </w:tc>
        <w:tc>
          <w:tcPr>
            <w:tcW w:w="1296" w:type="dxa"/>
          </w:tcPr>
          <w:p w14:paraId="6A28F71B" w14:textId="76D3383A" w:rsidR="00A21799" w:rsidRDefault="00A21799" w:rsidP="00186130">
            <w:pPr>
              <w:pStyle w:val="TableContainer"/>
              <w:rPr>
                <w:rFonts w:eastAsia="Arial" w:hAnsi="Arial" w:cs="Arial"/>
                <w:szCs w:val="16"/>
              </w:rPr>
            </w:pPr>
            <w:r w:rsidRPr="00E444F5">
              <w:t>$535,963</w:t>
            </w:r>
          </w:p>
        </w:tc>
      </w:tr>
      <w:tr w:rsidR="00A21799" w14:paraId="5D6713FD" w14:textId="77777777" w:rsidTr="007477C1">
        <w:trPr>
          <w:cnfStyle w:val="000000010000" w:firstRow="0" w:lastRow="0" w:firstColumn="0" w:lastColumn="0" w:oddVBand="0" w:evenVBand="0" w:oddHBand="0" w:evenHBand="1" w:firstRowFirstColumn="0" w:firstRowLastColumn="0" w:lastRowFirstColumn="0" w:lastRowLastColumn="0"/>
          <w:trHeight w:hRule="exact" w:val="315"/>
          <w:jc w:val="center"/>
        </w:trPr>
        <w:tc>
          <w:tcPr>
            <w:tcW w:w="1440" w:type="dxa"/>
          </w:tcPr>
          <w:p w14:paraId="57104C57" w14:textId="77777777" w:rsidR="00A21799" w:rsidRDefault="00A21799" w:rsidP="00186130">
            <w:pPr>
              <w:pStyle w:val="TableContainer"/>
              <w:rPr>
                <w:rFonts w:eastAsia="Arial" w:hAnsi="Arial" w:cs="Arial"/>
                <w:szCs w:val="16"/>
              </w:rPr>
            </w:pPr>
            <w:r>
              <w:t>Cost</w:t>
            </w:r>
          </w:p>
        </w:tc>
        <w:tc>
          <w:tcPr>
            <w:tcW w:w="1296" w:type="dxa"/>
          </w:tcPr>
          <w:p w14:paraId="647A0567" w14:textId="77777777" w:rsidR="00A21799" w:rsidRDefault="00A21799" w:rsidP="00186130">
            <w:pPr>
              <w:pStyle w:val="TableContainer"/>
            </w:pPr>
            <w:r>
              <w:t>$1,724,188</w:t>
            </w:r>
          </w:p>
        </w:tc>
        <w:tc>
          <w:tcPr>
            <w:tcW w:w="1296" w:type="dxa"/>
          </w:tcPr>
          <w:p w14:paraId="382E25A6" w14:textId="77777777" w:rsidR="00A21799" w:rsidRDefault="00A21799" w:rsidP="00186130">
            <w:pPr>
              <w:pStyle w:val="TableContainer"/>
              <w:rPr>
                <w:rFonts w:eastAsia="Arial" w:hAnsi="Arial" w:cs="Arial"/>
                <w:szCs w:val="16"/>
              </w:rPr>
            </w:pPr>
            <w:r w:rsidRPr="00A52F3F">
              <w:t>$1,936,844</w:t>
            </w:r>
          </w:p>
        </w:tc>
      </w:tr>
      <w:tr w:rsidR="00A21799" w14:paraId="4B0FBF3D" w14:textId="77777777" w:rsidTr="007477C1">
        <w:trPr>
          <w:trHeight w:hRule="exact" w:val="315"/>
          <w:jc w:val="center"/>
        </w:trPr>
        <w:tc>
          <w:tcPr>
            <w:tcW w:w="1440" w:type="dxa"/>
          </w:tcPr>
          <w:p w14:paraId="5676C413" w14:textId="77777777" w:rsidR="00A21799" w:rsidRDefault="00A21799" w:rsidP="00186130">
            <w:pPr>
              <w:pStyle w:val="TableContainer"/>
              <w:rPr>
                <w:rFonts w:eastAsia="Arial" w:hAnsi="Arial" w:cs="Arial"/>
                <w:szCs w:val="16"/>
              </w:rPr>
            </w:pPr>
            <w:r>
              <w:t>Percentage</w:t>
            </w:r>
          </w:p>
        </w:tc>
        <w:tc>
          <w:tcPr>
            <w:tcW w:w="1296" w:type="dxa"/>
          </w:tcPr>
          <w:p w14:paraId="74215F21" w14:textId="77777777" w:rsidR="00A21799" w:rsidRDefault="00A21799" w:rsidP="00186130">
            <w:pPr>
              <w:pStyle w:val="TableContainer"/>
            </w:pPr>
            <w:r>
              <w:t>34.79%</w:t>
            </w:r>
          </w:p>
        </w:tc>
        <w:tc>
          <w:tcPr>
            <w:tcW w:w="1296" w:type="dxa"/>
          </w:tcPr>
          <w:p w14:paraId="3F4B6934" w14:textId="7C45ABA2" w:rsidR="00A21799" w:rsidRDefault="00A21799" w:rsidP="00186130">
            <w:pPr>
              <w:pStyle w:val="TableContainer"/>
              <w:rPr>
                <w:rFonts w:eastAsia="Arial" w:hAnsi="Arial" w:cs="Arial"/>
                <w:szCs w:val="16"/>
              </w:rPr>
            </w:pPr>
            <w:r w:rsidRPr="0074741C">
              <w:t>27.67%</w:t>
            </w:r>
          </w:p>
        </w:tc>
      </w:tr>
    </w:tbl>
    <w:p w14:paraId="36286EB6" w14:textId="655C0721" w:rsidR="008C50D8" w:rsidRPr="00C11F70" w:rsidRDefault="008C50D8" w:rsidP="0031580C">
      <w:pPr>
        <w:pStyle w:val="Note"/>
      </w:pPr>
      <w:r w:rsidRPr="00C11F70">
        <w:t xml:space="preserve">*Revenue and Cost for THCIC were added to the </w:t>
      </w:r>
      <w:r w:rsidR="000B4730" w:rsidRPr="00C11F70">
        <w:t>FY</w:t>
      </w:r>
      <w:r w:rsidR="000B4730">
        <w:t xml:space="preserve">2017 </w:t>
      </w:r>
      <w:r w:rsidRPr="00C11F70">
        <w:t xml:space="preserve">Fee </w:t>
      </w:r>
      <w:r w:rsidR="000B4730">
        <w:t xml:space="preserve">Resource </w:t>
      </w:r>
      <w:r w:rsidRPr="00C11F70">
        <w:t xml:space="preserve">Manual, this program has been in existence since </w:t>
      </w:r>
      <w:r w:rsidR="001C6B23">
        <w:t>FY</w:t>
      </w:r>
      <w:r w:rsidRPr="00C11F70">
        <w:t>1999.</w:t>
      </w:r>
    </w:p>
    <w:p w14:paraId="1AF0F8F0" w14:textId="77777777" w:rsidR="0082020F" w:rsidRDefault="008C50D8" w:rsidP="0031580C">
      <w:pPr>
        <w:pStyle w:val="Note"/>
      </w:pPr>
      <w:r w:rsidRPr="000E50C5">
        <w:t>**Revenue for FY2017</w:t>
      </w:r>
      <w:r>
        <w:rPr>
          <w:b/>
          <w:bCs/>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t>revenue reported</w:t>
      </w:r>
      <w:r w:rsidRPr="00AF2D98">
        <w:rPr>
          <w:spacing w:val="-4"/>
        </w:rPr>
        <w:t xml:space="preserve"> </w:t>
      </w:r>
      <w:r w:rsidRPr="00AF2D98">
        <w:t>in</w:t>
      </w:r>
      <w:r w:rsidRPr="00AF2D98">
        <w:rPr>
          <w:spacing w:val="-5"/>
        </w:rPr>
        <w:t xml:space="preserve"> </w:t>
      </w:r>
      <w:r w:rsidRPr="00AF2D98">
        <w:t>the</w:t>
      </w:r>
      <w:r w:rsidRPr="00AF2D98">
        <w:rPr>
          <w:spacing w:val="-4"/>
        </w:rPr>
        <w:t xml:space="preserve"> </w:t>
      </w:r>
      <w:r w:rsidRPr="00AF2D98">
        <w:t>FY201</w:t>
      </w:r>
      <w:r>
        <w:t>7</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3F4C75B5" w14:textId="36193DFA" w:rsidR="008C50D8" w:rsidRDefault="008C50D8" w:rsidP="0082020F">
      <w:pPr>
        <w:pStyle w:val="Heading3"/>
      </w:pPr>
      <w:r>
        <w:br w:type="page"/>
      </w:r>
      <w:r>
        <w:lastRenderedPageBreak/>
        <w:t>Detailed Fee Schedule</w:t>
      </w:r>
    </w:p>
    <w:p w14:paraId="0E51811F" w14:textId="67D33BCE" w:rsidR="005D41A4" w:rsidRPr="005D41A4" w:rsidRDefault="005D41A4" w:rsidP="005D41A4">
      <w:pPr>
        <w:pStyle w:val="Heading4"/>
      </w:pPr>
      <w:r w:rsidRPr="00EB44C0">
        <w:t>Texas Health Care Information Collection</w:t>
      </w:r>
      <w:r w:rsidRPr="00EB44C0">
        <w:rPr>
          <w:spacing w:val="-7"/>
        </w:rPr>
        <w:t xml:space="preserve"> </w:t>
      </w:r>
      <w:r w:rsidRPr="00EB44C0">
        <w:t>(THCIC)</w:t>
      </w:r>
    </w:p>
    <w:tbl>
      <w:tblPr>
        <w:tblStyle w:val="HHSTableforTextData2"/>
        <w:tblW w:w="10656" w:type="dxa"/>
        <w:tblInd w:w="0" w:type="dxa"/>
        <w:tblLayout w:type="fixed"/>
        <w:tblLook w:val="01E0" w:firstRow="1" w:lastRow="1" w:firstColumn="1" w:lastColumn="1" w:noHBand="0" w:noVBand="0"/>
      </w:tblPr>
      <w:tblGrid>
        <w:gridCol w:w="3974"/>
        <w:gridCol w:w="4786"/>
        <w:gridCol w:w="1896"/>
      </w:tblGrid>
      <w:tr w:rsidR="008C50D8" w:rsidRPr="00EB44C0" w14:paraId="29D92CE1" w14:textId="77777777" w:rsidTr="007B5911">
        <w:trPr>
          <w:cnfStyle w:val="100000000000" w:firstRow="1" w:lastRow="0" w:firstColumn="0" w:lastColumn="0" w:oddVBand="0" w:evenVBand="0" w:oddHBand="0" w:evenHBand="0" w:firstRowFirstColumn="0" w:firstRowLastColumn="0" w:lastRowFirstColumn="0" w:lastRowLastColumn="0"/>
        </w:trPr>
        <w:tc>
          <w:tcPr>
            <w:tcW w:w="3960" w:type="dxa"/>
          </w:tcPr>
          <w:p w14:paraId="2569DD97" w14:textId="77777777" w:rsidR="008C50D8" w:rsidRPr="00EB44C0" w:rsidRDefault="008C50D8" w:rsidP="00186130">
            <w:pPr>
              <w:pStyle w:val="TableContainer"/>
              <w:rPr>
                <w:rFonts w:eastAsia="Arial" w:cs="Arial"/>
              </w:rPr>
            </w:pPr>
            <w:r w:rsidRPr="00EB44C0">
              <w:t>Type</w:t>
            </w:r>
          </w:p>
        </w:tc>
        <w:tc>
          <w:tcPr>
            <w:tcW w:w="4770" w:type="dxa"/>
          </w:tcPr>
          <w:p w14:paraId="69669F34" w14:textId="77777777" w:rsidR="008C50D8" w:rsidRPr="00EB44C0" w:rsidRDefault="008C50D8" w:rsidP="00186130">
            <w:pPr>
              <w:pStyle w:val="TableContainer"/>
              <w:rPr>
                <w:rFonts w:eastAsia="Arial" w:cs="Arial"/>
              </w:rPr>
            </w:pPr>
            <w:r w:rsidRPr="00EB44C0">
              <w:t>Amount</w:t>
            </w:r>
          </w:p>
        </w:tc>
        <w:tc>
          <w:tcPr>
            <w:tcW w:w="1890" w:type="dxa"/>
          </w:tcPr>
          <w:p w14:paraId="20F67452" w14:textId="77777777" w:rsidR="008C50D8" w:rsidRPr="00EB44C0" w:rsidRDefault="008C50D8" w:rsidP="00186130">
            <w:pPr>
              <w:pStyle w:val="TableContainer"/>
              <w:rPr>
                <w:rFonts w:eastAsia="Arial" w:cs="Arial"/>
              </w:rPr>
            </w:pPr>
            <w:r w:rsidRPr="00EB44C0">
              <w:t>Period</w:t>
            </w:r>
          </w:p>
        </w:tc>
      </w:tr>
      <w:tr w:rsidR="008C50D8" w:rsidRPr="00EB44C0" w14:paraId="2AF2DFD4" w14:textId="77777777" w:rsidTr="007B5911">
        <w:trPr>
          <w:trHeight w:val="144"/>
        </w:trPr>
        <w:tc>
          <w:tcPr>
            <w:tcW w:w="3960" w:type="dxa"/>
          </w:tcPr>
          <w:p w14:paraId="0B9B8B55" w14:textId="77B056A6" w:rsidR="008C50D8" w:rsidRPr="00EB44C0" w:rsidRDefault="008C50D8" w:rsidP="00186130">
            <w:pPr>
              <w:pStyle w:val="TableContainer"/>
              <w:rPr>
                <w:rFonts w:eastAsia="Arial" w:cs="Arial"/>
              </w:rPr>
            </w:pPr>
            <w:r w:rsidRPr="00EB44C0">
              <w:t xml:space="preserve">Public </w:t>
            </w:r>
            <w:r>
              <w:t>U</w:t>
            </w:r>
            <w:r w:rsidRPr="00EB44C0">
              <w:t xml:space="preserve">se </w:t>
            </w:r>
            <w:r>
              <w:t>D</w:t>
            </w:r>
            <w:r w:rsidRPr="00EB44C0">
              <w:t xml:space="preserve">ata </w:t>
            </w:r>
            <w:r>
              <w:t>F</w:t>
            </w:r>
            <w:r w:rsidRPr="00EB44C0">
              <w:t>iles (PUDF) -</w:t>
            </w:r>
            <w:r w:rsidR="00892043">
              <w:t xml:space="preserve"> </w:t>
            </w:r>
            <w:r w:rsidRPr="00EB44C0">
              <w:t>Texas state</w:t>
            </w:r>
            <w:r w:rsidRPr="00EB44C0">
              <w:rPr>
                <w:spacing w:val="24"/>
              </w:rPr>
              <w:t xml:space="preserve"> </w:t>
            </w:r>
            <w:r w:rsidRPr="00EB44C0">
              <w:t>agencies or Texas state universities</w:t>
            </w:r>
          </w:p>
          <w:p w14:paraId="63A8915B" w14:textId="77777777" w:rsidR="008C50D8" w:rsidRPr="00EB44C0" w:rsidRDefault="008C50D8" w:rsidP="00186130">
            <w:pPr>
              <w:pStyle w:val="TableContainer"/>
              <w:rPr>
                <w:rFonts w:eastAsia="Arial" w:cs="Arial"/>
              </w:rPr>
            </w:pPr>
            <w:r w:rsidRPr="00EB44C0">
              <w:t>Local Health Departments</w:t>
            </w:r>
            <w:r w:rsidRPr="00EB44C0">
              <w:rPr>
                <w:spacing w:val="-2"/>
              </w:rPr>
              <w:t xml:space="preserve"> </w:t>
            </w:r>
            <w:r w:rsidRPr="00EB44C0">
              <w:t>exempted by</w:t>
            </w:r>
            <w:r w:rsidRPr="00EB44C0">
              <w:rPr>
                <w:spacing w:val="25"/>
              </w:rPr>
              <w:t xml:space="preserve"> </w:t>
            </w:r>
            <w:r w:rsidRPr="00EB44C0">
              <w:t xml:space="preserve">policy beginning August </w:t>
            </w:r>
            <w:r>
              <w:t>2018</w:t>
            </w:r>
          </w:p>
        </w:tc>
        <w:tc>
          <w:tcPr>
            <w:tcW w:w="4770" w:type="dxa"/>
          </w:tcPr>
          <w:p w14:paraId="54DD3968" w14:textId="77777777" w:rsidR="008C50D8" w:rsidRPr="00EB44C0" w:rsidRDefault="008C50D8" w:rsidP="00186130">
            <w:pPr>
              <w:pStyle w:val="TableContainer"/>
              <w:rPr>
                <w:rFonts w:eastAsia="Arial" w:cs="Arial"/>
              </w:rPr>
            </w:pPr>
            <w:r w:rsidRPr="00EB44C0">
              <w:t>$0 or no</w:t>
            </w:r>
            <w:r w:rsidRPr="00EB44C0">
              <w:rPr>
                <w:spacing w:val="-2"/>
              </w:rPr>
              <w:t xml:space="preserve"> </w:t>
            </w:r>
            <w:r w:rsidRPr="00EB44C0">
              <w:t>charge</w:t>
            </w:r>
          </w:p>
        </w:tc>
        <w:tc>
          <w:tcPr>
            <w:tcW w:w="1890" w:type="dxa"/>
          </w:tcPr>
          <w:p w14:paraId="45F03375" w14:textId="77777777" w:rsidR="008C50D8" w:rsidRPr="00EB44C0" w:rsidRDefault="008C50D8" w:rsidP="00186130">
            <w:pPr>
              <w:pStyle w:val="TableContainer"/>
              <w:rPr>
                <w:rFonts w:eastAsia="Arial" w:cs="Arial"/>
              </w:rPr>
            </w:pPr>
            <w:r w:rsidRPr="00EB44C0">
              <w:t>All years</w:t>
            </w:r>
          </w:p>
        </w:tc>
      </w:tr>
      <w:tr w:rsidR="004F328B" w:rsidRPr="00EB44C0" w14:paraId="5C2C88FE" w14:textId="77777777" w:rsidTr="007B5911">
        <w:trPr>
          <w:cnfStyle w:val="000000010000" w:firstRow="0" w:lastRow="0" w:firstColumn="0" w:lastColumn="0" w:oddVBand="0" w:evenVBand="0" w:oddHBand="0" w:evenHBand="1" w:firstRowFirstColumn="0" w:firstRowLastColumn="0" w:lastRowFirstColumn="0" w:lastRowLastColumn="0"/>
          <w:trHeight w:val="144"/>
        </w:trPr>
        <w:tc>
          <w:tcPr>
            <w:tcW w:w="3960" w:type="dxa"/>
            <w:vMerge w:val="restart"/>
          </w:tcPr>
          <w:p w14:paraId="42819711" w14:textId="6A285224" w:rsidR="004F328B" w:rsidRPr="00EB44C0" w:rsidRDefault="004F328B" w:rsidP="00186130">
            <w:pPr>
              <w:pStyle w:val="TableContainer"/>
            </w:pPr>
            <w:r w:rsidRPr="00EB44C0">
              <w:t>Public Use</w:t>
            </w:r>
            <w:r w:rsidRPr="00EB44C0">
              <w:rPr>
                <w:spacing w:val="-2"/>
              </w:rPr>
              <w:t xml:space="preserve"> </w:t>
            </w:r>
            <w:r w:rsidRPr="00EB44C0">
              <w:t>Data Files (PUDF)</w:t>
            </w:r>
            <w:r w:rsidRPr="00EB44C0">
              <w:rPr>
                <w:spacing w:val="-2"/>
              </w:rPr>
              <w:t xml:space="preserve"> </w:t>
            </w:r>
            <w:r w:rsidRPr="00EB44C0">
              <w:t>- Texas</w:t>
            </w:r>
            <w:r w:rsidRPr="00EB44C0">
              <w:rPr>
                <w:spacing w:val="24"/>
              </w:rPr>
              <w:t xml:space="preserve"> </w:t>
            </w:r>
            <w:r w:rsidRPr="00EB44C0">
              <w:t xml:space="preserve">private </w:t>
            </w:r>
            <w:r w:rsidRPr="00EB44C0">
              <w:rPr>
                <w:spacing w:val="-2"/>
              </w:rPr>
              <w:t>universities/colleges,</w:t>
            </w:r>
            <w:r w:rsidRPr="00EB44C0">
              <w:t xml:space="preserve"> out-of-state</w:t>
            </w:r>
            <w:r w:rsidRPr="00EB44C0">
              <w:rPr>
                <w:spacing w:val="40"/>
              </w:rPr>
              <w:t xml:space="preserve"> </w:t>
            </w:r>
            <w:r w:rsidRPr="00EB44C0">
              <w:t xml:space="preserve">media, out-of-state </w:t>
            </w:r>
            <w:r w:rsidRPr="00EB44C0">
              <w:rPr>
                <w:spacing w:val="-2"/>
              </w:rPr>
              <w:t>agencies,</w:t>
            </w:r>
            <w:r w:rsidRPr="00EB44C0">
              <w:t xml:space="preserve"> out-of-state</w:t>
            </w:r>
            <w:r w:rsidRPr="00EB44C0">
              <w:rPr>
                <w:spacing w:val="30"/>
              </w:rPr>
              <w:t xml:space="preserve"> </w:t>
            </w:r>
            <w:r w:rsidRPr="00EB44C0">
              <w:t xml:space="preserve">universities, out-of-state </w:t>
            </w:r>
            <w:r w:rsidRPr="00EB44C0">
              <w:rPr>
                <w:spacing w:val="-2"/>
              </w:rPr>
              <w:t>hospitals</w:t>
            </w:r>
            <w:r w:rsidRPr="00EB44C0">
              <w:t xml:space="preserve"> and all</w:t>
            </w:r>
            <w:r w:rsidR="00892043" w:rsidRPr="00504A5C">
              <w:t xml:space="preserve"> </w:t>
            </w:r>
            <w:r w:rsidRPr="00EB44C0">
              <w:t>other businesses or</w:t>
            </w:r>
            <w:r w:rsidRPr="00EB44C0">
              <w:rPr>
                <w:spacing w:val="-2"/>
              </w:rPr>
              <w:t xml:space="preserve"> </w:t>
            </w:r>
            <w:r w:rsidRPr="00EB44C0">
              <w:t>consumers, including</w:t>
            </w:r>
            <w:r w:rsidRPr="00EB44C0">
              <w:rPr>
                <w:spacing w:val="29"/>
              </w:rPr>
              <w:t xml:space="preserve"> </w:t>
            </w:r>
            <w:r w:rsidRPr="00EB44C0">
              <w:t>hospital or Ambulatory Surgery Center</w:t>
            </w:r>
            <w:r w:rsidRPr="00EB44C0">
              <w:rPr>
                <w:spacing w:val="25"/>
              </w:rPr>
              <w:t xml:space="preserve"> </w:t>
            </w:r>
            <w:r w:rsidRPr="00EB44C0">
              <w:t>affiliates, organizations, institutions, and</w:t>
            </w:r>
            <w:r w:rsidRPr="00EB44C0">
              <w:rPr>
                <w:spacing w:val="23"/>
              </w:rPr>
              <w:t xml:space="preserve"> </w:t>
            </w:r>
            <w:r w:rsidRPr="00EB44C0">
              <w:t>corporate offices.</w:t>
            </w:r>
          </w:p>
        </w:tc>
        <w:tc>
          <w:tcPr>
            <w:tcW w:w="4770" w:type="dxa"/>
          </w:tcPr>
          <w:p w14:paraId="59FE5568" w14:textId="2E46E93E" w:rsidR="004F328B" w:rsidRPr="006410FC" w:rsidRDefault="004F328B" w:rsidP="00186130">
            <w:pPr>
              <w:pStyle w:val="TableContainer"/>
              <w:rPr>
                <w:rFonts w:eastAsia="Arial" w:cs="Arial"/>
              </w:rPr>
            </w:pPr>
            <w:r w:rsidRPr="00EB44C0">
              <w:t>$6,000 per calendar year or $1,750 per</w:t>
            </w:r>
            <w:r w:rsidRPr="00EB44C0">
              <w:rPr>
                <w:spacing w:val="-2"/>
              </w:rPr>
              <w:t xml:space="preserve"> </w:t>
            </w:r>
            <w:r w:rsidRPr="00EB44C0">
              <w:t>calendar</w:t>
            </w:r>
            <w:r w:rsidRPr="00EB44C0">
              <w:rPr>
                <w:spacing w:val="21"/>
              </w:rPr>
              <w:t xml:space="preserve"> </w:t>
            </w:r>
            <w:r w:rsidRPr="00EB44C0">
              <w:t>quarter.</w:t>
            </w:r>
          </w:p>
        </w:tc>
        <w:tc>
          <w:tcPr>
            <w:tcW w:w="1890" w:type="dxa"/>
          </w:tcPr>
          <w:p w14:paraId="08615309" w14:textId="7CB0BE72" w:rsidR="004F328B" w:rsidRPr="00EB44C0" w:rsidRDefault="004F328B" w:rsidP="00186130">
            <w:pPr>
              <w:pStyle w:val="TableContainer"/>
              <w:rPr>
                <w:rFonts w:eastAsia="Arial" w:cs="Arial"/>
              </w:rPr>
            </w:pPr>
            <w:r w:rsidRPr="00EB44C0">
              <w:t>Since January 1,</w:t>
            </w:r>
            <w:r>
              <w:rPr>
                <w:rFonts w:eastAsia="Arial" w:cs="Arial"/>
              </w:rPr>
              <w:t xml:space="preserve"> </w:t>
            </w:r>
            <w:r w:rsidRPr="00EB44C0">
              <w:t>2012</w:t>
            </w:r>
          </w:p>
          <w:p w14:paraId="5F8DC0DB" w14:textId="3B064A31" w:rsidR="004F328B" w:rsidRPr="006410FC" w:rsidRDefault="004F328B" w:rsidP="00186130">
            <w:pPr>
              <w:pStyle w:val="TableContainer"/>
              <w:rPr>
                <w:rFonts w:eastAsia="Arial" w:cs="Arial"/>
              </w:rPr>
            </w:pPr>
            <w:r w:rsidRPr="00EB44C0">
              <w:t xml:space="preserve">Last three </w:t>
            </w:r>
            <w:r w:rsidRPr="00EB44C0">
              <w:rPr>
                <w:spacing w:val="-2"/>
              </w:rPr>
              <w:t>most</w:t>
            </w:r>
            <w:r w:rsidRPr="00EB44C0">
              <w:rPr>
                <w:spacing w:val="24"/>
              </w:rPr>
              <w:t xml:space="preserve"> </w:t>
            </w:r>
            <w:r w:rsidRPr="00EB44C0">
              <w:t xml:space="preserve">current </w:t>
            </w:r>
            <w:r w:rsidRPr="00EB44C0">
              <w:rPr>
                <w:spacing w:val="-2"/>
              </w:rPr>
              <w:t>available</w:t>
            </w:r>
            <w:r w:rsidRPr="00EB44C0">
              <w:rPr>
                <w:spacing w:val="29"/>
              </w:rPr>
              <w:t xml:space="preserve"> </w:t>
            </w:r>
            <w:r w:rsidRPr="00EB44C0">
              <w:t>years of data.</w:t>
            </w:r>
          </w:p>
        </w:tc>
      </w:tr>
      <w:tr w:rsidR="004F328B" w:rsidRPr="00EB44C0" w14:paraId="1FCD4241" w14:textId="77777777" w:rsidTr="007B5911">
        <w:trPr>
          <w:trHeight w:val="144"/>
        </w:trPr>
        <w:tc>
          <w:tcPr>
            <w:tcW w:w="3960" w:type="dxa"/>
            <w:vMerge/>
          </w:tcPr>
          <w:p w14:paraId="25EF01FF" w14:textId="77777777" w:rsidR="004F328B" w:rsidRPr="00EB44C0" w:rsidRDefault="004F328B" w:rsidP="00186130">
            <w:pPr>
              <w:pStyle w:val="TableContainer"/>
            </w:pPr>
          </w:p>
        </w:tc>
        <w:tc>
          <w:tcPr>
            <w:tcW w:w="4770" w:type="dxa"/>
          </w:tcPr>
          <w:p w14:paraId="5D2C60BD" w14:textId="6A4273A1" w:rsidR="004F328B" w:rsidRPr="006410FC" w:rsidRDefault="004F328B" w:rsidP="00186130">
            <w:pPr>
              <w:pStyle w:val="TableContainer"/>
              <w:rPr>
                <w:rFonts w:eastAsia="Arial" w:cs="Arial"/>
              </w:rPr>
            </w:pPr>
            <w:r w:rsidRPr="00EB44C0">
              <w:t>$2,500 per Calendar Year or $625 per calendar</w:t>
            </w:r>
            <w:r w:rsidRPr="00EB44C0">
              <w:rPr>
                <w:spacing w:val="37"/>
              </w:rPr>
              <w:t xml:space="preserve"> </w:t>
            </w:r>
            <w:r w:rsidRPr="00EB44C0">
              <w:t>quarter.</w:t>
            </w:r>
          </w:p>
        </w:tc>
        <w:tc>
          <w:tcPr>
            <w:tcW w:w="1890" w:type="dxa"/>
          </w:tcPr>
          <w:p w14:paraId="0A8808FB" w14:textId="0369690B" w:rsidR="004F328B" w:rsidRPr="00EB44C0" w:rsidRDefault="004F328B" w:rsidP="00186130">
            <w:pPr>
              <w:pStyle w:val="TableContainer"/>
            </w:pPr>
            <w:r w:rsidRPr="00EB44C0">
              <w:t>For data four</w:t>
            </w:r>
            <w:r w:rsidRPr="00EB44C0">
              <w:rPr>
                <w:spacing w:val="-2"/>
              </w:rPr>
              <w:t xml:space="preserve"> </w:t>
            </w:r>
            <w:r w:rsidRPr="00EB44C0">
              <w:t>to six</w:t>
            </w:r>
            <w:r w:rsidRPr="00EB44C0">
              <w:rPr>
                <w:spacing w:val="23"/>
              </w:rPr>
              <w:t xml:space="preserve"> </w:t>
            </w:r>
            <w:r w:rsidRPr="00EB44C0">
              <w:t>calendar years</w:t>
            </w:r>
            <w:r w:rsidRPr="00EB44C0">
              <w:rPr>
                <w:spacing w:val="24"/>
              </w:rPr>
              <w:t xml:space="preserve"> </w:t>
            </w:r>
            <w:r w:rsidRPr="00EB44C0">
              <w:t>from the current</w:t>
            </w:r>
            <w:r w:rsidRPr="00EB44C0">
              <w:rPr>
                <w:spacing w:val="25"/>
              </w:rPr>
              <w:t xml:space="preserve"> </w:t>
            </w:r>
            <w:r w:rsidRPr="00EB44C0">
              <w:t>year</w:t>
            </w:r>
          </w:p>
        </w:tc>
      </w:tr>
      <w:tr w:rsidR="004F328B" w:rsidRPr="00EB44C0" w14:paraId="3798706D" w14:textId="77777777" w:rsidTr="007B5911">
        <w:trPr>
          <w:cnfStyle w:val="000000010000" w:firstRow="0" w:lastRow="0" w:firstColumn="0" w:lastColumn="0" w:oddVBand="0" w:evenVBand="0" w:oddHBand="0" w:evenHBand="1" w:firstRowFirstColumn="0" w:firstRowLastColumn="0" w:lastRowFirstColumn="0" w:lastRowLastColumn="0"/>
          <w:trHeight w:val="144"/>
        </w:trPr>
        <w:tc>
          <w:tcPr>
            <w:tcW w:w="3960" w:type="dxa"/>
            <w:vMerge/>
          </w:tcPr>
          <w:p w14:paraId="3AB73EE7" w14:textId="77777777" w:rsidR="004F328B" w:rsidRPr="00EB44C0" w:rsidRDefault="004F328B" w:rsidP="00186130">
            <w:pPr>
              <w:pStyle w:val="TableContainer"/>
            </w:pPr>
          </w:p>
        </w:tc>
        <w:tc>
          <w:tcPr>
            <w:tcW w:w="4770" w:type="dxa"/>
          </w:tcPr>
          <w:p w14:paraId="22F4F97D" w14:textId="63BA2108" w:rsidR="004F328B" w:rsidRPr="00EB44C0" w:rsidRDefault="004F328B" w:rsidP="00186130">
            <w:pPr>
              <w:pStyle w:val="TableContainer"/>
            </w:pPr>
            <w:r w:rsidRPr="00EB44C0">
              <w:t xml:space="preserve">Available at no charge from DSHS </w:t>
            </w:r>
            <w:r w:rsidRPr="00EB44C0">
              <w:rPr>
                <w:spacing w:val="-2"/>
              </w:rPr>
              <w:t>Internet</w:t>
            </w:r>
            <w:r w:rsidRPr="00EB44C0">
              <w:rPr>
                <w:spacing w:val="24"/>
              </w:rPr>
              <w:t xml:space="preserve"> </w:t>
            </w:r>
            <w:r w:rsidRPr="00EB44C0">
              <w:t>Website</w:t>
            </w:r>
          </w:p>
        </w:tc>
        <w:tc>
          <w:tcPr>
            <w:tcW w:w="1890" w:type="dxa"/>
          </w:tcPr>
          <w:p w14:paraId="2B13F486" w14:textId="3DECFB88" w:rsidR="004F328B" w:rsidRPr="00EB44C0" w:rsidRDefault="004F328B" w:rsidP="00186130">
            <w:pPr>
              <w:pStyle w:val="TableContainer"/>
            </w:pPr>
            <w:r w:rsidRPr="00EB44C0">
              <w:t>For data older</w:t>
            </w:r>
            <w:r w:rsidRPr="00EB44C0">
              <w:rPr>
                <w:spacing w:val="21"/>
              </w:rPr>
              <w:t xml:space="preserve"> </w:t>
            </w:r>
            <w:r w:rsidRPr="00EB44C0">
              <w:t>than six years</w:t>
            </w:r>
            <w:r w:rsidRPr="00EB44C0">
              <w:rPr>
                <w:spacing w:val="21"/>
              </w:rPr>
              <w:t xml:space="preserve"> </w:t>
            </w:r>
            <w:r w:rsidRPr="00EB44C0">
              <w:t>from the current</w:t>
            </w:r>
            <w:r w:rsidRPr="00EB44C0">
              <w:rPr>
                <w:spacing w:val="25"/>
              </w:rPr>
              <w:t xml:space="preserve"> </w:t>
            </w:r>
            <w:r w:rsidRPr="00EB44C0">
              <w:t>year.</w:t>
            </w:r>
          </w:p>
        </w:tc>
      </w:tr>
      <w:tr w:rsidR="009C21B8" w:rsidRPr="00EB44C0" w14:paraId="45AF3690" w14:textId="77777777" w:rsidTr="007B5911">
        <w:trPr>
          <w:trHeight w:val="144"/>
        </w:trPr>
        <w:tc>
          <w:tcPr>
            <w:tcW w:w="3960" w:type="dxa"/>
            <w:vMerge w:val="restart"/>
          </w:tcPr>
          <w:p w14:paraId="339066A5" w14:textId="14B58E36" w:rsidR="009C21B8" w:rsidRPr="00EB44C0" w:rsidRDefault="009C21B8" w:rsidP="00186130">
            <w:pPr>
              <w:pStyle w:val="TableContainer"/>
            </w:pPr>
            <w:r w:rsidRPr="00EB44C0">
              <w:t>Public Use</w:t>
            </w:r>
            <w:r w:rsidRPr="00EB44C0">
              <w:rPr>
                <w:spacing w:val="-2"/>
              </w:rPr>
              <w:t xml:space="preserve"> </w:t>
            </w:r>
            <w:r w:rsidRPr="00EB44C0">
              <w:t>Data Files (PUDF)</w:t>
            </w:r>
            <w:r w:rsidRPr="00EB44C0">
              <w:rPr>
                <w:spacing w:val="-2"/>
              </w:rPr>
              <w:t xml:space="preserve"> </w:t>
            </w:r>
            <w:r w:rsidRPr="00EB44C0">
              <w:t>-Texas</w:t>
            </w:r>
            <w:r w:rsidRPr="00EB44C0">
              <w:rPr>
                <w:spacing w:val="24"/>
              </w:rPr>
              <w:t xml:space="preserve"> </w:t>
            </w:r>
            <w:r w:rsidRPr="00EB44C0">
              <w:t>reporting hospitals, Texas in-state media,</w:t>
            </w:r>
            <w:r w:rsidR="00892043" w:rsidRPr="00504A5C">
              <w:t xml:space="preserve"> </w:t>
            </w:r>
            <w:r w:rsidRPr="00EB44C0">
              <w:t>and out-of-state health departments.</w:t>
            </w:r>
          </w:p>
        </w:tc>
        <w:tc>
          <w:tcPr>
            <w:tcW w:w="4770" w:type="dxa"/>
          </w:tcPr>
          <w:p w14:paraId="4E809732" w14:textId="47500CB7" w:rsidR="009C21B8" w:rsidRPr="007F0792" w:rsidRDefault="009C21B8" w:rsidP="007F0792">
            <w:pPr>
              <w:pStyle w:val="TableContainer"/>
              <w:rPr>
                <w:rFonts w:eastAsia="Arial" w:cs="Arial"/>
              </w:rPr>
            </w:pPr>
            <w:r w:rsidRPr="00EB44C0">
              <w:t>$3,000 per calendar year or $1,750 per</w:t>
            </w:r>
            <w:r w:rsidRPr="00EB44C0">
              <w:rPr>
                <w:spacing w:val="-2"/>
              </w:rPr>
              <w:t xml:space="preserve"> </w:t>
            </w:r>
            <w:r w:rsidRPr="00EB44C0">
              <w:t>calendar</w:t>
            </w:r>
            <w:r w:rsidRPr="00EB44C0">
              <w:rPr>
                <w:spacing w:val="21"/>
              </w:rPr>
              <w:t xml:space="preserve"> </w:t>
            </w:r>
            <w:r w:rsidRPr="00EB44C0">
              <w:t>quarter.</w:t>
            </w:r>
          </w:p>
        </w:tc>
        <w:tc>
          <w:tcPr>
            <w:tcW w:w="1890" w:type="dxa"/>
          </w:tcPr>
          <w:p w14:paraId="31CA40D9" w14:textId="4F803D04" w:rsidR="009C21B8" w:rsidRPr="00EB44C0" w:rsidRDefault="009C21B8" w:rsidP="00186130">
            <w:pPr>
              <w:pStyle w:val="TableContainer"/>
              <w:rPr>
                <w:rFonts w:eastAsia="Arial" w:cs="Arial"/>
              </w:rPr>
            </w:pPr>
            <w:r w:rsidRPr="00EB44C0">
              <w:t>Since January 1,</w:t>
            </w:r>
            <w:r>
              <w:rPr>
                <w:rFonts w:eastAsia="Arial" w:cs="Arial"/>
              </w:rPr>
              <w:t xml:space="preserve"> </w:t>
            </w:r>
            <w:r w:rsidRPr="00EB44C0">
              <w:t>2012</w:t>
            </w:r>
          </w:p>
          <w:p w14:paraId="40D8512E" w14:textId="287074E1" w:rsidR="009C21B8" w:rsidRPr="007F0792" w:rsidRDefault="009C21B8" w:rsidP="00186130">
            <w:pPr>
              <w:pStyle w:val="TableContainer"/>
              <w:rPr>
                <w:rFonts w:eastAsia="Arial" w:cs="Arial"/>
              </w:rPr>
            </w:pPr>
            <w:r w:rsidRPr="00EB44C0">
              <w:t xml:space="preserve">Last three </w:t>
            </w:r>
            <w:r w:rsidRPr="00EB44C0">
              <w:rPr>
                <w:spacing w:val="-2"/>
              </w:rPr>
              <w:t>most</w:t>
            </w:r>
            <w:r w:rsidRPr="00EB44C0">
              <w:rPr>
                <w:spacing w:val="24"/>
              </w:rPr>
              <w:t xml:space="preserve"> </w:t>
            </w:r>
            <w:r w:rsidRPr="00EB44C0">
              <w:t xml:space="preserve">current </w:t>
            </w:r>
            <w:r w:rsidRPr="00EB44C0">
              <w:rPr>
                <w:spacing w:val="-2"/>
              </w:rPr>
              <w:t>available</w:t>
            </w:r>
            <w:r w:rsidRPr="00EB44C0">
              <w:rPr>
                <w:spacing w:val="29"/>
              </w:rPr>
              <w:t xml:space="preserve"> </w:t>
            </w:r>
            <w:r w:rsidRPr="00EB44C0">
              <w:t>years of data.</w:t>
            </w:r>
          </w:p>
        </w:tc>
      </w:tr>
      <w:tr w:rsidR="009C21B8" w:rsidRPr="00EB44C0" w14:paraId="52D196F4" w14:textId="77777777" w:rsidTr="007B5911">
        <w:trPr>
          <w:cnfStyle w:val="000000010000" w:firstRow="0" w:lastRow="0" w:firstColumn="0" w:lastColumn="0" w:oddVBand="0" w:evenVBand="0" w:oddHBand="0" w:evenHBand="1" w:firstRowFirstColumn="0" w:firstRowLastColumn="0" w:lastRowFirstColumn="0" w:lastRowLastColumn="0"/>
          <w:trHeight w:val="144"/>
        </w:trPr>
        <w:tc>
          <w:tcPr>
            <w:tcW w:w="3960" w:type="dxa"/>
            <w:vMerge/>
          </w:tcPr>
          <w:p w14:paraId="705F8E28" w14:textId="77777777" w:rsidR="009C21B8" w:rsidRPr="00EB44C0" w:rsidRDefault="009C21B8" w:rsidP="00186130">
            <w:pPr>
              <w:pStyle w:val="TableContainer"/>
            </w:pPr>
          </w:p>
        </w:tc>
        <w:tc>
          <w:tcPr>
            <w:tcW w:w="4770" w:type="dxa"/>
          </w:tcPr>
          <w:p w14:paraId="1CDD8946" w14:textId="339734A8" w:rsidR="009C21B8" w:rsidRPr="007F0792" w:rsidRDefault="009C21B8" w:rsidP="00186130">
            <w:pPr>
              <w:pStyle w:val="TableContainer"/>
              <w:rPr>
                <w:rFonts w:eastAsia="Arial" w:cs="Arial"/>
              </w:rPr>
            </w:pPr>
            <w:r w:rsidRPr="00EB44C0">
              <w:t>$625 per calendar year or</w:t>
            </w:r>
            <w:r w:rsidRPr="00EB44C0">
              <w:rPr>
                <w:spacing w:val="-2"/>
              </w:rPr>
              <w:t xml:space="preserve"> </w:t>
            </w:r>
            <w:r w:rsidRPr="00EB44C0">
              <w:t>$156.25 per</w:t>
            </w:r>
            <w:r w:rsidRPr="00EB44C0">
              <w:rPr>
                <w:spacing w:val="-2"/>
              </w:rPr>
              <w:t xml:space="preserve"> </w:t>
            </w:r>
            <w:r w:rsidRPr="00EB44C0">
              <w:t>calendar</w:t>
            </w:r>
            <w:r w:rsidRPr="00EB44C0">
              <w:rPr>
                <w:spacing w:val="34"/>
              </w:rPr>
              <w:t xml:space="preserve"> </w:t>
            </w:r>
            <w:r w:rsidRPr="00EB44C0">
              <w:t>quarter.</w:t>
            </w:r>
          </w:p>
        </w:tc>
        <w:tc>
          <w:tcPr>
            <w:tcW w:w="1890" w:type="dxa"/>
          </w:tcPr>
          <w:p w14:paraId="79E7F5E7" w14:textId="7D5BEE55" w:rsidR="009C21B8" w:rsidRPr="00EB44C0" w:rsidRDefault="009C21B8" w:rsidP="00186130">
            <w:pPr>
              <w:pStyle w:val="TableContainer"/>
            </w:pPr>
            <w:r w:rsidRPr="00EB44C0">
              <w:t>For data four</w:t>
            </w:r>
            <w:r w:rsidRPr="00EB44C0">
              <w:rPr>
                <w:spacing w:val="-2"/>
              </w:rPr>
              <w:t xml:space="preserve"> </w:t>
            </w:r>
            <w:r w:rsidRPr="00EB44C0">
              <w:t>to six</w:t>
            </w:r>
            <w:r w:rsidRPr="00EB44C0">
              <w:rPr>
                <w:spacing w:val="23"/>
              </w:rPr>
              <w:t xml:space="preserve"> </w:t>
            </w:r>
            <w:r w:rsidRPr="00EB44C0">
              <w:t>calendar years</w:t>
            </w:r>
            <w:r w:rsidRPr="00EB44C0">
              <w:rPr>
                <w:spacing w:val="24"/>
              </w:rPr>
              <w:t xml:space="preserve"> </w:t>
            </w:r>
            <w:r w:rsidRPr="00EB44C0">
              <w:t>from the current</w:t>
            </w:r>
            <w:r w:rsidRPr="00EB44C0">
              <w:rPr>
                <w:spacing w:val="25"/>
              </w:rPr>
              <w:t xml:space="preserve"> </w:t>
            </w:r>
            <w:r w:rsidRPr="00EB44C0">
              <w:t>year</w:t>
            </w:r>
            <w:r>
              <w:t>.</w:t>
            </w:r>
          </w:p>
        </w:tc>
      </w:tr>
      <w:tr w:rsidR="009C21B8" w:rsidRPr="00EB44C0" w14:paraId="5F85FBD7" w14:textId="77777777" w:rsidTr="007B5911">
        <w:trPr>
          <w:trHeight w:val="144"/>
        </w:trPr>
        <w:tc>
          <w:tcPr>
            <w:tcW w:w="3960" w:type="dxa"/>
            <w:vMerge/>
          </w:tcPr>
          <w:p w14:paraId="23F99D45" w14:textId="77777777" w:rsidR="009C21B8" w:rsidRPr="00EB44C0" w:rsidRDefault="009C21B8" w:rsidP="00186130">
            <w:pPr>
              <w:pStyle w:val="TableContainer"/>
            </w:pPr>
          </w:p>
        </w:tc>
        <w:tc>
          <w:tcPr>
            <w:tcW w:w="4770" w:type="dxa"/>
          </w:tcPr>
          <w:p w14:paraId="3A131A83" w14:textId="03FF6EFE" w:rsidR="009C21B8" w:rsidRPr="00EB44C0" w:rsidRDefault="009C21B8" w:rsidP="00186130">
            <w:pPr>
              <w:pStyle w:val="TableContainer"/>
            </w:pPr>
            <w:r w:rsidRPr="00EB44C0">
              <w:t xml:space="preserve">Available at no charge from DSHS </w:t>
            </w:r>
            <w:r w:rsidRPr="00EB44C0">
              <w:rPr>
                <w:spacing w:val="-2"/>
              </w:rPr>
              <w:t>Internet</w:t>
            </w:r>
            <w:r w:rsidRPr="00EB44C0">
              <w:rPr>
                <w:spacing w:val="24"/>
              </w:rPr>
              <w:t xml:space="preserve"> </w:t>
            </w:r>
            <w:r w:rsidRPr="00EB44C0">
              <w:t>Website</w:t>
            </w:r>
          </w:p>
        </w:tc>
        <w:tc>
          <w:tcPr>
            <w:tcW w:w="1890" w:type="dxa"/>
          </w:tcPr>
          <w:p w14:paraId="09ECE125" w14:textId="0699D21E" w:rsidR="009C21B8" w:rsidRPr="00EB44C0" w:rsidRDefault="009C21B8" w:rsidP="00186130">
            <w:pPr>
              <w:pStyle w:val="TableContainer"/>
            </w:pPr>
            <w:r w:rsidRPr="00EB44C0">
              <w:t>For data older</w:t>
            </w:r>
            <w:r w:rsidRPr="00EB44C0">
              <w:rPr>
                <w:spacing w:val="21"/>
              </w:rPr>
              <w:t xml:space="preserve"> </w:t>
            </w:r>
            <w:r w:rsidRPr="00EB44C0">
              <w:t>than six years</w:t>
            </w:r>
            <w:r w:rsidRPr="00EB44C0">
              <w:rPr>
                <w:spacing w:val="21"/>
              </w:rPr>
              <w:t xml:space="preserve"> </w:t>
            </w:r>
            <w:r w:rsidRPr="00EB44C0">
              <w:t>from the current</w:t>
            </w:r>
            <w:r w:rsidRPr="00EB44C0">
              <w:rPr>
                <w:spacing w:val="25"/>
              </w:rPr>
              <w:t xml:space="preserve"> </w:t>
            </w:r>
            <w:r w:rsidRPr="00EB44C0">
              <w:t>year.</w:t>
            </w:r>
          </w:p>
        </w:tc>
      </w:tr>
      <w:tr w:rsidR="008C50D8" w:rsidRPr="00EB44C0" w14:paraId="3D584321" w14:textId="77777777" w:rsidTr="007B5911">
        <w:trPr>
          <w:cnfStyle w:val="000000010000" w:firstRow="0" w:lastRow="0" w:firstColumn="0" w:lastColumn="0" w:oddVBand="0" w:evenVBand="0" w:oddHBand="0" w:evenHBand="1" w:firstRowFirstColumn="0" w:firstRowLastColumn="0" w:lastRowFirstColumn="0" w:lastRowLastColumn="0"/>
          <w:trHeight w:val="144"/>
        </w:trPr>
        <w:tc>
          <w:tcPr>
            <w:tcW w:w="3960" w:type="dxa"/>
          </w:tcPr>
          <w:p w14:paraId="6DCD1EE2" w14:textId="77777777" w:rsidR="008C50D8" w:rsidRPr="00EB44C0" w:rsidRDefault="008C50D8" w:rsidP="00186130">
            <w:pPr>
              <w:pStyle w:val="TableContainer"/>
            </w:pPr>
            <w:r w:rsidRPr="00EB44C0">
              <w:t>Research Data Files (RDF) – requests for</w:t>
            </w:r>
            <w:r w:rsidRPr="00EB44C0">
              <w:rPr>
                <w:spacing w:val="27"/>
              </w:rPr>
              <w:t xml:space="preserve"> </w:t>
            </w:r>
            <w:r w:rsidRPr="00EB44C0">
              <w:t>data elements that are not in the PUDF.</w:t>
            </w:r>
            <w:r w:rsidRPr="00EB44C0">
              <w:rPr>
                <w:spacing w:val="26"/>
              </w:rPr>
              <w:t xml:space="preserve"> </w:t>
            </w:r>
            <w:r w:rsidRPr="00EB44C0">
              <w:t>These custom datasets require</w:t>
            </w:r>
            <w:r w:rsidRPr="00EB44C0">
              <w:rPr>
                <w:spacing w:val="-2"/>
              </w:rPr>
              <w:t xml:space="preserve"> </w:t>
            </w:r>
            <w:r w:rsidRPr="00EB44C0">
              <w:t>DSHS</w:t>
            </w:r>
            <w:r w:rsidRPr="00EB44C0">
              <w:rPr>
                <w:spacing w:val="27"/>
              </w:rPr>
              <w:t xml:space="preserve"> </w:t>
            </w:r>
            <w:r w:rsidRPr="00EB44C0">
              <w:t>Institutional</w:t>
            </w:r>
            <w:r w:rsidRPr="00EB44C0">
              <w:rPr>
                <w:spacing w:val="-2"/>
              </w:rPr>
              <w:t xml:space="preserve"> </w:t>
            </w:r>
            <w:r w:rsidRPr="00EB44C0">
              <w:t>Review Board (DSHS IRB)</w:t>
            </w:r>
            <w:r w:rsidRPr="00EB44C0">
              <w:rPr>
                <w:spacing w:val="24"/>
              </w:rPr>
              <w:t xml:space="preserve"> </w:t>
            </w:r>
            <w:r w:rsidRPr="00EB44C0">
              <w:t>approval. All Health and Human Services</w:t>
            </w:r>
            <w:r w:rsidRPr="00EB44C0">
              <w:rPr>
                <w:spacing w:val="25"/>
              </w:rPr>
              <w:t xml:space="preserve"> </w:t>
            </w:r>
            <w:r w:rsidRPr="00EB44C0">
              <w:t>Agencies</w:t>
            </w:r>
          </w:p>
        </w:tc>
        <w:tc>
          <w:tcPr>
            <w:tcW w:w="4770" w:type="dxa"/>
          </w:tcPr>
          <w:p w14:paraId="7126A581" w14:textId="77777777" w:rsidR="008C50D8" w:rsidRPr="00EB44C0" w:rsidRDefault="008C50D8" w:rsidP="00186130">
            <w:pPr>
              <w:pStyle w:val="TableContainer"/>
            </w:pPr>
            <w:r w:rsidRPr="00EB44C0">
              <w:t>$0 or no</w:t>
            </w:r>
            <w:r w:rsidRPr="00EB44C0">
              <w:rPr>
                <w:spacing w:val="-2"/>
              </w:rPr>
              <w:t xml:space="preserve"> </w:t>
            </w:r>
            <w:r w:rsidRPr="00EB44C0">
              <w:t>charge</w:t>
            </w:r>
          </w:p>
        </w:tc>
        <w:tc>
          <w:tcPr>
            <w:tcW w:w="1890" w:type="dxa"/>
          </w:tcPr>
          <w:p w14:paraId="72A84B28" w14:textId="77777777" w:rsidR="008C50D8" w:rsidRPr="00EB44C0" w:rsidRDefault="008C50D8" w:rsidP="00186130">
            <w:pPr>
              <w:pStyle w:val="TableContainer"/>
            </w:pPr>
            <w:r w:rsidRPr="00EB44C0">
              <w:t>Since September</w:t>
            </w:r>
            <w:r w:rsidRPr="00EB44C0">
              <w:rPr>
                <w:spacing w:val="26"/>
              </w:rPr>
              <w:t xml:space="preserve"> </w:t>
            </w:r>
            <w:r w:rsidRPr="00EB44C0">
              <w:t>1, 2015</w:t>
            </w:r>
          </w:p>
        </w:tc>
      </w:tr>
      <w:tr w:rsidR="008C50D8" w:rsidRPr="00EB44C0" w14:paraId="4C43FBB2" w14:textId="77777777" w:rsidTr="007B5911">
        <w:trPr>
          <w:trHeight w:val="144"/>
        </w:trPr>
        <w:tc>
          <w:tcPr>
            <w:tcW w:w="3960" w:type="dxa"/>
          </w:tcPr>
          <w:p w14:paraId="7E141DBB" w14:textId="16CE2E71" w:rsidR="008C50D8" w:rsidRPr="00EB44C0" w:rsidRDefault="008C50D8" w:rsidP="00186130">
            <w:pPr>
              <w:pStyle w:val="TableContainer"/>
            </w:pPr>
            <w:r w:rsidRPr="00EB44C0">
              <w:lastRenderedPageBreak/>
              <w:t>Research Data Files (RDF) – requests for</w:t>
            </w:r>
            <w:r w:rsidRPr="00EB44C0">
              <w:rPr>
                <w:spacing w:val="27"/>
              </w:rPr>
              <w:t xml:space="preserve"> </w:t>
            </w:r>
            <w:r w:rsidRPr="00EB44C0">
              <w:t>data elements that are not in the PUDF.</w:t>
            </w:r>
            <w:r w:rsidRPr="00EB44C0">
              <w:rPr>
                <w:spacing w:val="26"/>
              </w:rPr>
              <w:t xml:space="preserve"> </w:t>
            </w:r>
            <w:r w:rsidRPr="00EB44C0">
              <w:t>These custom datasets require</w:t>
            </w:r>
            <w:r w:rsidRPr="00EB44C0">
              <w:rPr>
                <w:spacing w:val="-2"/>
              </w:rPr>
              <w:t xml:space="preserve"> </w:t>
            </w:r>
            <w:r w:rsidRPr="00EB44C0">
              <w:t>DSHS</w:t>
            </w:r>
            <w:r w:rsidRPr="00EB44C0">
              <w:rPr>
                <w:spacing w:val="27"/>
              </w:rPr>
              <w:t xml:space="preserve"> </w:t>
            </w:r>
            <w:r w:rsidRPr="00EB44C0">
              <w:t>Institutional</w:t>
            </w:r>
            <w:r w:rsidRPr="00EB44C0">
              <w:rPr>
                <w:spacing w:val="-2"/>
              </w:rPr>
              <w:t xml:space="preserve"> </w:t>
            </w:r>
            <w:r w:rsidRPr="00EB44C0">
              <w:t>Review Board (DSHS IRB)</w:t>
            </w:r>
            <w:r w:rsidRPr="00EB44C0">
              <w:rPr>
                <w:spacing w:val="24"/>
              </w:rPr>
              <w:t xml:space="preserve"> </w:t>
            </w:r>
            <w:r w:rsidRPr="00EB44C0">
              <w:t>approval. All others except</w:t>
            </w:r>
            <w:r w:rsidR="00892043" w:rsidRPr="00504A5C">
              <w:t xml:space="preserve"> </w:t>
            </w:r>
            <w:r w:rsidRPr="00EB44C0">
              <w:t>Health and</w:t>
            </w:r>
            <w:r w:rsidRPr="00EB44C0">
              <w:rPr>
                <w:spacing w:val="24"/>
              </w:rPr>
              <w:t xml:space="preserve"> </w:t>
            </w:r>
            <w:r w:rsidRPr="00EB44C0">
              <w:t>Human Services Agencies</w:t>
            </w:r>
          </w:p>
        </w:tc>
        <w:tc>
          <w:tcPr>
            <w:tcW w:w="4770" w:type="dxa"/>
          </w:tcPr>
          <w:p w14:paraId="64C5797B" w14:textId="1E03DD06" w:rsidR="008C50D8" w:rsidRPr="00EB44C0" w:rsidRDefault="008C50D8" w:rsidP="00186130">
            <w:pPr>
              <w:pStyle w:val="TableContainer"/>
            </w:pPr>
            <w:r w:rsidRPr="00EB44C0">
              <w:t>$30 per data</w:t>
            </w:r>
            <w:r w:rsidRPr="00EB44C0">
              <w:rPr>
                <w:spacing w:val="-2"/>
              </w:rPr>
              <w:t xml:space="preserve"> </w:t>
            </w:r>
            <w:r w:rsidRPr="00EB44C0">
              <w:t>element per calendar quarter.</w:t>
            </w:r>
            <w:r w:rsidRPr="00EB44C0">
              <w:rPr>
                <w:spacing w:val="25"/>
              </w:rPr>
              <w:t xml:space="preserve"> </w:t>
            </w:r>
            <w:r w:rsidRPr="00EB44C0">
              <w:t>Additional fees may be assessed if significant work</w:t>
            </w:r>
            <w:r w:rsidR="00892043" w:rsidRPr="00504A5C">
              <w:t xml:space="preserve"> </w:t>
            </w:r>
            <w:r w:rsidRPr="00EB44C0">
              <w:t xml:space="preserve">is required to extract or filter </w:t>
            </w:r>
            <w:r w:rsidRPr="00EB44C0">
              <w:rPr>
                <w:spacing w:val="-2"/>
              </w:rPr>
              <w:t>unnecessary</w:t>
            </w:r>
            <w:r w:rsidRPr="00EB44C0">
              <w:t xml:space="preserve"> data (to</w:t>
            </w:r>
            <w:r w:rsidR="00892043" w:rsidRPr="00504A5C">
              <w:t xml:space="preserve"> </w:t>
            </w:r>
            <w:r w:rsidRPr="00EB44C0">
              <w:t>protect those</w:t>
            </w:r>
            <w:r w:rsidRPr="00EB44C0">
              <w:rPr>
                <w:spacing w:val="-2"/>
              </w:rPr>
              <w:t xml:space="preserve"> </w:t>
            </w:r>
            <w:r w:rsidRPr="00EB44C0">
              <w:t>patients’ identity and privacy), or link</w:t>
            </w:r>
            <w:r w:rsidRPr="00EB44C0">
              <w:rPr>
                <w:spacing w:val="29"/>
              </w:rPr>
              <w:t xml:space="preserve"> </w:t>
            </w:r>
            <w:r w:rsidRPr="00EB44C0">
              <w:t>the data to another data</w:t>
            </w:r>
            <w:r w:rsidRPr="00EB44C0">
              <w:rPr>
                <w:spacing w:val="-2"/>
              </w:rPr>
              <w:t xml:space="preserve"> </w:t>
            </w:r>
            <w:r w:rsidRPr="00EB44C0">
              <w:t>set. The fees are based</w:t>
            </w:r>
            <w:r w:rsidR="00892043" w:rsidRPr="00504A5C">
              <w:t xml:space="preserve"> </w:t>
            </w:r>
            <w:r w:rsidRPr="00EB44C0">
              <w:t>on the estimated time required multiplied</w:t>
            </w:r>
            <w:r w:rsidRPr="00EB44C0">
              <w:rPr>
                <w:spacing w:val="-2"/>
              </w:rPr>
              <w:t xml:space="preserve"> </w:t>
            </w:r>
            <w:r w:rsidRPr="00EB44C0">
              <w:t>by the</w:t>
            </w:r>
            <w:r w:rsidRPr="00EB44C0">
              <w:rPr>
                <w:spacing w:val="26"/>
              </w:rPr>
              <w:t xml:space="preserve"> </w:t>
            </w:r>
            <w:r w:rsidRPr="00EB44C0">
              <w:t>hourly midpoint range</w:t>
            </w:r>
            <w:r w:rsidRPr="00EB44C0">
              <w:rPr>
                <w:spacing w:val="-2"/>
              </w:rPr>
              <w:t xml:space="preserve"> </w:t>
            </w:r>
            <w:r w:rsidRPr="00EB44C0">
              <w:t>rate</w:t>
            </w:r>
            <w:r w:rsidRPr="00EB44C0">
              <w:rPr>
                <w:spacing w:val="-2"/>
              </w:rPr>
              <w:t xml:space="preserve"> </w:t>
            </w:r>
            <w:r w:rsidRPr="00EB44C0">
              <w:t>of the Salary Group for</w:t>
            </w:r>
            <w:r w:rsidRPr="00EB44C0">
              <w:rPr>
                <w:spacing w:val="27"/>
              </w:rPr>
              <w:t xml:space="preserve"> </w:t>
            </w:r>
            <w:r w:rsidRPr="00EB44C0">
              <w:t>Class Title "Research Specialist IV" determined by</w:t>
            </w:r>
            <w:r w:rsidRPr="00EB44C0">
              <w:rPr>
                <w:spacing w:val="28"/>
              </w:rPr>
              <w:t xml:space="preserve"> </w:t>
            </w:r>
            <w:r w:rsidRPr="00EB44C0">
              <w:t>the State Auditor's Office.</w:t>
            </w:r>
          </w:p>
        </w:tc>
        <w:tc>
          <w:tcPr>
            <w:tcW w:w="1890" w:type="dxa"/>
          </w:tcPr>
          <w:p w14:paraId="06D248EA" w14:textId="77777777" w:rsidR="008C50D8" w:rsidRPr="00EB44C0" w:rsidRDefault="008C50D8" w:rsidP="00186130">
            <w:pPr>
              <w:pStyle w:val="TableContainer"/>
            </w:pPr>
            <w:r w:rsidRPr="00EB44C0">
              <w:t>Since 2012</w:t>
            </w:r>
          </w:p>
        </w:tc>
      </w:tr>
    </w:tbl>
    <w:p w14:paraId="01E83DB5" w14:textId="49ABB6FC" w:rsidR="00960EDD" w:rsidRDefault="008C50D8" w:rsidP="00B1769A">
      <w:pPr>
        <w:pStyle w:val="Heading2"/>
      </w:pPr>
      <w:r>
        <w:br w:type="page"/>
      </w:r>
      <w:bookmarkStart w:id="34" w:name="_Toc533836"/>
      <w:r w:rsidR="00960EDD">
        <w:lastRenderedPageBreak/>
        <w:t>Youth Camp Inspection</w:t>
      </w:r>
      <w:bookmarkEnd w:id="34"/>
    </w:p>
    <w:tbl>
      <w:tblPr>
        <w:tblStyle w:val="TableGrid"/>
        <w:tblW w:w="10656" w:type="dxa"/>
        <w:tblLayout w:type="fixed"/>
        <w:tblLook w:val="01E0" w:firstRow="1" w:lastRow="1" w:firstColumn="1" w:lastColumn="1" w:noHBand="0" w:noVBand="0"/>
      </w:tblPr>
      <w:tblGrid>
        <w:gridCol w:w="2465"/>
        <w:gridCol w:w="8191"/>
      </w:tblGrid>
      <w:tr w:rsidR="00253DD3" w:rsidRPr="00253DD3" w14:paraId="64671049" w14:textId="77777777" w:rsidTr="00796B8F">
        <w:tc>
          <w:tcPr>
            <w:tcW w:w="2448" w:type="dxa"/>
          </w:tcPr>
          <w:p w14:paraId="39E27C97" w14:textId="77777777" w:rsidR="00253DD3" w:rsidRPr="00253DD3" w:rsidRDefault="00253DD3" w:rsidP="00186130">
            <w:pPr>
              <w:pStyle w:val="TableContainer"/>
              <w:rPr>
                <w:rFonts w:eastAsia="Arial" w:cs="Arial"/>
              </w:rPr>
            </w:pPr>
            <w:r w:rsidRPr="00253DD3">
              <w:t>Date of Origin:</w:t>
            </w:r>
          </w:p>
        </w:tc>
        <w:tc>
          <w:tcPr>
            <w:tcW w:w="8136" w:type="dxa"/>
          </w:tcPr>
          <w:p w14:paraId="40D271DD" w14:textId="77777777" w:rsidR="00253DD3" w:rsidRPr="00253DD3" w:rsidRDefault="00253DD3" w:rsidP="00186130">
            <w:pPr>
              <w:pStyle w:val="TableContainer"/>
              <w:rPr>
                <w:rFonts w:eastAsia="Arial" w:cs="Arial"/>
              </w:rPr>
            </w:pPr>
            <w:r w:rsidRPr="00253DD3">
              <w:t xml:space="preserve">1973 by H.B. 115, </w:t>
            </w:r>
            <w:proofErr w:type="spellStart"/>
            <w:r w:rsidRPr="00253DD3">
              <w:t>ch.</w:t>
            </w:r>
            <w:proofErr w:type="spellEnd"/>
            <w:r w:rsidRPr="00253DD3">
              <w:t xml:space="preserve"> 142, 63rd Leg., R.S.</w:t>
            </w:r>
          </w:p>
        </w:tc>
      </w:tr>
      <w:tr w:rsidR="00253DD3" w:rsidRPr="00253DD3" w14:paraId="6CFC036F" w14:textId="77777777" w:rsidTr="00796B8F">
        <w:tc>
          <w:tcPr>
            <w:tcW w:w="2448" w:type="dxa"/>
          </w:tcPr>
          <w:p w14:paraId="60E8BB07" w14:textId="77777777" w:rsidR="00253DD3" w:rsidRPr="00253DD3" w:rsidRDefault="00253DD3" w:rsidP="00186130">
            <w:pPr>
              <w:pStyle w:val="TableContainer"/>
              <w:rPr>
                <w:rFonts w:eastAsia="Arial" w:cs="Arial"/>
              </w:rPr>
            </w:pPr>
            <w:r w:rsidRPr="00253DD3">
              <w:t>Statutory Authority:</w:t>
            </w:r>
          </w:p>
        </w:tc>
        <w:tc>
          <w:tcPr>
            <w:tcW w:w="8136" w:type="dxa"/>
          </w:tcPr>
          <w:p w14:paraId="5B5BD4B5" w14:textId="4B0372DF" w:rsidR="00253DD3" w:rsidRPr="00253DD3" w:rsidRDefault="00253DD3" w:rsidP="00186130">
            <w:pPr>
              <w:pStyle w:val="TableContainer"/>
            </w:pPr>
            <w:r w:rsidRPr="00253DD3">
              <w:t>H&amp;SC §§ 141.0035, 141.004, 141.005 and 141.0095 (Fees)</w:t>
            </w:r>
          </w:p>
        </w:tc>
      </w:tr>
      <w:tr w:rsidR="00253DD3" w:rsidRPr="00253DD3" w14:paraId="7AC05F62" w14:textId="77777777" w:rsidTr="00796B8F">
        <w:tc>
          <w:tcPr>
            <w:tcW w:w="2448" w:type="dxa"/>
          </w:tcPr>
          <w:p w14:paraId="1B1CB7CE" w14:textId="77777777" w:rsidR="00253DD3" w:rsidRPr="00253DD3" w:rsidRDefault="00253DD3" w:rsidP="00186130">
            <w:pPr>
              <w:pStyle w:val="TableContainer"/>
              <w:rPr>
                <w:rFonts w:eastAsia="Arial" w:cs="Arial"/>
              </w:rPr>
            </w:pPr>
            <w:r w:rsidRPr="00253DD3">
              <w:t>Texas Administrative</w:t>
            </w:r>
            <w:r w:rsidRPr="00253DD3">
              <w:rPr>
                <w:spacing w:val="25"/>
              </w:rPr>
              <w:t xml:space="preserve"> </w:t>
            </w:r>
            <w:r w:rsidRPr="00253DD3">
              <w:t>Code Reference:</w:t>
            </w:r>
          </w:p>
        </w:tc>
        <w:tc>
          <w:tcPr>
            <w:tcW w:w="8136" w:type="dxa"/>
          </w:tcPr>
          <w:p w14:paraId="37C424B1" w14:textId="5C40B788" w:rsidR="00253DD3" w:rsidRPr="00253DD3" w:rsidRDefault="00253DD3" w:rsidP="00186130">
            <w:pPr>
              <w:pStyle w:val="TableContainer"/>
            </w:pPr>
            <w:r w:rsidRPr="00253DD3">
              <w:t>25 T.A.C. §§ 265.23 and 265.28 (Fees)</w:t>
            </w:r>
          </w:p>
        </w:tc>
      </w:tr>
      <w:tr w:rsidR="00253DD3" w:rsidRPr="00253DD3" w14:paraId="6EC7B801" w14:textId="77777777" w:rsidTr="00796B8F">
        <w:tc>
          <w:tcPr>
            <w:tcW w:w="2448" w:type="dxa"/>
          </w:tcPr>
          <w:p w14:paraId="41181E93" w14:textId="77777777" w:rsidR="00253DD3" w:rsidRPr="00253DD3" w:rsidRDefault="00253DD3" w:rsidP="00186130">
            <w:pPr>
              <w:pStyle w:val="TableContainer"/>
              <w:rPr>
                <w:rFonts w:eastAsia="Arial" w:cs="Arial"/>
              </w:rPr>
            </w:pPr>
            <w:r w:rsidRPr="00253DD3">
              <w:t>Fee Set By:</w:t>
            </w:r>
          </w:p>
        </w:tc>
        <w:tc>
          <w:tcPr>
            <w:tcW w:w="8136" w:type="dxa"/>
          </w:tcPr>
          <w:p w14:paraId="5559BD80" w14:textId="77777777" w:rsidR="00253DD3" w:rsidRPr="00253DD3" w:rsidRDefault="00253DD3" w:rsidP="00186130">
            <w:pPr>
              <w:pStyle w:val="TableContainer"/>
              <w:rPr>
                <w:rFonts w:eastAsia="Arial" w:cs="Arial"/>
              </w:rPr>
            </w:pPr>
            <w:r w:rsidRPr="00253DD3">
              <w:t>Rule</w:t>
            </w:r>
          </w:p>
        </w:tc>
      </w:tr>
      <w:tr w:rsidR="00253DD3" w:rsidRPr="00253DD3" w14:paraId="66DF6C4A" w14:textId="77777777" w:rsidTr="00796B8F">
        <w:tc>
          <w:tcPr>
            <w:tcW w:w="2448" w:type="dxa"/>
          </w:tcPr>
          <w:p w14:paraId="7EEAFCC4" w14:textId="77777777" w:rsidR="00253DD3" w:rsidRPr="00253DD3" w:rsidRDefault="00253DD3" w:rsidP="00186130">
            <w:pPr>
              <w:pStyle w:val="TableContainer"/>
              <w:rPr>
                <w:rFonts w:eastAsia="Arial" w:cs="Arial"/>
              </w:rPr>
            </w:pPr>
            <w:r w:rsidRPr="00253DD3">
              <w:t>Fee Capped:</w:t>
            </w:r>
          </w:p>
        </w:tc>
        <w:tc>
          <w:tcPr>
            <w:tcW w:w="8136" w:type="dxa"/>
          </w:tcPr>
          <w:p w14:paraId="17EFD587" w14:textId="02EA6BC6" w:rsidR="00253DD3" w:rsidRPr="00253DD3" w:rsidRDefault="00E900AD" w:rsidP="00186130">
            <w:pPr>
              <w:pStyle w:val="TableContainer"/>
              <w:rPr>
                <w:rFonts w:eastAsia="Arial" w:cs="Arial"/>
              </w:rPr>
            </w:pPr>
            <w:r>
              <w:t>Yes</w:t>
            </w:r>
          </w:p>
        </w:tc>
      </w:tr>
      <w:tr w:rsidR="00253DD3" w:rsidRPr="00253DD3" w14:paraId="03489B36" w14:textId="77777777" w:rsidTr="00796B8F">
        <w:tc>
          <w:tcPr>
            <w:tcW w:w="2448" w:type="dxa"/>
          </w:tcPr>
          <w:p w14:paraId="07C0FF10" w14:textId="77777777" w:rsidR="00253DD3" w:rsidRPr="00253DD3" w:rsidRDefault="00253DD3" w:rsidP="00186130">
            <w:pPr>
              <w:pStyle w:val="TableContainer"/>
              <w:rPr>
                <w:rFonts w:eastAsia="Arial" w:cs="Arial"/>
              </w:rPr>
            </w:pPr>
            <w:r w:rsidRPr="00253DD3">
              <w:t>Description:</w:t>
            </w:r>
          </w:p>
        </w:tc>
        <w:tc>
          <w:tcPr>
            <w:tcW w:w="8136" w:type="dxa"/>
          </w:tcPr>
          <w:p w14:paraId="1205CAFA" w14:textId="6E8C3D99" w:rsidR="00253DD3" w:rsidRPr="00253DD3" w:rsidRDefault="00253DD3" w:rsidP="00186130">
            <w:pPr>
              <w:pStyle w:val="TableContainer"/>
              <w:rPr>
                <w:rFonts w:eastAsia="Arial" w:cs="Arial"/>
              </w:rPr>
            </w:pPr>
            <w:r w:rsidRPr="00253DD3">
              <w:t>Licensing fees charged to operate a facility or property, other than a facility required to be</w:t>
            </w:r>
            <w:r w:rsidR="00AE16C8" w:rsidRPr="00253DD3">
              <w:t xml:space="preserve"> </w:t>
            </w:r>
            <w:r w:rsidRPr="00253DD3">
              <w:t>licensed by the Department of Family and Protective</w:t>
            </w:r>
            <w:r w:rsidRPr="00253DD3">
              <w:rPr>
                <w:spacing w:val="-2"/>
              </w:rPr>
              <w:t xml:space="preserve"> </w:t>
            </w:r>
            <w:r w:rsidRPr="00253DD3">
              <w:t>Services, that: (1) has the general</w:t>
            </w:r>
            <w:r w:rsidR="00AE16C8" w:rsidRPr="00253DD3">
              <w:t xml:space="preserve"> </w:t>
            </w:r>
            <w:r w:rsidRPr="00253DD3">
              <w:t>characteristics of a day camp, resident</w:t>
            </w:r>
            <w:r w:rsidRPr="00253DD3">
              <w:rPr>
                <w:spacing w:val="-2"/>
              </w:rPr>
              <w:t xml:space="preserve"> </w:t>
            </w:r>
            <w:r w:rsidRPr="00253DD3">
              <w:t>camp, or travel camp; (2) is used primarily or</w:t>
            </w:r>
            <w:r w:rsidR="00AE16C8" w:rsidRPr="00253DD3">
              <w:t xml:space="preserve"> </w:t>
            </w:r>
            <w:r w:rsidRPr="00253DD3">
              <w:t>partially for recreational, athletic, religious, or educational activities;</w:t>
            </w:r>
            <w:r w:rsidRPr="00253DD3">
              <w:rPr>
                <w:spacing w:val="-2"/>
              </w:rPr>
              <w:t xml:space="preserve"> </w:t>
            </w:r>
            <w:r w:rsidRPr="00253DD3">
              <w:t>and (3)</w:t>
            </w:r>
            <w:r w:rsidR="00AE16C8" w:rsidRPr="00253DD3">
              <w:t xml:space="preserve"> </w:t>
            </w:r>
            <w:r w:rsidRPr="00253DD3">
              <w:t>accommodates at least five minors who</w:t>
            </w:r>
            <w:r w:rsidRPr="00253DD3">
              <w:rPr>
                <w:spacing w:val="-2"/>
              </w:rPr>
              <w:t xml:space="preserve"> </w:t>
            </w:r>
            <w:r w:rsidRPr="00253DD3">
              <w:t>attend or</w:t>
            </w:r>
            <w:r w:rsidRPr="00253DD3">
              <w:rPr>
                <w:spacing w:val="1"/>
              </w:rPr>
              <w:t xml:space="preserve"> </w:t>
            </w:r>
            <w:r w:rsidRPr="00253DD3">
              <w:t>temporarily reside at the camp for all or</w:t>
            </w:r>
            <w:r w:rsidR="00AE16C8" w:rsidRPr="00253DD3">
              <w:t xml:space="preserve"> </w:t>
            </w:r>
            <w:r w:rsidRPr="00253DD3">
              <w:t>part of at least four days.</w:t>
            </w:r>
          </w:p>
        </w:tc>
      </w:tr>
      <w:tr w:rsidR="00253DD3" w:rsidRPr="00253DD3" w14:paraId="050808A8" w14:textId="77777777" w:rsidTr="00796B8F">
        <w:tc>
          <w:tcPr>
            <w:tcW w:w="2448" w:type="dxa"/>
          </w:tcPr>
          <w:p w14:paraId="5ACF20CA" w14:textId="77777777" w:rsidR="00253DD3" w:rsidRPr="00253DD3" w:rsidRDefault="00253DD3" w:rsidP="00186130">
            <w:pPr>
              <w:pStyle w:val="TableContainer"/>
              <w:rPr>
                <w:rFonts w:eastAsia="Arial" w:cs="Arial"/>
              </w:rPr>
            </w:pPr>
            <w:r w:rsidRPr="00253DD3">
              <w:t>Note:</w:t>
            </w:r>
          </w:p>
        </w:tc>
        <w:tc>
          <w:tcPr>
            <w:tcW w:w="8136" w:type="dxa"/>
          </w:tcPr>
          <w:p w14:paraId="5C24A62E" w14:textId="6F4048EF" w:rsidR="00253DD3" w:rsidRPr="00253DD3" w:rsidRDefault="00253DD3" w:rsidP="00186130">
            <w:pPr>
              <w:pStyle w:val="TableContainer"/>
              <w:rPr>
                <w:rFonts w:eastAsia="Arial" w:cs="Arial"/>
              </w:rPr>
            </w:pPr>
            <w:r w:rsidRPr="00253DD3">
              <w:t xml:space="preserve">Amended 1985 by H.B. 1593, </w:t>
            </w:r>
            <w:proofErr w:type="spellStart"/>
            <w:r w:rsidRPr="00253DD3">
              <w:t>ch.</w:t>
            </w:r>
            <w:proofErr w:type="spellEnd"/>
            <w:r w:rsidRPr="00253DD3">
              <w:t xml:space="preserve"> 239, 69th</w:t>
            </w:r>
            <w:r w:rsidRPr="00253DD3">
              <w:rPr>
                <w:spacing w:val="1"/>
              </w:rPr>
              <w:t xml:space="preserve"> </w:t>
            </w:r>
            <w:r w:rsidRPr="00253DD3">
              <w:t xml:space="preserve">Leg. R.S.; 1991 by S.B. 253, </w:t>
            </w:r>
            <w:proofErr w:type="spellStart"/>
            <w:r w:rsidRPr="00253DD3">
              <w:t>ch.</w:t>
            </w:r>
            <w:proofErr w:type="spellEnd"/>
            <w:r w:rsidRPr="00253DD3">
              <w:t xml:space="preserve"> 251,</w:t>
            </w:r>
            <w:r w:rsidRPr="00253DD3">
              <w:rPr>
                <w:spacing w:val="-2"/>
              </w:rPr>
              <w:t xml:space="preserve"> </w:t>
            </w:r>
            <w:r w:rsidRPr="00253DD3">
              <w:t>72</w:t>
            </w:r>
            <w:r w:rsidRPr="00623015">
              <w:rPr>
                <w:vertAlign w:val="superscript"/>
              </w:rPr>
              <w:t>nd</w:t>
            </w:r>
            <w:r w:rsidR="00623015">
              <w:rPr>
                <w:rFonts w:eastAsia="Arial" w:cs="Arial"/>
              </w:rPr>
              <w:t xml:space="preserve"> </w:t>
            </w:r>
            <w:r w:rsidRPr="00253DD3">
              <w:t xml:space="preserve">Leg. R.S.; 2003 by H.B. 2350, </w:t>
            </w:r>
            <w:proofErr w:type="spellStart"/>
            <w:r w:rsidRPr="00253DD3">
              <w:t>ch.</w:t>
            </w:r>
            <w:proofErr w:type="spellEnd"/>
            <w:r w:rsidRPr="00253DD3">
              <w:t xml:space="preserve"> 1110, 78th</w:t>
            </w:r>
            <w:r w:rsidRPr="00253DD3">
              <w:rPr>
                <w:spacing w:val="2"/>
              </w:rPr>
              <w:t xml:space="preserve"> </w:t>
            </w:r>
            <w:r w:rsidRPr="00253DD3">
              <w:t xml:space="preserve">Leg. R.S.; 2005 by S.B. 990, </w:t>
            </w:r>
            <w:proofErr w:type="spellStart"/>
            <w:r w:rsidRPr="00253DD3">
              <w:t>ch.</w:t>
            </w:r>
            <w:proofErr w:type="spellEnd"/>
            <w:r w:rsidRPr="00253DD3">
              <w:t xml:space="preserve"> 860, 79</w:t>
            </w:r>
            <w:r w:rsidRPr="00623015">
              <w:rPr>
                <w:vertAlign w:val="superscript"/>
              </w:rPr>
              <w:t>th</w:t>
            </w:r>
            <w:r w:rsidR="00623015">
              <w:rPr>
                <w:rFonts w:eastAsia="Arial" w:cs="Arial"/>
              </w:rPr>
              <w:t xml:space="preserve"> </w:t>
            </w:r>
            <w:r w:rsidRPr="00253DD3">
              <w:t>Leg. R.S.; Amended by: Acts 2015, 84th Leg., R.S., Ch. 1 (S.B. 219), Sec. 3.1000, eff.</w:t>
            </w:r>
            <w:r w:rsidRPr="00253DD3">
              <w:rPr>
                <w:spacing w:val="22"/>
              </w:rPr>
              <w:t xml:space="preserve"> </w:t>
            </w:r>
            <w:r w:rsidRPr="00253DD3">
              <w:t>April 2, 2015.</w:t>
            </w:r>
          </w:p>
        </w:tc>
      </w:tr>
      <w:tr w:rsidR="00253DD3" w:rsidRPr="00253DD3" w14:paraId="306789A0" w14:textId="77777777" w:rsidTr="00796B8F">
        <w:tc>
          <w:tcPr>
            <w:tcW w:w="2448" w:type="dxa"/>
          </w:tcPr>
          <w:p w14:paraId="724FFE43" w14:textId="77777777" w:rsidR="00253DD3" w:rsidRPr="00253DD3" w:rsidRDefault="00253DD3" w:rsidP="00186130">
            <w:pPr>
              <w:pStyle w:val="TableContainer"/>
              <w:rPr>
                <w:rFonts w:eastAsia="Arial" w:cs="Arial"/>
              </w:rPr>
            </w:pPr>
            <w:r w:rsidRPr="00253DD3">
              <w:t>Date Due:</w:t>
            </w:r>
          </w:p>
        </w:tc>
        <w:tc>
          <w:tcPr>
            <w:tcW w:w="8136" w:type="dxa"/>
          </w:tcPr>
          <w:p w14:paraId="01DA57D0" w14:textId="08985C91" w:rsidR="00253DD3" w:rsidRPr="00253DD3" w:rsidRDefault="00253DD3" w:rsidP="00186130">
            <w:pPr>
              <w:pStyle w:val="TableContainer"/>
            </w:pPr>
            <w:r w:rsidRPr="00253DD3">
              <w:t>Initial and renewal licensure fee– upon</w:t>
            </w:r>
            <w:r w:rsidRPr="00253DD3">
              <w:rPr>
                <w:spacing w:val="-2"/>
              </w:rPr>
              <w:t xml:space="preserve"> </w:t>
            </w:r>
            <w:r w:rsidRPr="00253DD3">
              <w:t>application/renewal.</w:t>
            </w:r>
            <w:r w:rsidR="00F900EC" w:rsidRPr="00504A5C">
              <w:t xml:space="preserve"> </w:t>
            </w:r>
            <w:r w:rsidRPr="00253DD3">
              <w:t>Replacement</w:t>
            </w:r>
            <w:r w:rsidRPr="00253DD3">
              <w:rPr>
                <w:spacing w:val="-2"/>
              </w:rPr>
              <w:t xml:space="preserve"> </w:t>
            </w:r>
            <w:r w:rsidRPr="00253DD3">
              <w:t>certificate fee– upon application for</w:t>
            </w:r>
            <w:r w:rsidRPr="00253DD3">
              <w:rPr>
                <w:spacing w:val="-2"/>
              </w:rPr>
              <w:t xml:space="preserve"> </w:t>
            </w:r>
            <w:r w:rsidRPr="00253DD3">
              <w:t>replacement.</w:t>
            </w:r>
          </w:p>
        </w:tc>
      </w:tr>
      <w:tr w:rsidR="00253DD3" w:rsidRPr="00253DD3" w14:paraId="5F3C1044" w14:textId="77777777" w:rsidTr="00796B8F">
        <w:tc>
          <w:tcPr>
            <w:tcW w:w="2448" w:type="dxa"/>
          </w:tcPr>
          <w:p w14:paraId="0F178869" w14:textId="77777777" w:rsidR="00253DD3" w:rsidRPr="00253DD3" w:rsidRDefault="00253DD3" w:rsidP="00186130">
            <w:pPr>
              <w:pStyle w:val="TableContainer"/>
              <w:rPr>
                <w:rFonts w:eastAsia="Arial" w:cs="Arial"/>
              </w:rPr>
            </w:pPr>
            <w:r w:rsidRPr="00253DD3">
              <w:t>Deposited To:</w:t>
            </w:r>
          </w:p>
        </w:tc>
        <w:tc>
          <w:tcPr>
            <w:tcW w:w="8136" w:type="dxa"/>
          </w:tcPr>
          <w:p w14:paraId="14D8E0FD" w14:textId="77777777" w:rsidR="00253DD3" w:rsidRPr="00253DD3" w:rsidRDefault="00253DD3" w:rsidP="00186130">
            <w:pPr>
              <w:pStyle w:val="TableContainer"/>
              <w:rPr>
                <w:rFonts w:eastAsia="Arial" w:cs="Arial"/>
              </w:rPr>
            </w:pPr>
            <w:r w:rsidRPr="00253DD3">
              <w:t>General Revenue Fund No. 0001, Revenue</w:t>
            </w:r>
            <w:r w:rsidRPr="00253DD3">
              <w:rPr>
                <w:spacing w:val="-2"/>
              </w:rPr>
              <w:t xml:space="preserve"> </w:t>
            </w:r>
            <w:r w:rsidRPr="00253DD3">
              <w:t>Code 357302.</w:t>
            </w:r>
          </w:p>
        </w:tc>
      </w:tr>
    </w:tbl>
    <w:p w14:paraId="4A362489" w14:textId="0AF21037" w:rsidR="00253DD3" w:rsidRDefault="003F0F2C" w:rsidP="00C11F70">
      <w:pPr>
        <w:pStyle w:val="BodyText"/>
        <w:spacing w:after="240"/>
        <w:jc w:val="center"/>
        <w:rPr>
          <w:rFonts w:ascii="Times New Roman" w:eastAsia="Times New Roman" w:hAnsi="Times New Roman" w:cs="Times New Roman"/>
          <w:noProof/>
          <w:sz w:val="20"/>
        </w:rPr>
      </w:pPr>
      <w:r>
        <w:rPr>
          <w:rFonts w:ascii="Times New Roman" w:eastAsia="Times New Roman" w:hAnsi="Times New Roman" w:cs="Times New Roman"/>
          <w:noProof/>
          <w:sz w:val="20"/>
        </w:rPr>
        <w:drawing>
          <wp:anchor distT="0" distB="0" distL="114300" distR="114300" simplePos="0" relativeHeight="251698176" behindDoc="0" locked="0" layoutInCell="1" allowOverlap="1" wp14:anchorId="37E09B14" wp14:editId="03ABC1E3">
            <wp:simplePos x="0" y="0"/>
            <wp:positionH relativeFrom="column">
              <wp:align>center</wp:align>
            </wp:positionH>
            <wp:positionV relativeFrom="paragraph">
              <wp:posOffset>73025</wp:posOffset>
            </wp:positionV>
            <wp:extent cx="6080760" cy="2258568"/>
            <wp:effectExtent l="0" t="0" r="0" b="8890"/>
            <wp:wrapTopAndBottom/>
            <wp:docPr id="37" name="Picture 37" descr="Graph showing revenue and costs for Youth Camp Inspection Licensure from FY2013 to FY2018. Full description of this graph is in the following tabl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80760" cy="2258568"/>
                    </a:xfrm>
                    <a:prstGeom prst="rect">
                      <a:avLst/>
                    </a:prstGeom>
                    <a:noFill/>
                  </pic:spPr>
                </pic:pic>
              </a:graphicData>
            </a:graphic>
            <wp14:sizeRelV relativeFrom="margin">
              <wp14:pctHeight>0</wp14:pctHeight>
            </wp14:sizeRelV>
          </wp:anchor>
        </w:drawing>
      </w:r>
    </w:p>
    <w:tbl>
      <w:tblPr>
        <w:tblStyle w:val="HHSTableforTextData"/>
        <w:tblW w:w="10080" w:type="dxa"/>
        <w:jc w:val="center"/>
        <w:tblLayout w:type="fixed"/>
        <w:tblLook w:val="01E0" w:firstRow="1" w:lastRow="1" w:firstColumn="1" w:lastColumn="1" w:noHBand="0" w:noVBand="0"/>
      </w:tblPr>
      <w:tblGrid>
        <w:gridCol w:w="1595"/>
        <w:gridCol w:w="1415"/>
        <w:gridCol w:w="1414"/>
        <w:gridCol w:w="1414"/>
        <w:gridCol w:w="1414"/>
        <w:gridCol w:w="1414"/>
        <w:gridCol w:w="1414"/>
      </w:tblGrid>
      <w:tr w:rsidR="00F7241B" w14:paraId="0F08D41C" w14:textId="77777777" w:rsidTr="00581536">
        <w:trPr>
          <w:cnfStyle w:val="100000000000" w:firstRow="1" w:lastRow="0" w:firstColumn="0" w:lastColumn="0" w:oddVBand="0" w:evenVBand="0" w:oddHBand="0" w:evenHBand="0" w:firstRowFirstColumn="0" w:firstRowLastColumn="0" w:lastRowFirstColumn="0" w:lastRowLastColumn="0"/>
          <w:trHeight w:val="316"/>
          <w:jc w:val="center"/>
        </w:trPr>
        <w:tc>
          <w:tcPr>
            <w:tcW w:w="1461" w:type="dxa"/>
          </w:tcPr>
          <w:p w14:paraId="75445AA7" w14:textId="77777777" w:rsidR="00F7241B" w:rsidRDefault="00F7241B" w:rsidP="00186130">
            <w:pPr>
              <w:pStyle w:val="TableContainer"/>
              <w:rPr>
                <w:rFonts w:eastAsia="Arial" w:hAnsi="Arial" w:cs="Arial"/>
                <w:szCs w:val="16"/>
              </w:rPr>
            </w:pPr>
            <w:r>
              <w:t>Fiscal</w:t>
            </w:r>
            <w:r>
              <w:rPr>
                <w:spacing w:val="-8"/>
              </w:rPr>
              <w:t xml:space="preserve"> </w:t>
            </w:r>
            <w:r>
              <w:t>Year</w:t>
            </w:r>
          </w:p>
        </w:tc>
        <w:tc>
          <w:tcPr>
            <w:tcW w:w="1296" w:type="dxa"/>
          </w:tcPr>
          <w:p w14:paraId="5A569F3E" w14:textId="3D0B1E37" w:rsidR="00F7241B" w:rsidRDefault="00F7241B" w:rsidP="00186130">
            <w:pPr>
              <w:pStyle w:val="TableContainer"/>
              <w:rPr>
                <w:rFonts w:eastAsia="Arial" w:hAnsi="Arial" w:cs="Arial"/>
                <w:szCs w:val="16"/>
              </w:rPr>
            </w:pPr>
            <w:r>
              <w:t>FY2013</w:t>
            </w:r>
          </w:p>
        </w:tc>
        <w:tc>
          <w:tcPr>
            <w:tcW w:w="1296" w:type="dxa"/>
          </w:tcPr>
          <w:p w14:paraId="482800FD" w14:textId="1962247B" w:rsidR="00F7241B" w:rsidRDefault="00F7241B" w:rsidP="00186130">
            <w:pPr>
              <w:pStyle w:val="TableContainer"/>
              <w:rPr>
                <w:rFonts w:eastAsia="Arial" w:hAnsi="Arial" w:cs="Arial"/>
                <w:szCs w:val="16"/>
              </w:rPr>
            </w:pPr>
            <w:r>
              <w:t>FY2014</w:t>
            </w:r>
          </w:p>
        </w:tc>
        <w:tc>
          <w:tcPr>
            <w:tcW w:w="1296" w:type="dxa"/>
          </w:tcPr>
          <w:p w14:paraId="41BAC03A" w14:textId="52D71727" w:rsidR="00F7241B" w:rsidRDefault="00F7241B" w:rsidP="00186130">
            <w:pPr>
              <w:pStyle w:val="TableContainer"/>
              <w:rPr>
                <w:rFonts w:eastAsia="Arial" w:hAnsi="Arial" w:cs="Arial"/>
                <w:szCs w:val="16"/>
              </w:rPr>
            </w:pPr>
            <w:r>
              <w:t>FY2015</w:t>
            </w:r>
          </w:p>
        </w:tc>
        <w:tc>
          <w:tcPr>
            <w:tcW w:w="1296" w:type="dxa"/>
          </w:tcPr>
          <w:p w14:paraId="346D5480" w14:textId="37E90E59" w:rsidR="00F7241B" w:rsidRDefault="00F7241B" w:rsidP="00186130">
            <w:pPr>
              <w:pStyle w:val="TableContainer"/>
              <w:rPr>
                <w:rFonts w:eastAsia="Arial" w:hAnsi="Arial" w:cs="Arial"/>
                <w:szCs w:val="16"/>
              </w:rPr>
            </w:pPr>
            <w:r>
              <w:t>FY2016</w:t>
            </w:r>
          </w:p>
        </w:tc>
        <w:tc>
          <w:tcPr>
            <w:tcW w:w="1296" w:type="dxa"/>
          </w:tcPr>
          <w:p w14:paraId="614F8DC3" w14:textId="1B3E0957" w:rsidR="00F7241B" w:rsidRDefault="00F7241B" w:rsidP="00186130">
            <w:pPr>
              <w:pStyle w:val="TableContainer"/>
              <w:rPr>
                <w:rFonts w:eastAsia="Arial" w:hAnsi="Arial" w:cs="Arial"/>
                <w:szCs w:val="16"/>
              </w:rPr>
            </w:pPr>
            <w:r>
              <w:t>FY2017</w:t>
            </w:r>
          </w:p>
        </w:tc>
        <w:tc>
          <w:tcPr>
            <w:tcW w:w="1296" w:type="dxa"/>
          </w:tcPr>
          <w:p w14:paraId="43FE54D2" w14:textId="5001FE3E" w:rsidR="00F7241B" w:rsidRDefault="00F7241B" w:rsidP="00186130">
            <w:pPr>
              <w:pStyle w:val="TableContainer"/>
              <w:rPr>
                <w:rFonts w:eastAsia="Arial" w:hAnsi="Arial" w:cs="Arial"/>
                <w:szCs w:val="16"/>
              </w:rPr>
            </w:pPr>
            <w:r>
              <w:t>FY2018</w:t>
            </w:r>
          </w:p>
        </w:tc>
      </w:tr>
      <w:tr w:rsidR="00F7241B" w14:paraId="3C92E202" w14:textId="77777777" w:rsidTr="00581536">
        <w:trPr>
          <w:trHeight w:val="316"/>
          <w:jc w:val="center"/>
        </w:trPr>
        <w:tc>
          <w:tcPr>
            <w:tcW w:w="1461" w:type="dxa"/>
          </w:tcPr>
          <w:p w14:paraId="60BDE526" w14:textId="77777777" w:rsidR="00F7241B" w:rsidRDefault="00F7241B" w:rsidP="00186130">
            <w:pPr>
              <w:pStyle w:val="TableContainer"/>
              <w:rPr>
                <w:rFonts w:eastAsia="Arial" w:hAnsi="Arial" w:cs="Arial"/>
                <w:szCs w:val="16"/>
              </w:rPr>
            </w:pPr>
            <w:r>
              <w:t>Revenue</w:t>
            </w:r>
          </w:p>
        </w:tc>
        <w:tc>
          <w:tcPr>
            <w:tcW w:w="1296" w:type="dxa"/>
          </w:tcPr>
          <w:p w14:paraId="700CDEBC" w14:textId="4067DA4F" w:rsidR="00F7241B" w:rsidRDefault="00F7241B" w:rsidP="00186130">
            <w:pPr>
              <w:pStyle w:val="TableContainer"/>
              <w:rPr>
                <w:rFonts w:eastAsia="Arial" w:hAnsi="Arial" w:cs="Arial"/>
                <w:szCs w:val="16"/>
              </w:rPr>
            </w:pPr>
            <w:r>
              <w:t>$161,517</w:t>
            </w:r>
          </w:p>
        </w:tc>
        <w:tc>
          <w:tcPr>
            <w:tcW w:w="1296" w:type="dxa"/>
          </w:tcPr>
          <w:p w14:paraId="38C9BCC5" w14:textId="02CF21A0" w:rsidR="00F7241B" w:rsidRDefault="00F7241B" w:rsidP="00186130">
            <w:pPr>
              <w:pStyle w:val="TableContainer"/>
              <w:rPr>
                <w:rFonts w:eastAsia="Arial" w:hAnsi="Arial" w:cs="Arial"/>
                <w:szCs w:val="16"/>
              </w:rPr>
            </w:pPr>
            <w:r>
              <w:t>$161,018</w:t>
            </w:r>
          </w:p>
        </w:tc>
        <w:tc>
          <w:tcPr>
            <w:tcW w:w="1296" w:type="dxa"/>
          </w:tcPr>
          <w:p w14:paraId="2E5BAFC1" w14:textId="2792EE16" w:rsidR="00F7241B" w:rsidRDefault="00F7241B" w:rsidP="00186130">
            <w:pPr>
              <w:pStyle w:val="TableContainer"/>
              <w:rPr>
                <w:rFonts w:eastAsia="Arial" w:hAnsi="Arial" w:cs="Arial"/>
                <w:szCs w:val="16"/>
              </w:rPr>
            </w:pPr>
            <w:r>
              <w:t>$159,582</w:t>
            </w:r>
          </w:p>
        </w:tc>
        <w:tc>
          <w:tcPr>
            <w:tcW w:w="1296" w:type="dxa"/>
          </w:tcPr>
          <w:p w14:paraId="0E723EF5" w14:textId="735EAEC4" w:rsidR="00F7241B" w:rsidRDefault="00F7241B" w:rsidP="00186130">
            <w:pPr>
              <w:pStyle w:val="TableContainer"/>
              <w:rPr>
                <w:rFonts w:eastAsia="Arial" w:hAnsi="Arial" w:cs="Arial"/>
                <w:szCs w:val="16"/>
              </w:rPr>
            </w:pPr>
            <w:r>
              <w:t>$162,347</w:t>
            </w:r>
          </w:p>
        </w:tc>
        <w:tc>
          <w:tcPr>
            <w:tcW w:w="1296" w:type="dxa"/>
          </w:tcPr>
          <w:p w14:paraId="4FE5E730" w14:textId="0D0F1A81" w:rsidR="00F7241B" w:rsidRDefault="00F7241B" w:rsidP="00186130">
            <w:pPr>
              <w:pStyle w:val="TableContainer"/>
              <w:rPr>
                <w:rFonts w:eastAsia="Arial" w:hAnsi="Arial" w:cs="Arial"/>
                <w:szCs w:val="16"/>
              </w:rPr>
            </w:pPr>
            <w:r>
              <w:t>$159,365</w:t>
            </w:r>
          </w:p>
        </w:tc>
        <w:tc>
          <w:tcPr>
            <w:tcW w:w="1296" w:type="dxa"/>
          </w:tcPr>
          <w:p w14:paraId="41E30064" w14:textId="68808508" w:rsidR="00F7241B" w:rsidRPr="00F7241B" w:rsidRDefault="00F7241B" w:rsidP="00186130">
            <w:pPr>
              <w:pStyle w:val="TableContainer"/>
            </w:pPr>
            <w:r w:rsidRPr="00F7241B">
              <w:t>$152,737</w:t>
            </w:r>
          </w:p>
        </w:tc>
      </w:tr>
      <w:tr w:rsidR="00012FB0" w14:paraId="2BA52022" w14:textId="77777777" w:rsidTr="00581536">
        <w:trPr>
          <w:cnfStyle w:val="000000010000" w:firstRow="0" w:lastRow="0" w:firstColumn="0" w:lastColumn="0" w:oddVBand="0" w:evenVBand="0" w:oddHBand="0" w:evenHBand="1" w:firstRowFirstColumn="0" w:firstRowLastColumn="0" w:lastRowFirstColumn="0" w:lastRowLastColumn="0"/>
          <w:trHeight w:val="330"/>
          <w:jc w:val="center"/>
        </w:trPr>
        <w:tc>
          <w:tcPr>
            <w:tcW w:w="1461" w:type="dxa"/>
          </w:tcPr>
          <w:p w14:paraId="69F52CDB" w14:textId="77777777" w:rsidR="00012FB0" w:rsidRDefault="00012FB0" w:rsidP="00186130">
            <w:pPr>
              <w:pStyle w:val="TableContainer"/>
              <w:rPr>
                <w:rFonts w:eastAsia="Arial" w:hAnsi="Arial" w:cs="Arial"/>
                <w:szCs w:val="16"/>
              </w:rPr>
            </w:pPr>
            <w:r>
              <w:t>Cost</w:t>
            </w:r>
          </w:p>
        </w:tc>
        <w:tc>
          <w:tcPr>
            <w:tcW w:w="1296" w:type="dxa"/>
          </w:tcPr>
          <w:p w14:paraId="7DC6CE5B" w14:textId="0733282A" w:rsidR="00012FB0" w:rsidRDefault="00012FB0" w:rsidP="00186130">
            <w:pPr>
              <w:pStyle w:val="TableContainer"/>
              <w:rPr>
                <w:rFonts w:eastAsia="Arial" w:hAnsi="Arial" w:cs="Arial"/>
                <w:szCs w:val="16"/>
              </w:rPr>
            </w:pPr>
            <w:r>
              <w:t>$317,239</w:t>
            </w:r>
          </w:p>
        </w:tc>
        <w:tc>
          <w:tcPr>
            <w:tcW w:w="1296" w:type="dxa"/>
          </w:tcPr>
          <w:p w14:paraId="4EE7827A" w14:textId="075E817F" w:rsidR="00012FB0" w:rsidRDefault="00012FB0" w:rsidP="00186130">
            <w:pPr>
              <w:pStyle w:val="TableContainer"/>
              <w:rPr>
                <w:rFonts w:eastAsia="Arial" w:hAnsi="Arial" w:cs="Arial"/>
                <w:szCs w:val="16"/>
              </w:rPr>
            </w:pPr>
            <w:r>
              <w:t>$347,050</w:t>
            </w:r>
          </w:p>
        </w:tc>
        <w:tc>
          <w:tcPr>
            <w:tcW w:w="1296" w:type="dxa"/>
          </w:tcPr>
          <w:p w14:paraId="22856142" w14:textId="7A841DB1" w:rsidR="00012FB0" w:rsidRDefault="00012FB0" w:rsidP="00186130">
            <w:pPr>
              <w:pStyle w:val="TableContainer"/>
              <w:rPr>
                <w:rFonts w:eastAsia="Arial" w:hAnsi="Arial" w:cs="Arial"/>
                <w:szCs w:val="16"/>
              </w:rPr>
            </w:pPr>
            <w:r>
              <w:t>$360,955</w:t>
            </w:r>
          </w:p>
        </w:tc>
        <w:tc>
          <w:tcPr>
            <w:tcW w:w="1296" w:type="dxa"/>
          </w:tcPr>
          <w:p w14:paraId="71F0D9C5" w14:textId="35A5EC79" w:rsidR="00012FB0" w:rsidRDefault="00012FB0" w:rsidP="00186130">
            <w:pPr>
              <w:pStyle w:val="TableContainer"/>
              <w:rPr>
                <w:rFonts w:eastAsia="Arial" w:hAnsi="Arial" w:cs="Arial"/>
                <w:szCs w:val="16"/>
              </w:rPr>
            </w:pPr>
            <w:r>
              <w:t>$361,942</w:t>
            </w:r>
          </w:p>
        </w:tc>
        <w:tc>
          <w:tcPr>
            <w:tcW w:w="1296" w:type="dxa"/>
          </w:tcPr>
          <w:p w14:paraId="3FDF4EA1" w14:textId="10698D1A" w:rsidR="00012FB0" w:rsidRDefault="0079320E" w:rsidP="00186130">
            <w:pPr>
              <w:pStyle w:val="TableContainer"/>
              <w:rPr>
                <w:rFonts w:eastAsia="Arial" w:hAnsi="Arial" w:cs="Arial"/>
                <w:szCs w:val="16"/>
              </w:rPr>
            </w:pPr>
            <w:r w:rsidRPr="0079320E">
              <w:t>$339,250</w:t>
            </w:r>
          </w:p>
        </w:tc>
        <w:tc>
          <w:tcPr>
            <w:tcW w:w="1296" w:type="dxa"/>
          </w:tcPr>
          <w:p w14:paraId="74D85E43" w14:textId="6ADE2D66" w:rsidR="00012FB0" w:rsidRPr="00F7241B" w:rsidRDefault="002162D5" w:rsidP="00186130">
            <w:pPr>
              <w:pStyle w:val="TableContainer"/>
            </w:pPr>
            <w:r w:rsidRPr="002162D5">
              <w:t>$293,264</w:t>
            </w:r>
          </w:p>
        </w:tc>
      </w:tr>
      <w:tr w:rsidR="00012FB0" w14:paraId="25698E3B" w14:textId="77777777" w:rsidTr="00581536">
        <w:trPr>
          <w:trHeight w:val="316"/>
          <w:jc w:val="center"/>
        </w:trPr>
        <w:tc>
          <w:tcPr>
            <w:tcW w:w="1461" w:type="dxa"/>
          </w:tcPr>
          <w:p w14:paraId="78CE927D" w14:textId="77777777" w:rsidR="00012FB0" w:rsidRDefault="00012FB0" w:rsidP="00186130">
            <w:pPr>
              <w:pStyle w:val="TableContainer"/>
              <w:rPr>
                <w:rFonts w:eastAsia="Arial" w:hAnsi="Arial" w:cs="Arial"/>
                <w:szCs w:val="16"/>
              </w:rPr>
            </w:pPr>
            <w:r>
              <w:t>Percentage</w:t>
            </w:r>
          </w:p>
        </w:tc>
        <w:tc>
          <w:tcPr>
            <w:tcW w:w="1296" w:type="dxa"/>
          </w:tcPr>
          <w:p w14:paraId="27D6B2F5" w14:textId="243770FC" w:rsidR="00012FB0" w:rsidRDefault="00012FB0" w:rsidP="00186130">
            <w:pPr>
              <w:pStyle w:val="TableContainer"/>
              <w:rPr>
                <w:rFonts w:eastAsia="Arial" w:hAnsi="Arial" w:cs="Arial"/>
                <w:szCs w:val="16"/>
              </w:rPr>
            </w:pPr>
            <w:r>
              <w:t>50.91%</w:t>
            </w:r>
          </w:p>
        </w:tc>
        <w:tc>
          <w:tcPr>
            <w:tcW w:w="1296" w:type="dxa"/>
          </w:tcPr>
          <w:p w14:paraId="729C2A0E" w14:textId="67ED7B38" w:rsidR="00012FB0" w:rsidRDefault="00012FB0" w:rsidP="00186130">
            <w:pPr>
              <w:pStyle w:val="TableContainer"/>
              <w:rPr>
                <w:rFonts w:eastAsia="Arial" w:hAnsi="Arial" w:cs="Arial"/>
                <w:szCs w:val="16"/>
              </w:rPr>
            </w:pPr>
            <w:r>
              <w:t>46.40%</w:t>
            </w:r>
          </w:p>
        </w:tc>
        <w:tc>
          <w:tcPr>
            <w:tcW w:w="1296" w:type="dxa"/>
          </w:tcPr>
          <w:p w14:paraId="6C065F1B" w14:textId="4F040A8D" w:rsidR="00012FB0" w:rsidRDefault="00012FB0" w:rsidP="00186130">
            <w:pPr>
              <w:pStyle w:val="TableContainer"/>
              <w:rPr>
                <w:rFonts w:eastAsia="Arial" w:hAnsi="Arial" w:cs="Arial"/>
                <w:szCs w:val="16"/>
              </w:rPr>
            </w:pPr>
            <w:r>
              <w:t>44.21%</w:t>
            </w:r>
          </w:p>
        </w:tc>
        <w:tc>
          <w:tcPr>
            <w:tcW w:w="1296" w:type="dxa"/>
          </w:tcPr>
          <w:p w14:paraId="4B7B911C" w14:textId="7DD8393D" w:rsidR="00012FB0" w:rsidRDefault="00012FB0" w:rsidP="00186130">
            <w:pPr>
              <w:pStyle w:val="TableContainer"/>
              <w:rPr>
                <w:rFonts w:eastAsia="Arial" w:hAnsi="Arial" w:cs="Arial"/>
                <w:szCs w:val="16"/>
              </w:rPr>
            </w:pPr>
            <w:r>
              <w:t>44.85%</w:t>
            </w:r>
          </w:p>
        </w:tc>
        <w:tc>
          <w:tcPr>
            <w:tcW w:w="1296" w:type="dxa"/>
          </w:tcPr>
          <w:p w14:paraId="5E7AB437" w14:textId="373A3115" w:rsidR="00012FB0" w:rsidRDefault="0079320E" w:rsidP="00186130">
            <w:pPr>
              <w:pStyle w:val="TableContainer"/>
              <w:rPr>
                <w:rFonts w:eastAsia="Arial" w:hAnsi="Arial" w:cs="Arial"/>
                <w:szCs w:val="16"/>
              </w:rPr>
            </w:pPr>
            <w:r w:rsidRPr="0079320E">
              <w:t>46.98%</w:t>
            </w:r>
          </w:p>
        </w:tc>
        <w:tc>
          <w:tcPr>
            <w:tcW w:w="1296" w:type="dxa"/>
          </w:tcPr>
          <w:p w14:paraId="2460820A" w14:textId="444271BA" w:rsidR="00012FB0" w:rsidRPr="00F7241B" w:rsidRDefault="002162D5" w:rsidP="00186130">
            <w:pPr>
              <w:pStyle w:val="TableContainer"/>
            </w:pPr>
            <w:r w:rsidRPr="002162D5">
              <w:t>52.08%</w:t>
            </w:r>
          </w:p>
        </w:tc>
      </w:tr>
    </w:tbl>
    <w:p w14:paraId="7ABDD25D" w14:textId="77777777" w:rsidR="0079320E" w:rsidRDefault="0079320E" w:rsidP="0031580C">
      <w:pPr>
        <w:pStyle w:val="Note"/>
      </w:pPr>
      <w:r w:rsidRPr="000E50C5">
        <w:t>*</w:t>
      </w:r>
      <w:r>
        <w:t>Cost</w:t>
      </w:r>
      <w:r w:rsidRPr="000E50C5">
        <w:t xml:space="preserve"> for FY2017</w:t>
      </w:r>
      <w:r>
        <w:rPr>
          <w:b/>
          <w:bCs/>
        </w:rPr>
        <w:t xml:space="preserve"> </w:t>
      </w:r>
      <w:r w:rsidRPr="00AF2D98">
        <w:t>reflects</w:t>
      </w:r>
      <w:r w:rsidRPr="00AF2D98">
        <w:rPr>
          <w:spacing w:val="-4"/>
        </w:rPr>
        <w:t xml:space="preserve"> </w:t>
      </w:r>
      <w:r w:rsidRPr="00AF2D98">
        <w:t>corrected</w:t>
      </w:r>
      <w:r w:rsidRPr="00AF2D98">
        <w:rPr>
          <w:spacing w:val="-5"/>
        </w:rPr>
        <w:t xml:space="preserve"> </w:t>
      </w:r>
      <w:r w:rsidRPr="00AF2D98">
        <w:t>amount</w:t>
      </w:r>
      <w:r w:rsidRPr="00AF2D98">
        <w:rPr>
          <w:spacing w:val="-4"/>
        </w:rPr>
        <w:t xml:space="preserve"> </w:t>
      </w:r>
      <w:r w:rsidRPr="00AF2D98">
        <w:t>that</w:t>
      </w:r>
      <w:r w:rsidRPr="00AF2D98">
        <w:rPr>
          <w:spacing w:val="-3"/>
        </w:rPr>
        <w:t xml:space="preserve"> </w:t>
      </w:r>
      <w:r w:rsidRPr="00AF2D98">
        <w:t>differs</w:t>
      </w:r>
      <w:r w:rsidRPr="00AF2D98">
        <w:rPr>
          <w:spacing w:val="-5"/>
        </w:rPr>
        <w:t xml:space="preserve"> </w:t>
      </w:r>
      <w:r w:rsidRPr="00AF2D98">
        <w:t>from</w:t>
      </w:r>
      <w:r w:rsidRPr="00AF2D98">
        <w:rPr>
          <w:spacing w:val="-3"/>
        </w:rPr>
        <w:t xml:space="preserve"> </w:t>
      </w:r>
      <w:r w:rsidRPr="00AF2D98">
        <w:t>the</w:t>
      </w:r>
      <w:r w:rsidRPr="00AF2D98">
        <w:rPr>
          <w:spacing w:val="-4"/>
        </w:rPr>
        <w:t xml:space="preserve"> </w:t>
      </w:r>
      <w:r>
        <w:t xml:space="preserve">cost </w:t>
      </w:r>
      <w:r w:rsidRPr="00AF2D98">
        <w:t>in</w:t>
      </w:r>
      <w:r w:rsidRPr="00AF2D98">
        <w:rPr>
          <w:spacing w:val="-5"/>
        </w:rPr>
        <w:t xml:space="preserve"> </w:t>
      </w:r>
      <w:r w:rsidRPr="00AF2D98">
        <w:t>the</w:t>
      </w:r>
      <w:r w:rsidRPr="00AF2D98">
        <w:rPr>
          <w:spacing w:val="-4"/>
        </w:rPr>
        <w:t xml:space="preserve"> </w:t>
      </w:r>
      <w:r w:rsidRPr="00AF2D98">
        <w:t>FY201</w:t>
      </w:r>
      <w:r>
        <w:t>7</w:t>
      </w:r>
      <w:r w:rsidRPr="00AF2D98">
        <w:rPr>
          <w:spacing w:val="-4"/>
        </w:rPr>
        <w:t xml:space="preserve"> </w:t>
      </w:r>
      <w:r w:rsidRPr="00AF2D98">
        <w:t>Fee</w:t>
      </w:r>
      <w:r w:rsidRPr="00AF2D98">
        <w:rPr>
          <w:spacing w:val="-4"/>
        </w:rPr>
        <w:t xml:space="preserve"> </w:t>
      </w:r>
      <w:r w:rsidRPr="00AF2D98">
        <w:t>Resource</w:t>
      </w:r>
      <w:r w:rsidRPr="00AF2D98">
        <w:rPr>
          <w:spacing w:val="-4"/>
        </w:rPr>
        <w:t xml:space="preserve"> </w:t>
      </w:r>
      <w:r w:rsidRPr="00AF2D98">
        <w:t>Manual.</w:t>
      </w:r>
    </w:p>
    <w:p w14:paraId="5FF66985" w14:textId="635B1279" w:rsidR="00253DD3" w:rsidRDefault="00B1769A" w:rsidP="00B1769A">
      <w:pPr>
        <w:pStyle w:val="Heading3"/>
      </w:pPr>
      <w:r>
        <w:br w:type="page"/>
      </w:r>
      <w:r w:rsidR="00960EDD">
        <w:lastRenderedPageBreak/>
        <w:t>Detailed Fee Schedule</w:t>
      </w:r>
    </w:p>
    <w:p w14:paraId="2123D077" w14:textId="76012C7C" w:rsidR="005D41A4" w:rsidRPr="005D41A4" w:rsidRDefault="005D41A4" w:rsidP="00147C95">
      <w:pPr>
        <w:pStyle w:val="Heading4"/>
      </w:pPr>
      <w:r w:rsidRPr="00D46532">
        <w:t>Youth Camp Inspection</w:t>
      </w:r>
    </w:p>
    <w:tbl>
      <w:tblPr>
        <w:tblStyle w:val="HHSTableforTextData2"/>
        <w:tblW w:w="10656" w:type="dxa"/>
        <w:tblInd w:w="0" w:type="dxa"/>
        <w:tblLayout w:type="fixed"/>
        <w:tblLook w:val="01E0" w:firstRow="1" w:lastRow="1" w:firstColumn="1" w:lastColumn="1" w:noHBand="0" w:noVBand="0"/>
      </w:tblPr>
      <w:tblGrid>
        <w:gridCol w:w="6863"/>
        <w:gridCol w:w="1264"/>
        <w:gridCol w:w="2529"/>
      </w:tblGrid>
      <w:tr w:rsidR="00253DD3" w14:paraId="7E02752E" w14:textId="77777777" w:rsidTr="007B5911">
        <w:trPr>
          <w:cnfStyle w:val="100000000000" w:firstRow="1" w:lastRow="0" w:firstColumn="0" w:lastColumn="0" w:oddVBand="0" w:evenVBand="0" w:oddHBand="0" w:evenHBand="0" w:firstRowFirstColumn="0" w:firstRowLastColumn="0" w:lastRowFirstColumn="0" w:lastRowLastColumn="0"/>
        </w:trPr>
        <w:tc>
          <w:tcPr>
            <w:tcW w:w="6840" w:type="dxa"/>
          </w:tcPr>
          <w:p w14:paraId="2D6413B2" w14:textId="77777777" w:rsidR="00253DD3" w:rsidRPr="00253DD3" w:rsidRDefault="00253DD3" w:rsidP="00186130">
            <w:pPr>
              <w:pStyle w:val="TableContainer"/>
              <w:rPr>
                <w:rFonts w:eastAsia="Arial" w:hAnsi="Arial" w:cs="Arial"/>
              </w:rPr>
            </w:pPr>
            <w:r w:rsidRPr="00253DD3">
              <w:t>Type</w:t>
            </w:r>
          </w:p>
        </w:tc>
        <w:tc>
          <w:tcPr>
            <w:tcW w:w="1260" w:type="dxa"/>
          </w:tcPr>
          <w:p w14:paraId="73546CE7" w14:textId="77777777" w:rsidR="00253DD3" w:rsidRPr="00253DD3" w:rsidRDefault="00253DD3" w:rsidP="00186130">
            <w:pPr>
              <w:pStyle w:val="TableContainer"/>
              <w:rPr>
                <w:rFonts w:eastAsia="Arial" w:hAnsi="Arial" w:cs="Arial"/>
              </w:rPr>
            </w:pPr>
            <w:r w:rsidRPr="00253DD3">
              <w:t>Amount</w:t>
            </w:r>
          </w:p>
        </w:tc>
        <w:tc>
          <w:tcPr>
            <w:tcW w:w="2520" w:type="dxa"/>
          </w:tcPr>
          <w:p w14:paraId="08E2C093" w14:textId="77777777" w:rsidR="00253DD3" w:rsidRPr="00253DD3" w:rsidRDefault="00253DD3" w:rsidP="00186130">
            <w:pPr>
              <w:pStyle w:val="TableContainer"/>
              <w:rPr>
                <w:rFonts w:eastAsia="Arial" w:hAnsi="Arial" w:cs="Arial"/>
              </w:rPr>
            </w:pPr>
            <w:r w:rsidRPr="00253DD3">
              <w:t>Period</w:t>
            </w:r>
          </w:p>
        </w:tc>
      </w:tr>
      <w:tr w:rsidR="00253DD3" w14:paraId="49380B47" w14:textId="77777777" w:rsidTr="007B5911">
        <w:trPr>
          <w:trHeight w:val="144"/>
        </w:trPr>
        <w:tc>
          <w:tcPr>
            <w:tcW w:w="6840" w:type="dxa"/>
          </w:tcPr>
          <w:p w14:paraId="3F56653D" w14:textId="77777777" w:rsidR="00253DD3" w:rsidRPr="00253DD3" w:rsidRDefault="00253DD3" w:rsidP="00186130">
            <w:pPr>
              <w:pStyle w:val="TableContainer"/>
              <w:rPr>
                <w:rFonts w:eastAsia="Arial" w:hAnsi="Arial" w:cs="Arial"/>
              </w:rPr>
            </w:pPr>
            <w:r w:rsidRPr="00253DD3">
              <w:t>Initial Day Youth Camp</w:t>
            </w:r>
          </w:p>
        </w:tc>
        <w:tc>
          <w:tcPr>
            <w:tcW w:w="1260" w:type="dxa"/>
          </w:tcPr>
          <w:p w14:paraId="7076B4FE" w14:textId="77777777" w:rsidR="00253DD3" w:rsidRPr="00253DD3" w:rsidRDefault="00253DD3" w:rsidP="00186130">
            <w:pPr>
              <w:pStyle w:val="TableContainer"/>
              <w:rPr>
                <w:rFonts w:eastAsia="Arial" w:hAnsi="Arial" w:cs="Arial"/>
              </w:rPr>
            </w:pPr>
            <w:r w:rsidRPr="00253DD3">
              <w:t>$250</w:t>
            </w:r>
          </w:p>
        </w:tc>
        <w:tc>
          <w:tcPr>
            <w:tcW w:w="2520" w:type="dxa"/>
          </w:tcPr>
          <w:p w14:paraId="150A5A54" w14:textId="77777777" w:rsidR="00253DD3" w:rsidRPr="00253DD3" w:rsidRDefault="00253DD3" w:rsidP="00186130">
            <w:pPr>
              <w:pStyle w:val="TableContainer"/>
              <w:rPr>
                <w:rFonts w:eastAsia="Arial" w:hAnsi="Arial" w:cs="Arial"/>
              </w:rPr>
            </w:pPr>
            <w:r w:rsidRPr="00253DD3">
              <w:t>One Year</w:t>
            </w:r>
          </w:p>
        </w:tc>
      </w:tr>
      <w:tr w:rsidR="00253DD3" w14:paraId="0457DA58" w14:textId="77777777" w:rsidTr="007B5911">
        <w:trPr>
          <w:cnfStyle w:val="000000010000" w:firstRow="0" w:lastRow="0" w:firstColumn="0" w:lastColumn="0" w:oddVBand="0" w:evenVBand="0" w:oddHBand="0" w:evenHBand="1" w:firstRowFirstColumn="0" w:firstRowLastColumn="0" w:lastRowFirstColumn="0" w:lastRowLastColumn="0"/>
          <w:trHeight w:val="144"/>
        </w:trPr>
        <w:tc>
          <w:tcPr>
            <w:tcW w:w="6840" w:type="dxa"/>
          </w:tcPr>
          <w:p w14:paraId="06157691" w14:textId="77777777" w:rsidR="00253DD3" w:rsidRPr="00253DD3" w:rsidRDefault="00253DD3" w:rsidP="00186130">
            <w:pPr>
              <w:pStyle w:val="TableContainer"/>
              <w:rPr>
                <w:rFonts w:eastAsia="Arial" w:hAnsi="Arial" w:cs="Arial"/>
              </w:rPr>
            </w:pPr>
            <w:r w:rsidRPr="00253DD3">
              <w:t>Initial Residential Youth Camp</w:t>
            </w:r>
          </w:p>
        </w:tc>
        <w:tc>
          <w:tcPr>
            <w:tcW w:w="1260" w:type="dxa"/>
          </w:tcPr>
          <w:p w14:paraId="00724F01" w14:textId="77777777" w:rsidR="00253DD3" w:rsidRPr="00253DD3" w:rsidRDefault="00253DD3" w:rsidP="00186130">
            <w:pPr>
              <w:pStyle w:val="TableContainer"/>
              <w:rPr>
                <w:rFonts w:eastAsia="Arial" w:hAnsi="Arial" w:cs="Arial"/>
              </w:rPr>
            </w:pPr>
            <w:r w:rsidRPr="00253DD3">
              <w:t>$750</w:t>
            </w:r>
          </w:p>
        </w:tc>
        <w:tc>
          <w:tcPr>
            <w:tcW w:w="2520" w:type="dxa"/>
          </w:tcPr>
          <w:p w14:paraId="3C4D80ED" w14:textId="77777777" w:rsidR="00253DD3" w:rsidRPr="00253DD3" w:rsidRDefault="00253DD3" w:rsidP="00186130">
            <w:pPr>
              <w:pStyle w:val="TableContainer"/>
              <w:rPr>
                <w:rFonts w:eastAsia="Arial" w:hAnsi="Arial" w:cs="Arial"/>
              </w:rPr>
            </w:pPr>
            <w:r w:rsidRPr="00253DD3">
              <w:t>One Year</w:t>
            </w:r>
          </w:p>
        </w:tc>
      </w:tr>
      <w:tr w:rsidR="00253DD3" w14:paraId="76CF9CF2" w14:textId="77777777" w:rsidTr="007B5911">
        <w:trPr>
          <w:trHeight w:val="144"/>
        </w:trPr>
        <w:tc>
          <w:tcPr>
            <w:tcW w:w="6840" w:type="dxa"/>
          </w:tcPr>
          <w:p w14:paraId="39602388" w14:textId="77777777" w:rsidR="00253DD3" w:rsidRPr="00253DD3" w:rsidRDefault="00253DD3" w:rsidP="00186130">
            <w:pPr>
              <w:pStyle w:val="TableContainer"/>
              <w:rPr>
                <w:rFonts w:eastAsia="Arial" w:hAnsi="Arial" w:cs="Arial"/>
              </w:rPr>
            </w:pPr>
            <w:r w:rsidRPr="00253DD3">
              <w:t>Renewal Day</w:t>
            </w:r>
            <w:r w:rsidRPr="00253DD3">
              <w:rPr>
                <w:spacing w:val="-3"/>
              </w:rPr>
              <w:t xml:space="preserve"> </w:t>
            </w:r>
            <w:r w:rsidRPr="00253DD3">
              <w:t>Youth Camps Operating Less than 10</w:t>
            </w:r>
            <w:r w:rsidRPr="00253DD3">
              <w:rPr>
                <w:spacing w:val="-2"/>
              </w:rPr>
              <w:t xml:space="preserve"> </w:t>
            </w:r>
            <w:r w:rsidRPr="00253DD3">
              <w:t>Days per Year</w:t>
            </w:r>
          </w:p>
        </w:tc>
        <w:tc>
          <w:tcPr>
            <w:tcW w:w="1260" w:type="dxa"/>
          </w:tcPr>
          <w:p w14:paraId="383FEFC6" w14:textId="77777777" w:rsidR="00253DD3" w:rsidRPr="00253DD3" w:rsidRDefault="00253DD3" w:rsidP="00186130">
            <w:pPr>
              <w:pStyle w:val="TableContainer"/>
              <w:rPr>
                <w:rFonts w:eastAsia="Arial" w:hAnsi="Arial" w:cs="Arial"/>
              </w:rPr>
            </w:pPr>
            <w:r w:rsidRPr="00253DD3">
              <w:t>$50</w:t>
            </w:r>
          </w:p>
        </w:tc>
        <w:tc>
          <w:tcPr>
            <w:tcW w:w="2520" w:type="dxa"/>
          </w:tcPr>
          <w:p w14:paraId="07DE50D4" w14:textId="77777777" w:rsidR="00253DD3" w:rsidRPr="00253DD3" w:rsidRDefault="00253DD3" w:rsidP="00186130">
            <w:pPr>
              <w:pStyle w:val="TableContainer"/>
              <w:rPr>
                <w:rFonts w:eastAsia="Arial" w:hAnsi="Arial" w:cs="Arial"/>
              </w:rPr>
            </w:pPr>
            <w:r w:rsidRPr="00253DD3">
              <w:t>One Year</w:t>
            </w:r>
          </w:p>
        </w:tc>
      </w:tr>
      <w:tr w:rsidR="00253DD3" w14:paraId="3E398531" w14:textId="77777777" w:rsidTr="007B5911">
        <w:trPr>
          <w:cnfStyle w:val="000000010000" w:firstRow="0" w:lastRow="0" w:firstColumn="0" w:lastColumn="0" w:oddVBand="0" w:evenVBand="0" w:oddHBand="0" w:evenHBand="1" w:firstRowFirstColumn="0" w:firstRowLastColumn="0" w:lastRowFirstColumn="0" w:lastRowLastColumn="0"/>
          <w:trHeight w:val="144"/>
        </w:trPr>
        <w:tc>
          <w:tcPr>
            <w:tcW w:w="6840" w:type="dxa"/>
          </w:tcPr>
          <w:p w14:paraId="15C4D824" w14:textId="77777777" w:rsidR="00253DD3" w:rsidRPr="00253DD3" w:rsidRDefault="00253DD3" w:rsidP="00186130">
            <w:pPr>
              <w:pStyle w:val="TableContainer"/>
              <w:rPr>
                <w:rFonts w:eastAsia="Arial" w:hAnsi="Arial" w:cs="Arial"/>
              </w:rPr>
            </w:pPr>
            <w:r w:rsidRPr="00253DD3">
              <w:t>Renewal Day</w:t>
            </w:r>
            <w:r w:rsidRPr="00253DD3">
              <w:rPr>
                <w:spacing w:val="-3"/>
              </w:rPr>
              <w:t xml:space="preserve"> </w:t>
            </w:r>
            <w:r w:rsidRPr="00253DD3">
              <w:t>Youth Camps Operating 10 or More Days per Year</w:t>
            </w:r>
          </w:p>
        </w:tc>
        <w:tc>
          <w:tcPr>
            <w:tcW w:w="1260" w:type="dxa"/>
          </w:tcPr>
          <w:p w14:paraId="3BA4AA08" w14:textId="77777777" w:rsidR="00253DD3" w:rsidRPr="00253DD3" w:rsidRDefault="00253DD3" w:rsidP="00186130">
            <w:pPr>
              <w:pStyle w:val="TableContainer"/>
              <w:rPr>
                <w:rFonts w:eastAsia="Arial" w:hAnsi="Arial" w:cs="Arial"/>
              </w:rPr>
            </w:pPr>
            <w:r w:rsidRPr="00253DD3">
              <w:t>$150</w:t>
            </w:r>
          </w:p>
        </w:tc>
        <w:tc>
          <w:tcPr>
            <w:tcW w:w="2520" w:type="dxa"/>
          </w:tcPr>
          <w:p w14:paraId="371BBD4A" w14:textId="77777777" w:rsidR="00253DD3" w:rsidRPr="00253DD3" w:rsidRDefault="00253DD3" w:rsidP="00186130">
            <w:pPr>
              <w:pStyle w:val="TableContainer"/>
              <w:rPr>
                <w:rFonts w:eastAsia="Arial" w:hAnsi="Arial" w:cs="Arial"/>
              </w:rPr>
            </w:pPr>
            <w:r w:rsidRPr="00253DD3">
              <w:t>One Year</w:t>
            </w:r>
          </w:p>
        </w:tc>
      </w:tr>
      <w:tr w:rsidR="00253DD3" w14:paraId="6DADBAC7" w14:textId="77777777" w:rsidTr="007B5911">
        <w:trPr>
          <w:trHeight w:val="144"/>
        </w:trPr>
        <w:tc>
          <w:tcPr>
            <w:tcW w:w="6840" w:type="dxa"/>
          </w:tcPr>
          <w:p w14:paraId="3FB78351" w14:textId="77777777" w:rsidR="00253DD3" w:rsidRPr="00253DD3" w:rsidRDefault="00253DD3" w:rsidP="00186130">
            <w:pPr>
              <w:pStyle w:val="TableContainer"/>
              <w:rPr>
                <w:rFonts w:eastAsia="Arial" w:hAnsi="Arial" w:cs="Arial"/>
              </w:rPr>
            </w:pPr>
            <w:r w:rsidRPr="00253DD3">
              <w:t>Renewal Residential Youth</w:t>
            </w:r>
            <w:r w:rsidRPr="00253DD3">
              <w:rPr>
                <w:spacing w:val="-2"/>
              </w:rPr>
              <w:t xml:space="preserve"> </w:t>
            </w:r>
            <w:r w:rsidRPr="00253DD3">
              <w:t>Camps Operating Less than 10 Days per Year</w:t>
            </w:r>
          </w:p>
        </w:tc>
        <w:tc>
          <w:tcPr>
            <w:tcW w:w="1260" w:type="dxa"/>
          </w:tcPr>
          <w:p w14:paraId="7E357E15" w14:textId="77777777" w:rsidR="00253DD3" w:rsidRPr="00253DD3" w:rsidRDefault="00253DD3" w:rsidP="00186130">
            <w:pPr>
              <w:pStyle w:val="TableContainer"/>
              <w:rPr>
                <w:rFonts w:eastAsia="Arial" w:hAnsi="Arial" w:cs="Arial"/>
              </w:rPr>
            </w:pPr>
            <w:r w:rsidRPr="00253DD3">
              <w:t>$100</w:t>
            </w:r>
          </w:p>
        </w:tc>
        <w:tc>
          <w:tcPr>
            <w:tcW w:w="2520" w:type="dxa"/>
          </w:tcPr>
          <w:p w14:paraId="6532ECA7" w14:textId="77777777" w:rsidR="00253DD3" w:rsidRPr="00253DD3" w:rsidRDefault="00253DD3" w:rsidP="00186130">
            <w:pPr>
              <w:pStyle w:val="TableContainer"/>
              <w:rPr>
                <w:rFonts w:eastAsia="Arial" w:hAnsi="Arial" w:cs="Arial"/>
              </w:rPr>
            </w:pPr>
            <w:r w:rsidRPr="00253DD3">
              <w:t>One Year</w:t>
            </w:r>
          </w:p>
        </w:tc>
      </w:tr>
      <w:tr w:rsidR="00253DD3" w14:paraId="58AA17D6" w14:textId="77777777" w:rsidTr="007B5911">
        <w:trPr>
          <w:cnfStyle w:val="000000010000" w:firstRow="0" w:lastRow="0" w:firstColumn="0" w:lastColumn="0" w:oddVBand="0" w:evenVBand="0" w:oddHBand="0" w:evenHBand="1" w:firstRowFirstColumn="0" w:firstRowLastColumn="0" w:lastRowFirstColumn="0" w:lastRowLastColumn="0"/>
          <w:trHeight w:val="144"/>
        </w:trPr>
        <w:tc>
          <w:tcPr>
            <w:tcW w:w="6840" w:type="dxa"/>
          </w:tcPr>
          <w:p w14:paraId="3CE344A7" w14:textId="77777777" w:rsidR="00253DD3" w:rsidRPr="00253DD3" w:rsidRDefault="00253DD3" w:rsidP="00186130">
            <w:pPr>
              <w:pStyle w:val="TableContainer"/>
              <w:rPr>
                <w:rFonts w:eastAsia="Arial" w:hAnsi="Arial" w:cs="Arial"/>
              </w:rPr>
            </w:pPr>
            <w:r w:rsidRPr="00253DD3">
              <w:t>Renewal Residential Youth</w:t>
            </w:r>
            <w:r w:rsidRPr="00253DD3">
              <w:rPr>
                <w:spacing w:val="-2"/>
              </w:rPr>
              <w:t xml:space="preserve"> </w:t>
            </w:r>
            <w:r w:rsidRPr="00253DD3">
              <w:t>Camps Operating 10 or More Days per</w:t>
            </w:r>
            <w:r w:rsidRPr="00253DD3">
              <w:rPr>
                <w:spacing w:val="-2"/>
              </w:rPr>
              <w:t xml:space="preserve"> </w:t>
            </w:r>
            <w:r w:rsidRPr="00253DD3">
              <w:t>Year</w:t>
            </w:r>
          </w:p>
        </w:tc>
        <w:tc>
          <w:tcPr>
            <w:tcW w:w="1260" w:type="dxa"/>
          </w:tcPr>
          <w:p w14:paraId="75CD84EB" w14:textId="77777777" w:rsidR="00253DD3" w:rsidRPr="00253DD3" w:rsidRDefault="00253DD3" w:rsidP="00186130">
            <w:pPr>
              <w:pStyle w:val="TableContainer"/>
              <w:rPr>
                <w:rFonts w:eastAsia="Arial" w:hAnsi="Arial" w:cs="Arial"/>
              </w:rPr>
            </w:pPr>
            <w:r w:rsidRPr="00253DD3">
              <w:t>$450</w:t>
            </w:r>
          </w:p>
        </w:tc>
        <w:tc>
          <w:tcPr>
            <w:tcW w:w="2520" w:type="dxa"/>
          </w:tcPr>
          <w:p w14:paraId="68712BCC" w14:textId="77777777" w:rsidR="00253DD3" w:rsidRPr="00253DD3" w:rsidRDefault="00253DD3" w:rsidP="00186130">
            <w:pPr>
              <w:pStyle w:val="TableContainer"/>
              <w:rPr>
                <w:rFonts w:eastAsia="Arial" w:hAnsi="Arial" w:cs="Arial"/>
              </w:rPr>
            </w:pPr>
            <w:r w:rsidRPr="00253DD3">
              <w:t>One Year</w:t>
            </w:r>
          </w:p>
        </w:tc>
      </w:tr>
      <w:tr w:rsidR="00253DD3" w14:paraId="017FB78E" w14:textId="77777777" w:rsidTr="007B5911">
        <w:trPr>
          <w:trHeight w:val="144"/>
        </w:trPr>
        <w:tc>
          <w:tcPr>
            <w:tcW w:w="6840" w:type="dxa"/>
          </w:tcPr>
          <w:p w14:paraId="106147B5" w14:textId="77777777" w:rsidR="00253DD3" w:rsidRPr="00253DD3" w:rsidRDefault="00253DD3" w:rsidP="00186130">
            <w:pPr>
              <w:pStyle w:val="TableContainer"/>
              <w:rPr>
                <w:rFonts w:eastAsia="Arial" w:hAnsi="Arial" w:cs="Arial"/>
              </w:rPr>
            </w:pPr>
            <w:r w:rsidRPr="00253DD3">
              <w:t>Administrative Fee for Refunds</w:t>
            </w:r>
          </w:p>
        </w:tc>
        <w:tc>
          <w:tcPr>
            <w:tcW w:w="1260" w:type="dxa"/>
          </w:tcPr>
          <w:p w14:paraId="7F08B1DB" w14:textId="77777777" w:rsidR="00253DD3" w:rsidRPr="00253DD3" w:rsidRDefault="00253DD3" w:rsidP="00186130">
            <w:pPr>
              <w:pStyle w:val="TableContainer"/>
              <w:rPr>
                <w:rFonts w:eastAsia="Arial" w:hAnsi="Arial" w:cs="Arial"/>
              </w:rPr>
            </w:pPr>
            <w:r w:rsidRPr="00253DD3">
              <w:t>$50</w:t>
            </w:r>
          </w:p>
        </w:tc>
        <w:tc>
          <w:tcPr>
            <w:tcW w:w="2520" w:type="dxa"/>
          </w:tcPr>
          <w:p w14:paraId="0B9C2D3A" w14:textId="77777777" w:rsidR="00253DD3" w:rsidRPr="00253DD3" w:rsidRDefault="00253DD3" w:rsidP="00186130">
            <w:pPr>
              <w:pStyle w:val="TableContainer"/>
            </w:pPr>
          </w:p>
        </w:tc>
      </w:tr>
      <w:tr w:rsidR="00253DD3" w14:paraId="45D750A0" w14:textId="77777777" w:rsidTr="007B5911">
        <w:trPr>
          <w:cnfStyle w:val="000000010000" w:firstRow="0" w:lastRow="0" w:firstColumn="0" w:lastColumn="0" w:oddVBand="0" w:evenVBand="0" w:oddHBand="0" w:evenHBand="1" w:firstRowFirstColumn="0" w:firstRowLastColumn="0" w:lastRowFirstColumn="0" w:lastRowLastColumn="0"/>
          <w:trHeight w:val="144"/>
        </w:trPr>
        <w:tc>
          <w:tcPr>
            <w:tcW w:w="6840" w:type="dxa"/>
          </w:tcPr>
          <w:p w14:paraId="1BB17FE1" w14:textId="77777777" w:rsidR="00253DD3" w:rsidRPr="00253DD3" w:rsidRDefault="00253DD3" w:rsidP="00186130">
            <w:pPr>
              <w:pStyle w:val="TableContainer"/>
              <w:rPr>
                <w:rFonts w:eastAsia="Arial" w:hAnsi="Arial" w:cs="Arial"/>
              </w:rPr>
            </w:pPr>
            <w:r w:rsidRPr="00253DD3">
              <w:t>Returned Item Fee (NSF)</w:t>
            </w:r>
          </w:p>
        </w:tc>
        <w:tc>
          <w:tcPr>
            <w:tcW w:w="1260" w:type="dxa"/>
          </w:tcPr>
          <w:p w14:paraId="0383A48C" w14:textId="77777777" w:rsidR="00253DD3" w:rsidRPr="00253DD3" w:rsidRDefault="00253DD3" w:rsidP="00186130">
            <w:pPr>
              <w:pStyle w:val="TableContainer"/>
              <w:rPr>
                <w:rFonts w:eastAsia="Arial" w:hAnsi="Arial" w:cs="Arial"/>
              </w:rPr>
            </w:pPr>
            <w:r w:rsidRPr="00253DD3">
              <w:t>$20</w:t>
            </w:r>
          </w:p>
        </w:tc>
        <w:tc>
          <w:tcPr>
            <w:tcW w:w="2520" w:type="dxa"/>
          </w:tcPr>
          <w:p w14:paraId="6C4C4A9D" w14:textId="77777777" w:rsidR="00253DD3" w:rsidRPr="00253DD3" w:rsidRDefault="00253DD3" w:rsidP="00186130">
            <w:pPr>
              <w:pStyle w:val="TableContainer"/>
              <w:rPr>
                <w:rFonts w:eastAsia="Arial" w:hAnsi="Arial" w:cs="Arial"/>
              </w:rPr>
            </w:pPr>
            <w:r w:rsidRPr="00253DD3">
              <w:t>Per Occurrence</w:t>
            </w:r>
          </w:p>
        </w:tc>
      </w:tr>
      <w:tr w:rsidR="00253DD3" w14:paraId="1236E017" w14:textId="77777777" w:rsidTr="007B5911">
        <w:trPr>
          <w:trHeight w:val="144"/>
        </w:trPr>
        <w:tc>
          <w:tcPr>
            <w:tcW w:w="6840" w:type="dxa"/>
          </w:tcPr>
          <w:p w14:paraId="703CD56D" w14:textId="77777777" w:rsidR="00253DD3" w:rsidRPr="00253DD3" w:rsidRDefault="00253DD3" w:rsidP="00186130">
            <w:pPr>
              <w:pStyle w:val="TableContainer"/>
              <w:rPr>
                <w:rFonts w:eastAsia="Arial" w:hAnsi="Arial" w:cs="Arial"/>
              </w:rPr>
            </w:pPr>
            <w:r w:rsidRPr="00253DD3">
              <w:t>Name</w:t>
            </w:r>
            <w:r w:rsidRPr="00253DD3">
              <w:rPr>
                <w:spacing w:val="-2"/>
              </w:rPr>
              <w:t xml:space="preserve"> </w:t>
            </w:r>
            <w:r w:rsidRPr="00253DD3">
              <w:t>Change</w:t>
            </w:r>
          </w:p>
        </w:tc>
        <w:tc>
          <w:tcPr>
            <w:tcW w:w="1260" w:type="dxa"/>
          </w:tcPr>
          <w:p w14:paraId="68D4A57D" w14:textId="77777777" w:rsidR="00253DD3" w:rsidRPr="00253DD3" w:rsidRDefault="00253DD3" w:rsidP="00186130">
            <w:pPr>
              <w:pStyle w:val="TableContainer"/>
              <w:rPr>
                <w:rFonts w:eastAsia="Arial" w:hAnsi="Arial" w:cs="Arial"/>
              </w:rPr>
            </w:pPr>
            <w:r w:rsidRPr="00253DD3">
              <w:t>$20</w:t>
            </w:r>
          </w:p>
        </w:tc>
        <w:tc>
          <w:tcPr>
            <w:tcW w:w="2520" w:type="dxa"/>
          </w:tcPr>
          <w:p w14:paraId="40DDA605" w14:textId="77777777" w:rsidR="00253DD3" w:rsidRPr="00253DD3" w:rsidRDefault="00253DD3" w:rsidP="00186130">
            <w:pPr>
              <w:pStyle w:val="TableContainer"/>
              <w:rPr>
                <w:rFonts w:eastAsia="Arial" w:hAnsi="Arial" w:cs="Arial"/>
              </w:rPr>
            </w:pPr>
            <w:r w:rsidRPr="00253DD3">
              <w:t>Per Occurrence</w:t>
            </w:r>
          </w:p>
        </w:tc>
      </w:tr>
      <w:tr w:rsidR="00253DD3" w14:paraId="01E70E97" w14:textId="77777777" w:rsidTr="007B5911">
        <w:trPr>
          <w:cnfStyle w:val="000000010000" w:firstRow="0" w:lastRow="0" w:firstColumn="0" w:lastColumn="0" w:oddVBand="0" w:evenVBand="0" w:oddHBand="0" w:evenHBand="1" w:firstRowFirstColumn="0" w:firstRowLastColumn="0" w:lastRowFirstColumn="0" w:lastRowLastColumn="0"/>
          <w:trHeight w:val="144"/>
        </w:trPr>
        <w:tc>
          <w:tcPr>
            <w:tcW w:w="6840" w:type="dxa"/>
          </w:tcPr>
          <w:p w14:paraId="5E3F96C3" w14:textId="77777777" w:rsidR="00253DD3" w:rsidRPr="00253DD3" w:rsidRDefault="00253DD3" w:rsidP="00186130">
            <w:pPr>
              <w:pStyle w:val="TableContainer"/>
              <w:rPr>
                <w:rFonts w:eastAsia="Arial" w:hAnsi="Arial" w:cs="Arial"/>
              </w:rPr>
            </w:pPr>
            <w:r w:rsidRPr="00253DD3">
              <w:t>Replacement</w:t>
            </w:r>
            <w:r w:rsidRPr="00253DD3">
              <w:rPr>
                <w:spacing w:val="-3"/>
              </w:rPr>
              <w:t xml:space="preserve"> </w:t>
            </w:r>
            <w:r w:rsidRPr="00253DD3">
              <w:t>Certificate</w:t>
            </w:r>
          </w:p>
        </w:tc>
        <w:tc>
          <w:tcPr>
            <w:tcW w:w="1260" w:type="dxa"/>
          </w:tcPr>
          <w:p w14:paraId="4887B0D3" w14:textId="77777777" w:rsidR="00253DD3" w:rsidRPr="00253DD3" w:rsidRDefault="00253DD3" w:rsidP="00186130">
            <w:pPr>
              <w:pStyle w:val="TableContainer"/>
              <w:rPr>
                <w:rFonts w:eastAsia="Arial" w:hAnsi="Arial" w:cs="Arial"/>
              </w:rPr>
            </w:pPr>
            <w:r w:rsidRPr="00253DD3">
              <w:t>$20</w:t>
            </w:r>
          </w:p>
        </w:tc>
        <w:tc>
          <w:tcPr>
            <w:tcW w:w="2520" w:type="dxa"/>
          </w:tcPr>
          <w:p w14:paraId="18975D68" w14:textId="77777777" w:rsidR="00253DD3" w:rsidRPr="00253DD3" w:rsidRDefault="00253DD3" w:rsidP="00186130">
            <w:pPr>
              <w:pStyle w:val="TableContainer"/>
              <w:rPr>
                <w:rFonts w:eastAsia="Arial" w:hAnsi="Arial" w:cs="Arial"/>
              </w:rPr>
            </w:pPr>
            <w:r w:rsidRPr="00253DD3">
              <w:t>Per Occurrence</w:t>
            </w:r>
          </w:p>
        </w:tc>
      </w:tr>
    </w:tbl>
    <w:p w14:paraId="0B3786E2" w14:textId="77777777" w:rsidR="00694C32" w:rsidRDefault="00694C32" w:rsidP="00253DD3">
      <w:pPr>
        <w:pStyle w:val="BodyText"/>
        <w:tabs>
          <w:tab w:val="left" w:pos="6840"/>
          <w:tab w:val="left" w:pos="8100"/>
        </w:tabs>
        <w:ind w:right="115"/>
        <w:sectPr w:rsidR="00694C32" w:rsidSect="008E7F82">
          <w:headerReference w:type="default" r:id="rId50"/>
          <w:pgSz w:w="12240" w:h="15840" w:code="1"/>
          <w:pgMar w:top="2070" w:right="720" w:bottom="274" w:left="864" w:header="720" w:footer="216" w:gutter="0"/>
          <w:cols w:space="720"/>
        </w:sectPr>
      </w:pPr>
    </w:p>
    <w:p w14:paraId="2541027E" w14:textId="7F0E6A76" w:rsidR="00E01DE7" w:rsidRPr="00CB2F75" w:rsidRDefault="00E01DE7" w:rsidP="00F92DFA">
      <w:pPr>
        <w:pStyle w:val="Heading1"/>
        <w:numPr>
          <w:ilvl w:val="0"/>
          <w:numId w:val="29"/>
        </w:numPr>
        <w:spacing w:before="0" w:after="0"/>
        <w:ind w:left="374" w:right="158" w:hanging="187"/>
      </w:pPr>
      <w:bookmarkStart w:id="35" w:name="_Toc528318273"/>
      <w:bookmarkStart w:id="36" w:name="_Toc533837"/>
      <w:bookmarkEnd w:id="35"/>
      <w:r w:rsidRPr="00CB2F75">
        <w:lastRenderedPageBreak/>
        <w:t>Fee Authority Not Currently Utilized</w:t>
      </w:r>
      <w:bookmarkEnd w:id="36"/>
    </w:p>
    <w:p w14:paraId="0CE62296" w14:textId="1B929C94" w:rsidR="00FA3025" w:rsidRDefault="005A39AA" w:rsidP="005A39AA">
      <w:pPr>
        <w:pStyle w:val="Heading2"/>
      </w:pPr>
      <w:bookmarkStart w:id="37" w:name="_Toc533838"/>
      <w:r>
        <w:t>Environmental Health Officers</w:t>
      </w:r>
      <w:bookmarkEnd w:id="37"/>
    </w:p>
    <w:tbl>
      <w:tblPr>
        <w:tblStyle w:val="TableGrid"/>
        <w:tblW w:w="10656" w:type="dxa"/>
        <w:tblLayout w:type="fixed"/>
        <w:tblLook w:val="01E0" w:firstRow="1" w:lastRow="1" w:firstColumn="1" w:lastColumn="1" w:noHBand="0" w:noVBand="0"/>
      </w:tblPr>
      <w:tblGrid>
        <w:gridCol w:w="2529"/>
        <w:gridCol w:w="8127"/>
      </w:tblGrid>
      <w:tr w:rsidR="00453A8D" w:rsidRPr="00ED558E" w14:paraId="12094BE3" w14:textId="77777777" w:rsidTr="0042570E">
        <w:tc>
          <w:tcPr>
            <w:tcW w:w="2448" w:type="dxa"/>
          </w:tcPr>
          <w:p w14:paraId="756CBBD3" w14:textId="77777777" w:rsidR="00453A8D" w:rsidRPr="00ED558E" w:rsidRDefault="00453A8D" w:rsidP="00186130">
            <w:pPr>
              <w:pStyle w:val="TableContainer"/>
            </w:pPr>
            <w:r w:rsidRPr="00ED558E">
              <w:t>Date of Origin:</w:t>
            </w:r>
          </w:p>
        </w:tc>
        <w:tc>
          <w:tcPr>
            <w:tcW w:w="7867" w:type="dxa"/>
          </w:tcPr>
          <w:p w14:paraId="2E6C7676" w14:textId="34B9027E" w:rsidR="00453A8D" w:rsidRPr="00ED558E" w:rsidRDefault="00453A8D" w:rsidP="00186130">
            <w:pPr>
              <w:pStyle w:val="TableContainer"/>
            </w:pPr>
            <w:r w:rsidRPr="00ED558E">
              <w:t xml:space="preserve">1989, 71st Leg., </w:t>
            </w:r>
            <w:proofErr w:type="spellStart"/>
            <w:r w:rsidRPr="00ED558E">
              <w:t>ch.</w:t>
            </w:r>
            <w:proofErr w:type="spellEnd"/>
            <w:r w:rsidRPr="00ED558E">
              <w:t xml:space="preserve"> 678, Sec. 1, eff. Sept. 1, 1989. Amended by Acts 1991, 72nd Leg.,</w:t>
            </w:r>
            <w:r w:rsidR="00073A05">
              <w:t xml:space="preserve"> </w:t>
            </w:r>
            <w:proofErr w:type="spellStart"/>
            <w:r w:rsidRPr="00ED558E">
              <w:t>ch.</w:t>
            </w:r>
            <w:proofErr w:type="spellEnd"/>
            <w:r w:rsidRPr="00ED558E">
              <w:t xml:space="preserve"> 597, Sec. 76, eff. Sept. 1, 1991; acts 1997, 75th Leg., </w:t>
            </w:r>
            <w:proofErr w:type="spellStart"/>
            <w:r w:rsidRPr="00ED558E">
              <w:t>ch.</w:t>
            </w:r>
            <w:proofErr w:type="spellEnd"/>
            <w:r w:rsidRPr="00ED558E">
              <w:t xml:space="preserve"> 742, Sec. 1, eff. June 17,</w:t>
            </w:r>
            <w:r w:rsidR="00073A05">
              <w:t xml:space="preserve"> </w:t>
            </w:r>
            <w:r w:rsidRPr="00ED558E">
              <w:t>1997</w:t>
            </w:r>
          </w:p>
        </w:tc>
      </w:tr>
      <w:tr w:rsidR="00453A8D" w:rsidRPr="00ED558E" w14:paraId="0F107C8C" w14:textId="77777777" w:rsidTr="0042570E">
        <w:tc>
          <w:tcPr>
            <w:tcW w:w="2448" w:type="dxa"/>
          </w:tcPr>
          <w:p w14:paraId="09B0EDBA" w14:textId="77777777" w:rsidR="00453A8D" w:rsidRPr="00ED558E" w:rsidRDefault="00453A8D" w:rsidP="00186130">
            <w:pPr>
              <w:pStyle w:val="TableContainer"/>
            </w:pPr>
            <w:r w:rsidRPr="00ED558E">
              <w:t>Statutory Authority:</w:t>
            </w:r>
          </w:p>
        </w:tc>
        <w:tc>
          <w:tcPr>
            <w:tcW w:w="7867" w:type="dxa"/>
          </w:tcPr>
          <w:p w14:paraId="639CBD21" w14:textId="77777777" w:rsidR="00453A8D" w:rsidRPr="00ED558E" w:rsidRDefault="00453A8D" w:rsidP="00186130">
            <w:pPr>
              <w:pStyle w:val="TableContainer"/>
            </w:pPr>
            <w:r w:rsidRPr="00ED558E">
              <w:t>H&amp;SC §341.082</w:t>
            </w:r>
          </w:p>
        </w:tc>
      </w:tr>
      <w:tr w:rsidR="00453A8D" w:rsidRPr="00ED558E" w14:paraId="0B3568A1" w14:textId="77777777" w:rsidTr="0042570E">
        <w:tc>
          <w:tcPr>
            <w:tcW w:w="2448" w:type="dxa"/>
          </w:tcPr>
          <w:p w14:paraId="0686CD5F" w14:textId="77777777" w:rsidR="00453A8D" w:rsidRPr="00ED558E" w:rsidRDefault="00453A8D" w:rsidP="00186130">
            <w:pPr>
              <w:pStyle w:val="TableContainer"/>
            </w:pPr>
            <w:r w:rsidRPr="00ED558E">
              <w:t>Texas Administrative Code Reference:</w:t>
            </w:r>
          </w:p>
        </w:tc>
        <w:tc>
          <w:tcPr>
            <w:tcW w:w="7867" w:type="dxa"/>
          </w:tcPr>
          <w:p w14:paraId="7C816610" w14:textId="77777777" w:rsidR="00453A8D" w:rsidRPr="00ED558E" w:rsidRDefault="00453A8D" w:rsidP="00186130">
            <w:pPr>
              <w:pStyle w:val="TableContainer"/>
            </w:pPr>
          </w:p>
        </w:tc>
      </w:tr>
      <w:tr w:rsidR="00453A8D" w:rsidRPr="00ED558E" w14:paraId="191E6AC0" w14:textId="77777777" w:rsidTr="0042570E">
        <w:tc>
          <w:tcPr>
            <w:tcW w:w="2448" w:type="dxa"/>
          </w:tcPr>
          <w:p w14:paraId="1AFBA2DC" w14:textId="77777777" w:rsidR="00453A8D" w:rsidRPr="00ED558E" w:rsidRDefault="00453A8D" w:rsidP="00186130">
            <w:pPr>
              <w:pStyle w:val="TableContainer"/>
            </w:pPr>
            <w:r w:rsidRPr="00ED558E">
              <w:t>Fee Set By:</w:t>
            </w:r>
          </w:p>
        </w:tc>
        <w:tc>
          <w:tcPr>
            <w:tcW w:w="7867" w:type="dxa"/>
          </w:tcPr>
          <w:p w14:paraId="42A39881" w14:textId="77777777" w:rsidR="00453A8D" w:rsidRPr="00ED558E" w:rsidRDefault="00453A8D" w:rsidP="00186130">
            <w:pPr>
              <w:pStyle w:val="TableContainer"/>
            </w:pPr>
            <w:r w:rsidRPr="00ED558E">
              <w:t>Statute</w:t>
            </w:r>
          </w:p>
        </w:tc>
      </w:tr>
      <w:tr w:rsidR="00453A8D" w:rsidRPr="00ED558E" w14:paraId="5C76C810" w14:textId="77777777" w:rsidTr="0042570E">
        <w:tc>
          <w:tcPr>
            <w:tcW w:w="2448" w:type="dxa"/>
          </w:tcPr>
          <w:p w14:paraId="3EF21214" w14:textId="77777777" w:rsidR="00453A8D" w:rsidRPr="00ED558E" w:rsidRDefault="00453A8D" w:rsidP="00186130">
            <w:pPr>
              <w:pStyle w:val="TableContainer"/>
            </w:pPr>
            <w:r w:rsidRPr="00ED558E">
              <w:t>Note:</w:t>
            </w:r>
          </w:p>
        </w:tc>
        <w:tc>
          <w:tcPr>
            <w:tcW w:w="7867" w:type="dxa"/>
          </w:tcPr>
          <w:p w14:paraId="67AC6A4C" w14:textId="77777777" w:rsidR="00453A8D" w:rsidRPr="00ED558E" w:rsidRDefault="00453A8D" w:rsidP="00186130">
            <w:pPr>
              <w:pStyle w:val="TableContainer"/>
            </w:pPr>
            <w:r w:rsidRPr="00ED558E">
              <w:t xml:space="preserve">Amended by: Acts 2015, 84th Leg., R.S., </w:t>
            </w:r>
            <w:proofErr w:type="gramStart"/>
            <w:r w:rsidRPr="00ED558E">
              <w:t>Ch</w:t>
            </w:r>
            <w:proofErr w:type="gramEnd"/>
            <w:r w:rsidRPr="00ED558E">
              <w:t>. 1 (S.B. 219), Sec. 3.1125, eff. April 2, 2015.</w:t>
            </w:r>
          </w:p>
        </w:tc>
      </w:tr>
      <w:tr w:rsidR="00453A8D" w:rsidRPr="00ED558E" w14:paraId="4E6EA005" w14:textId="77777777" w:rsidTr="0042570E">
        <w:tc>
          <w:tcPr>
            <w:tcW w:w="2448" w:type="dxa"/>
          </w:tcPr>
          <w:p w14:paraId="39D75698" w14:textId="77777777" w:rsidR="00453A8D" w:rsidRPr="00ED558E" w:rsidRDefault="00453A8D" w:rsidP="00186130">
            <w:pPr>
              <w:pStyle w:val="TableContainer"/>
            </w:pPr>
            <w:r w:rsidRPr="00ED558E">
              <w:t>Description:</w:t>
            </w:r>
          </w:p>
        </w:tc>
        <w:tc>
          <w:tcPr>
            <w:tcW w:w="7867" w:type="dxa"/>
          </w:tcPr>
          <w:p w14:paraId="1521D82B" w14:textId="77777777" w:rsidR="00453A8D" w:rsidRPr="00ED558E" w:rsidRDefault="00453A8D" w:rsidP="00186130">
            <w:pPr>
              <w:pStyle w:val="TableContainer"/>
            </w:pPr>
            <w:r w:rsidRPr="00ED558E">
              <w:t>If a certificate of competency as an environmental health officer were issued, an applicant or holder would be required to pay a fee of $10.00 per year. Such certificates are not issued and no fees are collected.</w:t>
            </w:r>
          </w:p>
        </w:tc>
      </w:tr>
    </w:tbl>
    <w:p w14:paraId="7368E601" w14:textId="39655394" w:rsidR="005A39AA" w:rsidRPr="00273B21" w:rsidRDefault="005A39AA" w:rsidP="000E34AE">
      <w:pPr>
        <w:pStyle w:val="Heading2"/>
      </w:pPr>
      <w:r>
        <w:br w:type="page"/>
      </w:r>
      <w:bookmarkStart w:id="38" w:name="_Toc533839"/>
      <w:r>
        <w:lastRenderedPageBreak/>
        <w:t>HIV Medication Program</w:t>
      </w:r>
      <w:bookmarkEnd w:id="38"/>
    </w:p>
    <w:tbl>
      <w:tblPr>
        <w:tblStyle w:val="TableGrid"/>
        <w:tblW w:w="10656" w:type="dxa"/>
        <w:tblLayout w:type="fixed"/>
        <w:tblLook w:val="01E0" w:firstRow="1" w:lastRow="1" w:firstColumn="1" w:lastColumn="1" w:noHBand="0" w:noVBand="0"/>
      </w:tblPr>
      <w:tblGrid>
        <w:gridCol w:w="2495"/>
        <w:gridCol w:w="8161"/>
      </w:tblGrid>
      <w:tr w:rsidR="00453A8D" w14:paraId="216DE091" w14:textId="77777777" w:rsidTr="0042570E">
        <w:tc>
          <w:tcPr>
            <w:tcW w:w="2448" w:type="dxa"/>
          </w:tcPr>
          <w:p w14:paraId="68FD1F0F" w14:textId="77777777" w:rsidR="00453A8D" w:rsidRDefault="00453A8D" w:rsidP="00186130">
            <w:pPr>
              <w:pStyle w:val="TableContainer"/>
              <w:rPr>
                <w:rFonts w:eastAsia="Arial" w:hAnsi="Arial" w:cs="Arial"/>
              </w:rPr>
            </w:pPr>
            <w:r>
              <w:t>Date of Origin:</w:t>
            </w:r>
          </w:p>
        </w:tc>
        <w:tc>
          <w:tcPr>
            <w:tcW w:w="8006" w:type="dxa"/>
          </w:tcPr>
          <w:p w14:paraId="519D7A69" w14:textId="77777777" w:rsidR="00453A8D" w:rsidRDefault="00453A8D" w:rsidP="00186130">
            <w:pPr>
              <w:pStyle w:val="TableContainer"/>
              <w:rPr>
                <w:rFonts w:eastAsia="Arial" w:hAnsi="Arial" w:cs="Arial"/>
              </w:rPr>
            </w:pPr>
            <w:r>
              <w:t>Acts</w:t>
            </w:r>
            <w:r>
              <w:rPr>
                <w:spacing w:val="-2"/>
              </w:rPr>
              <w:t xml:space="preserve"> </w:t>
            </w:r>
            <w:r>
              <w:t>1991, 72</w:t>
            </w:r>
            <w:proofErr w:type="spellStart"/>
            <w:r>
              <w:rPr>
                <w:position w:val="7"/>
                <w:sz w:val="13"/>
              </w:rPr>
              <w:t>nd</w:t>
            </w:r>
            <w:proofErr w:type="spellEnd"/>
            <w:r>
              <w:rPr>
                <w:spacing w:val="18"/>
                <w:position w:val="7"/>
                <w:sz w:val="13"/>
              </w:rPr>
              <w:t xml:space="preserve"> </w:t>
            </w:r>
            <w:r>
              <w:t>leg., Ch. 14, Sec. 36, eff.</w:t>
            </w:r>
            <w:r>
              <w:rPr>
                <w:spacing w:val="-2"/>
              </w:rPr>
              <w:t xml:space="preserve"> </w:t>
            </w:r>
            <w:r>
              <w:t>Sept. 1, 1991</w:t>
            </w:r>
          </w:p>
        </w:tc>
      </w:tr>
      <w:tr w:rsidR="00453A8D" w14:paraId="18C09F73" w14:textId="77777777" w:rsidTr="0042570E">
        <w:tc>
          <w:tcPr>
            <w:tcW w:w="2448" w:type="dxa"/>
          </w:tcPr>
          <w:p w14:paraId="0F4CED06" w14:textId="77777777" w:rsidR="00453A8D" w:rsidRDefault="00453A8D" w:rsidP="00186130">
            <w:pPr>
              <w:pStyle w:val="TableContainer"/>
              <w:rPr>
                <w:rFonts w:eastAsia="Arial" w:hAnsi="Arial" w:cs="Arial"/>
              </w:rPr>
            </w:pPr>
            <w:r>
              <w:t>Statutory Authority:</w:t>
            </w:r>
          </w:p>
        </w:tc>
        <w:tc>
          <w:tcPr>
            <w:tcW w:w="8006" w:type="dxa"/>
          </w:tcPr>
          <w:p w14:paraId="152DCA8F" w14:textId="77777777" w:rsidR="00453A8D" w:rsidRDefault="00453A8D" w:rsidP="00186130">
            <w:pPr>
              <w:pStyle w:val="TableContainer"/>
            </w:pPr>
            <w:r>
              <w:t>H&amp;SC §85.065</w:t>
            </w:r>
          </w:p>
        </w:tc>
      </w:tr>
      <w:tr w:rsidR="00453A8D" w14:paraId="78F1208F" w14:textId="77777777" w:rsidTr="0042570E">
        <w:tc>
          <w:tcPr>
            <w:tcW w:w="2448" w:type="dxa"/>
          </w:tcPr>
          <w:p w14:paraId="30B1CDE7" w14:textId="77777777" w:rsidR="00453A8D" w:rsidRDefault="00453A8D" w:rsidP="00186130">
            <w:pPr>
              <w:pStyle w:val="TableContainer"/>
              <w:rPr>
                <w:rFonts w:eastAsia="Arial" w:hAnsi="Arial" w:cs="Arial"/>
              </w:rPr>
            </w:pPr>
            <w:r>
              <w:t>Texas Administrative</w:t>
            </w:r>
            <w:r>
              <w:rPr>
                <w:spacing w:val="23"/>
              </w:rPr>
              <w:t xml:space="preserve"> </w:t>
            </w:r>
            <w:r>
              <w:t>Code Reference:</w:t>
            </w:r>
          </w:p>
        </w:tc>
        <w:tc>
          <w:tcPr>
            <w:tcW w:w="8006" w:type="dxa"/>
          </w:tcPr>
          <w:p w14:paraId="3034E991" w14:textId="77777777" w:rsidR="00453A8D" w:rsidRDefault="00453A8D" w:rsidP="00186130">
            <w:pPr>
              <w:pStyle w:val="TableContainer"/>
            </w:pPr>
          </w:p>
        </w:tc>
      </w:tr>
      <w:tr w:rsidR="00453A8D" w14:paraId="755D0786" w14:textId="77777777" w:rsidTr="0042570E">
        <w:tc>
          <w:tcPr>
            <w:tcW w:w="2448" w:type="dxa"/>
          </w:tcPr>
          <w:p w14:paraId="557B19B1" w14:textId="77777777" w:rsidR="00453A8D" w:rsidRDefault="00453A8D" w:rsidP="00186130">
            <w:pPr>
              <w:pStyle w:val="TableContainer"/>
              <w:rPr>
                <w:rFonts w:eastAsia="Arial" w:hAnsi="Arial" w:cs="Arial"/>
              </w:rPr>
            </w:pPr>
            <w:r>
              <w:t>Fee Set By:</w:t>
            </w:r>
          </w:p>
        </w:tc>
        <w:tc>
          <w:tcPr>
            <w:tcW w:w="8006" w:type="dxa"/>
          </w:tcPr>
          <w:p w14:paraId="6E956BFF" w14:textId="77777777" w:rsidR="00453A8D" w:rsidRDefault="00453A8D" w:rsidP="00186130">
            <w:pPr>
              <w:pStyle w:val="TableContainer"/>
              <w:rPr>
                <w:rFonts w:eastAsia="Arial" w:hAnsi="Arial" w:cs="Arial"/>
              </w:rPr>
            </w:pPr>
            <w:r>
              <w:t>Statute</w:t>
            </w:r>
          </w:p>
        </w:tc>
      </w:tr>
      <w:tr w:rsidR="00453A8D" w14:paraId="7856A9F0" w14:textId="77777777" w:rsidTr="0042570E">
        <w:tc>
          <w:tcPr>
            <w:tcW w:w="2448" w:type="dxa"/>
          </w:tcPr>
          <w:p w14:paraId="0CF6A37B" w14:textId="77777777" w:rsidR="00453A8D" w:rsidRDefault="00453A8D" w:rsidP="00186130">
            <w:pPr>
              <w:pStyle w:val="TableContainer"/>
              <w:rPr>
                <w:rFonts w:eastAsia="Arial" w:hAnsi="Arial" w:cs="Arial"/>
              </w:rPr>
            </w:pPr>
            <w:r>
              <w:t>Note:</w:t>
            </w:r>
          </w:p>
        </w:tc>
        <w:tc>
          <w:tcPr>
            <w:tcW w:w="8006" w:type="dxa"/>
          </w:tcPr>
          <w:p w14:paraId="6CEA6CA3" w14:textId="77777777" w:rsidR="00453A8D" w:rsidRDefault="00453A8D" w:rsidP="00186130">
            <w:pPr>
              <w:pStyle w:val="TableContainer"/>
              <w:rPr>
                <w:rFonts w:eastAsia="Arial" w:hAnsi="Arial" w:cs="Arial"/>
              </w:rPr>
            </w:pPr>
            <w:r>
              <w:t>Amended</w:t>
            </w:r>
            <w:r>
              <w:rPr>
                <w:spacing w:val="-10"/>
              </w:rPr>
              <w:t xml:space="preserve"> </w:t>
            </w:r>
            <w:r>
              <w:t>by:</w:t>
            </w:r>
            <w:r>
              <w:rPr>
                <w:spacing w:val="-9"/>
              </w:rPr>
              <w:t xml:space="preserve"> </w:t>
            </w:r>
            <w:r>
              <w:t>Acts</w:t>
            </w:r>
            <w:r>
              <w:rPr>
                <w:spacing w:val="-10"/>
              </w:rPr>
              <w:t xml:space="preserve"> </w:t>
            </w:r>
            <w:r>
              <w:t>2015,</w:t>
            </w:r>
            <w:r>
              <w:rPr>
                <w:spacing w:val="-10"/>
              </w:rPr>
              <w:t xml:space="preserve"> </w:t>
            </w:r>
            <w:r>
              <w:t>84th</w:t>
            </w:r>
            <w:r>
              <w:rPr>
                <w:spacing w:val="-10"/>
              </w:rPr>
              <w:t xml:space="preserve"> </w:t>
            </w:r>
            <w:r>
              <w:t>Leg.,</w:t>
            </w:r>
            <w:r>
              <w:rPr>
                <w:spacing w:val="-10"/>
              </w:rPr>
              <w:t xml:space="preserve"> </w:t>
            </w:r>
            <w:r>
              <w:t>R.S.,</w:t>
            </w:r>
            <w:r>
              <w:rPr>
                <w:spacing w:val="-9"/>
              </w:rPr>
              <w:t xml:space="preserve"> </w:t>
            </w:r>
            <w:proofErr w:type="gramStart"/>
            <w:r>
              <w:t>Ch</w:t>
            </w:r>
            <w:proofErr w:type="gramEnd"/>
            <w:r>
              <w:t>.</w:t>
            </w:r>
            <w:r>
              <w:rPr>
                <w:spacing w:val="-11"/>
              </w:rPr>
              <w:t xml:space="preserve"> </w:t>
            </w:r>
            <w:r>
              <w:t>1</w:t>
            </w:r>
            <w:r>
              <w:rPr>
                <w:spacing w:val="-11"/>
              </w:rPr>
              <w:t xml:space="preserve"> </w:t>
            </w:r>
            <w:r>
              <w:t>(S.B.</w:t>
            </w:r>
            <w:r>
              <w:rPr>
                <w:spacing w:val="-11"/>
              </w:rPr>
              <w:t xml:space="preserve"> </w:t>
            </w:r>
            <w:r>
              <w:t>219),</w:t>
            </w:r>
            <w:r>
              <w:rPr>
                <w:spacing w:val="-11"/>
              </w:rPr>
              <w:t xml:space="preserve"> </w:t>
            </w:r>
            <w:r>
              <w:t>Sec.</w:t>
            </w:r>
            <w:r>
              <w:rPr>
                <w:spacing w:val="-11"/>
              </w:rPr>
              <w:t xml:space="preserve"> </w:t>
            </w:r>
            <w:r>
              <w:t>3.1125,</w:t>
            </w:r>
            <w:r>
              <w:rPr>
                <w:spacing w:val="-11"/>
              </w:rPr>
              <w:t xml:space="preserve"> </w:t>
            </w:r>
            <w:r>
              <w:t>eff.</w:t>
            </w:r>
            <w:r>
              <w:rPr>
                <w:spacing w:val="-11"/>
              </w:rPr>
              <w:t xml:space="preserve"> </w:t>
            </w:r>
            <w:r>
              <w:t>April</w:t>
            </w:r>
            <w:r>
              <w:rPr>
                <w:spacing w:val="-11"/>
              </w:rPr>
              <w:t xml:space="preserve"> </w:t>
            </w:r>
            <w:r>
              <w:t>2,</w:t>
            </w:r>
            <w:r>
              <w:rPr>
                <w:spacing w:val="-9"/>
              </w:rPr>
              <w:t xml:space="preserve"> </w:t>
            </w:r>
            <w:r>
              <w:t>2015.</w:t>
            </w:r>
          </w:p>
        </w:tc>
      </w:tr>
      <w:tr w:rsidR="00453A8D" w14:paraId="7F1107C2" w14:textId="77777777" w:rsidTr="0042570E">
        <w:tc>
          <w:tcPr>
            <w:tcW w:w="2448" w:type="dxa"/>
          </w:tcPr>
          <w:p w14:paraId="2FC25ECA" w14:textId="77777777" w:rsidR="00453A8D" w:rsidRDefault="00453A8D" w:rsidP="00186130">
            <w:pPr>
              <w:pStyle w:val="TableContainer"/>
              <w:rPr>
                <w:rFonts w:eastAsia="Arial" w:hAnsi="Arial" w:cs="Arial"/>
              </w:rPr>
            </w:pPr>
            <w:r>
              <w:t>Description:</w:t>
            </w:r>
          </w:p>
        </w:tc>
        <w:tc>
          <w:tcPr>
            <w:tcW w:w="8006" w:type="dxa"/>
          </w:tcPr>
          <w:p w14:paraId="4EBB35F0" w14:textId="10927D8A" w:rsidR="00453A8D" w:rsidRDefault="00453A8D" w:rsidP="00186130">
            <w:pPr>
              <w:pStyle w:val="TableContainer"/>
              <w:rPr>
                <w:rFonts w:eastAsia="Arial" w:hAnsi="Arial" w:cs="Arial"/>
              </w:rPr>
            </w:pPr>
            <w:r>
              <w:t>Sliding</w:t>
            </w:r>
            <w:r>
              <w:rPr>
                <w:spacing w:val="-7"/>
              </w:rPr>
              <w:t xml:space="preserve"> </w:t>
            </w:r>
            <w:r>
              <w:t>fee</w:t>
            </w:r>
            <w:r>
              <w:rPr>
                <w:spacing w:val="-8"/>
              </w:rPr>
              <w:t xml:space="preserve"> </w:t>
            </w:r>
            <w:r>
              <w:t>scale</w:t>
            </w:r>
            <w:r>
              <w:rPr>
                <w:spacing w:val="-7"/>
              </w:rPr>
              <w:t xml:space="preserve"> </w:t>
            </w:r>
            <w:r>
              <w:t>to</w:t>
            </w:r>
            <w:r>
              <w:rPr>
                <w:spacing w:val="-7"/>
              </w:rPr>
              <w:t xml:space="preserve"> </w:t>
            </w:r>
            <w:r>
              <w:t>help</w:t>
            </w:r>
            <w:r>
              <w:rPr>
                <w:spacing w:val="-7"/>
              </w:rPr>
              <w:t xml:space="preserve"> </w:t>
            </w:r>
            <w:r>
              <w:t>eligible</w:t>
            </w:r>
            <w:r>
              <w:rPr>
                <w:spacing w:val="-8"/>
              </w:rPr>
              <w:t xml:space="preserve"> </w:t>
            </w:r>
            <w:r>
              <w:t>HIV-infected</w:t>
            </w:r>
            <w:r>
              <w:rPr>
                <w:spacing w:val="-7"/>
              </w:rPr>
              <w:t xml:space="preserve"> </w:t>
            </w:r>
            <w:r>
              <w:rPr>
                <w:spacing w:val="-2"/>
              </w:rPr>
              <w:t>individuals</w:t>
            </w:r>
            <w:r>
              <w:rPr>
                <w:spacing w:val="-7"/>
              </w:rPr>
              <w:t xml:space="preserve"> </w:t>
            </w:r>
            <w:r>
              <w:rPr>
                <w:spacing w:val="-2"/>
              </w:rPr>
              <w:t>purchase</w:t>
            </w:r>
            <w:r>
              <w:rPr>
                <w:spacing w:val="-8"/>
              </w:rPr>
              <w:t xml:space="preserve"> </w:t>
            </w:r>
            <w:r>
              <w:t>medications</w:t>
            </w:r>
            <w:r>
              <w:rPr>
                <w:spacing w:val="-7"/>
              </w:rPr>
              <w:t xml:space="preserve"> </w:t>
            </w:r>
            <w:r>
              <w:t>under</w:t>
            </w:r>
            <w:r>
              <w:rPr>
                <w:spacing w:val="-7"/>
              </w:rPr>
              <w:t xml:space="preserve"> </w:t>
            </w:r>
            <w:r>
              <w:t>the</w:t>
            </w:r>
            <w:r>
              <w:rPr>
                <w:spacing w:val="46"/>
              </w:rPr>
              <w:t xml:space="preserve"> </w:t>
            </w:r>
            <w:r>
              <w:t>HIV Medication Program.</w:t>
            </w:r>
            <w:r w:rsidR="00F4181A" w:rsidRPr="00253DD3">
              <w:t xml:space="preserve"> </w:t>
            </w:r>
            <w:r>
              <w:t>This fee has</w:t>
            </w:r>
            <w:r>
              <w:rPr>
                <w:spacing w:val="-2"/>
              </w:rPr>
              <w:t xml:space="preserve"> </w:t>
            </w:r>
            <w:r>
              <w:t xml:space="preserve">not been </w:t>
            </w:r>
            <w:r>
              <w:rPr>
                <w:spacing w:val="-2"/>
              </w:rPr>
              <w:t>established.</w:t>
            </w:r>
          </w:p>
        </w:tc>
      </w:tr>
    </w:tbl>
    <w:p w14:paraId="7F7582CF" w14:textId="150F25F4" w:rsidR="00CC69E3" w:rsidRDefault="00CC69E3" w:rsidP="000E34AE">
      <w:pPr>
        <w:pStyle w:val="Heading2"/>
      </w:pPr>
      <w:r>
        <w:br w:type="page"/>
      </w:r>
      <w:bookmarkStart w:id="39" w:name="_Toc533840"/>
      <w:r>
        <w:lastRenderedPageBreak/>
        <w:t>Training, Registration of HIV Counselors</w:t>
      </w:r>
      <w:bookmarkEnd w:id="39"/>
    </w:p>
    <w:tbl>
      <w:tblPr>
        <w:tblStyle w:val="TableGrid"/>
        <w:tblW w:w="10656" w:type="dxa"/>
        <w:tblLayout w:type="fixed"/>
        <w:tblLook w:val="01E0" w:firstRow="1" w:lastRow="1" w:firstColumn="1" w:lastColumn="1" w:noHBand="0" w:noVBand="0"/>
      </w:tblPr>
      <w:tblGrid>
        <w:gridCol w:w="2494"/>
        <w:gridCol w:w="8162"/>
      </w:tblGrid>
      <w:tr w:rsidR="00CC69E3" w14:paraId="19C9032C" w14:textId="77777777" w:rsidTr="0042570E">
        <w:tc>
          <w:tcPr>
            <w:tcW w:w="2448" w:type="dxa"/>
          </w:tcPr>
          <w:p w14:paraId="5A282C85" w14:textId="77777777" w:rsidR="00CC69E3" w:rsidRDefault="00CC69E3" w:rsidP="00186130">
            <w:pPr>
              <w:pStyle w:val="TableContainer"/>
              <w:rPr>
                <w:rFonts w:eastAsia="Arial" w:hAnsi="Arial" w:cs="Arial"/>
              </w:rPr>
            </w:pPr>
            <w:r>
              <w:t>Date of Origin:</w:t>
            </w:r>
          </w:p>
        </w:tc>
        <w:tc>
          <w:tcPr>
            <w:tcW w:w="8011" w:type="dxa"/>
          </w:tcPr>
          <w:p w14:paraId="5240C4C1" w14:textId="77777777" w:rsidR="00CC69E3" w:rsidRDefault="00CC69E3" w:rsidP="00186130">
            <w:pPr>
              <w:pStyle w:val="TableContainer"/>
              <w:rPr>
                <w:rFonts w:eastAsia="Arial" w:hAnsi="Arial" w:cs="Arial"/>
              </w:rPr>
            </w:pPr>
            <w:r>
              <w:t>1991 by S.B. 404, 72nd Leg., R.S.</w:t>
            </w:r>
          </w:p>
        </w:tc>
      </w:tr>
      <w:tr w:rsidR="00CC69E3" w14:paraId="6427464E" w14:textId="77777777" w:rsidTr="0042570E">
        <w:tc>
          <w:tcPr>
            <w:tcW w:w="2448" w:type="dxa"/>
          </w:tcPr>
          <w:p w14:paraId="4F8B6768" w14:textId="77777777" w:rsidR="00CC69E3" w:rsidRDefault="00CC69E3" w:rsidP="00186130">
            <w:pPr>
              <w:pStyle w:val="TableContainer"/>
              <w:rPr>
                <w:rFonts w:eastAsia="Arial" w:hAnsi="Arial" w:cs="Arial"/>
              </w:rPr>
            </w:pPr>
            <w:r>
              <w:t>Statutory Authority:</w:t>
            </w:r>
          </w:p>
        </w:tc>
        <w:tc>
          <w:tcPr>
            <w:tcW w:w="8011" w:type="dxa"/>
          </w:tcPr>
          <w:p w14:paraId="320AD201" w14:textId="77777777" w:rsidR="00CC69E3" w:rsidRDefault="00CC69E3" w:rsidP="00186130">
            <w:pPr>
              <w:pStyle w:val="TableContainer"/>
            </w:pPr>
            <w:r>
              <w:t>H&amp;SC § 85.087 (Fees)</w:t>
            </w:r>
          </w:p>
        </w:tc>
      </w:tr>
      <w:tr w:rsidR="00CC69E3" w14:paraId="6A460412" w14:textId="77777777" w:rsidTr="0042570E">
        <w:tc>
          <w:tcPr>
            <w:tcW w:w="2448" w:type="dxa"/>
          </w:tcPr>
          <w:p w14:paraId="51C10549" w14:textId="77777777" w:rsidR="00CC69E3" w:rsidRDefault="00CC69E3" w:rsidP="00186130">
            <w:pPr>
              <w:pStyle w:val="TableContainer"/>
              <w:rPr>
                <w:rFonts w:eastAsia="Arial" w:hAnsi="Arial" w:cs="Arial"/>
              </w:rPr>
            </w:pPr>
            <w:r>
              <w:t>Texas Administrative</w:t>
            </w:r>
            <w:r>
              <w:rPr>
                <w:spacing w:val="25"/>
              </w:rPr>
              <w:t xml:space="preserve"> </w:t>
            </w:r>
            <w:r>
              <w:t>Code Reference:</w:t>
            </w:r>
          </w:p>
        </w:tc>
        <w:tc>
          <w:tcPr>
            <w:tcW w:w="8011" w:type="dxa"/>
          </w:tcPr>
          <w:p w14:paraId="74F4B162" w14:textId="77777777" w:rsidR="00CC69E3" w:rsidRDefault="00CC69E3" w:rsidP="00186130">
            <w:pPr>
              <w:pStyle w:val="TableContainer"/>
            </w:pPr>
            <w:r>
              <w:t>25 T.A.C. § 97.141 (Fees)</w:t>
            </w:r>
          </w:p>
        </w:tc>
      </w:tr>
      <w:tr w:rsidR="00CC69E3" w14:paraId="5CC07F4A" w14:textId="77777777" w:rsidTr="0042570E">
        <w:tc>
          <w:tcPr>
            <w:tcW w:w="2448" w:type="dxa"/>
          </w:tcPr>
          <w:p w14:paraId="1B170FF7" w14:textId="77777777" w:rsidR="00CC69E3" w:rsidRDefault="00CC69E3" w:rsidP="00186130">
            <w:pPr>
              <w:pStyle w:val="TableContainer"/>
              <w:rPr>
                <w:rFonts w:eastAsia="Arial" w:hAnsi="Arial" w:cs="Arial"/>
              </w:rPr>
            </w:pPr>
            <w:r>
              <w:t>Fee Set By:</w:t>
            </w:r>
          </w:p>
        </w:tc>
        <w:tc>
          <w:tcPr>
            <w:tcW w:w="8011" w:type="dxa"/>
          </w:tcPr>
          <w:p w14:paraId="5ECC4002" w14:textId="77777777" w:rsidR="00CC69E3" w:rsidRDefault="00CC69E3" w:rsidP="00186130">
            <w:pPr>
              <w:pStyle w:val="TableContainer"/>
              <w:rPr>
                <w:rFonts w:eastAsia="Arial" w:hAnsi="Arial" w:cs="Arial"/>
              </w:rPr>
            </w:pPr>
            <w:r>
              <w:t>Rule</w:t>
            </w:r>
          </w:p>
        </w:tc>
      </w:tr>
      <w:tr w:rsidR="00CC69E3" w14:paraId="0BF2E759" w14:textId="77777777" w:rsidTr="0042570E">
        <w:tc>
          <w:tcPr>
            <w:tcW w:w="2448" w:type="dxa"/>
          </w:tcPr>
          <w:p w14:paraId="5FE02FAB" w14:textId="77777777" w:rsidR="00CC69E3" w:rsidRDefault="00CC69E3" w:rsidP="00186130">
            <w:pPr>
              <w:pStyle w:val="TableContainer"/>
              <w:rPr>
                <w:rFonts w:eastAsia="Arial" w:hAnsi="Arial" w:cs="Arial"/>
              </w:rPr>
            </w:pPr>
            <w:r>
              <w:t>Fee Capped:</w:t>
            </w:r>
          </w:p>
        </w:tc>
        <w:tc>
          <w:tcPr>
            <w:tcW w:w="8011" w:type="dxa"/>
          </w:tcPr>
          <w:p w14:paraId="3691A1A4" w14:textId="77777777" w:rsidR="00CC69E3" w:rsidRDefault="00CC69E3" w:rsidP="00186130">
            <w:pPr>
              <w:pStyle w:val="TableContainer"/>
              <w:rPr>
                <w:rFonts w:eastAsia="Arial" w:hAnsi="Arial" w:cs="Arial"/>
              </w:rPr>
            </w:pPr>
            <w:r>
              <w:t>No</w:t>
            </w:r>
          </w:p>
        </w:tc>
      </w:tr>
      <w:tr w:rsidR="00620B1D" w14:paraId="6C34897C" w14:textId="77777777" w:rsidTr="0042570E">
        <w:tc>
          <w:tcPr>
            <w:tcW w:w="2448" w:type="dxa"/>
          </w:tcPr>
          <w:p w14:paraId="1138B21C" w14:textId="77777777" w:rsidR="00620B1D" w:rsidRDefault="00620B1D" w:rsidP="00186130">
            <w:pPr>
              <w:pStyle w:val="TableContainer"/>
              <w:rPr>
                <w:rFonts w:eastAsia="Arial" w:hAnsi="Arial" w:cs="Arial"/>
              </w:rPr>
            </w:pPr>
            <w:r>
              <w:t>Note:</w:t>
            </w:r>
          </w:p>
        </w:tc>
        <w:tc>
          <w:tcPr>
            <w:tcW w:w="8011" w:type="dxa"/>
          </w:tcPr>
          <w:p w14:paraId="1F6E796A" w14:textId="2304005B" w:rsidR="00620B1D" w:rsidRDefault="00620B1D" w:rsidP="00186130">
            <w:pPr>
              <w:pStyle w:val="TableContainer"/>
              <w:rPr>
                <w:rFonts w:eastAsia="Arial" w:hAnsi="Arial" w:cs="Arial"/>
              </w:rPr>
            </w:pPr>
            <w:r>
              <w:t xml:space="preserve">Amended by: Acts 2015, 84th Leg., R.S., </w:t>
            </w:r>
            <w:proofErr w:type="gramStart"/>
            <w:r>
              <w:t>Ch</w:t>
            </w:r>
            <w:proofErr w:type="gramEnd"/>
            <w:r>
              <w:t>.</w:t>
            </w:r>
            <w:r>
              <w:rPr>
                <w:spacing w:val="1"/>
              </w:rPr>
              <w:t xml:space="preserve"> </w:t>
            </w:r>
            <w:r>
              <w:t>1 (S.B. 219), Sec. 3.1000, eff. April 2,</w:t>
            </w:r>
            <w:r w:rsidR="00AE16C8">
              <w:rPr>
                <w:rFonts w:eastAsia="Arial" w:hAnsi="Arial" w:cs="Arial"/>
              </w:rPr>
              <w:t xml:space="preserve"> </w:t>
            </w:r>
            <w:r>
              <w:t>2015.</w:t>
            </w:r>
          </w:p>
        </w:tc>
      </w:tr>
      <w:tr w:rsidR="00CC69E3" w14:paraId="19144A64" w14:textId="77777777" w:rsidTr="0042570E">
        <w:tc>
          <w:tcPr>
            <w:tcW w:w="2448" w:type="dxa"/>
          </w:tcPr>
          <w:p w14:paraId="622DA45E" w14:textId="77777777" w:rsidR="00CC69E3" w:rsidRDefault="00CC69E3" w:rsidP="00186130">
            <w:pPr>
              <w:pStyle w:val="TableContainer"/>
              <w:rPr>
                <w:rFonts w:eastAsia="Arial" w:hAnsi="Arial" w:cs="Arial"/>
              </w:rPr>
            </w:pPr>
            <w:r>
              <w:t>Description:</w:t>
            </w:r>
          </w:p>
        </w:tc>
        <w:tc>
          <w:tcPr>
            <w:tcW w:w="8011" w:type="dxa"/>
          </w:tcPr>
          <w:p w14:paraId="0C078F62" w14:textId="2643085C" w:rsidR="00CC69E3" w:rsidRDefault="00CC69E3" w:rsidP="00186130">
            <w:pPr>
              <w:pStyle w:val="TableContainer"/>
              <w:rPr>
                <w:rFonts w:eastAsia="Arial" w:hAnsi="Arial" w:cs="Arial"/>
              </w:rPr>
            </w:pPr>
            <w:r>
              <w:t>A</w:t>
            </w:r>
            <w:r w:rsidR="00F4181A" w:rsidRPr="00253DD3">
              <w:t xml:space="preserve"> </w:t>
            </w:r>
            <w:r>
              <w:t>training</w:t>
            </w:r>
            <w:r w:rsidR="00F4181A" w:rsidRPr="00253DD3">
              <w:t xml:space="preserve"> </w:t>
            </w:r>
            <w:r>
              <w:t>course</w:t>
            </w:r>
            <w:r w:rsidR="00F4181A" w:rsidRPr="00253DD3">
              <w:t xml:space="preserve"> </w:t>
            </w:r>
            <w:r>
              <w:t>fee</w:t>
            </w:r>
            <w:r w:rsidR="00F4181A" w:rsidRPr="00253DD3">
              <w:t xml:space="preserve"> </w:t>
            </w:r>
            <w:r>
              <w:t>assessed</w:t>
            </w:r>
            <w:r w:rsidR="00F4181A" w:rsidRPr="00253DD3">
              <w:t xml:space="preserve"> </w:t>
            </w:r>
            <w:r>
              <w:t>for</w:t>
            </w:r>
            <w:r w:rsidR="00F4181A" w:rsidRPr="00253DD3">
              <w:t xml:space="preserve"> </w:t>
            </w:r>
            <w:r>
              <w:t>persons</w:t>
            </w:r>
            <w:r w:rsidR="00F4181A" w:rsidRPr="00253DD3">
              <w:t xml:space="preserve"> </w:t>
            </w:r>
            <w:r>
              <w:t>providing</w:t>
            </w:r>
            <w:r w:rsidR="00F4181A" w:rsidRPr="00253DD3">
              <w:t xml:space="preserve"> </w:t>
            </w:r>
            <w:r>
              <w:t>HIV</w:t>
            </w:r>
            <w:r w:rsidR="00F4181A" w:rsidRPr="00253DD3">
              <w:t xml:space="preserve"> </w:t>
            </w:r>
            <w:r>
              <w:t>counseling.</w:t>
            </w:r>
            <w:r w:rsidR="00F4181A" w:rsidRPr="00253DD3">
              <w:t xml:space="preserve"> </w:t>
            </w:r>
            <w:r>
              <w:t>Employees</w:t>
            </w:r>
            <w:r>
              <w:rPr>
                <w:spacing w:val="34"/>
              </w:rPr>
              <w:t xml:space="preserve"> </w:t>
            </w:r>
            <w:r>
              <w:t>of</w:t>
            </w:r>
            <w:r>
              <w:rPr>
                <w:spacing w:val="53"/>
              </w:rPr>
              <w:t xml:space="preserve"> </w:t>
            </w:r>
            <w:r>
              <w:t>entities</w:t>
            </w:r>
            <w:r>
              <w:rPr>
                <w:spacing w:val="-2"/>
              </w:rPr>
              <w:t xml:space="preserve"> </w:t>
            </w:r>
            <w:r>
              <w:t>receiving</w:t>
            </w:r>
            <w:r>
              <w:rPr>
                <w:spacing w:val="-2"/>
              </w:rPr>
              <w:t xml:space="preserve"> </w:t>
            </w:r>
            <w:r>
              <w:t>state</w:t>
            </w:r>
            <w:r>
              <w:rPr>
                <w:spacing w:val="-2"/>
              </w:rPr>
              <w:t xml:space="preserve"> </w:t>
            </w:r>
            <w:r>
              <w:t>or</w:t>
            </w:r>
            <w:r>
              <w:rPr>
                <w:spacing w:val="-2"/>
              </w:rPr>
              <w:t xml:space="preserve"> </w:t>
            </w:r>
            <w:r>
              <w:t>federal</w:t>
            </w:r>
            <w:r>
              <w:rPr>
                <w:spacing w:val="-2"/>
              </w:rPr>
              <w:t xml:space="preserve"> </w:t>
            </w:r>
            <w:r>
              <w:t>funds</w:t>
            </w:r>
            <w:r>
              <w:rPr>
                <w:spacing w:val="-2"/>
              </w:rPr>
              <w:t xml:space="preserve"> </w:t>
            </w:r>
            <w:r>
              <w:t>for</w:t>
            </w:r>
            <w:r>
              <w:rPr>
                <w:spacing w:val="-2"/>
              </w:rPr>
              <w:t xml:space="preserve"> </w:t>
            </w:r>
            <w:r>
              <w:t>HIV</w:t>
            </w:r>
            <w:r>
              <w:rPr>
                <w:spacing w:val="-2"/>
              </w:rPr>
              <w:t xml:space="preserve"> </w:t>
            </w:r>
            <w:r>
              <w:t>counseling</w:t>
            </w:r>
            <w:r>
              <w:rPr>
                <w:spacing w:val="-2"/>
              </w:rPr>
              <w:t xml:space="preserve"> </w:t>
            </w:r>
            <w:r>
              <w:t>and</w:t>
            </w:r>
            <w:r>
              <w:rPr>
                <w:spacing w:val="-2"/>
              </w:rPr>
              <w:t xml:space="preserve"> </w:t>
            </w:r>
            <w:r>
              <w:t>testing</w:t>
            </w:r>
            <w:r>
              <w:rPr>
                <w:spacing w:val="-2"/>
              </w:rPr>
              <w:t xml:space="preserve"> </w:t>
            </w:r>
            <w:r>
              <w:t>programs through</w:t>
            </w:r>
            <w:r w:rsidR="00F4181A" w:rsidRPr="00253DD3">
              <w:t xml:space="preserve"> </w:t>
            </w:r>
            <w:r>
              <w:t>a contract</w:t>
            </w:r>
            <w:r>
              <w:rPr>
                <w:spacing w:val="-2"/>
              </w:rPr>
              <w:t xml:space="preserve"> </w:t>
            </w:r>
            <w:r>
              <w:t>with the department will not be charged a</w:t>
            </w:r>
            <w:r>
              <w:rPr>
                <w:spacing w:val="-2"/>
              </w:rPr>
              <w:t xml:space="preserve"> </w:t>
            </w:r>
            <w:r>
              <w:t>fee.</w:t>
            </w:r>
          </w:p>
        </w:tc>
      </w:tr>
    </w:tbl>
    <w:p w14:paraId="12865B18" w14:textId="77777777" w:rsidR="00DB3C9D" w:rsidRDefault="00DB3C9D" w:rsidP="00CC69E3">
      <w:pPr>
        <w:pStyle w:val="BodyText"/>
        <w:sectPr w:rsidR="00DB3C9D" w:rsidSect="00694C32">
          <w:headerReference w:type="default" r:id="rId51"/>
          <w:type w:val="continuous"/>
          <w:pgSz w:w="12240" w:h="15840" w:code="1"/>
          <w:pgMar w:top="2070" w:right="720" w:bottom="274" w:left="864" w:header="720" w:footer="216" w:gutter="0"/>
          <w:cols w:space="720"/>
        </w:sectPr>
      </w:pPr>
    </w:p>
    <w:p w14:paraId="30D99C44" w14:textId="2AA21515" w:rsidR="00301377" w:rsidRDefault="00301377" w:rsidP="008E7F82">
      <w:pPr>
        <w:pStyle w:val="Heading1"/>
        <w:numPr>
          <w:ilvl w:val="0"/>
          <w:numId w:val="29"/>
        </w:numPr>
        <w:ind w:left="374" w:right="126" w:hanging="187"/>
      </w:pPr>
      <w:bookmarkStart w:id="40" w:name="_Toc533841"/>
      <w:r>
        <w:lastRenderedPageBreak/>
        <w:t>Revenue History</w:t>
      </w:r>
      <w:bookmarkEnd w:id="40"/>
    </w:p>
    <w:p w14:paraId="270F8CEA" w14:textId="1B88D71A" w:rsidR="00DE088D" w:rsidRPr="00DE088D" w:rsidRDefault="00DE088D" w:rsidP="00DE088D">
      <w:pPr>
        <w:pStyle w:val="Heading2"/>
      </w:pPr>
      <w:bookmarkStart w:id="41" w:name="_Toc533842"/>
      <w:r w:rsidRPr="002757F1">
        <w:t>Dedicated General Revenue Fees</w:t>
      </w:r>
      <w:bookmarkEnd w:id="41"/>
    </w:p>
    <w:tbl>
      <w:tblPr>
        <w:tblStyle w:val="HHSTableforTextData1"/>
        <w:tblW w:w="10656" w:type="dxa"/>
        <w:tblInd w:w="0" w:type="dxa"/>
        <w:tblLayout w:type="fixed"/>
        <w:tblLook w:val="01E0" w:firstRow="1" w:lastRow="1" w:firstColumn="1" w:lastColumn="1" w:noHBand="0" w:noVBand="0"/>
      </w:tblPr>
      <w:tblGrid>
        <w:gridCol w:w="2130"/>
        <w:gridCol w:w="1421"/>
        <w:gridCol w:w="1421"/>
        <w:gridCol w:w="1421"/>
        <w:gridCol w:w="1421"/>
        <w:gridCol w:w="1421"/>
        <w:gridCol w:w="1421"/>
      </w:tblGrid>
      <w:tr w:rsidR="001204F0" w:rsidRPr="002757F1" w14:paraId="6C1C6740" w14:textId="77777777" w:rsidTr="003459CA">
        <w:trPr>
          <w:cnfStyle w:val="100000000000" w:firstRow="1" w:lastRow="0" w:firstColumn="0" w:lastColumn="0" w:oddVBand="0" w:evenVBand="0" w:oddHBand="0" w:evenHBand="0" w:firstRowFirstColumn="0" w:firstRowLastColumn="0" w:lastRowFirstColumn="0" w:lastRowLastColumn="0"/>
        </w:trPr>
        <w:tc>
          <w:tcPr>
            <w:tcW w:w="1296" w:type="dxa"/>
          </w:tcPr>
          <w:p w14:paraId="17907ED8" w14:textId="24F85C37" w:rsidR="00950D9D" w:rsidRPr="002757F1" w:rsidRDefault="00950D9D" w:rsidP="00186130">
            <w:pPr>
              <w:pStyle w:val="TableContainer"/>
            </w:pPr>
            <w:r w:rsidRPr="002757F1">
              <w:t>Fee</w:t>
            </w:r>
          </w:p>
        </w:tc>
        <w:tc>
          <w:tcPr>
            <w:tcW w:w="864" w:type="dxa"/>
          </w:tcPr>
          <w:p w14:paraId="5EAB4140" w14:textId="26FF6149" w:rsidR="00950D9D" w:rsidRPr="002757F1" w:rsidRDefault="00950D9D" w:rsidP="00186130">
            <w:pPr>
              <w:pStyle w:val="TableContainer"/>
            </w:pPr>
            <w:r w:rsidRPr="002757F1">
              <w:t>FY2013 Revenue</w:t>
            </w:r>
          </w:p>
        </w:tc>
        <w:tc>
          <w:tcPr>
            <w:tcW w:w="864" w:type="dxa"/>
          </w:tcPr>
          <w:p w14:paraId="0D4D2D8B" w14:textId="7CABD669" w:rsidR="00950D9D" w:rsidRPr="002757F1" w:rsidRDefault="00950D9D" w:rsidP="00186130">
            <w:pPr>
              <w:pStyle w:val="TableContainer"/>
            </w:pPr>
            <w:r w:rsidRPr="002757F1">
              <w:t>FY2014 Revenue</w:t>
            </w:r>
          </w:p>
        </w:tc>
        <w:tc>
          <w:tcPr>
            <w:tcW w:w="864" w:type="dxa"/>
          </w:tcPr>
          <w:p w14:paraId="6F74FF8A" w14:textId="28DE54A7" w:rsidR="00950D9D" w:rsidRPr="002757F1" w:rsidRDefault="00950D9D" w:rsidP="00186130">
            <w:pPr>
              <w:pStyle w:val="TableContainer"/>
            </w:pPr>
            <w:r w:rsidRPr="002757F1">
              <w:t>FY2015 Revenue</w:t>
            </w:r>
          </w:p>
        </w:tc>
        <w:tc>
          <w:tcPr>
            <w:tcW w:w="864" w:type="dxa"/>
          </w:tcPr>
          <w:p w14:paraId="195D6C99" w14:textId="0523F456" w:rsidR="00950D9D" w:rsidRPr="002757F1" w:rsidRDefault="00950D9D" w:rsidP="00186130">
            <w:pPr>
              <w:pStyle w:val="TableContainer"/>
            </w:pPr>
            <w:r w:rsidRPr="002757F1">
              <w:t>FY2016 Revenue</w:t>
            </w:r>
          </w:p>
        </w:tc>
        <w:tc>
          <w:tcPr>
            <w:tcW w:w="864" w:type="dxa"/>
          </w:tcPr>
          <w:p w14:paraId="37DF9B6A" w14:textId="75534670" w:rsidR="00950D9D" w:rsidRPr="002757F1" w:rsidRDefault="00950D9D" w:rsidP="00186130">
            <w:pPr>
              <w:pStyle w:val="TableContainer"/>
            </w:pPr>
            <w:r w:rsidRPr="002757F1">
              <w:t>FY2017 Revenue</w:t>
            </w:r>
          </w:p>
        </w:tc>
        <w:tc>
          <w:tcPr>
            <w:tcW w:w="864" w:type="dxa"/>
          </w:tcPr>
          <w:p w14:paraId="51CE22DD" w14:textId="41BFD439" w:rsidR="00950D9D" w:rsidRPr="002757F1" w:rsidRDefault="00950D9D" w:rsidP="00186130">
            <w:pPr>
              <w:pStyle w:val="TableContainer"/>
            </w:pPr>
            <w:r w:rsidRPr="002757F1">
              <w:t>FY2018 Revenue</w:t>
            </w:r>
          </w:p>
        </w:tc>
      </w:tr>
      <w:tr w:rsidR="001349A7" w:rsidRPr="00DE493B" w14:paraId="06BED657" w14:textId="77777777" w:rsidTr="003459CA">
        <w:tc>
          <w:tcPr>
            <w:tcW w:w="1296" w:type="dxa"/>
          </w:tcPr>
          <w:p w14:paraId="054EDE11" w14:textId="77777777" w:rsidR="001349A7" w:rsidRPr="00DE493B" w:rsidRDefault="001349A7" w:rsidP="00186130">
            <w:pPr>
              <w:pStyle w:val="TableContainer"/>
            </w:pPr>
            <w:r w:rsidRPr="00DE493B">
              <w:t>Asbestos Removal Licensure</w:t>
            </w:r>
          </w:p>
        </w:tc>
        <w:tc>
          <w:tcPr>
            <w:tcW w:w="864" w:type="dxa"/>
          </w:tcPr>
          <w:p w14:paraId="3DA9DE3C" w14:textId="2B3F668A" w:rsidR="001349A7" w:rsidRPr="00DE493B" w:rsidRDefault="001349A7" w:rsidP="00186130">
            <w:pPr>
              <w:pStyle w:val="TableContainer"/>
            </w:pPr>
            <w:r w:rsidRPr="00DE493B">
              <w:t>$4,078,362</w:t>
            </w:r>
          </w:p>
        </w:tc>
        <w:tc>
          <w:tcPr>
            <w:tcW w:w="864" w:type="dxa"/>
          </w:tcPr>
          <w:p w14:paraId="38BF7625" w14:textId="4CE40A1D" w:rsidR="001349A7" w:rsidRPr="00DE493B" w:rsidRDefault="001349A7" w:rsidP="00186130">
            <w:pPr>
              <w:pStyle w:val="TableContainer"/>
            </w:pPr>
            <w:r w:rsidRPr="00DE493B">
              <w:t>$4,134,709</w:t>
            </w:r>
          </w:p>
        </w:tc>
        <w:tc>
          <w:tcPr>
            <w:tcW w:w="864" w:type="dxa"/>
          </w:tcPr>
          <w:p w14:paraId="242434D2" w14:textId="2CFDC684" w:rsidR="001349A7" w:rsidRPr="00DE493B" w:rsidRDefault="001349A7" w:rsidP="00186130">
            <w:pPr>
              <w:pStyle w:val="TableContainer"/>
            </w:pPr>
            <w:r w:rsidRPr="00DE493B">
              <w:t>$3,865,377</w:t>
            </w:r>
          </w:p>
        </w:tc>
        <w:tc>
          <w:tcPr>
            <w:tcW w:w="864" w:type="dxa"/>
          </w:tcPr>
          <w:p w14:paraId="1C0B2BCA" w14:textId="33FE8B94" w:rsidR="001349A7" w:rsidRPr="00DE493B" w:rsidRDefault="001349A7" w:rsidP="00186130">
            <w:pPr>
              <w:pStyle w:val="TableContainer"/>
            </w:pPr>
            <w:r w:rsidRPr="00DE493B">
              <w:t>$3,771,532</w:t>
            </w:r>
          </w:p>
        </w:tc>
        <w:tc>
          <w:tcPr>
            <w:tcW w:w="864" w:type="dxa"/>
          </w:tcPr>
          <w:p w14:paraId="739BB381" w14:textId="1BC6D7FD" w:rsidR="001349A7" w:rsidRPr="00DE493B" w:rsidRDefault="001349A7" w:rsidP="00186130">
            <w:pPr>
              <w:pStyle w:val="TableContainer"/>
            </w:pPr>
            <w:r w:rsidRPr="00DE493B">
              <w:t>$4,034,938</w:t>
            </w:r>
          </w:p>
        </w:tc>
        <w:tc>
          <w:tcPr>
            <w:tcW w:w="864" w:type="dxa"/>
          </w:tcPr>
          <w:p w14:paraId="374254E0" w14:textId="35E8BA23" w:rsidR="001349A7" w:rsidRPr="00DE493B" w:rsidRDefault="00F31FFE" w:rsidP="00186130">
            <w:pPr>
              <w:pStyle w:val="TableContainer"/>
            </w:pPr>
            <w:r>
              <w:t>$3,907,110</w:t>
            </w:r>
          </w:p>
        </w:tc>
      </w:tr>
      <w:tr w:rsidR="001204F0" w:rsidRPr="00DE493B" w14:paraId="009D7916" w14:textId="77777777" w:rsidTr="003459CA">
        <w:trPr>
          <w:cnfStyle w:val="000000010000" w:firstRow="0" w:lastRow="0" w:firstColumn="0" w:lastColumn="0" w:oddVBand="0" w:evenVBand="0" w:oddHBand="0" w:evenHBand="1" w:firstRowFirstColumn="0" w:firstRowLastColumn="0" w:lastRowFirstColumn="0" w:lastRowLastColumn="0"/>
        </w:trPr>
        <w:tc>
          <w:tcPr>
            <w:tcW w:w="1296" w:type="dxa"/>
          </w:tcPr>
          <w:p w14:paraId="62318D96" w14:textId="77777777" w:rsidR="001349A7" w:rsidRPr="00DE493B" w:rsidRDefault="001349A7" w:rsidP="00186130">
            <w:pPr>
              <w:pStyle w:val="TableContainer"/>
            </w:pPr>
            <w:r w:rsidRPr="00DE493B">
              <w:t>Emergency Medical Services</w:t>
            </w:r>
          </w:p>
        </w:tc>
        <w:tc>
          <w:tcPr>
            <w:tcW w:w="864" w:type="dxa"/>
          </w:tcPr>
          <w:p w14:paraId="2211A65C" w14:textId="04224597" w:rsidR="001349A7" w:rsidRPr="00DE493B" w:rsidRDefault="001349A7" w:rsidP="00186130">
            <w:pPr>
              <w:pStyle w:val="TableContainer"/>
            </w:pPr>
            <w:r w:rsidRPr="00DE493B">
              <w:t>$2,202,106</w:t>
            </w:r>
          </w:p>
        </w:tc>
        <w:tc>
          <w:tcPr>
            <w:tcW w:w="864" w:type="dxa"/>
          </w:tcPr>
          <w:p w14:paraId="1A27DC5C" w14:textId="3BD8C435" w:rsidR="001349A7" w:rsidRPr="00DE493B" w:rsidRDefault="001349A7" w:rsidP="00186130">
            <w:pPr>
              <w:pStyle w:val="TableContainer"/>
            </w:pPr>
            <w:r w:rsidRPr="00DE493B">
              <w:t>$2,306,889</w:t>
            </w:r>
          </w:p>
        </w:tc>
        <w:tc>
          <w:tcPr>
            <w:tcW w:w="864" w:type="dxa"/>
          </w:tcPr>
          <w:p w14:paraId="063D6D19" w14:textId="48D156F6" w:rsidR="001349A7" w:rsidRPr="00DE493B" w:rsidRDefault="001349A7" w:rsidP="00186130">
            <w:pPr>
              <w:pStyle w:val="TableContainer"/>
            </w:pPr>
            <w:r w:rsidRPr="00DE493B">
              <w:t>$2,278,843</w:t>
            </w:r>
          </w:p>
        </w:tc>
        <w:tc>
          <w:tcPr>
            <w:tcW w:w="864" w:type="dxa"/>
          </w:tcPr>
          <w:p w14:paraId="7D8F09FB" w14:textId="3FCCC811" w:rsidR="001349A7" w:rsidRPr="00DE493B" w:rsidRDefault="001349A7" w:rsidP="00186130">
            <w:pPr>
              <w:pStyle w:val="TableContainer"/>
            </w:pPr>
            <w:r w:rsidRPr="00DE493B">
              <w:t>$2,341,149</w:t>
            </w:r>
          </w:p>
        </w:tc>
        <w:tc>
          <w:tcPr>
            <w:tcW w:w="864" w:type="dxa"/>
          </w:tcPr>
          <w:p w14:paraId="737EE156" w14:textId="34ED6726" w:rsidR="001349A7" w:rsidRPr="00DE493B" w:rsidRDefault="001349A7" w:rsidP="00186130">
            <w:pPr>
              <w:pStyle w:val="TableContainer"/>
            </w:pPr>
            <w:r w:rsidRPr="00DE493B">
              <w:t>$2,314,272</w:t>
            </w:r>
          </w:p>
        </w:tc>
        <w:tc>
          <w:tcPr>
            <w:tcW w:w="864" w:type="dxa"/>
          </w:tcPr>
          <w:p w14:paraId="65978385" w14:textId="786C61C4" w:rsidR="001349A7" w:rsidRPr="00DE493B" w:rsidRDefault="00F31FFE" w:rsidP="00186130">
            <w:pPr>
              <w:pStyle w:val="TableContainer"/>
            </w:pPr>
            <w:r>
              <w:t>$2,673,762</w:t>
            </w:r>
          </w:p>
        </w:tc>
      </w:tr>
      <w:tr w:rsidR="001349A7" w:rsidRPr="00DE493B" w14:paraId="59C4A515" w14:textId="77777777" w:rsidTr="003459CA">
        <w:tc>
          <w:tcPr>
            <w:tcW w:w="1296" w:type="dxa"/>
          </w:tcPr>
          <w:p w14:paraId="343AE675" w14:textId="77777777" w:rsidR="001349A7" w:rsidRPr="00DE493B" w:rsidRDefault="001349A7" w:rsidP="00186130">
            <w:pPr>
              <w:pStyle w:val="TableContainer"/>
            </w:pPr>
            <w:r w:rsidRPr="00DE493B">
              <w:t>Food and Drug Wholesale Distribution/ Manufacturing</w:t>
            </w:r>
          </w:p>
        </w:tc>
        <w:tc>
          <w:tcPr>
            <w:tcW w:w="864" w:type="dxa"/>
          </w:tcPr>
          <w:p w14:paraId="52A7E973" w14:textId="5B7C8610" w:rsidR="001349A7" w:rsidRPr="00DE493B" w:rsidRDefault="001349A7" w:rsidP="00186130">
            <w:pPr>
              <w:pStyle w:val="TableContainer"/>
            </w:pPr>
            <w:r w:rsidRPr="00DE493B">
              <w:t>$7,786,373</w:t>
            </w:r>
          </w:p>
        </w:tc>
        <w:tc>
          <w:tcPr>
            <w:tcW w:w="864" w:type="dxa"/>
          </w:tcPr>
          <w:p w14:paraId="0EB3C90B" w14:textId="744F0836" w:rsidR="001349A7" w:rsidRPr="00DE493B" w:rsidRDefault="001349A7" w:rsidP="00186130">
            <w:pPr>
              <w:pStyle w:val="TableContainer"/>
            </w:pPr>
            <w:r w:rsidRPr="00DE493B">
              <w:t>$8,094,395</w:t>
            </w:r>
          </w:p>
        </w:tc>
        <w:tc>
          <w:tcPr>
            <w:tcW w:w="864" w:type="dxa"/>
          </w:tcPr>
          <w:p w14:paraId="22346824" w14:textId="3537F86B" w:rsidR="001349A7" w:rsidRPr="00DE493B" w:rsidRDefault="001349A7" w:rsidP="00186130">
            <w:pPr>
              <w:pStyle w:val="TableContainer"/>
            </w:pPr>
            <w:r w:rsidRPr="00DE493B">
              <w:t>$8,680,993</w:t>
            </w:r>
          </w:p>
        </w:tc>
        <w:tc>
          <w:tcPr>
            <w:tcW w:w="864" w:type="dxa"/>
          </w:tcPr>
          <w:p w14:paraId="4F8BE8F2" w14:textId="5F1122BF" w:rsidR="001349A7" w:rsidRPr="00DE493B" w:rsidRDefault="001349A7" w:rsidP="00186130">
            <w:pPr>
              <w:pStyle w:val="TableContainer"/>
            </w:pPr>
            <w:r w:rsidRPr="00DE493B">
              <w:t>$8,413,631</w:t>
            </w:r>
          </w:p>
        </w:tc>
        <w:tc>
          <w:tcPr>
            <w:tcW w:w="864" w:type="dxa"/>
          </w:tcPr>
          <w:p w14:paraId="45746AC6" w14:textId="4DCEDA05" w:rsidR="001349A7" w:rsidRPr="00DE493B" w:rsidRDefault="001349A7" w:rsidP="00186130">
            <w:pPr>
              <w:pStyle w:val="TableContainer"/>
            </w:pPr>
            <w:r w:rsidRPr="00DE493B">
              <w:t>$9,048,233</w:t>
            </w:r>
          </w:p>
        </w:tc>
        <w:tc>
          <w:tcPr>
            <w:tcW w:w="864" w:type="dxa"/>
          </w:tcPr>
          <w:p w14:paraId="1E31061F" w14:textId="356A26DA" w:rsidR="001349A7" w:rsidRPr="00DE493B" w:rsidRDefault="00E01120" w:rsidP="00186130">
            <w:pPr>
              <w:pStyle w:val="TableContainer"/>
            </w:pPr>
            <w:r>
              <w:t>$8,661,758</w:t>
            </w:r>
          </w:p>
        </w:tc>
      </w:tr>
      <w:tr w:rsidR="001204F0" w:rsidRPr="00DE493B" w14:paraId="79FF857B" w14:textId="77777777" w:rsidTr="003459CA">
        <w:trPr>
          <w:cnfStyle w:val="000000010000" w:firstRow="0" w:lastRow="0" w:firstColumn="0" w:lastColumn="0" w:oddVBand="0" w:evenVBand="0" w:oddHBand="0" w:evenHBand="1" w:firstRowFirstColumn="0" w:firstRowLastColumn="0" w:lastRowFirstColumn="0" w:lastRowLastColumn="0"/>
        </w:trPr>
        <w:tc>
          <w:tcPr>
            <w:tcW w:w="1296" w:type="dxa"/>
          </w:tcPr>
          <w:p w14:paraId="67FDFDF4" w14:textId="77777777" w:rsidR="001349A7" w:rsidRPr="00DE493B" w:rsidRDefault="001349A7" w:rsidP="00186130">
            <w:pPr>
              <w:pStyle w:val="TableContainer"/>
            </w:pPr>
            <w:r w:rsidRPr="00DE493B">
              <w:t>Food Service Establishments</w:t>
            </w:r>
          </w:p>
        </w:tc>
        <w:tc>
          <w:tcPr>
            <w:tcW w:w="864" w:type="dxa"/>
          </w:tcPr>
          <w:p w14:paraId="160465FD" w14:textId="6A2A468D" w:rsidR="001349A7" w:rsidRPr="00DE493B" w:rsidRDefault="001349A7" w:rsidP="00186130">
            <w:pPr>
              <w:pStyle w:val="TableContainer"/>
            </w:pPr>
            <w:r w:rsidRPr="00DE493B">
              <w:t>$2,404,853</w:t>
            </w:r>
          </w:p>
        </w:tc>
        <w:tc>
          <w:tcPr>
            <w:tcW w:w="864" w:type="dxa"/>
          </w:tcPr>
          <w:p w14:paraId="41C9676A" w14:textId="50E68A2D" w:rsidR="001349A7" w:rsidRPr="00DE493B" w:rsidRDefault="001349A7" w:rsidP="00186130">
            <w:pPr>
              <w:pStyle w:val="TableContainer"/>
            </w:pPr>
            <w:r w:rsidRPr="00DE493B">
              <w:t>$2,607,585</w:t>
            </w:r>
          </w:p>
        </w:tc>
        <w:tc>
          <w:tcPr>
            <w:tcW w:w="864" w:type="dxa"/>
          </w:tcPr>
          <w:p w14:paraId="66911271" w14:textId="09D187AA" w:rsidR="001349A7" w:rsidRPr="00DE493B" w:rsidRDefault="001349A7" w:rsidP="00186130">
            <w:pPr>
              <w:pStyle w:val="TableContainer"/>
            </w:pPr>
            <w:r w:rsidRPr="00DE493B">
              <w:t>$2,508,229</w:t>
            </w:r>
          </w:p>
        </w:tc>
        <w:tc>
          <w:tcPr>
            <w:tcW w:w="864" w:type="dxa"/>
          </w:tcPr>
          <w:p w14:paraId="667D5715" w14:textId="40C1F3A0" w:rsidR="001349A7" w:rsidRPr="00DE493B" w:rsidRDefault="001349A7" w:rsidP="00186130">
            <w:pPr>
              <w:pStyle w:val="TableContainer"/>
            </w:pPr>
            <w:r w:rsidRPr="00DE493B">
              <w:t>$2,606,282</w:t>
            </w:r>
          </w:p>
        </w:tc>
        <w:tc>
          <w:tcPr>
            <w:tcW w:w="864" w:type="dxa"/>
          </w:tcPr>
          <w:p w14:paraId="7182BF41" w14:textId="4511C1B6" w:rsidR="001349A7" w:rsidRPr="00DE493B" w:rsidRDefault="001349A7" w:rsidP="00186130">
            <w:pPr>
              <w:pStyle w:val="TableContainer"/>
            </w:pPr>
            <w:r w:rsidRPr="00DE493B">
              <w:t>$2,600,275</w:t>
            </w:r>
          </w:p>
        </w:tc>
        <w:tc>
          <w:tcPr>
            <w:tcW w:w="864" w:type="dxa"/>
          </w:tcPr>
          <w:p w14:paraId="3FF01FC4" w14:textId="4CB43045" w:rsidR="001349A7" w:rsidRPr="00DE493B" w:rsidRDefault="00F31FFE" w:rsidP="00186130">
            <w:pPr>
              <w:pStyle w:val="TableContainer"/>
            </w:pPr>
            <w:r>
              <w:t>$2,776,912</w:t>
            </w:r>
          </w:p>
        </w:tc>
      </w:tr>
      <w:tr w:rsidR="00247FD6" w:rsidRPr="00DE493B" w14:paraId="489C0E49" w14:textId="77777777" w:rsidTr="003459CA">
        <w:tc>
          <w:tcPr>
            <w:tcW w:w="1296" w:type="dxa"/>
          </w:tcPr>
          <w:p w14:paraId="17879C85" w14:textId="23F9F262" w:rsidR="00247FD6" w:rsidRPr="00DE493B" w:rsidRDefault="008F44F4" w:rsidP="00186130">
            <w:pPr>
              <w:pStyle w:val="TableContainer"/>
            </w:pPr>
            <w:r>
              <w:rPr>
                <w:rStyle w:val="Hyperlink"/>
                <w:color w:val="auto"/>
                <w:u w:val="none"/>
              </w:rPr>
              <w:t>Low Level Radioactive Waste</w:t>
            </w:r>
          </w:p>
        </w:tc>
        <w:tc>
          <w:tcPr>
            <w:tcW w:w="864" w:type="dxa"/>
          </w:tcPr>
          <w:p w14:paraId="488C5C07" w14:textId="77777777" w:rsidR="00247FD6" w:rsidRPr="00DE493B" w:rsidRDefault="00247FD6" w:rsidP="00186130">
            <w:pPr>
              <w:pStyle w:val="TableContainer"/>
            </w:pPr>
          </w:p>
        </w:tc>
        <w:tc>
          <w:tcPr>
            <w:tcW w:w="864" w:type="dxa"/>
          </w:tcPr>
          <w:p w14:paraId="4BB35DD8" w14:textId="77777777" w:rsidR="00247FD6" w:rsidRPr="00DE493B" w:rsidRDefault="00247FD6" w:rsidP="00186130">
            <w:pPr>
              <w:pStyle w:val="TableContainer"/>
            </w:pPr>
          </w:p>
        </w:tc>
        <w:tc>
          <w:tcPr>
            <w:tcW w:w="864" w:type="dxa"/>
          </w:tcPr>
          <w:p w14:paraId="3B24177D" w14:textId="77777777" w:rsidR="00247FD6" w:rsidRPr="00DE493B" w:rsidRDefault="00247FD6" w:rsidP="00186130">
            <w:pPr>
              <w:pStyle w:val="TableContainer"/>
            </w:pPr>
          </w:p>
        </w:tc>
        <w:tc>
          <w:tcPr>
            <w:tcW w:w="864" w:type="dxa"/>
          </w:tcPr>
          <w:p w14:paraId="72A5DF16" w14:textId="77777777" w:rsidR="00247FD6" w:rsidRPr="00DE493B" w:rsidRDefault="00247FD6" w:rsidP="00186130">
            <w:pPr>
              <w:pStyle w:val="TableContainer"/>
            </w:pPr>
          </w:p>
        </w:tc>
        <w:tc>
          <w:tcPr>
            <w:tcW w:w="864" w:type="dxa"/>
          </w:tcPr>
          <w:p w14:paraId="606C5689" w14:textId="77777777" w:rsidR="00247FD6" w:rsidRPr="00DE493B" w:rsidRDefault="00247FD6" w:rsidP="00186130">
            <w:pPr>
              <w:pStyle w:val="TableContainer"/>
            </w:pPr>
          </w:p>
        </w:tc>
        <w:tc>
          <w:tcPr>
            <w:tcW w:w="864" w:type="dxa"/>
          </w:tcPr>
          <w:p w14:paraId="3740B63D" w14:textId="737850B7" w:rsidR="00247FD6" w:rsidRPr="00DE493B" w:rsidRDefault="00F31FFE" w:rsidP="00186130">
            <w:pPr>
              <w:pStyle w:val="TableContainer"/>
            </w:pPr>
            <w:r>
              <w:t>$215,916</w:t>
            </w:r>
          </w:p>
        </w:tc>
      </w:tr>
      <w:tr w:rsidR="001204F0" w:rsidRPr="00DE493B" w14:paraId="0B38C06C" w14:textId="77777777" w:rsidTr="003459CA">
        <w:trPr>
          <w:cnfStyle w:val="000000010000" w:firstRow="0" w:lastRow="0" w:firstColumn="0" w:lastColumn="0" w:oddVBand="0" w:evenVBand="0" w:oddHBand="0" w:evenHBand="1" w:firstRowFirstColumn="0" w:firstRowLastColumn="0" w:lastRowFirstColumn="0" w:lastRowLastColumn="0"/>
        </w:trPr>
        <w:tc>
          <w:tcPr>
            <w:tcW w:w="1296" w:type="dxa"/>
          </w:tcPr>
          <w:p w14:paraId="36EFA411" w14:textId="77777777" w:rsidR="001349A7" w:rsidRPr="00DE493B" w:rsidRDefault="001349A7" w:rsidP="00186130">
            <w:pPr>
              <w:pStyle w:val="TableContainer"/>
            </w:pPr>
            <w:r w:rsidRPr="00DE493B">
              <w:t>Mammography Systems Certification and Accreditation</w:t>
            </w:r>
          </w:p>
        </w:tc>
        <w:tc>
          <w:tcPr>
            <w:tcW w:w="864" w:type="dxa"/>
          </w:tcPr>
          <w:p w14:paraId="2275E364" w14:textId="44534316" w:rsidR="001349A7" w:rsidRPr="00DE493B" w:rsidRDefault="001349A7" w:rsidP="00186130">
            <w:pPr>
              <w:pStyle w:val="TableContainer"/>
            </w:pPr>
            <w:r w:rsidRPr="00DE493B">
              <w:t>$1,275,492</w:t>
            </w:r>
          </w:p>
        </w:tc>
        <w:tc>
          <w:tcPr>
            <w:tcW w:w="864" w:type="dxa"/>
          </w:tcPr>
          <w:p w14:paraId="1FA12FA6" w14:textId="728C6FF5" w:rsidR="001349A7" w:rsidRPr="00DE493B" w:rsidRDefault="001349A7" w:rsidP="00186130">
            <w:pPr>
              <w:pStyle w:val="TableContainer"/>
            </w:pPr>
            <w:r w:rsidRPr="00DE493B">
              <w:t>$1,306,294</w:t>
            </w:r>
          </w:p>
        </w:tc>
        <w:tc>
          <w:tcPr>
            <w:tcW w:w="864" w:type="dxa"/>
          </w:tcPr>
          <w:p w14:paraId="05ADAF40" w14:textId="4D5EDB2C" w:rsidR="001349A7" w:rsidRPr="00DE493B" w:rsidRDefault="001349A7" w:rsidP="00186130">
            <w:pPr>
              <w:pStyle w:val="TableContainer"/>
            </w:pPr>
            <w:r w:rsidRPr="00DE493B">
              <w:t>$1,408,985</w:t>
            </w:r>
          </w:p>
        </w:tc>
        <w:tc>
          <w:tcPr>
            <w:tcW w:w="864" w:type="dxa"/>
          </w:tcPr>
          <w:p w14:paraId="7328E9B6" w14:textId="00340FF1" w:rsidR="001349A7" w:rsidRPr="00DE493B" w:rsidRDefault="001349A7" w:rsidP="00186130">
            <w:pPr>
              <w:pStyle w:val="TableContainer"/>
            </w:pPr>
            <w:r w:rsidRPr="00DE493B">
              <w:t>$1,419,839</w:t>
            </w:r>
          </w:p>
        </w:tc>
        <w:tc>
          <w:tcPr>
            <w:tcW w:w="864" w:type="dxa"/>
          </w:tcPr>
          <w:p w14:paraId="039AE58E" w14:textId="01D70856" w:rsidR="001349A7" w:rsidRPr="00DE493B" w:rsidRDefault="001349A7" w:rsidP="00186130">
            <w:pPr>
              <w:pStyle w:val="TableContainer"/>
            </w:pPr>
            <w:r w:rsidRPr="00DE493B">
              <w:t>$1,314,452</w:t>
            </w:r>
          </w:p>
        </w:tc>
        <w:tc>
          <w:tcPr>
            <w:tcW w:w="864" w:type="dxa"/>
          </w:tcPr>
          <w:p w14:paraId="68652491" w14:textId="69BD81C7" w:rsidR="001349A7" w:rsidRPr="00DE493B" w:rsidRDefault="00F31FFE" w:rsidP="00186130">
            <w:pPr>
              <w:pStyle w:val="TableContainer"/>
            </w:pPr>
            <w:r>
              <w:t>$1,345,069</w:t>
            </w:r>
          </w:p>
        </w:tc>
      </w:tr>
      <w:tr w:rsidR="001349A7" w:rsidRPr="00DE493B" w14:paraId="692B042A" w14:textId="77777777" w:rsidTr="003459CA">
        <w:tc>
          <w:tcPr>
            <w:tcW w:w="1296" w:type="dxa"/>
          </w:tcPr>
          <w:p w14:paraId="1B3A985F" w14:textId="77777777" w:rsidR="001349A7" w:rsidRPr="00DE493B" w:rsidRDefault="001349A7" w:rsidP="00186130">
            <w:pPr>
              <w:pStyle w:val="TableContainer"/>
            </w:pPr>
            <w:r w:rsidRPr="00DE493B">
              <w:t>Medical Device Distributor and Manufacturer</w:t>
            </w:r>
            <w:r w:rsidRPr="00DE493B">
              <w:rPr>
                <w:i/>
                <w:vertAlign w:val="superscript"/>
              </w:rPr>
              <w:t>1</w:t>
            </w:r>
          </w:p>
        </w:tc>
        <w:tc>
          <w:tcPr>
            <w:tcW w:w="864" w:type="dxa"/>
          </w:tcPr>
          <w:p w14:paraId="31F443A3" w14:textId="68EB5C3C" w:rsidR="001349A7" w:rsidRPr="00DE493B" w:rsidRDefault="001349A7" w:rsidP="00186130">
            <w:pPr>
              <w:pStyle w:val="TableContainer"/>
            </w:pPr>
            <w:r w:rsidRPr="00DE493B">
              <w:t>$818,873</w:t>
            </w:r>
          </w:p>
        </w:tc>
        <w:tc>
          <w:tcPr>
            <w:tcW w:w="864" w:type="dxa"/>
          </w:tcPr>
          <w:p w14:paraId="02D396DD" w14:textId="797601B5" w:rsidR="001349A7" w:rsidRPr="00DE493B" w:rsidRDefault="001349A7" w:rsidP="00186130">
            <w:pPr>
              <w:pStyle w:val="TableContainer"/>
            </w:pPr>
            <w:r w:rsidRPr="00DE493B">
              <w:t>$764,307</w:t>
            </w:r>
          </w:p>
        </w:tc>
        <w:tc>
          <w:tcPr>
            <w:tcW w:w="864" w:type="dxa"/>
          </w:tcPr>
          <w:p w14:paraId="0A4F5D2D" w14:textId="2A15C57E" w:rsidR="001349A7" w:rsidRPr="00DE493B" w:rsidRDefault="001349A7" w:rsidP="00186130">
            <w:pPr>
              <w:pStyle w:val="TableContainer"/>
            </w:pPr>
            <w:r w:rsidRPr="00DE493B">
              <w:t>$809,116</w:t>
            </w:r>
          </w:p>
        </w:tc>
        <w:tc>
          <w:tcPr>
            <w:tcW w:w="864" w:type="dxa"/>
          </w:tcPr>
          <w:p w14:paraId="21B6465E" w14:textId="410D7634" w:rsidR="001349A7" w:rsidRPr="00DE493B" w:rsidRDefault="001349A7" w:rsidP="00186130">
            <w:pPr>
              <w:pStyle w:val="TableContainer"/>
            </w:pPr>
            <w:r w:rsidRPr="00DE493B">
              <w:t>$764,694</w:t>
            </w:r>
          </w:p>
        </w:tc>
        <w:tc>
          <w:tcPr>
            <w:tcW w:w="864" w:type="dxa"/>
          </w:tcPr>
          <w:p w14:paraId="68B64566" w14:textId="0E993E27" w:rsidR="001349A7" w:rsidRPr="00DE493B" w:rsidRDefault="001349A7" w:rsidP="00186130">
            <w:pPr>
              <w:pStyle w:val="TableContainer"/>
            </w:pPr>
            <w:r w:rsidRPr="00DE493B">
              <w:t>$891,421</w:t>
            </w:r>
          </w:p>
        </w:tc>
        <w:tc>
          <w:tcPr>
            <w:tcW w:w="864" w:type="dxa"/>
          </w:tcPr>
          <w:p w14:paraId="33915307" w14:textId="26288E87" w:rsidR="001349A7" w:rsidRPr="00DE493B" w:rsidRDefault="00F31FFE" w:rsidP="00186130">
            <w:pPr>
              <w:pStyle w:val="TableContainer"/>
            </w:pPr>
            <w:r>
              <w:t>$888,560</w:t>
            </w:r>
          </w:p>
        </w:tc>
      </w:tr>
      <w:tr w:rsidR="001204F0" w:rsidRPr="00DE493B" w14:paraId="35D875ED" w14:textId="77777777" w:rsidTr="003459CA">
        <w:trPr>
          <w:cnfStyle w:val="000000010000" w:firstRow="0" w:lastRow="0" w:firstColumn="0" w:lastColumn="0" w:oddVBand="0" w:evenVBand="0" w:oddHBand="0" w:evenHBand="1" w:firstRowFirstColumn="0" w:firstRowLastColumn="0" w:lastRowFirstColumn="0" w:lastRowLastColumn="0"/>
        </w:trPr>
        <w:tc>
          <w:tcPr>
            <w:tcW w:w="1296" w:type="dxa"/>
          </w:tcPr>
          <w:p w14:paraId="324BAA2F" w14:textId="77777777" w:rsidR="001349A7" w:rsidRPr="00DE493B" w:rsidRDefault="001349A7" w:rsidP="00186130">
            <w:pPr>
              <w:pStyle w:val="TableContainer"/>
            </w:pPr>
            <w:r w:rsidRPr="00DE493B">
              <w:t>Oyster Sales</w:t>
            </w:r>
          </w:p>
        </w:tc>
        <w:tc>
          <w:tcPr>
            <w:tcW w:w="864" w:type="dxa"/>
          </w:tcPr>
          <w:p w14:paraId="1BCC8845" w14:textId="0EF47D96" w:rsidR="001349A7" w:rsidRPr="00DE493B" w:rsidRDefault="001349A7" w:rsidP="00186130">
            <w:pPr>
              <w:pStyle w:val="TableContainer"/>
            </w:pPr>
            <w:r w:rsidRPr="00DE493B">
              <w:t>$353,745</w:t>
            </w:r>
          </w:p>
        </w:tc>
        <w:tc>
          <w:tcPr>
            <w:tcW w:w="864" w:type="dxa"/>
          </w:tcPr>
          <w:p w14:paraId="10948594" w14:textId="33FCF634" w:rsidR="001349A7" w:rsidRPr="00DE493B" w:rsidRDefault="001349A7" w:rsidP="00186130">
            <w:pPr>
              <w:pStyle w:val="TableContainer"/>
            </w:pPr>
            <w:r w:rsidRPr="00DE493B">
              <w:t>$239,266</w:t>
            </w:r>
          </w:p>
        </w:tc>
        <w:tc>
          <w:tcPr>
            <w:tcW w:w="864" w:type="dxa"/>
          </w:tcPr>
          <w:p w14:paraId="2CD52F52" w14:textId="1C0E1635" w:rsidR="001349A7" w:rsidRPr="00DE493B" w:rsidRDefault="001349A7" w:rsidP="00186130">
            <w:pPr>
              <w:pStyle w:val="TableContainer"/>
            </w:pPr>
            <w:r w:rsidRPr="00DE493B">
              <w:t>$149,336</w:t>
            </w:r>
          </w:p>
        </w:tc>
        <w:tc>
          <w:tcPr>
            <w:tcW w:w="864" w:type="dxa"/>
          </w:tcPr>
          <w:p w14:paraId="09852B3E" w14:textId="5B89B7DE" w:rsidR="001349A7" w:rsidRPr="00DE493B" w:rsidRDefault="001349A7" w:rsidP="00186130">
            <w:pPr>
              <w:pStyle w:val="TableContainer"/>
            </w:pPr>
            <w:r w:rsidRPr="00DE493B">
              <w:t>$105,216</w:t>
            </w:r>
          </w:p>
        </w:tc>
        <w:tc>
          <w:tcPr>
            <w:tcW w:w="864" w:type="dxa"/>
          </w:tcPr>
          <w:p w14:paraId="54D8A3D1" w14:textId="6B13D99A" w:rsidR="001349A7" w:rsidRPr="00DE493B" w:rsidRDefault="001349A7" w:rsidP="00186130">
            <w:pPr>
              <w:pStyle w:val="TableContainer"/>
            </w:pPr>
            <w:r w:rsidRPr="00DE493B">
              <w:t>$177,272</w:t>
            </w:r>
          </w:p>
        </w:tc>
        <w:tc>
          <w:tcPr>
            <w:tcW w:w="864" w:type="dxa"/>
          </w:tcPr>
          <w:p w14:paraId="16116EE8" w14:textId="1606C631" w:rsidR="001349A7" w:rsidRPr="007A6330" w:rsidRDefault="00845B92" w:rsidP="00186130">
            <w:pPr>
              <w:pStyle w:val="TableContainer"/>
            </w:pPr>
            <w:r w:rsidRPr="007A6330">
              <w:t>$200,765</w:t>
            </w:r>
          </w:p>
        </w:tc>
      </w:tr>
      <w:tr w:rsidR="001349A7" w:rsidRPr="00DE493B" w14:paraId="6DC35365" w14:textId="77777777" w:rsidTr="003459CA">
        <w:tc>
          <w:tcPr>
            <w:tcW w:w="1296" w:type="dxa"/>
          </w:tcPr>
          <w:p w14:paraId="4C30CF0D" w14:textId="77777777" w:rsidR="001349A7" w:rsidRPr="00DE493B" w:rsidRDefault="001349A7" w:rsidP="00186130">
            <w:pPr>
              <w:pStyle w:val="TableContainer"/>
            </w:pPr>
            <w:r w:rsidRPr="00DE493B">
              <w:t>Public Health Services</w:t>
            </w:r>
          </w:p>
        </w:tc>
        <w:tc>
          <w:tcPr>
            <w:tcW w:w="864" w:type="dxa"/>
          </w:tcPr>
          <w:p w14:paraId="07840A48" w14:textId="6F49F2A8" w:rsidR="001349A7" w:rsidRPr="00DE493B" w:rsidRDefault="001349A7" w:rsidP="00186130">
            <w:pPr>
              <w:pStyle w:val="TableContainer"/>
            </w:pPr>
            <w:r w:rsidRPr="00DE493B">
              <w:t>$14,119,156</w:t>
            </w:r>
          </w:p>
        </w:tc>
        <w:tc>
          <w:tcPr>
            <w:tcW w:w="864" w:type="dxa"/>
          </w:tcPr>
          <w:p w14:paraId="6F8B167D" w14:textId="25225B2C" w:rsidR="001349A7" w:rsidRPr="00DE493B" w:rsidRDefault="001349A7" w:rsidP="00186130">
            <w:pPr>
              <w:pStyle w:val="TableContainer"/>
            </w:pPr>
            <w:r w:rsidRPr="00DE493B">
              <w:t>$13,108,569</w:t>
            </w:r>
          </w:p>
        </w:tc>
        <w:tc>
          <w:tcPr>
            <w:tcW w:w="864" w:type="dxa"/>
          </w:tcPr>
          <w:p w14:paraId="45EAAB4D" w14:textId="3BA4446D" w:rsidR="001349A7" w:rsidRPr="00DE493B" w:rsidRDefault="001349A7" w:rsidP="00186130">
            <w:pPr>
              <w:pStyle w:val="TableContainer"/>
            </w:pPr>
            <w:r w:rsidRPr="00DE493B">
              <w:t>$15,718,864</w:t>
            </w:r>
          </w:p>
        </w:tc>
        <w:tc>
          <w:tcPr>
            <w:tcW w:w="864" w:type="dxa"/>
          </w:tcPr>
          <w:p w14:paraId="56BA8668" w14:textId="1F6C1689" w:rsidR="001349A7" w:rsidRPr="00DE493B" w:rsidRDefault="001349A7" w:rsidP="00186130">
            <w:pPr>
              <w:pStyle w:val="TableContainer"/>
            </w:pPr>
            <w:r w:rsidRPr="00DE493B">
              <w:t>$16,478,714</w:t>
            </w:r>
          </w:p>
        </w:tc>
        <w:tc>
          <w:tcPr>
            <w:tcW w:w="864" w:type="dxa"/>
          </w:tcPr>
          <w:p w14:paraId="4CC33107" w14:textId="48A9A4AD" w:rsidR="001349A7" w:rsidRPr="00DE493B" w:rsidRDefault="001349A7" w:rsidP="00186130">
            <w:pPr>
              <w:pStyle w:val="TableContainer"/>
            </w:pPr>
            <w:r w:rsidRPr="00DE493B">
              <w:t>$21,915,194</w:t>
            </w:r>
          </w:p>
        </w:tc>
        <w:tc>
          <w:tcPr>
            <w:tcW w:w="864" w:type="dxa"/>
          </w:tcPr>
          <w:p w14:paraId="773CACEF" w14:textId="57133BF4" w:rsidR="001349A7" w:rsidRPr="007A6330" w:rsidRDefault="00845B92" w:rsidP="00186130">
            <w:pPr>
              <w:pStyle w:val="TableContainer"/>
            </w:pPr>
            <w:r w:rsidRPr="007A6330">
              <w:t>$22,419,216</w:t>
            </w:r>
          </w:p>
        </w:tc>
      </w:tr>
      <w:tr w:rsidR="001204F0" w:rsidRPr="00DE493B" w14:paraId="438B9547" w14:textId="77777777" w:rsidTr="003459CA">
        <w:trPr>
          <w:cnfStyle w:val="000000010000" w:firstRow="0" w:lastRow="0" w:firstColumn="0" w:lastColumn="0" w:oddVBand="0" w:evenVBand="0" w:oddHBand="0" w:evenHBand="1" w:firstRowFirstColumn="0" w:firstRowLastColumn="0" w:lastRowFirstColumn="0" w:lastRowLastColumn="0"/>
        </w:trPr>
        <w:tc>
          <w:tcPr>
            <w:tcW w:w="1296" w:type="dxa"/>
          </w:tcPr>
          <w:p w14:paraId="79632C38" w14:textId="77777777" w:rsidR="001349A7" w:rsidRPr="00DE493B" w:rsidRDefault="001349A7" w:rsidP="00186130">
            <w:pPr>
              <w:pStyle w:val="TableContainer"/>
            </w:pPr>
            <w:r w:rsidRPr="00DE493B">
              <w:t>Vital Statistics</w:t>
            </w:r>
            <w:r w:rsidRPr="00DE493B">
              <w:rPr>
                <w:i/>
              </w:rPr>
              <w:t>*</w:t>
            </w:r>
          </w:p>
        </w:tc>
        <w:tc>
          <w:tcPr>
            <w:tcW w:w="864" w:type="dxa"/>
          </w:tcPr>
          <w:p w14:paraId="6CA45B26" w14:textId="62A74F6F" w:rsidR="001349A7" w:rsidRPr="00DE493B" w:rsidRDefault="001349A7" w:rsidP="00186130">
            <w:pPr>
              <w:pStyle w:val="TableContainer"/>
            </w:pPr>
            <w:r w:rsidRPr="00DE493B">
              <w:t>$4,922,506</w:t>
            </w:r>
          </w:p>
        </w:tc>
        <w:tc>
          <w:tcPr>
            <w:tcW w:w="864" w:type="dxa"/>
          </w:tcPr>
          <w:p w14:paraId="7849B5EA" w14:textId="423460AB" w:rsidR="001349A7" w:rsidRPr="00DE493B" w:rsidRDefault="001349A7" w:rsidP="00186130">
            <w:pPr>
              <w:pStyle w:val="TableContainer"/>
            </w:pPr>
            <w:r w:rsidRPr="00DE493B">
              <w:t>$5,560,605</w:t>
            </w:r>
          </w:p>
        </w:tc>
        <w:tc>
          <w:tcPr>
            <w:tcW w:w="864" w:type="dxa"/>
          </w:tcPr>
          <w:p w14:paraId="3ED4CE9D" w14:textId="75ECEF58" w:rsidR="001349A7" w:rsidRPr="00DE493B" w:rsidRDefault="001349A7" w:rsidP="00186130">
            <w:pPr>
              <w:pStyle w:val="TableContainer"/>
            </w:pPr>
            <w:r w:rsidRPr="00DE493B">
              <w:t>$6,124,711</w:t>
            </w:r>
          </w:p>
        </w:tc>
        <w:tc>
          <w:tcPr>
            <w:tcW w:w="864" w:type="dxa"/>
          </w:tcPr>
          <w:p w14:paraId="05073993" w14:textId="2A120DAA" w:rsidR="001349A7" w:rsidRPr="00DE493B" w:rsidRDefault="001349A7" w:rsidP="00186130">
            <w:pPr>
              <w:pStyle w:val="TableContainer"/>
            </w:pPr>
            <w:r w:rsidRPr="00DE493B">
              <w:t>$5,482,540</w:t>
            </w:r>
          </w:p>
        </w:tc>
        <w:tc>
          <w:tcPr>
            <w:tcW w:w="864" w:type="dxa"/>
          </w:tcPr>
          <w:p w14:paraId="01387C65" w14:textId="36A5C113" w:rsidR="001349A7" w:rsidRPr="00DE493B" w:rsidRDefault="001349A7" w:rsidP="00186130">
            <w:pPr>
              <w:pStyle w:val="TableContainer"/>
            </w:pPr>
            <w:r w:rsidRPr="00DE493B">
              <w:t>$5,843,660</w:t>
            </w:r>
          </w:p>
        </w:tc>
        <w:tc>
          <w:tcPr>
            <w:tcW w:w="864" w:type="dxa"/>
          </w:tcPr>
          <w:p w14:paraId="6F08E6CF" w14:textId="30EFAA9A" w:rsidR="001349A7" w:rsidRPr="007A6330" w:rsidRDefault="004E3320" w:rsidP="00186130">
            <w:pPr>
              <w:pStyle w:val="TableContainer"/>
            </w:pPr>
            <w:r w:rsidRPr="004E3320">
              <w:t>$5,770,135</w:t>
            </w:r>
          </w:p>
        </w:tc>
      </w:tr>
    </w:tbl>
    <w:p w14:paraId="32019176" w14:textId="77777777" w:rsidR="00FF73C4" w:rsidRDefault="00FF73C4" w:rsidP="0031580C">
      <w:pPr>
        <w:pStyle w:val="Note"/>
      </w:pPr>
      <w:r w:rsidRPr="00822559">
        <w:rPr>
          <w:vertAlign w:val="superscript"/>
        </w:rPr>
        <w:t>1</w:t>
      </w:r>
      <w:r w:rsidRPr="00822559">
        <w:t xml:space="preserve"> Revenue from FY201</w:t>
      </w:r>
      <w:r>
        <w:t>3</w:t>
      </w:r>
      <w:r w:rsidRPr="00822559">
        <w:t>-FY2015 for Medical Device Distributor and Manufacturer was classified as General Revenue until FY2016 when revenue was collected under Fund 5024 and reclassified as Dedicated General Revenue.</w:t>
      </w:r>
    </w:p>
    <w:p w14:paraId="18A2E7D3" w14:textId="4C18199A" w:rsidR="00FF73C4" w:rsidRPr="00822559" w:rsidRDefault="00FF73C4" w:rsidP="0031580C">
      <w:pPr>
        <w:pStyle w:val="Note"/>
      </w:pPr>
      <w:r w:rsidRPr="00E04D10">
        <w:t>*Includes Adoption</w:t>
      </w:r>
      <w:r w:rsidRPr="00E04D10">
        <w:rPr>
          <w:spacing w:val="-2"/>
        </w:rPr>
        <w:t xml:space="preserve"> </w:t>
      </w:r>
      <w:r w:rsidRPr="00E04D10">
        <w:t>Registry</w:t>
      </w:r>
    </w:p>
    <w:p w14:paraId="3444F2BD" w14:textId="42E9EB32" w:rsidR="00950D9D" w:rsidRPr="005A1E3F" w:rsidRDefault="00944389" w:rsidP="000E34AE">
      <w:pPr>
        <w:pStyle w:val="Heading2"/>
      </w:pPr>
      <w:r>
        <w:br w:type="page"/>
      </w:r>
      <w:bookmarkStart w:id="42" w:name="_Toc533843"/>
      <w:r w:rsidR="00DE088D" w:rsidRPr="002757F1">
        <w:lastRenderedPageBreak/>
        <w:t>General Revenue Fees</w:t>
      </w:r>
      <w:bookmarkEnd w:id="42"/>
    </w:p>
    <w:tbl>
      <w:tblPr>
        <w:tblStyle w:val="HHSTableforTextData"/>
        <w:tblW w:w="10656" w:type="dxa"/>
        <w:tblLayout w:type="fixed"/>
        <w:tblLook w:val="01E0" w:firstRow="1" w:lastRow="1" w:firstColumn="1" w:lastColumn="1" w:noHBand="0" w:noVBand="0"/>
      </w:tblPr>
      <w:tblGrid>
        <w:gridCol w:w="2609"/>
        <w:gridCol w:w="1342"/>
        <w:gridCol w:w="1341"/>
        <w:gridCol w:w="1341"/>
        <w:gridCol w:w="1341"/>
        <w:gridCol w:w="1341"/>
        <w:gridCol w:w="1341"/>
      </w:tblGrid>
      <w:tr w:rsidR="00CA3BFD" w:rsidRPr="002757F1" w14:paraId="14A02686" w14:textId="77777777" w:rsidTr="00C770FA">
        <w:trPr>
          <w:cnfStyle w:val="100000000000" w:firstRow="1" w:lastRow="0" w:firstColumn="0" w:lastColumn="0" w:oddVBand="0" w:evenVBand="0" w:oddHBand="0" w:evenHBand="0" w:firstRowFirstColumn="0" w:firstRowLastColumn="0" w:lastRowFirstColumn="0" w:lastRowLastColumn="0"/>
        </w:trPr>
        <w:tc>
          <w:tcPr>
            <w:tcW w:w="2520" w:type="dxa"/>
            <w:shd w:val="clear" w:color="auto" w:fill="A7CCEE" w:themeFill="accent1" w:themeFillTint="99"/>
          </w:tcPr>
          <w:p w14:paraId="48D742DC" w14:textId="66F66E03" w:rsidR="00CA3BFD" w:rsidRPr="002757F1" w:rsidRDefault="00CA3BFD" w:rsidP="00186130">
            <w:pPr>
              <w:pStyle w:val="TableContainer"/>
            </w:pPr>
            <w:r w:rsidRPr="002757F1">
              <w:t>Fee</w:t>
            </w:r>
          </w:p>
        </w:tc>
        <w:tc>
          <w:tcPr>
            <w:tcW w:w="1296" w:type="dxa"/>
            <w:shd w:val="clear" w:color="auto" w:fill="A7CCEE" w:themeFill="accent1" w:themeFillTint="99"/>
          </w:tcPr>
          <w:p w14:paraId="052CC8D8" w14:textId="77777777" w:rsidR="00CA3BFD" w:rsidRPr="002757F1" w:rsidRDefault="00CA3BFD" w:rsidP="00186130">
            <w:pPr>
              <w:pStyle w:val="TableContainer"/>
            </w:pPr>
            <w:r w:rsidRPr="002757F1">
              <w:t>FY2013 Revenue</w:t>
            </w:r>
          </w:p>
        </w:tc>
        <w:tc>
          <w:tcPr>
            <w:tcW w:w="1296" w:type="dxa"/>
            <w:shd w:val="clear" w:color="auto" w:fill="A7CCEE" w:themeFill="accent1" w:themeFillTint="99"/>
          </w:tcPr>
          <w:p w14:paraId="2221AE8F" w14:textId="77777777" w:rsidR="00CA3BFD" w:rsidRPr="002757F1" w:rsidRDefault="00CA3BFD" w:rsidP="00186130">
            <w:pPr>
              <w:pStyle w:val="TableContainer"/>
            </w:pPr>
            <w:r w:rsidRPr="002757F1">
              <w:t>FY2014 Revenue</w:t>
            </w:r>
          </w:p>
        </w:tc>
        <w:tc>
          <w:tcPr>
            <w:tcW w:w="1296" w:type="dxa"/>
            <w:shd w:val="clear" w:color="auto" w:fill="A7CCEE" w:themeFill="accent1" w:themeFillTint="99"/>
          </w:tcPr>
          <w:p w14:paraId="01325E3F" w14:textId="77777777" w:rsidR="00CA3BFD" w:rsidRPr="002757F1" w:rsidRDefault="00CA3BFD" w:rsidP="00186130">
            <w:pPr>
              <w:pStyle w:val="TableContainer"/>
            </w:pPr>
            <w:r w:rsidRPr="002757F1">
              <w:t>FY2015 Revenue</w:t>
            </w:r>
          </w:p>
        </w:tc>
        <w:tc>
          <w:tcPr>
            <w:tcW w:w="1296" w:type="dxa"/>
            <w:shd w:val="clear" w:color="auto" w:fill="A7CCEE" w:themeFill="accent1" w:themeFillTint="99"/>
          </w:tcPr>
          <w:p w14:paraId="04565681" w14:textId="77777777" w:rsidR="00CA3BFD" w:rsidRPr="002757F1" w:rsidRDefault="00CA3BFD" w:rsidP="00186130">
            <w:pPr>
              <w:pStyle w:val="TableContainer"/>
            </w:pPr>
            <w:r w:rsidRPr="002757F1">
              <w:t>FY2016 Revenue</w:t>
            </w:r>
          </w:p>
        </w:tc>
        <w:tc>
          <w:tcPr>
            <w:tcW w:w="1296" w:type="dxa"/>
            <w:shd w:val="clear" w:color="auto" w:fill="A7CCEE" w:themeFill="accent1" w:themeFillTint="99"/>
          </w:tcPr>
          <w:p w14:paraId="7F414E81" w14:textId="77777777" w:rsidR="00CA3BFD" w:rsidRPr="002757F1" w:rsidRDefault="00CA3BFD" w:rsidP="00186130">
            <w:pPr>
              <w:pStyle w:val="TableContainer"/>
            </w:pPr>
            <w:r w:rsidRPr="002757F1">
              <w:t>FY2017 Revenue</w:t>
            </w:r>
          </w:p>
        </w:tc>
        <w:tc>
          <w:tcPr>
            <w:tcW w:w="1296" w:type="dxa"/>
            <w:shd w:val="clear" w:color="auto" w:fill="A7CCEE" w:themeFill="accent1" w:themeFillTint="99"/>
          </w:tcPr>
          <w:p w14:paraId="076DA6AE" w14:textId="77777777" w:rsidR="00CA3BFD" w:rsidRPr="002757F1" w:rsidRDefault="00CA3BFD" w:rsidP="00186130">
            <w:pPr>
              <w:pStyle w:val="TableContainer"/>
            </w:pPr>
            <w:r w:rsidRPr="002757F1">
              <w:t>FY2018 Revenue</w:t>
            </w:r>
          </w:p>
        </w:tc>
      </w:tr>
      <w:tr w:rsidR="001349A7" w:rsidRPr="00DE493B" w14:paraId="5FE744D5" w14:textId="77777777" w:rsidTr="00C770FA">
        <w:tc>
          <w:tcPr>
            <w:tcW w:w="2520" w:type="dxa"/>
          </w:tcPr>
          <w:p w14:paraId="6F2304C2" w14:textId="3BC240DF" w:rsidR="001349A7" w:rsidRPr="00DE493B" w:rsidRDefault="001349A7" w:rsidP="00186130">
            <w:pPr>
              <w:pStyle w:val="TableContainer"/>
            </w:pPr>
            <w:proofErr w:type="spellStart"/>
            <w:r>
              <w:t>Abusable</w:t>
            </w:r>
            <w:proofErr w:type="spellEnd"/>
            <w:r>
              <w:rPr>
                <w:spacing w:val="-8"/>
              </w:rPr>
              <w:t xml:space="preserve"> </w:t>
            </w:r>
            <w:r>
              <w:t>Volatile</w:t>
            </w:r>
            <w:r>
              <w:rPr>
                <w:spacing w:val="-8"/>
              </w:rPr>
              <w:t xml:space="preserve"> </w:t>
            </w:r>
            <w:r>
              <w:t>Chemical</w:t>
            </w:r>
            <w:r>
              <w:rPr>
                <w:spacing w:val="-8"/>
              </w:rPr>
              <w:t xml:space="preserve"> </w:t>
            </w:r>
            <w:r>
              <w:t>Permit</w:t>
            </w:r>
          </w:p>
        </w:tc>
        <w:tc>
          <w:tcPr>
            <w:tcW w:w="1296" w:type="dxa"/>
          </w:tcPr>
          <w:p w14:paraId="2D7A7ED0" w14:textId="4B19A6C7" w:rsidR="001349A7" w:rsidRPr="00DE493B" w:rsidRDefault="001349A7" w:rsidP="00186130">
            <w:pPr>
              <w:pStyle w:val="TableContainer"/>
            </w:pPr>
            <w:r>
              <w:t>$644,873</w:t>
            </w:r>
          </w:p>
        </w:tc>
        <w:tc>
          <w:tcPr>
            <w:tcW w:w="1296" w:type="dxa"/>
          </w:tcPr>
          <w:p w14:paraId="4F5FC09C" w14:textId="0E4D6D3A" w:rsidR="001349A7" w:rsidRPr="00DE493B" w:rsidRDefault="001349A7" w:rsidP="00186130">
            <w:pPr>
              <w:pStyle w:val="TableContainer"/>
            </w:pPr>
            <w:r>
              <w:t>$723,577</w:t>
            </w:r>
          </w:p>
        </w:tc>
        <w:tc>
          <w:tcPr>
            <w:tcW w:w="1296" w:type="dxa"/>
          </w:tcPr>
          <w:p w14:paraId="276D12B7" w14:textId="5798034C" w:rsidR="001349A7" w:rsidRPr="00DE493B" w:rsidRDefault="001349A7" w:rsidP="00186130">
            <w:pPr>
              <w:pStyle w:val="TableContainer"/>
            </w:pPr>
            <w:r>
              <w:t>$689,145</w:t>
            </w:r>
          </w:p>
        </w:tc>
        <w:tc>
          <w:tcPr>
            <w:tcW w:w="1296" w:type="dxa"/>
          </w:tcPr>
          <w:p w14:paraId="1E73BB7E" w14:textId="48A2BBED" w:rsidR="001349A7" w:rsidRPr="00DE493B" w:rsidRDefault="001349A7" w:rsidP="00186130">
            <w:pPr>
              <w:pStyle w:val="TableContainer"/>
            </w:pPr>
            <w:r>
              <w:t>$587,535</w:t>
            </w:r>
          </w:p>
        </w:tc>
        <w:tc>
          <w:tcPr>
            <w:tcW w:w="1296" w:type="dxa"/>
          </w:tcPr>
          <w:p w14:paraId="58EC8F6A" w14:textId="589E394B" w:rsidR="001349A7" w:rsidRPr="00DE493B" w:rsidRDefault="001349A7" w:rsidP="00186130">
            <w:pPr>
              <w:pStyle w:val="TableContainer"/>
            </w:pPr>
            <w:r>
              <w:t>$698,999</w:t>
            </w:r>
          </w:p>
        </w:tc>
        <w:tc>
          <w:tcPr>
            <w:tcW w:w="1296" w:type="dxa"/>
          </w:tcPr>
          <w:p w14:paraId="0646A9A8" w14:textId="1E7B6178" w:rsidR="001349A7" w:rsidRPr="007A6330" w:rsidRDefault="0034342F" w:rsidP="00186130">
            <w:pPr>
              <w:pStyle w:val="TableContainer"/>
            </w:pPr>
            <w:r w:rsidRPr="007A6330">
              <w:t>$763,857</w:t>
            </w:r>
          </w:p>
        </w:tc>
      </w:tr>
      <w:tr w:rsidR="001349A7" w:rsidRPr="00DE493B" w14:paraId="68331EBB" w14:textId="77777777" w:rsidTr="00C770FA">
        <w:trPr>
          <w:cnfStyle w:val="000000010000" w:firstRow="0" w:lastRow="0" w:firstColumn="0" w:lastColumn="0" w:oddVBand="0" w:evenVBand="0" w:oddHBand="0" w:evenHBand="1" w:firstRowFirstColumn="0" w:firstRowLastColumn="0" w:lastRowFirstColumn="0" w:lastRowLastColumn="0"/>
        </w:trPr>
        <w:tc>
          <w:tcPr>
            <w:tcW w:w="2520" w:type="dxa"/>
          </w:tcPr>
          <w:p w14:paraId="1161BFA5" w14:textId="647647C2" w:rsidR="001349A7" w:rsidRDefault="001349A7" w:rsidP="00186130">
            <w:pPr>
              <w:pStyle w:val="TableContainer"/>
            </w:pPr>
            <w:proofErr w:type="spellStart"/>
            <w:r>
              <w:t>Bloodborne</w:t>
            </w:r>
            <w:proofErr w:type="spellEnd"/>
            <w:r>
              <w:rPr>
                <w:spacing w:val="-11"/>
              </w:rPr>
              <w:t xml:space="preserve"> </w:t>
            </w:r>
            <w:r>
              <w:t>Pathogen</w:t>
            </w:r>
          </w:p>
        </w:tc>
        <w:tc>
          <w:tcPr>
            <w:tcW w:w="1296" w:type="dxa"/>
          </w:tcPr>
          <w:p w14:paraId="6E01E9F7" w14:textId="7150BC3F" w:rsidR="001349A7" w:rsidRDefault="001349A7" w:rsidP="00186130">
            <w:pPr>
              <w:pStyle w:val="TableContainer"/>
            </w:pPr>
            <w:r>
              <w:t>$2,000</w:t>
            </w:r>
          </w:p>
        </w:tc>
        <w:tc>
          <w:tcPr>
            <w:tcW w:w="1296" w:type="dxa"/>
          </w:tcPr>
          <w:p w14:paraId="5A799E71" w14:textId="1EF6240D" w:rsidR="001349A7" w:rsidRDefault="001349A7" w:rsidP="00186130">
            <w:pPr>
              <w:pStyle w:val="TableContainer"/>
            </w:pPr>
            <w:r>
              <w:rPr>
                <w:w w:val="95"/>
              </w:rPr>
              <w:t>$0</w:t>
            </w:r>
          </w:p>
        </w:tc>
        <w:tc>
          <w:tcPr>
            <w:tcW w:w="1296" w:type="dxa"/>
          </w:tcPr>
          <w:p w14:paraId="06C03CAE" w14:textId="039E3D23" w:rsidR="001349A7" w:rsidRDefault="001349A7" w:rsidP="00186130">
            <w:pPr>
              <w:pStyle w:val="TableContainer"/>
            </w:pPr>
            <w:r>
              <w:t>$2,000</w:t>
            </w:r>
          </w:p>
        </w:tc>
        <w:tc>
          <w:tcPr>
            <w:tcW w:w="1296" w:type="dxa"/>
          </w:tcPr>
          <w:p w14:paraId="17E49AB5" w14:textId="490B0A1E" w:rsidR="001349A7" w:rsidRDefault="001349A7" w:rsidP="00186130">
            <w:pPr>
              <w:pStyle w:val="TableContainer"/>
            </w:pPr>
            <w:r>
              <w:rPr>
                <w:w w:val="95"/>
              </w:rPr>
              <w:t>$0</w:t>
            </w:r>
          </w:p>
        </w:tc>
        <w:tc>
          <w:tcPr>
            <w:tcW w:w="1296" w:type="dxa"/>
          </w:tcPr>
          <w:p w14:paraId="380FCDC6" w14:textId="79F1D210" w:rsidR="001349A7" w:rsidRDefault="001349A7" w:rsidP="00186130">
            <w:pPr>
              <w:pStyle w:val="TableContainer"/>
            </w:pPr>
            <w:r>
              <w:t>$2,000</w:t>
            </w:r>
          </w:p>
        </w:tc>
        <w:tc>
          <w:tcPr>
            <w:tcW w:w="1296" w:type="dxa"/>
          </w:tcPr>
          <w:p w14:paraId="5155EB5D" w14:textId="0D36D39B" w:rsidR="001349A7" w:rsidRDefault="0034342F" w:rsidP="00186130">
            <w:pPr>
              <w:pStyle w:val="TableContainer"/>
            </w:pPr>
            <w:r w:rsidRPr="007A6330">
              <w:t>$0</w:t>
            </w:r>
          </w:p>
        </w:tc>
      </w:tr>
      <w:tr w:rsidR="001349A7" w:rsidRPr="00DE493B" w14:paraId="36684434" w14:textId="77777777" w:rsidTr="00C770FA">
        <w:tc>
          <w:tcPr>
            <w:tcW w:w="2520" w:type="dxa"/>
          </w:tcPr>
          <w:p w14:paraId="5188C6AA" w14:textId="590D55F5" w:rsidR="001349A7" w:rsidRDefault="001349A7" w:rsidP="00186130">
            <w:pPr>
              <w:pStyle w:val="TableContainer"/>
            </w:pPr>
            <w:r>
              <w:t>Body</w:t>
            </w:r>
            <w:r>
              <w:rPr>
                <w:spacing w:val="-12"/>
              </w:rPr>
              <w:t xml:space="preserve"> </w:t>
            </w:r>
            <w:r>
              <w:t>Piercing</w:t>
            </w:r>
          </w:p>
        </w:tc>
        <w:tc>
          <w:tcPr>
            <w:tcW w:w="1296" w:type="dxa"/>
          </w:tcPr>
          <w:p w14:paraId="073A438C" w14:textId="2A7E2022" w:rsidR="001349A7" w:rsidRDefault="001349A7" w:rsidP="00186130">
            <w:pPr>
              <w:pStyle w:val="TableContainer"/>
              <w:rPr>
                <w:w w:val="95"/>
              </w:rPr>
            </w:pPr>
            <w:r>
              <w:t>$112,327</w:t>
            </w:r>
          </w:p>
        </w:tc>
        <w:tc>
          <w:tcPr>
            <w:tcW w:w="1296" w:type="dxa"/>
          </w:tcPr>
          <w:p w14:paraId="613E18E4" w14:textId="74FB55AB" w:rsidR="001349A7" w:rsidRDefault="001349A7" w:rsidP="00186130">
            <w:pPr>
              <w:pStyle w:val="TableContainer"/>
            </w:pPr>
            <w:r>
              <w:t>$163,059</w:t>
            </w:r>
          </w:p>
        </w:tc>
        <w:tc>
          <w:tcPr>
            <w:tcW w:w="1296" w:type="dxa"/>
          </w:tcPr>
          <w:p w14:paraId="264DC429" w14:textId="04E70B1D" w:rsidR="001349A7" w:rsidRDefault="001349A7" w:rsidP="00186130">
            <w:pPr>
              <w:pStyle w:val="TableContainer"/>
              <w:rPr>
                <w:w w:val="95"/>
              </w:rPr>
            </w:pPr>
            <w:r>
              <w:t>$118,326</w:t>
            </w:r>
          </w:p>
        </w:tc>
        <w:tc>
          <w:tcPr>
            <w:tcW w:w="1296" w:type="dxa"/>
          </w:tcPr>
          <w:p w14:paraId="106B30DD" w14:textId="1AA9D6F6" w:rsidR="001349A7" w:rsidRDefault="001349A7" w:rsidP="00186130">
            <w:pPr>
              <w:pStyle w:val="TableContainer"/>
            </w:pPr>
            <w:r>
              <w:t>$156,744</w:t>
            </w:r>
          </w:p>
        </w:tc>
        <w:tc>
          <w:tcPr>
            <w:tcW w:w="1296" w:type="dxa"/>
          </w:tcPr>
          <w:p w14:paraId="7B3E4B33" w14:textId="55EDCEBB" w:rsidR="001349A7" w:rsidRDefault="001349A7" w:rsidP="00186130">
            <w:pPr>
              <w:pStyle w:val="TableContainer"/>
              <w:rPr>
                <w:w w:val="95"/>
              </w:rPr>
            </w:pPr>
            <w:r>
              <w:t>$108,614</w:t>
            </w:r>
          </w:p>
        </w:tc>
        <w:tc>
          <w:tcPr>
            <w:tcW w:w="1296" w:type="dxa"/>
          </w:tcPr>
          <w:p w14:paraId="1FD7D738" w14:textId="5402795C" w:rsidR="001349A7" w:rsidRPr="007A6330" w:rsidRDefault="0034342F" w:rsidP="00186130">
            <w:pPr>
              <w:pStyle w:val="TableContainer"/>
            </w:pPr>
            <w:r w:rsidRPr="007A6330">
              <w:t>$161,113</w:t>
            </w:r>
          </w:p>
        </w:tc>
      </w:tr>
      <w:tr w:rsidR="001349A7" w:rsidRPr="00DE493B" w14:paraId="73F13A28" w14:textId="77777777" w:rsidTr="00C770FA">
        <w:trPr>
          <w:cnfStyle w:val="000000010000" w:firstRow="0" w:lastRow="0" w:firstColumn="0" w:lastColumn="0" w:oddVBand="0" w:evenVBand="0" w:oddHBand="0" w:evenHBand="1" w:firstRowFirstColumn="0" w:firstRowLastColumn="0" w:lastRowFirstColumn="0" w:lastRowLastColumn="0"/>
        </w:trPr>
        <w:tc>
          <w:tcPr>
            <w:tcW w:w="2520" w:type="dxa"/>
          </w:tcPr>
          <w:p w14:paraId="787CAE22" w14:textId="7E66713F" w:rsidR="001349A7" w:rsidRDefault="00A75D14" w:rsidP="00186130">
            <w:pPr>
              <w:pStyle w:val="TableContainer"/>
            </w:pPr>
            <w:r>
              <w:t>Food, Drug, Device, &amp;</w:t>
            </w:r>
            <w:r w:rsidR="001349A7">
              <w:rPr>
                <w:spacing w:val="-6"/>
              </w:rPr>
              <w:t xml:space="preserve"> </w:t>
            </w:r>
            <w:r w:rsidR="001349A7">
              <w:t>Cosmetic</w:t>
            </w:r>
            <w:r w:rsidR="001349A7">
              <w:rPr>
                <w:spacing w:val="21"/>
                <w:w w:val="99"/>
              </w:rPr>
              <w:t xml:space="preserve"> </w:t>
            </w:r>
            <w:r w:rsidR="001349A7">
              <w:t>Salvage</w:t>
            </w:r>
          </w:p>
        </w:tc>
        <w:tc>
          <w:tcPr>
            <w:tcW w:w="1296" w:type="dxa"/>
          </w:tcPr>
          <w:p w14:paraId="62313992" w14:textId="480C45FC" w:rsidR="001349A7" w:rsidRDefault="001349A7" w:rsidP="00186130">
            <w:pPr>
              <w:pStyle w:val="TableContainer"/>
            </w:pPr>
            <w:r>
              <w:t>$133,560</w:t>
            </w:r>
          </w:p>
        </w:tc>
        <w:tc>
          <w:tcPr>
            <w:tcW w:w="1296" w:type="dxa"/>
          </w:tcPr>
          <w:p w14:paraId="157A938C" w14:textId="1A462A50" w:rsidR="001349A7" w:rsidRDefault="001349A7" w:rsidP="00186130">
            <w:pPr>
              <w:pStyle w:val="TableContainer"/>
            </w:pPr>
            <w:r>
              <w:t>$114,795</w:t>
            </w:r>
          </w:p>
        </w:tc>
        <w:tc>
          <w:tcPr>
            <w:tcW w:w="1296" w:type="dxa"/>
          </w:tcPr>
          <w:p w14:paraId="1A7B1EDB" w14:textId="644947A9" w:rsidR="001349A7" w:rsidRDefault="001349A7" w:rsidP="00186130">
            <w:pPr>
              <w:pStyle w:val="TableContainer"/>
            </w:pPr>
            <w:r>
              <w:t>$104,466</w:t>
            </w:r>
          </w:p>
        </w:tc>
        <w:tc>
          <w:tcPr>
            <w:tcW w:w="1296" w:type="dxa"/>
          </w:tcPr>
          <w:p w14:paraId="005B657E" w14:textId="76337DD3" w:rsidR="001349A7" w:rsidRDefault="001349A7" w:rsidP="00186130">
            <w:pPr>
              <w:pStyle w:val="TableContainer"/>
            </w:pPr>
            <w:r>
              <w:t>$118,222</w:t>
            </w:r>
          </w:p>
        </w:tc>
        <w:tc>
          <w:tcPr>
            <w:tcW w:w="1296" w:type="dxa"/>
          </w:tcPr>
          <w:p w14:paraId="4D515383" w14:textId="2B17D624" w:rsidR="001349A7" w:rsidRDefault="001349A7" w:rsidP="00186130">
            <w:pPr>
              <w:pStyle w:val="TableContainer"/>
            </w:pPr>
            <w:r>
              <w:t>$107,271</w:t>
            </w:r>
          </w:p>
        </w:tc>
        <w:tc>
          <w:tcPr>
            <w:tcW w:w="1296" w:type="dxa"/>
          </w:tcPr>
          <w:p w14:paraId="43FDA008" w14:textId="466251A0" w:rsidR="001349A7" w:rsidRPr="007A6330" w:rsidRDefault="0034342F" w:rsidP="00186130">
            <w:pPr>
              <w:pStyle w:val="TableContainer"/>
            </w:pPr>
            <w:r w:rsidRPr="007A6330">
              <w:t>$107,921</w:t>
            </w:r>
          </w:p>
        </w:tc>
      </w:tr>
      <w:tr w:rsidR="001349A7" w:rsidRPr="00DE493B" w14:paraId="43DA8A96" w14:textId="77777777" w:rsidTr="00C770FA">
        <w:tc>
          <w:tcPr>
            <w:tcW w:w="2520" w:type="dxa"/>
          </w:tcPr>
          <w:p w14:paraId="0EFBD039" w14:textId="32036925" w:rsidR="001349A7" w:rsidRDefault="001349A7" w:rsidP="00186130">
            <w:pPr>
              <w:pStyle w:val="TableContainer"/>
            </w:pPr>
            <w:r>
              <w:t>Food</w:t>
            </w:r>
            <w:r>
              <w:rPr>
                <w:spacing w:val="-10"/>
              </w:rPr>
              <w:t xml:space="preserve"> </w:t>
            </w:r>
            <w:r>
              <w:t>Manager</w:t>
            </w:r>
            <w:r>
              <w:rPr>
                <w:spacing w:val="-9"/>
              </w:rPr>
              <w:t xml:space="preserve"> </w:t>
            </w:r>
            <w:r>
              <w:t>Certification</w:t>
            </w:r>
          </w:p>
        </w:tc>
        <w:tc>
          <w:tcPr>
            <w:tcW w:w="1296" w:type="dxa"/>
          </w:tcPr>
          <w:p w14:paraId="6D6FE5DC" w14:textId="3A726651" w:rsidR="001349A7" w:rsidRDefault="001349A7" w:rsidP="00186130">
            <w:pPr>
              <w:pStyle w:val="TableContainer"/>
            </w:pPr>
            <w:r>
              <w:t>$10,767</w:t>
            </w:r>
          </w:p>
        </w:tc>
        <w:tc>
          <w:tcPr>
            <w:tcW w:w="1296" w:type="dxa"/>
          </w:tcPr>
          <w:p w14:paraId="78D209E0" w14:textId="1B5D66F0" w:rsidR="001349A7" w:rsidRDefault="001349A7" w:rsidP="00186130">
            <w:pPr>
              <w:pStyle w:val="TableContainer"/>
            </w:pPr>
            <w:r>
              <w:t>$4,600</w:t>
            </w:r>
          </w:p>
        </w:tc>
        <w:tc>
          <w:tcPr>
            <w:tcW w:w="1296" w:type="dxa"/>
          </w:tcPr>
          <w:p w14:paraId="2CD1D861" w14:textId="43311B36" w:rsidR="001349A7" w:rsidRDefault="001349A7" w:rsidP="00186130">
            <w:pPr>
              <w:pStyle w:val="TableContainer"/>
            </w:pPr>
            <w:r>
              <w:t>$9,900</w:t>
            </w:r>
          </w:p>
        </w:tc>
        <w:tc>
          <w:tcPr>
            <w:tcW w:w="1296" w:type="dxa"/>
          </w:tcPr>
          <w:p w14:paraId="0966BA6A" w14:textId="329315FB" w:rsidR="001349A7" w:rsidRDefault="001349A7" w:rsidP="00186130">
            <w:pPr>
              <w:pStyle w:val="TableContainer"/>
            </w:pPr>
            <w:r>
              <w:t>$9,200</w:t>
            </w:r>
          </w:p>
        </w:tc>
        <w:tc>
          <w:tcPr>
            <w:tcW w:w="1296" w:type="dxa"/>
          </w:tcPr>
          <w:p w14:paraId="450A1853" w14:textId="71850A4A" w:rsidR="001349A7" w:rsidRDefault="001349A7" w:rsidP="00186130">
            <w:pPr>
              <w:pStyle w:val="TableContainer"/>
            </w:pPr>
            <w:r>
              <w:t>$11,800</w:t>
            </w:r>
          </w:p>
        </w:tc>
        <w:tc>
          <w:tcPr>
            <w:tcW w:w="1296" w:type="dxa"/>
          </w:tcPr>
          <w:p w14:paraId="2F53FB40" w14:textId="2A234988" w:rsidR="001349A7" w:rsidRPr="007A6330" w:rsidRDefault="0034342F" w:rsidP="00186130">
            <w:pPr>
              <w:pStyle w:val="TableContainer"/>
            </w:pPr>
            <w:r w:rsidRPr="007A6330">
              <w:t>$10,500</w:t>
            </w:r>
          </w:p>
        </w:tc>
      </w:tr>
      <w:tr w:rsidR="001349A7" w:rsidRPr="00DE493B" w14:paraId="246AC86D" w14:textId="77777777" w:rsidTr="00C770FA">
        <w:trPr>
          <w:cnfStyle w:val="000000010000" w:firstRow="0" w:lastRow="0" w:firstColumn="0" w:lastColumn="0" w:oddVBand="0" w:evenVBand="0" w:oddHBand="0" w:evenHBand="1" w:firstRowFirstColumn="0" w:firstRowLastColumn="0" w:lastRowFirstColumn="0" w:lastRowLastColumn="0"/>
        </w:trPr>
        <w:tc>
          <w:tcPr>
            <w:tcW w:w="2520" w:type="dxa"/>
          </w:tcPr>
          <w:p w14:paraId="0BFD52AF" w14:textId="3C0B1B99" w:rsidR="001349A7" w:rsidRDefault="00986FD4" w:rsidP="00186130">
            <w:pPr>
              <w:pStyle w:val="TableContainer"/>
            </w:pPr>
            <w:r>
              <w:t>Food Service Handler Certification</w:t>
            </w:r>
          </w:p>
        </w:tc>
        <w:tc>
          <w:tcPr>
            <w:tcW w:w="1296" w:type="dxa"/>
          </w:tcPr>
          <w:p w14:paraId="1059BEC5" w14:textId="5270DC6F" w:rsidR="001349A7" w:rsidRDefault="001349A7" w:rsidP="00186130">
            <w:pPr>
              <w:pStyle w:val="TableContainer"/>
            </w:pPr>
            <w:r>
              <w:t>$23,065</w:t>
            </w:r>
          </w:p>
        </w:tc>
        <w:tc>
          <w:tcPr>
            <w:tcW w:w="1296" w:type="dxa"/>
          </w:tcPr>
          <w:p w14:paraId="5DF85213" w14:textId="0A2AD78A" w:rsidR="001349A7" w:rsidRDefault="001349A7" w:rsidP="00186130">
            <w:pPr>
              <w:pStyle w:val="TableContainer"/>
            </w:pPr>
            <w:r>
              <w:t>$26,555</w:t>
            </w:r>
          </w:p>
        </w:tc>
        <w:tc>
          <w:tcPr>
            <w:tcW w:w="1296" w:type="dxa"/>
          </w:tcPr>
          <w:p w14:paraId="1A7179D2" w14:textId="71A90B97" w:rsidR="001349A7" w:rsidRDefault="001349A7" w:rsidP="00186130">
            <w:pPr>
              <w:pStyle w:val="TableContainer"/>
            </w:pPr>
            <w:r>
              <w:t>$24,725</w:t>
            </w:r>
          </w:p>
        </w:tc>
        <w:tc>
          <w:tcPr>
            <w:tcW w:w="1296" w:type="dxa"/>
          </w:tcPr>
          <w:p w14:paraId="0E5B3BBE" w14:textId="7D5DF832" w:rsidR="001349A7" w:rsidRDefault="001349A7" w:rsidP="00186130">
            <w:pPr>
              <w:pStyle w:val="TableContainer"/>
            </w:pPr>
            <w:r>
              <w:t>$49,512</w:t>
            </w:r>
          </w:p>
        </w:tc>
        <w:tc>
          <w:tcPr>
            <w:tcW w:w="1296" w:type="dxa"/>
          </w:tcPr>
          <w:p w14:paraId="5D0FA251" w14:textId="51547A96" w:rsidR="001349A7" w:rsidRDefault="001349A7" w:rsidP="00186130">
            <w:pPr>
              <w:pStyle w:val="TableContainer"/>
            </w:pPr>
            <w:r>
              <w:t>$30,000</w:t>
            </w:r>
          </w:p>
        </w:tc>
        <w:tc>
          <w:tcPr>
            <w:tcW w:w="1296" w:type="dxa"/>
          </w:tcPr>
          <w:p w14:paraId="3BD2E367" w14:textId="5A90A7C2" w:rsidR="001349A7" w:rsidRPr="007A6330" w:rsidRDefault="0034342F" w:rsidP="00186130">
            <w:pPr>
              <w:pStyle w:val="TableContainer"/>
            </w:pPr>
            <w:r w:rsidRPr="007A6330">
              <w:t>$53,210</w:t>
            </w:r>
          </w:p>
        </w:tc>
      </w:tr>
      <w:tr w:rsidR="001349A7" w:rsidRPr="00DE493B" w14:paraId="7DECF30D" w14:textId="77777777" w:rsidTr="00C770FA">
        <w:tc>
          <w:tcPr>
            <w:tcW w:w="2520" w:type="dxa"/>
          </w:tcPr>
          <w:p w14:paraId="040E786B" w14:textId="063547B7" w:rsidR="001349A7" w:rsidRDefault="001349A7" w:rsidP="00186130">
            <w:pPr>
              <w:pStyle w:val="TableContainer"/>
            </w:pPr>
            <w:r>
              <w:t>Frozen</w:t>
            </w:r>
            <w:r>
              <w:rPr>
                <w:spacing w:val="-12"/>
              </w:rPr>
              <w:t xml:space="preserve"> </w:t>
            </w:r>
            <w:r>
              <w:t>Desserts</w:t>
            </w:r>
          </w:p>
        </w:tc>
        <w:tc>
          <w:tcPr>
            <w:tcW w:w="1296" w:type="dxa"/>
          </w:tcPr>
          <w:p w14:paraId="3A2E62F5" w14:textId="76DAE4E2" w:rsidR="001349A7" w:rsidRDefault="001349A7" w:rsidP="00186130">
            <w:pPr>
              <w:pStyle w:val="TableContainer"/>
            </w:pPr>
            <w:r>
              <w:t>$419,108</w:t>
            </w:r>
          </w:p>
        </w:tc>
        <w:tc>
          <w:tcPr>
            <w:tcW w:w="1296" w:type="dxa"/>
          </w:tcPr>
          <w:p w14:paraId="209732CA" w14:textId="746A385D" w:rsidR="001349A7" w:rsidRDefault="001349A7" w:rsidP="00186130">
            <w:pPr>
              <w:pStyle w:val="TableContainer"/>
            </w:pPr>
            <w:r>
              <w:t>$562,929</w:t>
            </w:r>
          </w:p>
        </w:tc>
        <w:tc>
          <w:tcPr>
            <w:tcW w:w="1296" w:type="dxa"/>
          </w:tcPr>
          <w:p w14:paraId="6384246E" w14:textId="0D3F31BA" w:rsidR="001349A7" w:rsidRDefault="001349A7" w:rsidP="00186130">
            <w:pPr>
              <w:pStyle w:val="TableContainer"/>
            </w:pPr>
            <w:r>
              <w:t>$473,192</w:t>
            </w:r>
          </w:p>
        </w:tc>
        <w:tc>
          <w:tcPr>
            <w:tcW w:w="1296" w:type="dxa"/>
          </w:tcPr>
          <w:p w14:paraId="5F7680E0" w14:textId="1E2E7E17" w:rsidR="001349A7" w:rsidRDefault="001349A7" w:rsidP="00186130">
            <w:pPr>
              <w:pStyle w:val="TableContainer"/>
            </w:pPr>
            <w:r>
              <w:t>$517,922</w:t>
            </w:r>
          </w:p>
        </w:tc>
        <w:tc>
          <w:tcPr>
            <w:tcW w:w="1296" w:type="dxa"/>
          </w:tcPr>
          <w:p w14:paraId="603B074F" w14:textId="5FACDDEB" w:rsidR="001349A7" w:rsidRDefault="001349A7" w:rsidP="00186130">
            <w:pPr>
              <w:pStyle w:val="TableContainer"/>
            </w:pPr>
            <w:r>
              <w:t>$401,558</w:t>
            </w:r>
          </w:p>
        </w:tc>
        <w:tc>
          <w:tcPr>
            <w:tcW w:w="1296" w:type="dxa"/>
          </w:tcPr>
          <w:p w14:paraId="53945E27" w14:textId="65041740" w:rsidR="001349A7" w:rsidRDefault="0034342F" w:rsidP="00186130">
            <w:pPr>
              <w:pStyle w:val="TableContainer"/>
            </w:pPr>
            <w:r w:rsidRPr="0034342F">
              <w:t>$450,399</w:t>
            </w:r>
          </w:p>
        </w:tc>
      </w:tr>
      <w:tr w:rsidR="001349A7" w:rsidRPr="00DE493B" w14:paraId="69976ECC" w14:textId="77777777" w:rsidTr="00C770FA">
        <w:trPr>
          <w:cnfStyle w:val="000000010000" w:firstRow="0" w:lastRow="0" w:firstColumn="0" w:lastColumn="0" w:oddVBand="0" w:evenVBand="0" w:oddHBand="0" w:evenHBand="1" w:firstRowFirstColumn="0" w:firstRowLastColumn="0" w:lastRowFirstColumn="0" w:lastRowLastColumn="0"/>
        </w:trPr>
        <w:tc>
          <w:tcPr>
            <w:tcW w:w="2520" w:type="dxa"/>
          </w:tcPr>
          <w:p w14:paraId="4CB84F23" w14:textId="7182834A" w:rsidR="001349A7" w:rsidRDefault="001349A7" w:rsidP="00186130">
            <w:pPr>
              <w:pStyle w:val="TableContainer"/>
            </w:pPr>
            <w:r>
              <w:t>Hazardous</w:t>
            </w:r>
            <w:r>
              <w:rPr>
                <w:spacing w:val="-13"/>
              </w:rPr>
              <w:t xml:space="preserve"> </w:t>
            </w:r>
            <w:r>
              <w:t>Products</w:t>
            </w:r>
            <w:r>
              <w:rPr>
                <w:spacing w:val="-12"/>
              </w:rPr>
              <w:t xml:space="preserve"> </w:t>
            </w:r>
            <w:r>
              <w:t>Manufacturing</w:t>
            </w:r>
          </w:p>
        </w:tc>
        <w:tc>
          <w:tcPr>
            <w:tcW w:w="1296" w:type="dxa"/>
          </w:tcPr>
          <w:p w14:paraId="55C0DDD6" w14:textId="3EBA1DE0" w:rsidR="001349A7" w:rsidRDefault="001349A7" w:rsidP="00186130">
            <w:pPr>
              <w:pStyle w:val="TableContainer"/>
            </w:pPr>
            <w:r>
              <w:t>$246,596</w:t>
            </w:r>
          </w:p>
        </w:tc>
        <w:tc>
          <w:tcPr>
            <w:tcW w:w="1296" w:type="dxa"/>
          </w:tcPr>
          <w:p w14:paraId="630B38B3" w14:textId="2A26EA9A" w:rsidR="001349A7" w:rsidRDefault="001349A7" w:rsidP="00186130">
            <w:pPr>
              <w:pStyle w:val="TableContainer"/>
            </w:pPr>
            <w:r>
              <w:t>$294,627</w:t>
            </w:r>
          </w:p>
        </w:tc>
        <w:tc>
          <w:tcPr>
            <w:tcW w:w="1296" w:type="dxa"/>
          </w:tcPr>
          <w:p w14:paraId="408B22B0" w14:textId="32A7E6DF" w:rsidR="001349A7" w:rsidRDefault="001349A7" w:rsidP="00186130">
            <w:pPr>
              <w:pStyle w:val="TableContainer"/>
            </w:pPr>
            <w:r>
              <w:t>$245,413</w:t>
            </w:r>
          </w:p>
        </w:tc>
        <w:tc>
          <w:tcPr>
            <w:tcW w:w="1296" w:type="dxa"/>
          </w:tcPr>
          <w:p w14:paraId="34BE96D9" w14:textId="2926BB60" w:rsidR="001349A7" w:rsidRDefault="001349A7" w:rsidP="00186130">
            <w:pPr>
              <w:pStyle w:val="TableContainer"/>
            </w:pPr>
            <w:r>
              <w:t>$268,120</w:t>
            </w:r>
          </w:p>
        </w:tc>
        <w:tc>
          <w:tcPr>
            <w:tcW w:w="1296" w:type="dxa"/>
          </w:tcPr>
          <w:p w14:paraId="0EADE5AA" w14:textId="69227788" w:rsidR="001349A7" w:rsidRDefault="001349A7" w:rsidP="00186130">
            <w:pPr>
              <w:pStyle w:val="TableContainer"/>
            </w:pPr>
            <w:r>
              <w:t>$186,763</w:t>
            </w:r>
          </w:p>
        </w:tc>
        <w:tc>
          <w:tcPr>
            <w:tcW w:w="1296" w:type="dxa"/>
          </w:tcPr>
          <w:p w14:paraId="405074A3" w14:textId="4C478343" w:rsidR="001349A7" w:rsidRDefault="0034342F" w:rsidP="00186130">
            <w:pPr>
              <w:pStyle w:val="TableContainer"/>
            </w:pPr>
            <w:r w:rsidRPr="0034342F">
              <w:t>$218,072</w:t>
            </w:r>
          </w:p>
        </w:tc>
      </w:tr>
      <w:tr w:rsidR="001349A7" w:rsidRPr="00DE493B" w14:paraId="2064A6DF" w14:textId="77777777" w:rsidTr="00C770FA">
        <w:tc>
          <w:tcPr>
            <w:tcW w:w="2520" w:type="dxa"/>
          </w:tcPr>
          <w:p w14:paraId="5F6EBE90" w14:textId="506286A3" w:rsidR="001349A7" w:rsidRDefault="001349A7" w:rsidP="00186130">
            <w:pPr>
              <w:pStyle w:val="TableContainer"/>
            </w:pPr>
            <w:r>
              <w:t>Insurance</w:t>
            </w:r>
            <w:r>
              <w:rPr>
                <w:spacing w:val="-19"/>
              </w:rPr>
              <w:t xml:space="preserve"> </w:t>
            </w:r>
            <w:r>
              <w:t>Notification/HIV</w:t>
            </w:r>
          </w:p>
        </w:tc>
        <w:tc>
          <w:tcPr>
            <w:tcW w:w="1296" w:type="dxa"/>
          </w:tcPr>
          <w:p w14:paraId="369194AC" w14:textId="310524D0" w:rsidR="001349A7" w:rsidRDefault="001349A7" w:rsidP="00186130">
            <w:pPr>
              <w:pStyle w:val="TableContainer"/>
            </w:pPr>
            <w:r>
              <w:t>$3,525</w:t>
            </w:r>
          </w:p>
        </w:tc>
        <w:tc>
          <w:tcPr>
            <w:tcW w:w="1296" w:type="dxa"/>
          </w:tcPr>
          <w:p w14:paraId="0A0155B7" w14:textId="23C68083" w:rsidR="001349A7" w:rsidRDefault="001349A7" w:rsidP="00186130">
            <w:pPr>
              <w:pStyle w:val="TableContainer"/>
            </w:pPr>
            <w:r>
              <w:t>$1,675</w:t>
            </w:r>
          </w:p>
        </w:tc>
        <w:tc>
          <w:tcPr>
            <w:tcW w:w="1296" w:type="dxa"/>
          </w:tcPr>
          <w:p w14:paraId="70420F0A" w14:textId="670E701A" w:rsidR="001349A7" w:rsidRDefault="001349A7" w:rsidP="00186130">
            <w:pPr>
              <w:pStyle w:val="TableContainer"/>
            </w:pPr>
            <w:r>
              <w:t>$1,925</w:t>
            </w:r>
          </w:p>
        </w:tc>
        <w:tc>
          <w:tcPr>
            <w:tcW w:w="1296" w:type="dxa"/>
          </w:tcPr>
          <w:p w14:paraId="3147F05D" w14:textId="13D1640D" w:rsidR="001349A7" w:rsidRDefault="001349A7" w:rsidP="00186130">
            <w:pPr>
              <w:pStyle w:val="TableContainer"/>
            </w:pPr>
            <w:r>
              <w:t>$1,725</w:t>
            </w:r>
          </w:p>
        </w:tc>
        <w:tc>
          <w:tcPr>
            <w:tcW w:w="1296" w:type="dxa"/>
          </w:tcPr>
          <w:p w14:paraId="2FDCF1D5" w14:textId="5F3D7D13" w:rsidR="001349A7" w:rsidRDefault="001349A7" w:rsidP="00186130">
            <w:pPr>
              <w:pStyle w:val="TableContainer"/>
            </w:pPr>
            <w:r>
              <w:t>$1,050</w:t>
            </w:r>
          </w:p>
        </w:tc>
        <w:tc>
          <w:tcPr>
            <w:tcW w:w="1296" w:type="dxa"/>
          </w:tcPr>
          <w:p w14:paraId="4A364E3F" w14:textId="4C478C0B" w:rsidR="001349A7" w:rsidRDefault="0034342F" w:rsidP="00186130">
            <w:pPr>
              <w:pStyle w:val="TableContainer"/>
            </w:pPr>
            <w:r w:rsidRPr="0034342F">
              <w:t>$1,325</w:t>
            </w:r>
          </w:p>
        </w:tc>
      </w:tr>
      <w:tr w:rsidR="001349A7" w:rsidRPr="00DE493B" w14:paraId="3FDCB142" w14:textId="77777777" w:rsidTr="00C770FA">
        <w:trPr>
          <w:cnfStyle w:val="000000010000" w:firstRow="0" w:lastRow="0" w:firstColumn="0" w:lastColumn="0" w:oddVBand="0" w:evenVBand="0" w:oddHBand="0" w:evenHBand="1" w:firstRowFirstColumn="0" w:firstRowLastColumn="0" w:lastRowFirstColumn="0" w:lastRowLastColumn="0"/>
        </w:trPr>
        <w:tc>
          <w:tcPr>
            <w:tcW w:w="2520" w:type="dxa"/>
          </w:tcPr>
          <w:p w14:paraId="337059CA" w14:textId="78BA66D0" w:rsidR="001349A7" w:rsidRDefault="001349A7" w:rsidP="00186130">
            <w:pPr>
              <w:pStyle w:val="TableContainer"/>
            </w:pPr>
            <w:r>
              <w:t>Lead-Based</w:t>
            </w:r>
            <w:r>
              <w:rPr>
                <w:spacing w:val="-9"/>
              </w:rPr>
              <w:t xml:space="preserve"> </w:t>
            </w:r>
            <w:r>
              <w:t>Paint</w:t>
            </w:r>
            <w:r>
              <w:rPr>
                <w:spacing w:val="-9"/>
              </w:rPr>
              <w:t xml:space="preserve"> </w:t>
            </w:r>
            <w:r>
              <w:t>Certification</w:t>
            </w:r>
            <w:r>
              <w:rPr>
                <w:spacing w:val="-9"/>
              </w:rPr>
              <w:t xml:space="preserve"> </w:t>
            </w:r>
            <w:r>
              <w:t>Program</w:t>
            </w:r>
          </w:p>
        </w:tc>
        <w:tc>
          <w:tcPr>
            <w:tcW w:w="1296" w:type="dxa"/>
          </w:tcPr>
          <w:p w14:paraId="78315AE5" w14:textId="3828E809" w:rsidR="001349A7" w:rsidRDefault="001349A7" w:rsidP="00186130">
            <w:pPr>
              <w:pStyle w:val="TableContainer"/>
            </w:pPr>
            <w:r>
              <w:t>$</w:t>
            </w:r>
            <w:r>
              <w:rPr>
                <w:spacing w:val="9"/>
              </w:rPr>
              <w:t xml:space="preserve"> </w:t>
            </w:r>
            <w:r>
              <w:t>296,273</w:t>
            </w:r>
          </w:p>
        </w:tc>
        <w:tc>
          <w:tcPr>
            <w:tcW w:w="1296" w:type="dxa"/>
          </w:tcPr>
          <w:p w14:paraId="1878EC18" w14:textId="6CB0842C" w:rsidR="001349A7" w:rsidRDefault="001349A7" w:rsidP="00186130">
            <w:pPr>
              <w:pStyle w:val="TableContainer"/>
            </w:pPr>
            <w:r>
              <w:t>$257,129</w:t>
            </w:r>
          </w:p>
        </w:tc>
        <w:tc>
          <w:tcPr>
            <w:tcW w:w="1296" w:type="dxa"/>
          </w:tcPr>
          <w:p w14:paraId="72061395" w14:textId="7A41880C" w:rsidR="001349A7" w:rsidRDefault="001349A7" w:rsidP="00186130">
            <w:pPr>
              <w:pStyle w:val="TableContainer"/>
            </w:pPr>
            <w:r>
              <w:t>$268,246</w:t>
            </w:r>
          </w:p>
        </w:tc>
        <w:tc>
          <w:tcPr>
            <w:tcW w:w="1296" w:type="dxa"/>
          </w:tcPr>
          <w:p w14:paraId="6E2A242D" w14:textId="794FE280" w:rsidR="001349A7" w:rsidRDefault="001349A7" w:rsidP="00186130">
            <w:pPr>
              <w:pStyle w:val="TableContainer"/>
            </w:pPr>
            <w:r>
              <w:t>$260,320</w:t>
            </w:r>
          </w:p>
        </w:tc>
        <w:tc>
          <w:tcPr>
            <w:tcW w:w="1296" w:type="dxa"/>
          </w:tcPr>
          <w:p w14:paraId="61BAC5A9" w14:textId="1453124F" w:rsidR="001349A7" w:rsidRDefault="001349A7" w:rsidP="00186130">
            <w:pPr>
              <w:pStyle w:val="TableContainer"/>
            </w:pPr>
            <w:r>
              <w:t>$281,237</w:t>
            </w:r>
          </w:p>
        </w:tc>
        <w:tc>
          <w:tcPr>
            <w:tcW w:w="1296" w:type="dxa"/>
          </w:tcPr>
          <w:p w14:paraId="553DD336" w14:textId="1BCC1603" w:rsidR="001349A7" w:rsidRDefault="0034342F" w:rsidP="00186130">
            <w:pPr>
              <w:pStyle w:val="TableContainer"/>
            </w:pPr>
            <w:r w:rsidRPr="0034342F">
              <w:t>$229,227</w:t>
            </w:r>
          </w:p>
        </w:tc>
      </w:tr>
      <w:tr w:rsidR="001349A7" w:rsidRPr="00DE493B" w14:paraId="5C97273E" w14:textId="77777777" w:rsidTr="00C770FA">
        <w:tc>
          <w:tcPr>
            <w:tcW w:w="2520" w:type="dxa"/>
          </w:tcPr>
          <w:p w14:paraId="1ECC2F66" w14:textId="73D6C274" w:rsidR="001349A7" w:rsidRDefault="001349A7" w:rsidP="00186130">
            <w:pPr>
              <w:pStyle w:val="TableContainer"/>
            </w:pPr>
            <w:r>
              <w:t>Meat</w:t>
            </w:r>
            <w:r>
              <w:rPr>
                <w:spacing w:val="-11"/>
              </w:rPr>
              <w:t xml:space="preserve"> </w:t>
            </w:r>
            <w:r>
              <w:t>Inspection</w:t>
            </w:r>
          </w:p>
        </w:tc>
        <w:tc>
          <w:tcPr>
            <w:tcW w:w="1296" w:type="dxa"/>
          </w:tcPr>
          <w:p w14:paraId="1A431C6C" w14:textId="7FAD147B" w:rsidR="001349A7" w:rsidRDefault="001349A7" w:rsidP="00186130">
            <w:pPr>
              <w:pStyle w:val="TableContainer"/>
            </w:pPr>
            <w:r>
              <w:t>$41,824</w:t>
            </w:r>
          </w:p>
        </w:tc>
        <w:tc>
          <w:tcPr>
            <w:tcW w:w="1296" w:type="dxa"/>
          </w:tcPr>
          <w:p w14:paraId="1BA60FD6" w14:textId="12FDFB8F" w:rsidR="001349A7" w:rsidRDefault="001349A7" w:rsidP="00186130">
            <w:pPr>
              <w:pStyle w:val="TableContainer"/>
            </w:pPr>
            <w:r>
              <w:t>$47,260</w:t>
            </w:r>
          </w:p>
        </w:tc>
        <w:tc>
          <w:tcPr>
            <w:tcW w:w="1296" w:type="dxa"/>
          </w:tcPr>
          <w:p w14:paraId="4CBA4BD9" w14:textId="39DFC33A" w:rsidR="001349A7" w:rsidRDefault="001349A7" w:rsidP="00186130">
            <w:pPr>
              <w:pStyle w:val="TableContainer"/>
            </w:pPr>
            <w:r>
              <w:t>$45,082</w:t>
            </w:r>
          </w:p>
        </w:tc>
        <w:tc>
          <w:tcPr>
            <w:tcW w:w="1296" w:type="dxa"/>
          </w:tcPr>
          <w:p w14:paraId="21FCAC22" w14:textId="14D45671" w:rsidR="001349A7" w:rsidRDefault="001349A7" w:rsidP="00186130">
            <w:pPr>
              <w:pStyle w:val="TableContainer"/>
            </w:pPr>
            <w:r>
              <w:t>$40,83</w:t>
            </w:r>
            <w:r w:rsidR="00154086">
              <w:t>9</w:t>
            </w:r>
          </w:p>
        </w:tc>
        <w:tc>
          <w:tcPr>
            <w:tcW w:w="1296" w:type="dxa"/>
          </w:tcPr>
          <w:p w14:paraId="75646832" w14:textId="653EF869" w:rsidR="001349A7" w:rsidRDefault="001349A7" w:rsidP="00186130">
            <w:pPr>
              <w:pStyle w:val="TableContainer"/>
            </w:pPr>
            <w:r>
              <w:t>$40,741</w:t>
            </w:r>
          </w:p>
        </w:tc>
        <w:tc>
          <w:tcPr>
            <w:tcW w:w="1296" w:type="dxa"/>
          </w:tcPr>
          <w:p w14:paraId="27FE29D2" w14:textId="6AA35C9D" w:rsidR="001349A7" w:rsidRDefault="0034342F" w:rsidP="00186130">
            <w:pPr>
              <w:pStyle w:val="TableContainer"/>
            </w:pPr>
            <w:r w:rsidRPr="0034342F">
              <w:t>$54,157</w:t>
            </w:r>
          </w:p>
        </w:tc>
      </w:tr>
      <w:tr w:rsidR="001349A7" w:rsidRPr="00DE493B" w14:paraId="5FBB8E93" w14:textId="77777777" w:rsidTr="00C770FA">
        <w:trPr>
          <w:cnfStyle w:val="000000010000" w:firstRow="0" w:lastRow="0" w:firstColumn="0" w:lastColumn="0" w:oddVBand="0" w:evenVBand="0" w:oddHBand="0" w:evenHBand="1" w:firstRowFirstColumn="0" w:firstRowLastColumn="0" w:lastRowFirstColumn="0" w:lastRowLastColumn="0"/>
        </w:trPr>
        <w:tc>
          <w:tcPr>
            <w:tcW w:w="2520" w:type="dxa"/>
          </w:tcPr>
          <w:p w14:paraId="3334FEA6" w14:textId="3959840E" w:rsidR="001349A7" w:rsidRDefault="001349A7" w:rsidP="00186130">
            <w:pPr>
              <w:pStyle w:val="TableContainer"/>
            </w:pPr>
            <w:r>
              <w:t>Milk</w:t>
            </w:r>
            <w:r>
              <w:rPr>
                <w:spacing w:val="-8"/>
              </w:rPr>
              <w:t xml:space="preserve"> </w:t>
            </w:r>
            <w:r>
              <w:t>Industry</w:t>
            </w:r>
            <w:r>
              <w:rPr>
                <w:spacing w:val="-9"/>
              </w:rPr>
              <w:t xml:space="preserve"> </w:t>
            </w:r>
            <w:r>
              <w:t>Products</w:t>
            </w:r>
          </w:p>
        </w:tc>
        <w:tc>
          <w:tcPr>
            <w:tcW w:w="1296" w:type="dxa"/>
          </w:tcPr>
          <w:p w14:paraId="1319F9B4" w14:textId="3A8E1C6E" w:rsidR="001349A7" w:rsidRDefault="001349A7" w:rsidP="00186130">
            <w:pPr>
              <w:pStyle w:val="TableContainer"/>
            </w:pPr>
            <w:r>
              <w:t>$2,188,377</w:t>
            </w:r>
          </w:p>
        </w:tc>
        <w:tc>
          <w:tcPr>
            <w:tcW w:w="1296" w:type="dxa"/>
          </w:tcPr>
          <w:p w14:paraId="668D283C" w14:textId="15921F97" w:rsidR="001349A7" w:rsidRDefault="001349A7" w:rsidP="00186130">
            <w:pPr>
              <w:pStyle w:val="TableContainer"/>
            </w:pPr>
            <w:r>
              <w:t>$2,240,373</w:t>
            </w:r>
          </w:p>
        </w:tc>
        <w:tc>
          <w:tcPr>
            <w:tcW w:w="1296" w:type="dxa"/>
          </w:tcPr>
          <w:p w14:paraId="504D6854" w14:textId="28B39627" w:rsidR="001349A7" w:rsidRDefault="001349A7" w:rsidP="00186130">
            <w:pPr>
              <w:pStyle w:val="TableContainer"/>
            </w:pPr>
            <w:r>
              <w:t>$2,179,994</w:t>
            </w:r>
          </w:p>
        </w:tc>
        <w:tc>
          <w:tcPr>
            <w:tcW w:w="1296" w:type="dxa"/>
          </w:tcPr>
          <w:p w14:paraId="44A832E3" w14:textId="2B4A96AD" w:rsidR="001349A7" w:rsidRDefault="001349A7" w:rsidP="00186130">
            <w:pPr>
              <w:pStyle w:val="TableContainer"/>
            </w:pPr>
            <w:r>
              <w:t>$2,221,885</w:t>
            </w:r>
          </w:p>
        </w:tc>
        <w:tc>
          <w:tcPr>
            <w:tcW w:w="1296" w:type="dxa"/>
          </w:tcPr>
          <w:p w14:paraId="03B4F62D" w14:textId="3125AEAA" w:rsidR="001349A7" w:rsidRDefault="001349A7" w:rsidP="00186130">
            <w:pPr>
              <w:pStyle w:val="TableContainer"/>
            </w:pPr>
            <w:r>
              <w:t>$2,248,210</w:t>
            </w:r>
          </w:p>
        </w:tc>
        <w:tc>
          <w:tcPr>
            <w:tcW w:w="1296" w:type="dxa"/>
          </w:tcPr>
          <w:p w14:paraId="5054C94E" w14:textId="33AEC06A" w:rsidR="001349A7" w:rsidRPr="0034342F" w:rsidRDefault="0034342F" w:rsidP="00186130">
            <w:pPr>
              <w:pStyle w:val="TableContainer"/>
            </w:pPr>
            <w:r w:rsidRPr="0034342F">
              <w:t>$2,269,623</w:t>
            </w:r>
          </w:p>
        </w:tc>
      </w:tr>
      <w:tr w:rsidR="0034342F" w:rsidRPr="00DE493B" w14:paraId="5AFCE4A5" w14:textId="77777777" w:rsidTr="00C770FA">
        <w:tc>
          <w:tcPr>
            <w:tcW w:w="2520" w:type="dxa"/>
          </w:tcPr>
          <w:p w14:paraId="7131F960" w14:textId="36E8CA5E" w:rsidR="0034342F" w:rsidRDefault="00B81AA5" w:rsidP="00186130">
            <w:pPr>
              <w:pStyle w:val="TableContainer"/>
            </w:pPr>
            <w:r w:rsidRPr="00B81AA5">
              <w:t>Radiation Materials/Radiation Devices/Fixed Nuclear Facilities</w:t>
            </w:r>
          </w:p>
        </w:tc>
        <w:tc>
          <w:tcPr>
            <w:tcW w:w="1296" w:type="dxa"/>
          </w:tcPr>
          <w:p w14:paraId="2538BA2F" w14:textId="31047597" w:rsidR="0034342F" w:rsidRDefault="0034342F" w:rsidP="00186130">
            <w:pPr>
              <w:pStyle w:val="TableContainer"/>
            </w:pPr>
            <w:r>
              <w:t>$11,616,110</w:t>
            </w:r>
          </w:p>
        </w:tc>
        <w:tc>
          <w:tcPr>
            <w:tcW w:w="1296" w:type="dxa"/>
          </w:tcPr>
          <w:p w14:paraId="0C4B5C8B" w14:textId="4939392D" w:rsidR="0034342F" w:rsidRDefault="0034342F" w:rsidP="00186130">
            <w:pPr>
              <w:pStyle w:val="TableContainer"/>
            </w:pPr>
            <w:r>
              <w:t>$12,276,819</w:t>
            </w:r>
          </w:p>
        </w:tc>
        <w:tc>
          <w:tcPr>
            <w:tcW w:w="1296" w:type="dxa"/>
          </w:tcPr>
          <w:p w14:paraId="4229EE34" w14:textId="20180157" w:rsidR="0034342F" w:rsidRDefault="0034342F" w:rsidP="00186130">
            <w:pPr>
              <w:pStyle w:val="TableContainer"/>
            </w:pPr>
            <w:r>
              <w:t>$12,228,083</w:t>
            </w:r>
          </w:p>
        </w:tc>
        <w:tc>
          <w:tcPr>
            <w:tcW w:w="1296" w:type="dxa"/>
          </w:tcPr>
          <w:p w14:paraId="5DA41316" w14:textId="74601782" w:rsidR="0034342F" w:rsidRDefault="0034342F" w:rsidP="00186130">
            <w:pPr>
              <w:pStyle w:val="TableContainer"/>
              <w:rPr>
                <w:w w:val="95"/>
              </w:rPr>
            </w:pPr>
            <w:r>
              <w:t>$12,511,054</w:t>
            </w:r>
          </w:p>
        </w:tc>
        <w:tc>
          <w:tcPr>
            <w:tcW w:w="1296" w:type="dxa"/>
          </w:tcPr>
          <w:p w14:paraId="7A7D16CB" w14:textId="3F79C43A" w:rsidR="0034342F" w:rsidRDefault="0034342F" w:rsidP="00186130">
            <w:pPr>
              <w:pStyle w:val="TableContainer"/>
            </w:pPr>
            <w:r>
              <w:t>$11,875,565</w:t>
            </w:r>
          </w:p>
        </w:tc>
        <w:tc>
          <w:tcPr>
            <w:tcW w:w="1296" w:type="dxa"/>
          </w:tcPr>
          <w:p w14:paraId="2BE067DA" w14:textId="05FFC74B" w:rsidR="0034342F" w:rsidRPr="0034342F" w:rsidRDefault="0034342F" w:rsidP="00186130">
            <w:pPr>
              <w:pStyle w:val="TableContainer"/>
            </w:pPr>
            <w:r w:rsidRPr="00FA3428">
              <w:t>$11,994,924</w:t>
            </w:r>
          </w:p>
        </w:tc>
      </w:tr>
      <w:tr w:rsidR="0034342F" w:rsidRPr="00DE493B" w14:paraId="3FD348F1" w14:textId="77777777" w:rsidTr="00C770FA">
        <w:trPr>
          <w:cnfStyle w:val="000000010000" w:firstRow="0" w:lastRow="0" w:firstColumn="0" w:lastColumn="0" w:oddVBand="0" w:evenVBand="0" w:oddHBand="0" w:evenHBand="1" w:firstRowFirstColumn="0" w:firstRowLastColumn="0" w:lastRowFirstColumn="0" w:lastRowLastColumn="0"/>
        </w:trPr>
        <w:tc>
          <w:tcPr>
            <w:tcW w:w="2520" w:type="dxa"/>
          </w:tcPr>
          <w:p w14:paraId="5B08A116" w14:textId="27A22B3B" w:rsidR="0034342F" w:rsidRDefault="0034342F" w:rsidP="00186130">
            <w:pPr>
              <w:pStyle w:val="TableContainer"/>
            </w:pPr>
            <w:r>
              <w:t>School</w:t>
            </w:r>
            <w:r>
              <w:rPr>
                <w:spacing w:val="-10"/>
              </w:rPr>
              <w:t xml:space="preserve"> </w:t>
            </w:r>
            <w:r>
              <w:t>Cafeteria</w:t>
            </w:r>
            <w:r>
              <w:rPr>
                <w:spacing w:val="-9"/>
              </w:rPr>
              <w:t xml:space="preserve"> </w:t>
            </w:r>
            <w:r>
              <w:t>Inspections</w:t>
            </w:r>
          </w:p>
        </w:tc>
        <w:tc>
          <w:tcPr>
            <w:tcW w:w="1296" w:type="dxa"/>
          </w:tcPr>
          <w:p w14:paraId="7518BF14" w14:textId="1AD0F936" w:rsidR="0034342F" w:rsidRDefault="0034342F" w:rsidP="00186130">
            <w:pPr>
              <w:pStyle w:val="TableContainer"/>
            </w:pPr>
            <w:r>
              <w:t>$299,989</w:t>
            </w:r>
          </w:p>
        </w:tc>
        <w:tc>
          <w:tcPr>
            <w:tcW w:w="1296" w:type="dxa"/>
          </w:tcPr>
          <w:p w14:paraId="5167464B" w14:textId="24AB8A43" w:rsidR="0034342F" w:rsidRDefault="0034342F" w:rsidP="00186130">
            <w:pPr>
              <w:pStyle w:val="TableContainer"/>
            </w:pPr>
            <w:r>
              <w:t>$322,781</w:t>
            </w:r>
          </w:p>
        </w:tc>
        <w:tc>
          <w:tcPr>
            <w:tcW w:w="1296" w:type="dxa"/>
          </w:tcPr>
          <w:p w14:paraId="020097F9" w14:textId="3D1E8C46" w:rsidR="0034342F" w:rsidRDefault="0034342F" w:rsidP="00186130">
            <w:pPr>
              <w:pStyle w:val="TableContainer"/>
            </w:pPr>
            <w:r>
              <w:t>$339,844</w:t>
            </w:r>
          </w:p>
        </w:tc>
        <w:tc>
          <w:tcPr>
            <w:tcW w:w="1296" w:type="dxa"/>
          </w:tcPr>
          <w:p w14:paraId="6BD2CE12" w14:textId="65302E21" w:rsidR="0034342F" w:rsidRDefault="0034342F" w:rsidP="00186130">
            <w:pPr>
              <w:pStyle w:val="TableContainer"/>
            </w:pPr>
            <w:r>
              <w:t>$292,530</w:t>
            </w:r>
          </w:p>
        </w:tc>
        <w:tc>
          <w:tcPr>
            <w:tcW w:w="1296" w:type="dxa"/>
          </w:tcPr>
          <w:p w14:paraId="1138859A" w14:textId="6CE5844C" w:rsidR="0034342F" w:rsidRDefault="0034342F" w:rsidP="00186130">
            <w:pPr>
              <w:pStyle w:val="TableContainer"/>
            </w:pPr>
            <w:r>
              <w:t>$211,320</w:t>
            </w:r>
          </w:p>
        </w:tc>
        <w:tc>
          <w:tcPr>
            <w:tcW w:w="1296" w:type="dxa"/>
          </w:tcPr>
          <w:p w14:paraId="406A0F21" w14:textId="408D45B0" w:rsidR="0034342F" w:rsidRDefault="0034342F" w:rsidP="00186130">
            <w:pPr>
              <w:pStyle w:val="TableContainer"/>
            </w:pPr>
            <w:r w:rsidRPr="00FA3428">
              <w:t>$243,000</w:t>
            </w:r>
          </w:p>
        </w:tc>
      </w:tr>
      <w:tr w:rsidR="0034342F" w:rsidRPr="00DE493B" w14:paraId="400830A8" w14:textId="77777777" w:rsidTr="00C770FA">
        <w:tc>
          <w:tcPr>
            <w:tcW w:w="2520" w:type="dxa"/>
          </w:tcPr>
          <w:p w14:paraId="6AC7064F" w14:textId="72F9D01A" w:rsidR="0034342F" w:rsidRDefault="0034342F" w:rsidP="00186130">
            <w:pPr>
              <w:pStyle w:val="TableContainer"/>
            </w:pPr>
            <w:r>
              <w:t>Tattoo</w:t>
            </w:r>
            <w:r>
              <w:rPr>
                <w:spacing w:val="-10"/>
              </w:rPr>
              <w:t xml:space="preserve"> </w:t>
            </w:r>
            <w:r>
              <w:t>Studios</w:t>
            </w:r>
          </w:p>
        </w:tc>
        <w:tc>
          <w:tcPr>
            <w:tcW w:w="1296" w:type="dxa"/>
          </w:tcPr>
          <w:p w14:paraId="704A06B2" w14:textId="7BD0ACDE" w:rsidR="0034342F" w:rsidRDefault="0034342F" w:rsidP="00186130">
            <w:pPr>
              <w:pStyle w:val="TableContainer"/>
            </w:pPr>
            <w:r>
              <w:t>$680,309</w:t>
            </w:r>
          </w:p>
        </w:tc>
        <w:tc>
          <w:tcPr>
            <w:tcW w:w="1296" w:type="dxa"/>
          </w:tcPr>
          <w:p w14:paraId="62EFE08F" w14:textId="713AF049" w:rsidR="0034342F" w:rsidRDefault="0034342F" w:rsidP="00186130">
            <w:pPr>
              <w:pStyle w:val="TableContainer"/>
            </w:pPr>
            <w:r>
              <w:t>$640,422</w:t>
            </w:r>
          </w:p>
        </w:tc>
        <w:tc>
          <w:tcPr>
            <w:tcW w:w="1296" w:type="dxa"/>
          </w:tcPr>
          <w:p w14:paraId="2786BE91" w14:textId="773F7593" w:rsidR="0034342F" w:rsidRDefault="0034342F" w:rsidP="00186130">
            <w:pPr>
              <w:pStyle w:val="TableContainer"/>
            </w:pPr>
            <w:r>
              <w:t>$681,734</w:t>
            </w:r>
          </w:p>
        </w:tc>
        <w:tc>
          <w:tcPr>
            <w:tcW w:w="1296" w:type="dxa"/>
          </w:tcPr>
          <w:p w14:paraId="77499ABD" w14:textId="6D5B083A" w:rsidR="0034342F" w:rsidRDefault="0034342F" w:rsidP="00186130">
            <w:pPr>
              <w:pStyle w:val="TableContainer"/>
            </w:pPr>
            <w:r>
              <w:t>$825,421</w:t>
            </w:r>
          </w:p>
        </w:tc>
        <w:tc>
          <w:tcPr>
            <w:tcW w:w="1296" w:type="dxa"/>
          </w:tcPr>
          <w:p w14:paraId="5DC22B3C" w14:textId="3335890A" w:rsidR="0034342F" w:rsidRDefault="0034342F" w:rsidP="00186130">
            <w:pPr>
              <w:pStyle w:val="TableContainer"/>
            </w:pPr>
            <w:r>
              <w:t>$1,163,702</w:t>
            </w:r>
          </w:p>
        </w:tc>
        <w:tc>
          <w:tcPr>
            <w:tcW w:w="1296" w:type="dxa"/>
          </w:tcPr>
          <w:p w14:paraId="7D019042" w14:textId="06B748AF" w:rsidR="0034342F" w:rsidRDefault="0034342F" w:rsidP="00186130">
            <w:pPr>
              <w:pStyle w:val="TableContainer"/>
            </w:pPr>
            <w:r w:rsidRPr="00FA3428">
              <w:t>$1,345,674</w:t>
            </w:r>
          </w:p>
        </w:tc>
      </w:tr>
      <w:tr w:rsidR="0034342F" w:rsidRPr="00DE493B" w14:paraId="28EE3060" w14:textId="77777777" w:rsidTr="00C770FA">
        <w:trPr>
          <w:cnfStyle w:val="000000010000" w:firstRow="0" w:lastRow="0" w:firstColumn="0" w:lastColumn="0" w:oddVBand="0" w:evenVBand="0" w:oddHBand="0" w:evenHBand="1" w:firstRowFirstColumn="0" w:firstRowLastColumn="0" w:lastRowFirstColumn="0" w:lastRowLastColumn="0"/>
        </w:trPr>
        <w:tc>
          <w:tcPr>
            <w:tcW w:w="2520" w:type="dxa"/>
          </w:tcPr>
          <w:p w14:paraId="720B1786" w14:textId="54C292F1" w:rsidR="0034342F" w:rsidRDefault="0034342F" w:rsidP="00186130">
            <w:pPr>
              <w:pStyle w:val="TableContainer"/>
            </w:pPr>
            <w:r>
              <w:t>Texas</w:t>
            </w:r>
            <w:r>
              <w:rPr>
                <w:spacing w:val="-7"/>
              </w:rPr>
              <w:t xml:space="preserve"> </w:t>
            </w:r>
            <w:r>
              <w:t>Health</w:t>
            </w:r>
            <w:r>
              <w:rPr>
                <w:spacing w:val="-7"/>
              </w:rPr>
              <w:t xml:space="preserve"> </w:t>
            </w:r>
            <w:r>
              <w:t>Care</w:t>
            </w:r>
            <w:r>
              <w:rPr>
                <w:spacing w:val="-7"/>
              </w:rPr>
              <w:t xml:space="preserve"> </w:t>
            </w:r>
            <w:r>
              <w:t>Information</w:t>
            </w:r>
            <w:r>
              <w:rPr>
                <w:spacing w:val="23"/>
                <w:w w:val="99"/>
              </w:rPr>
              <w:t xml:space="preserve"> </w:t>
            </w:r>
            <w:r>
              <w:t>Collection</w:t>
            </w:r>
            <w:r>
              <w:rPr>
                <w:spacing w:val="-13"/>
              </w:rPr>
              <w:t xml:space="preserve"> </w:t>
            </w:r>
            <w:r>
              <w:t>(THCIC)</w:t>
            </w:r>
          </w:p>
        </w:tc>
        <w:tc>
          <w:tcPr>
            <w:tcW w:w="1296" w:type="dxa"/>
          </w:tcPr>
          <w:p w14:paraId="2E925C8D" w14:textId="77777777" w:rsidR="0034342F" w:rsidRDefault="0034342F" w:rsidP="00186130">
            <w:pPr>
              <w:pStyle w:val="TableContainer"/>
            </w:pPr>
          </w:p>
        </w:tc>
        <w:tc>
          <w:tcPr>
            <w:tcW w:w="1296" w:type="dxa"/>
          </w:tcPr>
          <w:p w14:paraId="3FF56437" w14:textId="77777777" w:rsidR="0034342F" w:rsidRDefault="0034342F" w:rsidP="00186130">
            <w:pPr>
              <w:pStyle w:val="TableContainer"/>
            </w:pPr>
          </w:p>
        </w:tc>
        <w:tc>
          <w:tcPr>
            <w:tcW w:w="1296" w:type="dxa"/>
          </w:tcPr>
          <w:p w14:paraId="44126766" w14:textId="77777777" w:rsidR="0034342F" w:rsidRDefault="0034342F" w:rsidP="00186130">
            <w:pPr>
              <w:pStyle w:val="TableContainer"/>
            </w:pPr>
          </w:p>
        </w:tc>
        <w:tc>
          <w:tcPr>
            <w:tcW w:w="1296" w:type="dxa"/>
          </w:tcPr>
          <w:p w14:paraId="11159098" w14:textId="77777777" w:rsidR="0034342F" w:rsidRDefault="0034342F" w:rsidP="00186130">
            <w:pPr>
              <w:pStyle w:val="TableContainer"/>
            </w:pPr>
          </w:p>
        </w:tc>
        <w:tc>
          <w:tcPr>
            <w:tcW w:w="1296" w:type="dxa"/>
          </w:tcPr>
          <w:p w14:paraId="0358D736" w14:textId="08CF1BF0" w:rsidR="0034342F" w:rsidRDefault="0034342F" w:rsidP="00186130">
            <w:pPr>
              <w:pStyle w:val="TableContainer"/>
            </w:pPr>
            <w:r w:rsidRPr="006727CC">
              <w:t>$</w:t>
            </w:r>
            <w:r w:rsidR="001E622D" w:rsidRPr="006727CC">
              <w:t>599,920</w:t>
            </w:r>
          </w:p>
        </w:tc>
        <w:tc>
          <w:tcPr>
            <w:tcW w:w="1296" w:type="dxa"/>
          </w:tcPr>
          <w:p w14:paraId="0244EABE" w14:textId="0BDFF637" w:rsidR="0034342F" w:rsidRDefault="004E3320" w:rsidP="00186130">
            <w:pPr>
              <w:pStyle w:val="TableContainer"/>
            </w:pPr>
            <w:r w:rsidRPr="004E3320">
              <w:t>$535,963</w:t>
            </w:r>
          </w:p>
        </w:tc>
      </w:tr>
      <w:tr w:rsidR="001349A7" w:rsidRPr="00DE493B" w14:paraId="74E53246" w14:textId="77777777" w:rsidTr="00C770FA">
        <w:tc>
          <w:tcPr>
            <w:tcW w:w="2520" w:type="dxa"/>
          </w:tcPr>
          <w:p w14:paraId="404DC843" w14:textId="17C68C5C" w:rsidR="001349A7" w:rsidRDefault="001349A7" w:rsidP="00186130">
            <w:pPr>
              <w:pStyle w:val="TableContainer"/>
            </w:pPr>
            <w:r>
              <w:rPr>
                <w:spacing w:val="-1"/>
              </w:rPr>
              <w:t>Youth</w:t>
            </w:r>
            <w:r>
              <w:rPr>
                <w:spacing w:val="-7"/>
              </w:rPr>
              <w:t xml:space="preserve"> </w:t>
            </w:r>
            <w:r>
              <w:t>Camp</w:t>
            </w:r>
            <w:r>
              <w:rPr>
                <w:spacing w:val="-8"/>
              </w:rPr>
              <w:t xml:space="preserve"> </w:t>
            </w:r>
            <w:r>
              <w:t>Inspection</w:t>
            </w:r>
          </w:p>
        </w:tc>
        <w:tc>
          <w:tcPr>
            <w:tcW w:w="1296" w:type="dxa"/>
          </w:tcPr>
          <w:p w14:paraId="03087A46" w14:textId="20F12E0B" w:rsidR="001349A7" w:rsidRDefault="001349A7" w:rsidP="00186130">
            <w:pPr>
              <w:pStyle w:val="TableContainer"/>
              <w:rPr>
                <w:w w:val="95"/>
              </w:rPr>
            </w:pPr>
            <w:r>
              <w:t>$161,517</w:t>
            </w:r>
          </w:p>
        </w:tc>
        <w:tc>
          <w:tcPr>
            <w:tcW w:w="1296" w:type="dxa"/>
          </w:tcPr>
          <w:p w14:paraId="7747914A" w14:textId="51CF84BF" w:rsidR="001349A7" w:rsidRDefault="001349A7" w:rsidP="00186130">
            <w:pPr>
              <w:pStyle w:val="TableContainer"/>
              <w:rPr>
                <w:w w:val="95"/>
              </w:rPr>
            </w:pPr>
            <w:r>
              <w:t>$161,018</w:t>
            </w:r>
          </w:p>
        </w:tc>
        <w:tc>
          <w:tcPr>
            <w:tcW w:w="1296" w:type="dxa"/>
          </w:tcPr>
          <w:p w14:paraId="0F9DB721" w14:textId="0C992617" w:rsidR="001349A7" w:rsidRDefault="001349A7" w:rsidP="00186130">
            <w:pPr>
              <w:pStyle w:val="TableContainer"/>
              <w:rPr>
                <w:w w:val="95"/>
              </w:rPr>
            </w:pPr>
            <w:r>
              <w:t>$159,582</w:t>
            </w:r>
          </w:p>
        </w:tc>
        <w:tc>
          <w:tcPr>
            <w:tcW w:w="1296" w:type="dxa"/>
          </w:tcPr>
          <w:p w14:paraId="30871F1E" w14:textId="282D9D83" w:rsidR="001349A7" w:rsidRDefault="001349A7" w:rsidP="00186130">
            <w:pPr>
              <w:pStyle w:val="TableContainer"/>
              <w:rPr>
                <w:w w:val="95"/>
              </w:rPr>
            </w:pPr>
            <w:r>
              <w:t>$162,347</w:t>
            </w:r>
          </w:p>
        </w:tc>
        <w:tc>
          <w:tcPr>
            <w:tcW w:w="1296" w:type="dxa"/>
          </w:tcPr>
          <w:p w14:paraId="4AC1893B" w14:textId="23C2C330" w:rsidR="001349A7" w:rsidRDefault="001349A7" w:rsidP="00186130">
            <w:pPr>
              <w:pStyle w:val="TableContainer"/>
              <w:rPr>
                <w:w w:val="95"/>
              </w:rPr>
            </w:pPr>
            <w:r>
              <w:t>$159,365</w:t>
            </w:r>
          </w:p>
        </w:tc>
        <w:tc>
          <w:tcPr>
            <w:tcW w:w="1296" w:type="dxa"/>
          </w:tcPr>
          <w:p w14:paraId="7DBA7346" w14:textId="2C2A8C0C" w:rsidR="001349A7" w:rsidRPr="0034342F" w:rsidRDefault="0034342F" w:rsidP="00186130">
            <w:pPr>
              <w:pStyle w:val="TableContainer"/>
            </w:pPr>
            <w:r w:rsidRPr="0034342F">
              <w:t>$152,737</w:t>
            </w:r>
          </w:p>
        </w:tc>
      </w:tr>
    </w:tbl>
    <w:p w14:paraId="0048B79E" w14:textId="1DF12E8B" w:rsidR="00DA47A7" w:rsidRDefault="00DA47A7" w:rsidP="00BD274D">
      <w:pPr>
        <w:pStyle w:val="BodyText"/>
        <w:rPr>
          <w:i/>
        </w:rPr>
        <w:sectPr w:rsidR="00DA47A7" w:rsidSect="008E7F82">
          <w:headerReference w:type="default" r:id="rId52"/>
          <w:pgSz w:w="12240" w:h="15840" w:code="1"/>
          <w:pgMar w:top="1685" w:right="810" w:bottom="274" w:left="864" w:header="720" w:footer="306" w:gutter="0"/>
          <w:cols w:space="720"/>
        </w:sectPr>
      </w:pPr>
    </w:p>
    <w:p w14:paraId="550DAFD0" w14:textId="0DC93480" w:rsidR="00143654" w:rsidRDefault="00143654" w:rsidP="007335D1">
      <w:pPr>
        <w:pStyle w:val="Heading1"/>
        <w:numPr>
          <w:ilvl w:val="0"/>
          <w:numId w:val="29"/>
        </w:numPr>
        <w:ind w:left="374" w:right="173" w:hanging="187"/>
      </w:pPr>
      <w:bookmarkStart w:id="43" w:name="_Toc533844"/>
      <w:r w:rsidRPr="00143654">
        <w:lastRenderedPageBreak/>
        <w:t>GR Fees No Longer Under DSHS Authority</w:t>
      </w:r>
      <w:bookmarkEnd w:id="43"/>
      <w:r w:rsidRPr="00143654">
        <w:t xml:space="preserve"> </w:t>
      </w:r>
    </w:p>
    <w:tbl>
      <w:tblPr>
        <w:tblStyle w:val="HHSTableforTextData1"/>
        <w:tblW w:w="10656" w:type="dxa"/>
        <w:tblInd w:w="0" w:type="dxa"/>
        <w:tblLayout w:type="fixed"/>
        <w:tblLook w:val="01E0" w:firstRow="1" w:lastRow="1" w:firstColumn="1" w:lastColumn="1" w:noHBand="0" w:noVBand="0"/>
      </w:tblPr>
      <w:tblGrid>
        <w:gridCol w:w="5412"/>
        <w:gridCol w:w="1490"/>
        <w:gridCol w:w="1490"/>
        <w:gridCol w:w="2234"/>
        <w:gridCol w:w="30"/>
      </w:tblGrid>
      <w:tr w:rsidR="007402C6" w:rsidRPr="007402C6" w14:paraId="530C231A" w14:textId="77777777" w:rsidTr="006C47C8">
        <w:trPr>
          <w:gridAfter w:val="1"/>
          <w:cnfStyle w:val="100000000000" w:firstRow="1" w:lastRow="0" w:firstColumn="0" w:lastColumn="0" w:oddVBand="0" w:evenVBand="0" w:oddHBand="0" w:evenHBand="0" w:firstRowFirstColumn="0" w:firstRowLastColumn="0" w:lastRowFirstColumn="0" w:lastRowLastColumn="0"/>
          <w:wAfter w:w="29" w:type="dxa"/>
          <w:trHeight w:val="240"/>
        </w:trPr>
        <w:tc>
          <w:tcPr>
            <w:tcW w:w="5232" w:type="dxa"/>
          </w:tcPr>
          <w:p w14:paraId="78209248" w14:textId="77777777" w:rsidR="007402C6" w:rsidRPr="007402C6" w:rsidRDefault="007402C6" w:rsidP="00186130">
            <w:pPr>
              <w:pStyle w:val="TableContainer"/>
            </w:pPr>
            <w:r w:rsidRPr="007402C6">
              <w:t>Fee</w:t>
            </w:r>
          </w:p>
        </w:tc>
        <w:tc>
          <w:tcPr>
            <w:tcW w:w="1440" w:type="dxa"/>
          </w:tcPr>
          <w:p w14:paraId="1498B9B0" w14:textId="77777777" w:rsidR="007402C6" w:rsidRPr="007402C6" w:rsidRDefault="007402C6" w:rsidP="00186130">
            <w:pPr>
              <w:pStyle w:val="TableContainer"/>
            </w:pPr>
            <w:r w:rsidRPr="007402C6">
              <w:t>Authority</w:t>
            </w:r>
          </w:p>
        </w:tc>
        <w:tc>
          <w:tcPr>
            <w:tcW w:w="1440" w:type="dxa"/>
          </w:tcPr>
          <w:p w14:paraId="42184D35" w14:textId="77777777" w:rsidR="007402C6" w:rsidRPr="007402C6" w:rsidRDefault="007402C6" w:rsidP="00186130">
            <w:pPr>
              <w:pStyle w:val="TableContainer"/>
            </w:pPr>
            <w:r w:rsidRPr="007402C6">
              <w:t>Date Effective</w:t>
            </w:r>
          </w:p>
        </w:tc>
        <w:tc>
          <w:tcPr>
            <w:tcW w:w="2160" w:type="dxa"/>
          </w:tcPr>
          <w:p w14:paraId="3956D3E7" w14:textId="4BF914DB" w:rsidR="007402C6" w:rsidRPr="007402C6" w:rsidRDefault="00C74F12" w:rsidP="000E34AE">
            <w:pPr>
              <w:pStyle w:val="TableContainer"/>
            </w:pPr>
            <w:r>
              <w:t>Deregulated/</w:t>
            </w:r>
            <w:r w:rsidR="000E34AE">
              <w:br/>
            </w:r>
            <w:r>
              <w:t>Transfer Agency</w:t>
            </w:r>
          </w:p>
        </w:tc>
      </w:tr>
      <w:tr w:rsidR="00305916" w:rsidRPr="007402C6" w14:paraId="654A7DF9" w14:textId="77777777" w:rsidTr="006C47C8">
        <w:trPr>
          <w:gridAfter w:val="1"/>
          <w:wAfter w:w="29" w:type="dxa"/>
          <w:trHeight w:val="240"/>
        </w:trPr>
        <w:tc>
          <w:tcPr>
            <w:tcW w:w="5232" w:type="dxa"/>
          </w:tcPr>
          <w:p w14:paraId="79F031E0" w14:textId="2E4338B9" w:rsidR="00305916" w:rsidRPr="007402C6" w:rsidRDefault="00305916" w:rsidP="00186130">
            <w:pPr>
              <w:pStyle w:val="TableContainer"/>
            </w:pPr>
            <w:r w:rsidRPr="00621206">
              <w:t>Abortion Facility</w:t>
            </w:r>
          </w:p>
        </w:tc>
        <w:tc>
          <w:tcPr>
            <w:tcW w:w="1440" w:type="dxa"/>
          </w:tcPr>
          <w:p w14:paraId="0EB65E6E" w14:textId="358FAD24" w:rsidR="00305916" w:rsidRPr="007402C6" w:rsidRDefault="00305916" w:rsidP="00186130">
            <w:pPr>
              <w:pStyle w:val="TableContainer"/>
            </w:pPr>
            <w:r w:rsidRPr="00621206">
              <w:t>S.B. 200</w:t>
            </w:r>
          </w:p>
        </w:tc>
        <w:tc>
          <w:tcPr>
            <w:tcW w:w="1440" w:type="dxa"/>
          </w:tcPr>
          <w:p w14:paraId="055165C6" w14:textId="5941A767" w:rsidR="00305916" w:rsidRPr="007402C6" w:rsidRDefault="00305916" w:rsidP="00186130">
            <w:pPr>
              <w:pStyle w:val="TableContainer"/>
            </w:pPr>
            <w:r w:rsidRPr="00621206">
              <w:t>9/1/2017</w:t>
            </w:r>
          </w:p>
        </w:tc>
        <w:tc>
          <w:tcPr>
            <w:tcW w:w="2160" w:type="dxa"/>
          </w:tcPr>
          <w:p w14:paraId="1EBA1F2B" w14:textId="518825EB" w:rsidR="00305916" w:rsidRPr="007402C6" w:rsidRDefault="00305916" w:rsidP="00186130">
            <w:pPr>
              <w:pStyle w:val="TableContainer"/>
            </w:pPr>
            <w:r w:rsidRPr="00621206">
              <w:t>HHSC</w:t>
            </w:r>
          </w:p>
        </w:tc>
      </w:tr>
      <w:tr w:rsidR="00305916" w:rsidRPr="007402C6" w14:paraId="64996AB8"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75CFB2FD" w14:textId="4063E1FF" w:rsidR="00305916" w:rsidRPr="007402C6" w:rsidRDefault="00305916" w:rsidP="00186130">
            <w:pPr>
              <w:pStyle w:val="TableContainer"/>
            </w:pPr>
            <w:r w:rsidRPr="00621206">
              <w:t>Ambulatory Surgical Centers</w:t>
            </w:r>
          </w:p>
        </w:tc>
        <w:tc>
          <w:tcPr>
            <w:tcW w:w="1440" w:type="dxa"/>
          </w:tcPr>
          <w:p w14:paraId="3C128594" w14:textId="3B1618AF" w:rsidR="00305916" w:rsidRPr="007402C6" w:rsidRDefault="00305916" w:rsidP="00186130">
            <w:pPr>
              <w:pStyle w:val="TableContainer"/>
            </w:pPr>
            <w:r w:rsidRPr="00621206">
              <w:t>S.B. 200</w:t>
            </w:r>
          </w:p>
        </w:tc>
        <w:tc>
          <w:tcPr>
            <w:tcW w:w="1440" w:type="dxa"/>
          </w:tcPr>
          <w:p w14:paraId="2D9B475F" w14:textId="5F8DC60F" w:rsidR="00305916" w:rsidRPr="007402C6" w:rsidRDefault="00305916" w:rsidP="00186130">
            <w:pPr>
              <w:pStyle w:val="TableContainer"/>
            </w:pPr>
            <w:r w:rsidRPr="00621206">
              <w:t>9/1/2017</w:t>
            </w:r>
          </w:p>
        </w:tc>
        <w:tc>
          <w:tcPr>
            <w:tcW w:w="2160" w:type="dxa"/>
          </w:tcPr>
          <w:p w14:paraId="390DE1BA" w14:textId="1CA54712" w:rsidR="00305916" w:rsidRPr="007402C6" w:rsidRDefault="00305916" w:rsidP="00186130">
            <w:pPr>
              <w:pStyle w:val="TableContainer"/>
            </w:pPr>
            <w:r w:rsidRPr="00621206">
              <w:t>HHSC</w:t>
            </w:r>
          </w:p>
        </w:tc>
      </w:tr>
      <w:tr w:rsidR="00305916" w:rsidRPr="007402C6" w14:paraId="26B754B3" w14:textId="77777777" w:rsidTr="006C47C8">
        <w:trPr>
          <w:gridAfter w:val="1"/>
          <w:wAfter w:w="29" w:type="dxa"/>
          <w:trHeight w:val="240"/>
        </w:trPr>
        <w:tc>
          <w:tcPr>
            <w:tcW w:w="5232" w:type="dxa"/>
          </w:tcPr>
          <w:p w14:paraId="6C9FFFFD" w14:textId="352CF5CC" w:rsidR="00305916" w:rsidRPr="007402C6" w:rsidRDefault="00305916" w:rsidP="00186130">
            <w:pPr>
              <w:pStyle w:val="TableContainer"/>
            </w:pPr>
            <w:r w:rsidRPr="00621206">
              <w:t>Athletic Trainers</w:t>
            </w:r>
          </w:p>
        </w:tc>
        <w:tc>
          <w:tcPr>
            <w:tcW w:w="1440" w:type="dxa"/>
          </w:tcPr>
          <w:p w14:paraId="512C835F" w14:textId="2856F454" w:rsidR="00305916" w:rsidRPr="007402C6" w:rsidRDefault="00305916" w:rsidP="00186130">
            <w:pPr>
              <w:pStyle w:val="TableContainer"/>
            </w:pPr>
            <w:r w:rsidRPr="00621206">
              <w:t>S.B. 202</w:t>
            </w:r>
          </w:p>
        </w:tc>
        <w:tc>
          <w:tcPr>
            <w:tcW w:w="1440" w:type="dxa"/>
          </w:tcPr>
          <w:p w14:paraId="33B8B418" w14:textId="2444FA07" w:rsidR="00305916" w:rsidRPr="007402C6" w:rsidRDefault="00305916" w:rsidP="00186130">
            <w:pPr>
              <w:pStyle w:val="TableContainer"/>
            </w:pPr>
            <w:r w:rsidRPr="00621206">
              <w:t>10/3/2016</w:t>
            </w:r>
          </w:p>
        </w:tc>
        <w:tc>
          <w:tcPr>
            <w:tcW w:w="2160" w:type="dxa"/>
          </w:tcPr>
          <w:p w14:paraId="4FE1DBBA" w14:textId="66A29759" w:rsidR="00305916" w:rsidRPr="007402C6" w:rsidRDefault="00305916" w:rsidP="00186130">
            <w:pPr>
              <w:pStyle w:val="TableContainer"/>
            </w:pPr>
            <w:r w:rsidRPr="00621206">
              <w:t>TDLR</w:t>
            </w:r>
          </w:p>
        </w:tc>
      </w:tr>
      <w:tr w:rsidR="00305916" w:rsidRPr="007402C6" w14:paraId="1017F6F2"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6239209B" w14:textId="22050430" w:rsidR="00305916" w:rsidRPr="007402C6" w:rsidRDefault="00305916" w:rsidP="00186130">
            <w:pPr>
              <w:pStyle w:val="TableContainer"/>
            </w:pPr>
            <w:r w:rsidRPr="00621206">
              <w:t>Bedding Registration</w:t>
            </w:r>
          </w:p>
        </w:tc>
        <w:tc>
          <w:tcPr>
            <w:tcW w:w="1440" w:type="dxa"/>
          </w:tcPr>
          <w:p w14:paraId="44A4C262" w14:textId="4F252CA4" w:rsidR="00305916" w:rsidRPr="007402C6" w:rsidRDefault="00305916" w:rsidP="00186130">
            <w:pPr>
              <w:pStyle w:val="TableContainer"/>
            </w:pPr>
            <w:r w:rsidRPr="00621206">
              <w:t>S.B. 202</w:t>
            </w:r>
          </w:p>
        </w:tc>
        <w:tc>
          <w:tcPr>
            <w:tcW w:w="1440" w:type="dxa"/>
          </w:tcPr>
          <w:p w14:paraId="7FC20EE7" w14:textId="6E19505A" w:rsidR="00305916" w:rsidRPr="007402C6" w:rsidRDefault="00305916" w:rsidP="00186130">
            <w:pPr>
              <w:pStyle w:val="TableContainer"/>
            </w:pPr>
            <w:r w:rsidRPr="00621206">
              <w:t>9/1/2015</w:t>
            </w:r>
          </w:p>
        </w:tc>
        <w:tc>
          <w:tcPr>
            <w:tcW w:w="2160" w:type="dxa"/>
          </w:tcPr>
          <w:p w14:paraId="52C2A3EF" w14:textId="33E12868" w:rsidR="00305916" w:rsidRPr="007402C6" w:rsidRDefault="00305916" w:rsidP="00186130">
            <w:pPr>
              <w:pStyle w:val="TableContainer"/>
            </w:pPr>
            <w:r w:rsidRPr="00621206">
              <w:t>Deregulated</w:t>
            </w:r>
          </w:p>
        </w:tc>
      </w:tr>
      <w:tr w:rsidR="00305916" w:rsidRPr="007402C6" w14:paraId="2DA16944" w14:textId="77777777" w:rsidTr="006C47C8">
        <w:trPr>
          <w:gridAfter w:val="1"/>
          <w:wAfter w:w="29" w:type="dxa"/>
          <w:trHeight w:val="240"/>
        </w:trPr>
        <w:tc>
          <w:tcPr>
            <w:tcW w:w="5232" w:type="dxa"/>
          </w:tcPr>
          <w:p w14:paraId="026963B5" w14:textId="79D0911D" w:rsidR="00305916" w:rsidRPr="007402C6" w:rsidRDefault="00305916" w:rsidP="00186130">
            <w:pPr>
              <w:pStyle w:val="TableContainer"/>
            </w:pPr>
            <w:r w:rsidRPr="00621206">
              <w:t>Birthing Centers</w:t>
            </w:r>
          </w:p>
        </w:tc>
        <w:tc>
          <w:tcPr>
            <w:tcW w:w="1440" w:type="dxa"/>
          </w:tcPr>
          <w:p w14:paraId="2022B64D" w14:textId="5171DF8C" w:rsidR="00305916" w:rsidRPr="007402C6" w:rsidRDefault="00305916" w:rsidP="00186130">
            <w:pPr>
              <w:pStyle w:val="TableContainer"/>
            </w:pPr>
            <w:r w:rsidRPr="00621206">
              <w:t>S.B. 200</w:t>
            </w:r>
          </w:p>
        </w:tc>
        <w:tc>
          <w:tcPr>
            <w:tcW w:w="1440" w:type="dxa"/>
          </w:tcPr>
          <w:p w14:paraId="6EB86D82" w14:textId="63AF4045" w:rsidR="00305916" w:rsidRPr="007402C6" w:rsidRDefault="00305916" w:rsidP="00186130">
            <w:pPr>
              <w:pStyle w:val="TableContainer"/>
            </w:pPr>
            <w:r w:rsidRPr="00621206">
              <w:t>9/1/2017</w:t>
            </w:r>
          </w:p>
        </w:tc>
        <w:tc>
          <w:tcPr>
            <w:tcW w:w="2160" w:type="dxa"/>
          </w:tcPr>
          <w:p w14:paraId="344DF449" w14:textId="4FAB6B5E" w:rsidR="00305916" w:rsidRPr="007402C6" w:rsidRDefault="00305916" w:rsidP="00186130">
            <w:pPr>
              <w:pStyle w:val="TableContainer"/>
            </w:pPr>
            <w:r w:rsidRPr="00621206">
              <w:t>HHSC</w:t>
            </w:r>
          </w:p>
        </w:tc>
      </w:tr>
      <w:tr w:rsidR="00305916" w:rsidRPr="007402C6" w14:paraId="4C38EA8A"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245019E4" w14:textId="65EB9BFC" w:rsidR="00305916" w:rsidRPr="007402C6" w:rsidRDefault="00305916" w:rsidP="00186130">
            <w:pPr>
              <w:pStyle w:val="TableContainer"/>
            </w:pPr>
            <w:r w:rsidRPr="00621206">
              <w:t>Bottled / Vended Water Operations</w:t>
            </w:r>
          </w:p>
        </w:tc>
        <w:tc>
          <w:tcPr>
            <w:tcW w:w="1440" w:type="dxa"/>
          </w:tcPr>
          <w:p w14:paraId="2FFDFE8B" w14:textId="1C832047" w:rsidR="00305916" w:rsidRPr="007402C6" w:rsidRDefault="00305916" w:rsidP="00186130">
            <w:pPr>
              <w:pStyle w:val="TableContainer"/>
            </w:pPr>
            <w:r w:rsidRPr="00621206">
              <w:t>S.B. 202</w:t>
            </w:r>
          </w:p>
        </w:tc>
        <w:tc>
          <w:tcPr>
            <w:tcW w:w="1440" w:type="dxa"/>
          </w:tcPr>
          <w:p w14:paraId="3E1AF59C" w14:textId="7C2F56CD" w:rsidR="00305916" w:rsidRPr="007402C6" w:rsidRDefault="00305916" w:rsidP="00186130">
            <w:pPr>
              <w:pStyle w:val="TableContainer"/>
            </w:pPr>
            <w:r w:rsidRPr="00621206">
              <w:t>9/1/2015</w:t>
            </w:r>
          </w:p>
        </w:tc>
        <w:tc>
          <w:tcPr>
            <w:tcW w:w="2160" w:type="dxa"/>
          </w:tcPr>
          <w:p w14:paraId="2B4D36B8" w14:textId="16710C0B" w:rsidR="00305916" w:rsidRPr="007402C6" w:rsidRDefault="00305916" w:rsidP="00186130">
            <w:pPr>
              <w:pStyle w:val="TableContainer"/>
            </w:pPr>
            <w:r w:rsidRPr="00621206">
              <w:t>Deregulated</w:t>
            </w:r>
          </w:p>
        </w:tc>
      </w:tr>
      <w:tr w:rsidR="00305916" w:rsidRPr="007402C6" w14:paraId="30973E28" w14:textId="77777777" w:rsidTr="006C47C8">
        <w:trPr>
          <w:gridAfter w:val="1"/>
          <w:wAfter w:w="29" w:type="dxa"/>
          <w:trHeight w:val="240"/>
        </w:trPr>
        <w:tc>
          <w:tcPr>
            <w:tcW w:w="5232" w:type="dxa"/>
          </w:tcPr>
          <w:p w14:paraId="3E8A84BA" w14:textId="1B93B8D4" w:rsidR="00305916" w:rsidRPr="007402C6" w:rsidRDefault="00305916" w:rsidP="00186130">
            <w:pPr>
              <w:pStyle w:val="TableContainer"/>
            </w:pPr>
            <w:r w:rsidRPr="00621206">
              <w:t>Chemical Dependency Treatment Facilities</w:t>
            </w:r>
          </w:p>
        </w:tc>
        <w:tc>
          <w:tcPr>
            <w:tcW w:w="1440" w:type="dxa"/>
          </w:tcPr>
          <w:p w14:paraId="6312B02E" w14:textId="114CAA90" w:rsidR="00305916" w:rsidRPr="007402C6" w:rsidRDefault="00305916" w:rsidP="00186130">
            <w:pPr>
              <w:pStyle w:val="TableContainer"/>
            </w:pPr>
            <w:r w:rsidRPr="00621206">
              <w:t>S.B. 200</w:t>
            </w:r>
          </w:p>
        </w:tc>
        <w:tc>
          <w:tcPr>
            <w:tcW w:w="1440" w:type="dxa"/>
          </w:tcPr>
          <w:p w14:paraId="5EFDC208" w14:textId="114402E9" w:rsidR="00305916" w:rsidRPr="007402C6" w:rsidRDefault="00305916" w:rsidP="00186130">
            <w:pPr>
              <w:pStyle w:val="TableContainer"/>
            </w:pPr>
            <w:r w:rsidRPr="00621206">
              <w:t>9/1/2017</w:t>
            </w:r>
          </w:p>
        </w:tc>
        <w:tc>
          <w:tcPr>
            <w:tcW w:w="2160" w:type="dxa"/>
          </w:tcPr>
          <w:p w14:paraId="48098745" w14:textId="529CA1CC" w:rsidR="00305916" w:rsidRPr="007402C6" w:rsidRDefault="00305916" w:rsidP="00186130">
            <w:pPr>
              <w:pStyle w:val="TableContainer"/>
            </w:pPr>
            <w:r w:rsidRPr="00621206">
              <w:t>HHSC</w:t>
            </w:r>
          </w:p>
        </w:tc>
      </w:tr>
      <w:tr w:rsidR="00305916" w:rsidRPr="007402C6" w14:paraId="32497A21"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56A09EBA" w14:textId="0D9062D8" w:rsidR="00305916" w:rsidRPr="007402C6" w:rsidRDefault="00305916" w:rsidP="00186130">
            <w:pPr>
              <w:pStyle w:val="TableContainer"/>
            </w:pPr>
            <w:r w:rsidRPr="00621206">
              <w:t>Code Enforcement Officers Registration</w:t>
            </w:r>
          </w:p>
        </w:tc>
        <w:tc>
          <w:tcPr>
            <w:tcW w:w="1440" w:type="dxa"/>
          </w:tcPr>
          <w:p w14:paraId="6AF63A9B" w14:textId="0A9BD442" w:rsidR="00305916" w:rsidRPr="007402C6" w:rsidRDefault="00305916" w:rsidP="00186130">
            <w:pPr>
              <w:pStyle w:val="TableContainer"/>
            </w:pPr>
            <w:r w:rsidRPr="00621206">
              <w:t>S.B. 202</w:t>
            </w:r>
          </w:p>
        </w:tc>
        <w:tc>
          <w:tcPr>
            <w:tcW w:w="1440" w:type="dxa"/>
          </w:tcPr>
          <w:p w14:paraId="033341E0" w14:textId="595DFA04" w:rsidR="00305916" w:rsidRPr="007402C6" w:rsidRDefault="00305916" w:rsidP="00186130">
            <w:pPr>
              <w:pStyle w:val="TableContainer"/>
            </w:pPr>
            <w:r w:rsidRPr="00621206">
              <w:t>9/1/2017</w:t>
            </w:r>
          </w:p>
        </w:tc>
        <w:tc>
          <w:tcPr>
            <w:tcW w:w="2160" w:type="dxa"/>
          </w:tcPr>
          <w:p w14:paraId="6072E1B3" w14:textId="045632A8" w:rsidR="00305916" w:rsidRPr="007402C6" w:rsidRDefault="00305916" w:rsidP="00186130">
            <w:pPr>
              <w:pStyle w:val="TableContainer"/>
            </w:pPr>
            <w:r w:rsidRPr="00621206">
              <w:t>TDLR</w:t>
            </w:r>
          </w:p>
        </w:tc>
      </w:tr>
      <w:tr w:rsidR="00305916" w:rsidRPr="007402C6" w14:paraId="48DA93B7" w14:textId="77777777" w:rsidTr="006C47C8">
        <w:trPr>
          <w:gridAfter w:val="1"/>
          <w:wAfter w:w="29" w:type="dxa"/>
          <w:trHeight w:val="240"/>
        </w:trPr>
        <w:tc>
          <w:tcPr>
            <w:tcW w:w="5232" w:type="dxa"/>
          </w:tcPr>
          <w:p w14:paraId="5B2429DD" w14:textId="71F8D508" w:rsidR="00305916" w:rsidRPr="007402C6" w:rsidRDefault="00305916" w:rsidP="00186130">
            <w:pPr>
              <w:pStyle w:val="TableContainer"/>
            </w:pPr>
            <w:r w:rsidRPr="00621206">
              <w:t>Council on Sex Offender Treatment Providers</w:t>
            </w:r>
          </w:p>
        </w:tc>
        <w:tc>
          <w:tcPr>
            <w:tcW w:w="1440" w:type="dxa"/>
          </w:tcPr>
          <w:p w14:paraId="1566DF86" w14:textId="24976883" w:rsidR="00305916" w:rsidRPr="007402C6" w:rsidRDefault="00305916" w:rsidP="00186130">
            <w:pPr>
              <w:pStyle w:val="TableContainer"/>
            </w:pPr>
            <w:r w:rsidRPr="00621206">
              <w:t>S.B</w:t>
            </w:r>
            <w:bookmarkStart w:id="44" w:name="_GoBack"/>
            <w:bookmarkEnd w:id="44"/>
            <w:r w:rsidRPr="00621206">
              <w:t>. 200</w:t>
            </w:r>
          </w:p>
        </w:tc>
        <w:tc>
          <w:tcPr>
            <w:tcW w:w="1440" w:type="dxa"/>
          </w:tcPr>
          <w:p w14:paraId="2699E229" w14:textId="5E7956CF" w:rsidR="00305916" w:rsidRPr="007402C6" w:rsidRDefault="00305916" w:rsidP="00186130">
            <w:pPr>
              <w:pStyle w:val="TableContainer"/>
            </w:pPr>
            <w:r w:rsidRPr="00621206">
              <w:t>9/1/2017</w:t>
            </w:r>
          </w:p>
        </w:tc>
        <w:tc>
          <w:tcPr>
            <w:tcW w:w="2160" w:type="dxa"/>
          </w:tcPr>
          <w:p w14:paraId="7886077F" w14:textId="6CB1EE13" w:rsidR="00305916" w:rsidRPr="007402C6" w:rsidRDefault="00305916" w:rsidP="00186130">
            <w:pPr>
              <w:pStyle w:val="TableContainer"/>
            </w:pPr>
            <w:r w:rsidRPr="00621206">
              <w:t>HHSC</w:t>
            </w:r>
          </w:p>
        </w:tc>
      </w:tr>
      <w:tr w:rsidR="00305916" w:rsidRPr="009D0FD0" w14:paraId="7A0B8F14"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0461A1A2" w14:textId="0C22C238" w:rsidR="00305916" w:rsidRPr="009D0FD0" w:rsidRDefault="00305916" w:rsidP="00186130">
            <w:pPr>
              <w:pStyle w:val="TableContainer"/>
            </w:pPr>
            <w:r w:rsidRPr="00621206">
              <w:t>Dieticians</w:t>
            </w:r>
          </w:p>
        </w:tc>
        <w:tc>
          <w:tcPr>
            <w:tcW w:w="1440" w:type="dxa"/>
          </w:tcPr>
          <w:p w14:paraId="308288A3" w14:textId="042E06A9" w:rsidR="00305916" w:rsidRPr="009D0FD0" w:rsidRDefault="00305916" w:rsidP="00186130">
            <w:pPr>
              <w:pStyle w:val="TableContainer"/>
            </w:pPr>
            <w:r w:rsidRPr="00621206">
              <w:t>S.B. 202</w:t>
            </w:r>
          </w:p>
        </w:tc>
        <w:tc>
          <w:tcPr>
            <w:tcW w:w="1440" w:type="dxa"/>
          </w:tcPr>
          <w:p w14:paraId="1AC0A551" w14:textId="5B06FE83" w:rsidR="00305916" w:rsidRPr="009D0FD0" w:rsidRDefault="00305916" w:rsidP="00186130">
            <w:pPr>
              <w:pStyle w:val="TableContainer"/>
            </w:pPr>
            <w:r w:rsidRPr="00621206">
              <w:t>10/3/2016</w:t>
            </w:r>
          </w:p>
        </w:tc>
        <w:tc>
          <w:tcPr>
            <w:tcW w:w="2160" w:type="dxa"/>
          </w:tcPr>
          <w:p w14:paraId="6B92CE91" w14:textId="6E79D03F" w:rsidR="00305916" w:rsidRPr="009D0FD0" w:rsidRDefault="00305916" w:rsidP="00186130">
            <w:pPr>
              <w:pStyle w:val="TableContainer"/>
            </w:pPr>
            <w:r w:rsidRPr="00621206">
              <w:t>TDLR</w:t>
            </w:r>
          </w:p>
        </w:tc>
      </w:tr>
      <w:tr w:rsidR="00305916" w:rsidRPr="007402C6" w14:paraId="32BB3320" w14:textId="77777777" w:rsidTr="006C47C8">
        <w:trPr>
          <w:gridAfter w:val="1"/>
          <w:wAfter w:w="29" w:type="dxa"/>
          <w:trHeight w:val="240"/>
        </w:trPr>
        <w:tc>
          <w:tcPr>
            <w:tcW w:w="5232" w:type="dxa"/>
          </w:tcPr>
          <w:p w14:paraId="287CDC97" w14:textId="239EDC31" w:rsidR="00305916" w:rsidRPr="007402C6" w:rsidRDefault="00305916" w:rsidP="00186130">
            <w:pPr>
              <w:pStyle w:val="TableContainer"/>
            </w:pPr>
            <w:r w:rsidRPr="00621206">
              <w:t>Dispensing Opticians / Contact Lenses</w:t>
            </w:r>
          </w:p>
        </w:tc>
        <w:tc>
          <w:tcPr>
            <w:tcW w:w="1440" w:type="dxa"/>
          </w:tcPr>
          <w:p w14:paraId="59275D1A" w14:textId="4FA98AA5" w:rsidR="00305916" w:rsidRPr="007402C6" w:rsidRDefault="00305916" w:rsidP="00186130">
            <w:pPr>
              <w:pStyle w:val="TableContainer"/>
            </w:pPr>
            <w:r w:rsidRPr="00621206">
              <w:t>S.B. 202</w:t>
            </w:r>
          </w:p>
        </w:tc>
        <w:tc>
          <w:tcPr>
            <w:tcW w:w="1440" w:type="dxa"/>
          </w:tcPr>
          <w:p w14:paraId="562B9CE3" w14:textId="3985A11D" w:rsidR="00305916" w:rsidRPr="007402C6" w:rsidRDefault="00305916" w:rsidP="00186130">
            <w:pPr>
              <w:pStyle w:val="TableContainer"/>
            </w:pPr>
            <w:r w:rsidRPr="00621206">
              <w:t>9/1/2015</w:t>
            </w:r>
          </w:p>
        </w:tc>
        <w:tc>
          <w:tcPr>
            <w:tcW w:w="2160" w:type="dxa"/>
          </w:tcPr>
          <w:p w14:paraId="622EA6A0" w14:textId="6BB1C886" w:rsidR="00305916" w:rsidRPr="007402C6" w:rsidRDefault="00305916" w:rsidP="00186130">
            <w:pPr>
              <w:pStyle w:val="TableContainer"/>
            </w:pPr>
            <w:r w:rsidRPr="00621206">
              <w:t>Deregulated</w:t>
            </w:r>
          </w:p>
        </w:tc>
      </w:tr>
      <w:tr w:rsidR="00305916" w:rsidRPr="007402C6" w14:paraId="51E7A43F"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52A514C9" w14:textId="62D9C4EB" w:rsidR="00305916" w:rsidRPr="007402C6" w:rsidRDefault="00305916" w:rsidP="00186130">
            <w:pPr>
              <w:pStyle w:val="TableContainer"/>
            </w:pPr>
            <w:r w:rsidRPr="00621206">
              <w:t>Dyslexia</w:t>
            </w:r>
          </w:p>
        </w:tc>
        <w:tc>
          <w:tcPr>
            <w:tcW w:w="1440" w:type="dxa"/>
          </w:tcPr>
          <w:p w14:paraId="221B4BC5" w14:textId="3F12FF85" w:rsidR="00305916" w:rsidRPr="007402C6" w:rsidRDefault="00305916" w:rsidP="00186130">
            <w:pPr>
              <w:pStyle w:val="TableContainer"/>
            </w:pPr>
            <w:r w:rsidRPr="00621206">
              <w:t>S.B. 202</w:t>
            </w:r>
          </w:p>
        </w:tc>
        <w:tc>
          <w:tcPr>
            <w:tcW w:w="1440" w:type="dxa"/>
          </w:tcPr>
          <w:p w14:paraId="0C369BDD" w14:textId="1F6B9FA1" w:rsidR="00305916" w:rsidRPr="007402C6" w:rsidRDefault="00305916" w:rsidP="00186130">
            <w:pPr>
              <w:pStyle w:val="TableContainer"/>
            </w:pPr>
            <w:r w:rsidRPr="00621206">
              <w:t>10/3/2016</w:t>
            </w:r>
          </w:p>
        </w:tc>
        <w:tc>
          <w:tcPr>
            <w:tcW w:w="2160" w:type="dxa"/>
          </w:tcPr>
          <w:p w14:paraId="260611DA" w14:textId="3367C9A2" w:rsidR="00305916" w:rsidRPr="007402C6" w:rsidRDefault="00305916" w:rsidP="00186130">
            <w:pPr>
              <w:pStyle w:val="TableContainer"/>
            </w:pPr>
            <w:r w:rsidRPr="00621206">
              <w:t>TDLR</w:t>
            </w:r>
          </w:p>
        </w:tc>
      </w:tr>
      <w:tr w:rsidR="00305916" w:rsidRPr="007402C6" w14:paraId="19384C8E" w14:textId="77777777" w:rsidTr="006C47C8">
        <w:trPr>
          <w:gridAfter w:val="1"/>
          <w:wAfter w:w="29" w:type="dxa"/>
          <w:trHeight w:val="240"/>
        </w:trPr>
        <w:tc>
          <w:tcPr>
            <w:tcW w:w="5232" w:type="dxa"/>
          </w:tcPr>
          <w:p w14:paraId="3E94ECBD" w14:textId="693537C9" w:rsidR="00305916" w:rsidRPr="007402C6" w:rsidRDefault="00305916" w:rsidP="00186130">
            <w:pPr>
              <w:pStyle w:val="TableContainer"/>
            </w:pPr>
            <w:r w:rsidRPr="00621206">
              <w:t>End Stage Renal Facilities</w:t>
            </w:r>
          </w:p>
        </w:tc>
        <w:tc>
          <w:tcPr>
            <w:tcW w:w="1440" w:type="dxa"/>
          </w:tcPr>
          <w:p w14:paraId="724ADF0E" w14:textId="4D04D6A8" w:rsidR="00305916" w:rsidRPr="007402C6" w:rsidRDefault="00305916" w:rsidP="00186130">
            <w:pPr>
              <w:pStyle w:val="TableContainer"/>
            </w:pPr>
            <w:r w:rsidRPr="00621206">
              <w:t>S.B. 200</w:t>
            </w:r>
          </w:p>
        </w:tc>
        <w:tc>
          <w:tcPr>
            <w:tcW w:w="1440" w:type="dxa"/>
          </w:tcPr>
          <w:p w14:paraId="3D5C1878" w14:textId="50E339BC" w:rsidR="00305916" w:rsidRPr="007402C6" w:rsidRDefault="00305916" w:rsidP="00186130">
            <w:pPr>
              <w:pStyle w:val="TableContainer"/>
            </w:pPr>
            <w:r w:rsidRPr="00621206">
              <w:t>9/1/2017</w:t>
            </w:r>
          </w:p>
        </w:tc>
        <w:tc>
          <w:tcPr>
            <w:tcW w:w="2160" w:type="dxa"/>
          </w:tcPr>
          <w:p w14:paraId="11237B27" w14:textId="5D455DC3" w:rsidR="00305916" w:rsidRPr="007402C6" w:rsidRDefault="00305916" w:rsidP="00186130">
            <w:pPr>
              <w:pStyle w:val="TableContainer"/>
            </w:pPr>
            <w:r w:rsidRPr="00621206">
              <w:t>HHSC</w:t>
            </w:r>
          </w:p>
        </w:tc>
      </w:tr>
      <w:tr w:rsidR="00305916" w:rsidRPr="009D0FD0" w14:paraId="5A19E266"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1FDD9EB5" w14:textId="0C90B002" w:rsidR="00305916" w:rsidRPr="009D0FD0" w:rsidRDefault="00305916" w:rsidP="00186130">
            <w:pPr>
              <w:pStyle w:val="TableContainer"/>
            </w:pPr>
            <w:r w:rsidRPr="00621206">
              <w:t>Freestanding Emergency Medical Care Facility</w:t>
            </w:r>
          </w:p>
        </w:tc>
        <w:tc>
          <w:tcPr>
            <w:tcW w:w="1440" w:type="dxa"/>
          </w:tcPr>
          <w:p w14:paraId="141E454C" w14:textId="5AFEDC15" w:rsidR="00305916" w:rsidRPr="009D0FD0" w:rsidRDefault="00305916" w:rsidP="00186130">
            <w:pPr>
              <w:pStyle w:val="TableContainer"/>
            </w:pPr>
            <w:r w:rsidRPr="00621206">
              <w:t>S.B. 200</w:t>
            </w:r>
          </w:p>
        </w:tc>
        <w:tc>
          <w:tcPr>
            <w:tcW w:w="1440" w:type="dxa"/>
          </w:tcPr>
          <w:p w14:paraId="68552948" w14:textId="0D9CF44A" w:rsidR="00305916" w:rsidRPr="009D0FD0" w:rsidRDefault="00305916" w:rsidP="00186130">
            <w:pPr>
              <w:pStyle w:val="TableContainer"/>
            </w:pPr>
            <w:r w:rsidRPr="00621206">
              <w:t>9/1/2017</w:t>
            </w:r>
          </w:p>
        </w:tc>
        <w:tc>
          <w:tcPr>
            <w:tcW w:w="2160" w:type="dxa"/>
          </w:tcPr>
          <w:p w14:paraId="261DA399" w14:textId="15152860" w:rsidR="00305916" w:rsidRPr="009D0FD0" w:rsidRDefault="00305916" w:rsidP="00186130">
            <w:pPr>
              <w:pStyle w:val="TableContainer"/>
            </w:pPr>
            <w:r w:rsidRPr="00621206">
              <w:t>HHSC</w:t>
            </w:r>
          </w:p>
        </w:tc>
      </w:tr>
      <w:tr w:rsidR="00305916" w:rsidRPr="009D0FD0" w14:paraId="72460FFA" w14:textId="77777777" w:rsidTr="006C47C8">
        <w:trPr>
          <w:gridAfter w:val="1"/>
          <w:wAfter w:w="29" w:type="dxa"/>
          <w:trHeight w:val="240"/>
        </w:trPr>
        <w:tc>
          <w:tcPr>
            <w:tcW w:w="5232" w:type="dxa"/>
          </w:tcPr>
          <w:p w14:paraId="2E0F3747" w14:textId="7F36DEE5" w:rsidR="00305916" w:rsidRPr="009D0FD0" w:rsidRDefault="00305916" w:rsidP="00186130">
            <w:pPr>
              <w:pStyle w:val="TableContainer"/>
            </w:pPr>
            <w:r w:rsidRPr="00621206">
              <w:t>Hearing Instrument Fitters and Dispensers</w:t>
            </w:r>
          </w:p>
        </w:tc>
        <w:tc>
          <w:tcPr>
            <w:tcW w:w="1440" w:type="dxa"/>
          </w:tcPr>
          <w:p w14:paraId="18C85891" w14:textId="0832A519" w:rsidR="00305916" w:rsidRPr="009D0FD0" w:rsidRDefault="00305916" w:rsidP="00186130">
            <w:pPr>
              <w:pStyle w:val="TableContainer"/>
            </w:pPr>
            <w:r w:rsidRPr="00621206">
              <w:t>S.B. 202</w:t>
            </w:r>
          </w:p>
        </w:tc>
        <w:tc>
          <w:tcPr>
            <w:tcW w:w="1440" w:type="dxa"/>
          </w:tcPr>
          <w:p w14:paraId="58FA67E0" w14:textId="4D2F528E" w:rsidR="00305916" w:rsidRPr="009D0FD0" w:rsidRDefault="00305916" w:rsidP="00186130">
            <w:pPr>
              <w:pStyle w:val="TableContainer"/>
            </w:pPr>
            <w:r w:rsidRPr="00621206">
              <w:t>10/3/2016</w:t>
            </w:r>
          </w:p>
        </w:tc>
        <w:tc>
          <w:tcPr>
            <w:tcW w:w="2160" w:type="dxa"/>
          </w:tcPr>
          <w:p w14:paraId="196FD4DE" w14:textId="40343999" w:rsidR="00305916" w:rsidRPr="009D0FD0" w:rsidRDefault="00305916" w:rsidP="00186130">
            <w:pPr>
              <w:pStyle w:val="TableContainer"/>
            </w:pPr>
            <w:r w:rsidRPr="00621206">
              <w:t>TDLR</w:t>
            </w:r>
          </w:p>
        </w:tc>
      </w:tr>
      <w:tr w:rsidR="00305916" w:rsidRPr="009D0FD0" w14:paraId="0035711E"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04DFE708" w14:textId="41A2B09A" w:rsidR="00305916" w:rsidRPr="009D0FD0" w:rsidRDefault="00305916" w:rsidP="00186130">
            <w:pPr>
              <w:pStyle w:val="TableContainer"/>
            </w:pPr>
            <w:r w:rsidRPr="00621206">
              <w:t>Hospital Licensing</w:t>
            </w:r>
          </w:p>
        </w:tc>
        <w:tc>
          <w:tcPr>
            <w:tcW w:w="1440" w:type="dxa"/>
          </w:tcPr>
          <w:p w14:paraId="1CAEBF1A" w14:textId="3EFB91BF" w:rsidR="00305916" w:rsidRPr="009D0FD0" w:rsidRDefault="00305916" w:rsidP="00186130">
            <w:pPr>
              <w:pStyle w:val="TableContainer"/>
            </w:pPr>
            <w:r w:rsidRPr="00621206">
              <w:t>S.B. 200</w:t>
            </w:r>
          </w:p>
        </w:tc>
        <w:tc>
          <w:tcPr>
            <w:tcW w:w="1440" w:type="dxa"/>
          </w:tcPr>
          <w:p w14:paraId="76E60DD3" w14:textId="7D8052CF" w:rsidR="00305916" w:rsidRPr="009D0FD0" w:rsidRDefault="00305916" w:rsidP="00186130">
            <w:pPr>
              <w:pStyle w:val="TableContainer"/>
            </w:pPr>
            <w:r w:rsidRPr="00621206">
              <w:t>9/1/2017</w:t>
            </w:r>
          </w:p>
        </w:tc>
        <w:tc>
          <w:tcPr>
            <w:tcW w:w="2160" w:type="dxa"/>
          </w:tcPr>
          <w:p w14:paraId="72AD5F7F" w14:textId="75734790" w:rsidR="00305916" w:rsidRPr="009D0FD0" w:rsidRDefault="00305916" w:rsidP="00186130">
            <w:pPr>
              <w:pStyle w:val="TableContainer"/>
            </w:pPr>
            <w:r w:rsidRPr="00621206">
              <w:t>HHSC</w:t>
            </w:r>
          </w:p>
        </w:tc>
      </w:tr>
      <w:tr w:rsidR="00305916" w:rsidRPr="007402C6" w14:paraId="6D07818A" w14:textId="77777777" w:rsidTr="006C47C8">
        <w:trPr>
          <w:gridAfter w:val="1"/>
          <w:wAfter w:w="29" w:type="dxa"/>
          <w:trHeight w:val="240"/>
        </w:trPr>
        <w:tc>
          <w:tcPr>
            <w:tcW w:w="5232" w:type="dxa"/>
          </w:tcPr>
          <w:p w14:paraId="1D41479E" w14:textId="60772C16" w:rsidR="00305916" w:rsidRPr="007402C6" w:rsidRDefault="00305916" w:rsidP="00186130">
            <w:pPr>
              <w:pStyle w:val="TableContainer"/>
            </w:pPr>
            <w:r w:rsidRPr="00621206">
              <w:t>Laser Hair Removal Certified Professionals, Technicians, Apprentices</w:t>
            </w:r>
          </w:p>
        </w:tc>
        <w:tc>
          <w:tcPr>
            <w:tcW w:w="1440" w:type="dxa"/>
          </w:tcPr>
          <w:p w14:paraId="6C654952" w14:textId="64F43EC3" w:rsidR="00305916" w:rsidRPr="007402C6" w:rsidRDefault="00305916" w:rsidP="00186130">
            <w:pPr>
              <w:pStyle w:val="TableContainer"/>
            </w:pPr>
            <w:r w:rsidRPr="00621206">
              <w:t>S.B. 202</w:t>
            </w:r>
          </w:p>
        </w:tc>
        <w:tc>
          <w:tcPr>
            <w:tcW w:w="1440" w:type="dxa"/>
          </w:tcPr>
          <w:p w14:paraId="04BABD9D" w14:textId="1180678C" w:rsidR="00305916" w:rsidRPr="007402C6" w:rsidRDefault="00305916" w:rsidP="00186130">
            <w:pPr>
              <w:pStyle w:val="TableContainer"/>
            </w:pPr>
            <w:r w:rsidRPr="00621206">
              <w:t>11/1/2017</w:t>
            </w:r>
          </w:p>
        </w:tc>
        <w:tc>
          <w:tcPr>
            <w:tcW w:w="2160" w:type="dxa"/>
          </w:tcPr>
          <w:p w14:paraId="0B08D607" w14:textId="5A89D874" w:rsidR="00305916" w:rsidRPr="007402C6" w:rsidRDefault="00305916" w:rsidP="00186130">
            <w:pPr>
              <w:pStyle w:val="TableContainer"/>
            </w:pPr>
            <w:r w:rsidRPr="00621206">
              <w:t>TDLR</w:t>
            </w:r>
          </w:p>
        </w:tc>
      </w:tr>
      <w:tr w:rsidR="00305916" w:rsidRPr="009D0FD0" w14:paraId="084FE471"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54017169" w14:textId="776E35A6" w:rsidR="00305916" w:rsidRPr="009D0FD0" w:rsidRDefault="00305916" w:rsidP="00186130">
            <w:pPr>
              <w:pStyle w:val="TableContainer"/>
            </w:pPr>
            <w:r w:rsidRPr="00621206">
              <w:t>Laser Hair Removal Facility</w:t>
            </w:r>
          </w:p>
        </w:tc>
        <w:tc>
          <w:tcPr>
            <w:tcW w:w="1440" w:type="dxa"/>
          </w:tcPr>
          <w:p w14:paraId="5668A0BC" w14:textId="462FB9F0" w:rsidR="00305916" w:rsidRPr="009D0FD0" w:rsidRDefault="00305916" w:rsidP="00186130">
            <w:pPr>
              <w:pStyle w:val="TableContainer"/>
            </w:pPr>
            <w:r w:rsidRPr="00621206">
              <w:t>S.B. 202</w:t>
            </w:r>
          </w:p>
        </w:tc>
        <w:tc>
          <w:tcPr>
            <w:tcW w:w="1440" w:type="dxa"/>
          </w:tcPr>
          <w:p w14:paraId="06EB331A" w14:textId="17FFB62D" w:rsidR="00305916" w:rsidRPr="009D0FD0" w:rsidRDefault="00305916" w:rsidP="00186130">
            <w:pPr>
              <w:pStyle w:val="TableContainer"/>
            </w:pPr>
            <w:r w:rsidRPr="00621206">
              <w:t>11/1/2017</w:t>
            </w:r>
          </w:p>
        </w:tc>
        <w:tc>
          <w:tcPr>
            <w:tcW w:w="2160" w:type="dxa"/>
          </w:tcPr>
          <w:p w14:paraId="08142804" w14:textId="40A4B220" w:rsidR="00305916" w:rsidRPr="009D0FD0" w:rsidRDefault="00305916" w:rsidP="00186130">
            <w:pPr>
              <w:pStyle w:val="TableContainer"/>
            </w:pPr>
            <w:r w:rsidRPr="00621206">
              <w:t>TDLR</w:t>
            </w:r>
          </w:p>
        </w:tc>
      </w:tr>
      <w:tr w:rsidR="00305916" w:rsidRPr="009D0FD0" w14:paraId="6219D6D8" w14:textId="77777777" w:rsidTr="006C47C8">
        <w:trPr>
          <w:gridAfter w:val="1"/>
          <w:wAfter w:w="29" w:type="dxa"/>
          <w:trHeight w:val="240"/>
        </w:trPr>
        <w:tc>
          <w:tcPr>
            <w:tcW w:w="5232" w:type="dxa"/>
          </w:tcPr>
          <w:p w14:paraId="7BFB855C" w14:textId="34078DB1" w:rsidR="00305916" w:rsidRPr="009D0FD0" w:rsidRDefault="00305916" w:rsidP="00186130">
            <w:pPr>
              <w:pStyle w:val="TableContainer"/>
            </w:pPr>
            <w:r w:rsidRPr="00621206">
              <w:t>Licensed Chemical Dependency Counselors</w:t>
            </w:r>
          </w:p>
        </w:tc>
        <w:tc>
          <w:tcPr>
            <w:tcW w:w="1440" w:type="dxa"/>
          </w:tcPr>
          <w:p w14:paraId="7B38111B" w14:textId="6D56D1E6" w:rsidR="00305916" w:rsidRPr="009D0FD0" w:rsidRDefault="00305916" w:rsidP="00186130">
            <w:pPr>
              <w:pStyle w:val="TableContainer"/>
            </w:pPr>
            <w:r w:rsidRPr="00621206">
              <w:t>S.B. 200</w:t>
            </w:r>
          </w:p>
        </w:tc>
        <w:tc>
          <w:tcPr>
            <w:tcW w:w="1440" w:type="dxa"/>
          </w:tcPr>
          <w:p w14:paraId="30F52E39" w14:textId="65AEEDA3" w:rsidR="00305916" w:rsidRPr="009D0FD0" w:rsidRDefault="00305916" w:rsidP="00186130">
            <w:pPr>
              <w:pStyle w:val="TableContainer"/>
            </w:pPr>
            <w:r w:rsidRPr="00621206">
              <w:t>9/1/2017</w:t>
            </w:r>
          </w:p>
        </w:tc>
        <w:tc>
          <w:tcPr>
            <w:tcW w:w="2160" w:type="dxa"/>
          </w:tcPr>
          <w:p w14:paraId="48FB0C76" w14:textId="4EE4E5B7" w:rsidR="00305916" w:rsidRPr="009D0FD0" w:rsidRDefault="00305916" w:rsidP="00186130">
            <w:pPr>
              <w:pStyle w:val="TableContainer"/>
            </w:pPr>
            <w:r w:rsidRPr="00621206">
              <w:t>HHSC</w:t>
            </w:r>
          </w:p>
        </w:tc>
      </w:tr>
      <w:tr w:rsidR="00305916" w:rsidRPr="007402C6" w14:paraId="496C22C0"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1453FD5B" w14:textId="3BBF5AC9" w:rsidR="00305916" w:rsidRPr="007402C6" w:rsidRDefault="00305916" w:rsidP="00186130">
            <w:pPr>
              <w:pStyle w:val="TableContainer"/>
            </w:pPr>
            <w:r w:rsidRPr="00621206">
              <w:t>Marriage and Family Therapists</w:t>
            </w:r>
          </w:p>
        </w:tc>
        <w:tc>
          <w:tcPr>
            <w:tcW w:w="1440" w:type="dxa"/>
          </w:tcPr>
          <w:p w14:paraId="752B3A36" w14:textId="2E3B57C0" w:rsidR="00305916" w:rsidRPr="007402C6" w:rsidRDefault="00305916" w:rsidP="00186130">
            <w:pPr>
              <w:pStyle w:val="TableContainer"/>
            </w:pPr>
            <w:r w:rsidRPr="00621206">
              <w:t>S.B. 200</w:t>
            </w:r>
          </w:p>
        </w:tc>
        <w:tc>
          <w:tcPr>
            <w:tcW w:w="1440" w:type="dxa"/>
          </w:tcPr>
          <w:p w14:paraId="166525A0" w14:textId="2C2CFED7" w:rsidR="00305916" w:rsidRPr="007402C6" w:rsidRDefault="00305916" w:rsidP="00186130">
            <w:pPr>
              <w:pStyle w:val="TableContainer"/>
            </w:pPr>
            <w:r w:rsidRPr="00621206">
              <w:t>9/1/2017</w:t>
            </w:r>
          </w:p>
        </w:tc>
        <w:tc>
          <w:tcPr>
            <w:tcW w:w="2160" w:type="dxa"/>
          </w:tcPr>
          <w:p w14:paraId="41613647" w14:textId="0FB12179" w:rsidR="00305916" w:rsidRPr="007402C6" w:rsidRDefault="00305916" w:rsidP="00186130">
            <w:pPr>
              <w:pStyle w:val="TableContainer"/>
            </w:pPr>
            <w:r w:rsidRPr="00621206">
              <w:t>HHSC</w:t>
            </w:r>
          </w:p>
        </w:tc>
      </w:tr>
      <w:tr w:rsidR="00305916" w:rsidRPr="009D0FD0" w14:paraId="02CB647C" w14:textId="77777777" w:rsidTr="006C47C8">
        <w:trPr>
          <w:gridAfter w:val="1"/>
          <w:wAfter w:w="29" w:type="dxa"/>
          <w:trHeight w:val="240"/>
        </w:trPr>
        <w:tc>
          <w:tcPr>
            <w:tcW w:w="5232" w:type="dxa"/>
          </w:tcPr>
          <w:p w14:paraId="547DFB3D" w14:textId="42C896AE" w:rsidR="00305916" w:rsidRPr="009D0FD0" w:rsidRDefault="00305916" w:rsidP="00186130">
            <w:pPr>
              <w:pStyle w:val="TableContainer"/>
            </w:pPr>
            <w:r w:rsidRPr="00621206">
              <w:t>Massage Therapists</w:t>
            </w:r>
          </w:p>
        </w:tc>
        <w:tc>
          <w:tcPr>
            <w:tcW w:w="1440" w:type="dxa"/>
          </w:tcPr>
          <w:p w14:paraId="001C24B0" w14:textId="31854D69" w:rsidR="00305916" w:rsidRPr="009D0FD0" w:rsidRDefault="00305916" w:rsidP="00186130">
            <w:pPr>
              <w:pStyle w:val="TableContainer"/>
            </w:pPr>
            <w:r w:rsidRPr="00621206">
              <w:t>S.B. 200</w:t>
            </w:r>
          </w:p>
        </w:tc>
        <w:tc>
          <w:tcPr>
            <w:tcW w:w="1440" w:type="dxa"/>
          </w:tcPr>
          <w:p w14:paraId="52B81907" w14:textId="6FA2BD52" w:rsidR="00305916" w:rsidRPr="009D0FD0" w:rsidRDefault="00305916" w:rsidP="00186130">
            <w:pPr>
              <w:pStyle w:val="TableContainer"/>
            </w:pPr>
            <w:r w:rsidRPr="00621206">
              <w:t>11/1/2017</w:t>
            </w:r>
          </w:p>
        </w:tc>
        <w:tc>
          <w:tcPr>
            <w:tcW w:w="2160" w:type="dxa"/>
          </w:tcPr>
          <w:p w14:paraId="7BA4F802" w14:textId="03B00A37" w:rsidR="00305916" w:rsidRPr="009D0FD0" w:rsidRDefault="00305916" w:rsidP="00186130">
            <w:pPr>
              <w:pStyle w:val="TableContainer"/>
            </w:pPr>
            <w:r w:rsidRPr="00621206">
              <w:t>TDLR</w:t>
            </w:r>
          </w:p>
        </w:tc>
      </w:tr>
      <w:tr w:rsidR="00305916" w:rsidRPr="007402C6" w14:paraId="6C376FC7"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4FDA90FC" w14:textId="5E2E374A" w:rsidR="00305916" w:rsidRPr="007402C6" w:rsidRDefault="00305916" w:rsidP="00186130">
            <w:pPr>
              <w:pStyle w:val="TableContainer"/>
            </w:pPr>
            <w:r w:rsidRPr="00621206">
              <w:t>Medical Physicists</w:t>
            </w:r>
          </w:p>
        </w:tc>
        <w:tc>
          <w:tcPr>
            <w:tcW w:w="1440" w:type="dxa"/>
          </w:tcPr>
          <w:p w14:paraId="0EF8E646" w14:textId="1C6CF237" w:rsidR="00305916" w:rsidRPr="007402C6" w:rsidRDefault="00305916" w:rsidP="00186130">
            <w:pPr>
              <w:pStyle w:val="TableContainer"/>
            </w:pPr>
            <w:r w:rsidRPr="00621206">
              <w:t>S.B. 202</w:t>
            </w:r>
          </w:p>
        </w:tc>
        <w:tc>
          <w:tcPr>
            <w:tcW w:w="1440" w:type="dxa"/>
          </w:tcPr>
          <w:p w14:paraId="7DA6C3EC" w14:textId="5D99B351" w:rsidR="00305916" w:rsidRPr="007402C6" w:rsidRDefault="00305916" w:rsidP="00186130">
            <w:pPr>
              <w:pStyle w:val="TableContainer"/>
            </w:pPr>
            <w:r w:rsidRPr="00621206">
              <w:t>1/4/2016</w:t>
            </w:r>
          </w:p>
        </w:tc>
        <w:tc>
          <w:tcPr>
            <w:tcW w:w="2160" w:type="dxa"/>
          </w:tcPr>
          <w:p w14:paraId="01B7334B" w14:textId="3158DF27" w:rsidR="00305916" w:rsidRPr="007402C6" w:rsidRDefault="00305916" w:rsidP="00186130">
            <w:pPr>
              <w:pStyle w:val="TableContainer"/>
            </w:pPr>
            <w:r w:rsidRPr="00621206">
              <w:t>TMB</w:t>
            </w:r>
          </w:p>
        </w:tc>
      </w:tr>
      <w:tr w:rsidR="00305916" w:rsidRPr="007402C6" w14:paraId="77BE349F" w14:textId="77777777" w:rsidTr="006C47C8">
        <w:trPr>
          <w:gridAfter w:val="1"/>
          <w:wAfter w:w="29" w:type="dxa"/>
          <w:trHeight w:val="240"/>
        </w:trPr>
        <w:tc>
          <w:tcPr>
            <w:tcW w:w="5232" w:type="dxa"/>
          </w:tcPr>
          <w:p w14:paraId="315DB96A" w14:textId="74601761" w:rsidR="00305916" w:rsidRPr="007402C6" w:rsidRDefault="00305916" w:rsidP="00186130">
            <w:pPr>
              <w:pStyle w:val="TableContainer"/>
            </w:pPr>
            <w:r w:rsidRPr="00621206">
              <w:t>Medical Radiological Technologists</w:t>
            </w:r>
          </w:p>
        </w:tc>
        <w:tc>
          <w:tcPr>
            <w:tcW w:w="1440" w:type="dxa"/>
          </w:tcPr>
          <w:p w14:paraId="739EE368" w14:textId="0004C14A" w:rsidR="00305916" w:rsidRPr="007402C6" w:rsidRDefault="00305916" w:rsidP="00186130">
            <w:pPr>
              <w:pStyle w:val="TableContainer"/>
            </w:pPr>
            <w:r w:rsidRPr="00621206">
              <w:t>S.B. 202</w:t>
            </w:r>
          </w:p>
        </w:tc>
        <w:tc>
          <w:tcPr>
            <w:tcW w:w="1440" w:type="dxa"/>
          </w:tcPr>
          <w:p w14:paraId="31870D0F" w14:textId="00A89DF4" w:rsidR="00305916" w:rsidRPr="007402C6" w:rsidRDefault="00305916" w:rsidP="00186130">
            <w:pPr>
              <w:pStyle w:val="TableContainer"/>
            </w:pPr>
            <w:r w:rsidRPr="00621206">
              <w:t>1/4/2016</w:t>
            </w:r>
          </w:p>
        </w:tc>
        <w:tc>
          <w:tcPr>
            <w:tcW w:w="2160" w:type="dxa"/>
          </w:tcPr>
          <w:p w14:paraId="250CD117" w14:textId="6CF4253F" w:rsidR="00305916" w:rsidRPr="007402C6" w:rsidRDefault="00305916" w:rsidP="00186130">
            <w:pPr>
              <w:pStyle w:val="TableContainer"/>
            </w:pPr>
            <w:r w:rsidRPr="00621206">
              <w:t>TMB</w:t>
            </w:r>
          </w:p>
        </w:tc>
      </w:tr>
      <w:tr w:rsidR="00305916" w:rsidRPr="007402C6" w14:paraId="3F61FF47"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56F5ACB9" w14:textId="28D4EE02" w:rsidR="00305916" w:rsidRPr="007402C6" w:rsidRDefault="00305916" w:rsidP="00186130">
            <w:pPr>
              <w:pStyle w:val="TableContainer"/>
            </w:pPr>
            <w:r w:rsidRPr="00621206">
              <w:t>Midwifery Training</w:t>
            </w:r>
          </w:p>
        </w:tc>
        <w:tc>
          <w:tcPr>
            <w:tcW w:w="1440" w:type="dxa"/>
          </w:tcPr>
          <w:p w14:paraId="29F023E1" w14:textId="368C42B2" w:rsidR="00305916" w:rsidRPr="007402C6" w:rsidRDefault="00305916" w:rsidP="00186130">
            <w:pPr>
              <w:pStyle w:val="TableContainer"/>
            </w:pPr>
            <w:r w:rsidRPr="00621206">
              <w:t>S.B. 202</w:t>
            </w:r>
          </w:p>
        </w:tc>
        <w:tc>
          <w:tcPr>
            <w:tcW w:w="1440" w:type="dxa"/>
          </w:tcPr>
          <w:p w14:paraId="7C9D2D13" w14:textId="72D28235" w:rsidR="00305916" w:rsidRPr="007402C6" w:rsidRDefault="00305916" w:rsidP="00186130">
            <w:pPr>
              <w:pStyle w:val="TableContainer"/>
            </w:pPr>
            <w:r w:rsidRPr="00621206">
              <w:t>10/3/2016</w:t>
            </w:r>
          </w:p>
        </w:tc>
        <w:tc>
          <w:tcPr>
            <w:tcW w:w="2160" w:type="dxa"/>
          </w:tcPr>
          <w:p w14:paraId="34D736E7" w14:textId="1C9F7ACE" w:rsidR="00305916" w:rsidRPr="007402C6" w:rsidRDefault="00305916" w:rsidP="00186130">
            <w:pPr>
              <w:pStyle w:val="TableContainer"/>
            </w:pPr>
            <w:r w:rsidRPr="00621206">
              <w:t>TDLR</w:t>
            </w:r>
          </w:p>
        </w:tc>
      </w:tr>
      <w:tr w:rsidR="00305916" w:rsidRPr="007402C6" w14:paraId="472A29AD" w14:textId="77777777" w:rsidTr="006C47C8">
        <w:trPr>
          <w:gridAfter w:val="1"/>
          <w:wAfter w:w="29" w:type="dxa"/>
          <w:trHeight w:val="240"/>
        </w:trPr>
        <w:tc>
          <w:tcPr>
            <w:tcW w:w="5232" w:type="dxa"/>
          </w:tcPr>
          <w:p w14:paraId="2D8B2BF3" w14:textId="30852458" w:rsidR="00305916" w:rsidRPr="007402C6" w:rsidRDefault="00305916" w:rsidP="00186130">
            <w:pPr>
              <w:pStyle w:val="TableContainer"/>
            </w:pPr>
            <w:r w:rsidRPr="00621206">
              <w:t xml:space="preserve">Mold Assessors and </w:t>
            </w:r>
            <w:proofErr w:type="spellStart"/>
            <w:r w:rsidRPr="00621206">
              <w:t>Remediators</w:t>
            </w:r>
            <w:proofErr w:type="spellEnd"/>
          </w:p>
        </w:tc>
        <w:tc>
          <w:tcPr>
            <w:tcW w:w="1440" w:type="dxa"/>
          </w:tcPr>
          <w:p w14:paraId="4F21C4FF" w14:textId="0F9BD0D1" w:rsidR="00305916" w:rsidRPr="007402C6" w:rsidRDefault="00305916" w:rsidP="00186130">
            <w:pPr>
              <w:pStyle w:val="TableContainer"/>
            </w:pPr>
            <w:r w:rsidRPr="00621206">
              <w:t>S.B. 200</w:t>
            </w:r>
          </w:p>
        </w:tc>
        <w:tc>
          <w:tcPr>
            <w:tcW w:w="1440" w:type="dxa"/>
          </w:tcPr>
          <w:p w14:paraId="5D8F3B8F" w14:textId="7D1A5DF3" w:rsidR="00305916" w:rsidRPr="007402C6" w:rsidRDefault="00305916" w:rsidP="00186130">
            <w:pPr>
              <w:pStyle w:val="TableContainer"/>
            </w:pPr>
            <w:r w:rsidRPr="00621206">
              <w:t>11/1/2017</w:t>
            </w:r>
          </w:p>
        </w:tc>
        <w:tc>
          <w:tcPr>
            <w:tcW w:w="2160" w:type="dxa"/>
          </w:tcPr>
          <w:p w14:paraId="5AECBD61" w14:textId="6295A52C" w:rsidR="00305916" w:rsidRPr="007402C6" w:rsidRDefault="00305916" w:rsidP="00186130">
            <w:pPr>
              <w:pStyle w:val="TableContainer"/>
            </w:pPr>
            <w:r w:rsidRPr="00621206">
              <w:t>TDLR</w:t>
            </w:r>
          </w:p>
        </w:tc>
      </w:tr>
      <w:tr w:rsidR="00305916" w:rsidRPr="007402C6" w14:paraId="1F890F91"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378D99DB" w14:textId="565F9020" w:rsidR="00305916" w:rsidRPr="007402C6" w:rsidRDefault="00305916" w:rsidP="00186130">
            <w:pPr>
              <w:pStyle w:val="TableContainer"/>
            </w:pPr>
            <w:r w:rsidRPr="00621206">
              <w:t>Narcotic Treatment Programs</w:t>
            </w:r>
          </w:p>
        </w:tc>
        <w:tc>
          <w:tcPr>
            <w:tcW w:w="1440" w:type="dxa"/>
          </w:tcPr>
          <w:p w14:paraId="4E542F63" w14:textId="6117FCF7" w:rsidR="00305916" w:rsidRPr="007402C6" w:rsidRDefault="00305916" w:rsidP="00186130">
            <w:pPr>
              <w:pStyle w:val="TableContainer"/>
            </w:pPr>
            <w:r w:rsidRPr="00621206">
              <w:t>S.B. 200</w:t>
            </w:r>
          </w:p>
        </w:tc>
        <w:tc>
          <w:tcPr>
            <w:tcW w:w="1440" w:type="dxa"/>
          </w:tcPr>
          <w:p w14:paraId="0EAAD816" w14:textId="59CC023E" w:rsidR="00305916" w:rsidRPr="007402C6" w:rsidRDefault="00305916" w:rsidP="00186130">
            <w:pPr>
              <w:pStyle w:val="TableContainer"/>
            </w:pPr>
            <w:r w:rsidRPr="00621206">
              <w:t>9/1/2017</w:t>
            </w:r>
          </w:p>
        </w:tc>
        <w:tc>
          <w:tcPr>
            <w:tcW w:w="2160" w:type="dxa"/>
          </w:tcPr>
          <w:p w14:paraId="4B3085C7" w14:textId="590B5D1C" w:rsidR="00305916" w:rsidRPr="007402C6" w:rsidRDefault="00305916" w:rsidP="00186130">
            <w:pPr>
              <w:pStyle w:val="TableContainer"/>
            </w:pPr>
            <w:r w:rsidRPr="00621206">
              <w:t>HHSC</w:t>
            </w:r>
          </w:p>
        </w:tc>
      </w:tr>
      <w:tr w:rsidR="00305916" w:rsidRPr="007402C6" w14:paraId="6B412A67" w14:textId="77777777" w:rsidTr="006C47C8">
        <w:trPr>
          <w:gridAfter w:val="1"/>
          <w:wAfter w:w="29" w:type="dxa"/>
          <w:trHeight w:val="240"/>
        </w:trPr>
        <w:tc>
          <w:tcPr>
            <w:tcW w:w="5232" w:type="dxa"/>
          </w:tcPr>
          <w:p w14:paraId="048BEC65" w14:textId="2AE062A4" w:rsidR="00305916" w:rsidRPr="007402C6" w:rsidRDefault="00305916" w:rsidP="00186130">
            <w:pPr>
              <w:pStyle w:val="TableContainer"/>
            </w:pPr>
            <w:r w:rsidRPr="00621206">
              <w:t>Offender Education Program</w:t>
            </w:r>
          </w:p>
        </w:tc>
        <w:tc>
          <w:tcPr>
            <w:tcW w:w="1440" w:type="dxa"/>
          </w:tcPr>
          <w:p w14:paraId="06F89697" w14:textId="76B8020C" w:rsidR="00305916" w:rsidRPr="007402C6" w:rsidRDefault="00305916" w:rsidP="00186130">
            <w:pPr>
              <w:pStyle w:val="TableContainer"/>
            </w:pPr>
            <w:r w:rsidRPr="00621206">
              <w:t>S.B. 202</w:t>
            </w:r>
          </w:p>
        </w:tc>
        <w:tc>
          <w:tcPr>
            <w:tcW w:w="1440" w:type="dxa"/>
          </w:tcPr>
          <w:p w14:paraId="09B5E5AB" w14:textId="30424E1D" w:rsidR="00305916" w:rsidRPr="007402C6" w:rsidRDefault="00305916" w:rsidP="00186130">
            <w:pPr>
              <w:pStyle w:val="TableContainer"/>
            </w:pPr>
            <w:r w:rsidRPr="00621206">
              <w:t>11/1/2017</w:t>
            </w:r>
          </w:p>
        </w:tc>
        <w:tc>
          <w:tcPr>
            <w:tcW w:w="2160" w:type="dxa"/>
          </w:tcPr>
          <w:p w14:paraId="22387730" w14:textId="02FC2FA2" w:rsidR="00305916" w:rsidRPr="007402C6" w:rsidRDefault="00305916" w:rsidP="00186130">
            <w:pPr>
              <w:pStyle w:val="TableContainer"/>
            </w:pPr>
            <w:r w:rsidRPr="00621206">
              <w:t>TDLR</w:t>
            </w:r>
          </w:p>
        </w:tc>
      </w:tr>
      <w:tr w:rsidR="00305916" w:rsidRPr="007402C6" w14:paraId="35A78FF2"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3E049393" w14:textId="0EC50542" w:rsidR="00305916" w:rsidRDefault="00305916" w:rsidP="00186130">
            <w:pPr>
              <w:pStyle w:val="TableContainer"/>
            </w:pPr>
            <w:proofErr w:type="spellStart"/>
            <w:r w:rsidRPr="00621206">
              <w:t>Perfusionists</w:t>
            </w:r>
            <w:proofErr w:type="spellEnd"/>
          </w:p>
        </w:tc>
        <w:tc>
          <w:tcPr>
            <w:tcW w:w="1440" w:type="dxa"/>
          </w:tcPr>
          <w:p w14:paraId="509E4671" w14:textId="17554257" w:rsidR="00305916" w:rsidRPr="007402C6" w:rsidRDefault="00305916" w:rsidP="00186130">
            <w:pPr>
              <w:pStyle w:val="TableContainer"/>
            </w:pPr>
            <w:r w:rsidRPr="00621206">
              <w:t>S.B. 202</w:t>
            </w:r>
          </w:p>
        </w:tc>
        <w:tc>
          <w:tcPr>
            <w:tcW w:w="1440" w:type="dxa"/>
          </w:tcPr>
          <w:p w14:paraId="6301474C" w14:textId="46229DD0" w:rsidR="00305916" w:rsidRDefault="00305916" w:rsidP="00186130">
            <w:pPr>
              <w:pStyle w:val="TableContainer"/>
            </w:pPr>
            <w:r w:rsidRPr="00621206">
              <w:t>1/4/2016</w:t>
            </w:r>
          </w:p>
        </w:tc>
        <w:tc>
          <w:tcPr>
            <w:tcW w:w="2160" w:type="dxa"/>
          </w:tcPr>
          <w:p w14:paraId="43191E2E" w14:textId="425654F7" w:rsidR="00305916" w:rsidRPr="007402C6" w:rsidRDefault="00305916" w:rsidP="00186130">
            <w:pPr>
              <w:pStyle w:val="TableContainer"/>
            </w:pPr>
            <w:r w:rsidRPr="00621206">
              <w:t>TMB</w:t>
            </w:r>
          </w:p>
        </w:tc>
      </w:tr>
      <w:tr w:rsidR="00305916" w:rsidRPr="009D0FD0" w14:paraId="61EFCC0C" w14:textId="77777777" w:rsidTr="006C47C8">
        <w:trPr>
          <w:gridAfter w:val="1"/>
          <w:wAfter w:w="29" w:type="dxa"/>
          <w:trHeight w:val="240"/>
        </w:trPr>
        <w:tc>
          <w:tcPr>
            <w:tcW w:w="5232" w:type="dxa"/>
          </w:tcPr>
          <w:p w14:paraId="784A0A75" w14:textId="5FB79CC5" w:rsidR="00305916" w:rsidRPr="009D0FD0" w:rsidRDefault="00305916" w:rsidP="00186130">
            <w:pPr>
              <w:pStyle w:val="TableContainer"/>
            </w:pPr>
            <w:r w:rsidRPr="00621206">
              <w:t>Personal Emergency Response System</w:t>
            </w:r>
          </w:p>
        </w:tc>
        <w:tc>
          <w:tcPr>
            <w:tcW w:w="1440" w:type="dxa"/>
          </w:tcPr>
          <w:p w14:paraId="4B8018A6" w14:textId="61C18EF8" w:rsidR="00305916" w:rsidRPr="009D0FD0" w:rsidRDefault="00305916" w:rsidP="00186130">
            <w:pPr>
              <w:pStyle w:val="TableContainer"/>
            </w:pPr>
            <w:r w:rsidRPr="00621206">
              <w:t>S.B. 202</w:t>
            </w:r>
          </w:p>
        </w:tc>
        <w:tc>
          <w:tcPr>
            <w:tcW w:w="1440" w:type="dxa"/>
          </w:tcPr>
          <w:p w14:paraId="0C3E72BF" w14:textId="06CF1B9F" w:rsidR="00305916" w:rsidRPr="009D0FD0" w:rsidRDefault="00305916" w:rsidP="00186130">
            <w:pPr>
              <w:pStyle w:val="TableContainer"/>
            </w:pPr>
            <w:r w:rsidRPr="00621206">
              <w:t>9/1/2015</w:t>
            </w:r>
          </w:p>
        </w:tc>
        <w:tc>
          <w:tcPr>
            <w:tcW w:w="2160" w:type="dxa"/>
          </w:tcPr>
          <w:p w14:paraId="52C4C614" w14:textId="49630326" w:rsidR="00305916" w:rsidRPr="009D0FD0" w:rsidRDefault="00305916" w:rsidP="00186130">
            <w:pPr>
              <w:pStyle w:val="TableContainer"/>
            </w:pPr>
            <w:r w:rsidRPr="00621206">
              <w:t>Deregulated</w:t>
            </w:r>
          </w:p>
        </w:tc>
      </w:tr>
      <w:tr w:rsidR="00305916" w:rsidRPr="009D0FD0" w14:paraId="78465CD3"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4773DFF2" w14:textId="2738FCF3" w:rsidR="00305916" w:rsidRPr="009D0FD0" w:rsidRDefault="00305916" w:rsidP="00186130">
            <w:pPr>
              <w:pStyle w:val="TableContainer"/>
            </w:pPr>
            <w:r w:rsidRPr="00621206">
              <w:t>Private Psychiatric Hospitals &amp; Crisis Stabilization Units</w:t>
            </w:r>
          </w:p>
        </w:tc>
        <w:tc>
          <w:tcPr>
            <w:tcW w:w="1440" w:type="dxa"/>
          </w:tcPr>
          <w:p w14:paraId="43631CDB" w14:textId="2CA82E48" w:rsidR="00305916" w:rsidRPr="009D0FD0" w:rsidRDefault="00305916" w:rsidP="00186130">
            <w:pPr>
              <w:pStyle w:val="TableContainer"/>
            </w:pPr>
            <w:r w:rsidRPr="00621206">
              <w:t>S.B. 200</w:t>
            </w:r>
          </w:p>
        </w:tc>
        <w:tc>
          <w:tcPr>
            <w:tcW w:w="1440" w:type="dxa"/>
          </w:tcPr>
          <w:p w14:paraId="4C56E482" w14:textId="7D6586B0" w:rsidR="00305916" w:rsidRPr="009D0FD0" w:rsidRDefault="00305916" w:rsidP="00186130">
            <w:pPr>
              <w:pStyle w:val="TableContainer"/>
            </w:pPr>
            <w:r w:rsidRPr="00621206">
              <w:t>9/1/2017</w:t>
            </w:r>
          </w:p>
        </w:tc>
        <w:tc>
          <w:tcPr>
            <w:tcW w:w="2160" w:type="dxa"/>
          </w:tcPr>
          <w:p w14:paraId="3C893F18" w14:textId="355AF4C5" w:rsidR="00305916" w:rsidRPr="009D0FD0" w:rsidRDefault="00305916" w:rsidP="00186130">
            <w:pPr>
              <w:pStyle w:val="TableContainer"/>
            </w:pPr>
            <w:r w:rsidRPr="00621206">
              <w:t>HHSC</w:t>
            </w:r>
          </w:p>
        </w:tc>
      </w:tr>
      <w:tr w:rsidR="00305916" w:rsidRPr="009D0FD0" w14:paraId="458BD885" w14:textId="77777777" w:rsidTr="006C47C8">
        <w:trPr>
          <w:gridAfter w:val="1"/>
          <w:wAfter w:w="29" w:type="dxa"/>
          <w:trHeight w:val="240"/>
        </w:trPr>
        <w:tc>
          <w:tcPr>
            <w:tcW w:w="5232" w:type="dxa"/>
          </w:tcPr>
          <w:p w14:paraId="3E63F414" w14:textId="5B3F51E8" w:rsidR="00305916" w:rsidRPr="009D0FD0" w:rsidRDefault="00305916" w:rsidP="00186130">
            <w:pPr>
              <w:pStyle w:val="TableContainer"/>
            </w:pPr>
            <w:r w:rsidRPr="00621206">
              <w:lastRenderedPageBreak/>
              <w:t>Professional Counselors</w:t>
            </w:r>
          </w:p>
        </w:tc>
        <w:tc>
          <w:tcPr>
            <w:tcW w:w="1440" w:type="dxa"/>
          </w:tcPr>
          <w:p w14:paraId="1B976C9F" w14:textId="629CD02B" w:rsidR="00305916" w:rsidRPr="009D0FD0" w:rsidRDefault="00305916" w:rsidP="00186130">
            <w:pPr>
              <w:pStyle w:val="TableContainer"/>
            </w:pPr>
            <w:r w:rsidRPr="00621206">
              <w:t>S.B. 200</w:t>
            </w:r>
          </w:p>
        </w:tc>
        <w:tc>
          <w:tcPr>
            <w:tcW w:w="1440" w:type="dxa"/>
          </w:tcPr>
          <w:p w14:paraId="1B2EE2EF" w14:textId="3484266A" w:rsidR="00305916" w:rsidRPr="009D0FD0" w:rsidRDefault="00305916" w:rsidP="00186130">
            <w:pPr>
              <w:pStyle w:val="TableContainer"/>
            </w:pPr>
            <w:r w:rsidRPr="00621206">
              <w:t>9/1/2017</w:t>
            </w:r>
          </w:p>
        </w:tc>
        <w:tc>
          <w:tcPr>
            <w:tcW w:w="2160" w:type="dxa"/>
          </w:tcPr>
          <w:p w14:paraId="70C4B620" w14:textId="5D455562" w:rsidR="00305916" w:rsidRPr="009D0FD0" w:rsidRDefault="00305916" w:rsidP="00186130">
            <w:pPr>
              <w:pStyle w:val="TableContainer"/>
            </w:pPr>
            <w:r w:rsidRPr="00621206">
              <w:t>HHSC</w:t>
            </w:r>
          </w:p>
        </w:tc>
      </w:tr>
      <w:tr w:rsidR="00305916" w:rsidRPr="009D0FD0" w14:paraId="6D6CBEE1"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20FE3990" w14:textId="632EE57E" w:rsidR="00305916" w:rsidRPr="009D0FD0" w:rsidRDefault="00305916" w:rsidP="00186130">
            <w:pPr>
              <w:pStyle w:val="TableContainer"/>
            </w:pPr>
            <w:r w:rsidRPr="00621206">
              <w:t>Prosthetics and Orthotics</w:t>
            </w:r>
          </w:p>
        </w:tc>
        <w:tc>
          <w:tcPr>
            <w:tcW w:w="1440" w:type="dxa"/>
          </w:tcPr>
          <w:p w14:paraId="53F31B95" w14:textId="096665A3" w:rsidR="00305916" w:rsidRPr="009D0FD0" w:rsidRDefault="00305916" w:rsidP="00186130">
            <w:pPr>
              <w:pStyle w:val="TableContainer"/>
            </w:pPr>
            <w:r w:rsidRPr="00621206">
              <w:t>S.B. 202</w:t>
            </w:r>
          </w:p>
        </w:tc>
        <w:tc>
          <w:tcPr>
            <w:tcW w:w="1440" w:type="dxa"/>
          </w:tcPr>
          <w:p w14:paraId="30760DE7" w14:textId="4EB38C79" w:rsidR="00305916" w:rsidRPr="009D0FD0" w:rsidRDefault="00305916" w:rsidP="00186130">
            <w:pPr>
              <w:pStyle w:val="TableContainer"/>
            </w:pPr>
            <w:r w:rsidRPr="00621206">
              <w:t>10/3/2016</w:t>
            </w:r>
          </w:p>
        </w:tc>
        <w:tc>
          <w:tcPr>
            <w:tcW w:w="2160" w:type="dxa"/>
          </w:tcPr>
          <w:p w14:paraId="3C002A8A" w14:textId="5D45704C" w:rsidR="00305916" w:rsidRPr="009D0FD0" w:rsidRDefault="00305916" w:rsidP="00186130">
            <w:pPr>
              <w:pStyle w:val="TableContainer"/>
            </w:pPr>
            <w:r w:rsidRPr="00621206">
              <w:t>TDLR</w:t>
            </w:r>
          </w:p>
        </w:tc>
      </w:tr>
      <w:tr w:rsidR="00305916" w:rsidRPr="009D0FD0" w14:paraId="296428AB" w14:textId="77777777" w:rsidTr="006C47C8">
        <w:trPr>
          <w:gridAfter w:val="1"/>
          <w:wAfter w:w="29" w:type="dxa"/>
          <w:trHeight w:val="240"/>
        </w:trPr>
        <w:tc>
          <w:tcPr>
            <w:tcW w:w="5232" w:type="dxa"/>
          </w:tcPr>
          <w:p w14:paraId="7FE3BA44" w14:textId="1AEFE94C" w:rsidR="00305916" w:rsidRPr="009D0FD0" w:rsidRDefault="00305916" w:rsidP="00186130">
            <w:pPr>
              <w:pStyle w:val="TableContainer"/>
            </w:pPr>
            <w:r w:rsidRPr="00621206">
              <w:t>Pseudoephedrine Certificate of Authority</w:t>
            </w:r>
          </w:p>
        </w:tc>
        <w:tc>
          <w:tcPr>
            <w:tcW w:w="1440" w:type="dxa"/>
          </w:tcPr>
          <w:p w14:paraId="5E6DBEB5" w14:textId="24A2D263" w:rsidR="00305916" w:rsidRPr="009D0FD0" w:rsidRDefault="00305916" w:rsidP="00186130">
            <w:pPr>
              <w:pStyle w:val="TableContainer"/>
            </w:pPr>
            <w:r w:rsidRPr="00621206">
              <w:t>S.B. 2065</w:t>
            </w:r>
          </w:p>
        </w:tc>
        <w:tc>
          <w:tcPr>
            <w:tcW w:w="1440" w:type="dxa"/>
          </w:tcPr>
          <w:p w14:paraId="333A1745" w14:textId="35158808" w:rsidR="00305916" w:rsidRPr="009D0FD0" w:rsidRDefault="00305916" w:rsidP="00186130">
            <w:pPr>
              <w:pStyle w:val="TableContainer"/>
            </w:pPr>
            <w:r w:rsidRPr="00621206">
              <w:t>9/1/2017</w:t>
            </w:r>
          </w:p>
        </w:tc>
        <w:tc>
          <w:tcPr>
            <w:tcW w:w="2160" w:type="dxa"/>
          </w:tcPr>
          <w:p w14:paraId="569B9306" w14:textId="0D6EC6C0" w:rsidR="00305916" w:rsidRPr="009D0FD0" w:rsidRDefault="00305916" w:rsidP="00186130">
            <w:pPr>
              <w:pStyle w:val="TableContainer"/>
            </w:pPr>
            <w:r w:rsidRPr="00621206">
              <w:t>Deregulated</w:t>
            </w:r>
          </w:p>
        </w:tc>
      </w:tr>
      <w:tr w:rsidR="00305916" w:rsidRPr="009D0FD0" w14:paraId="4260D8BE"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0278F9A6" w14:textId="31FA1E83" w:rsidR="00305916" w:rsidRPr="009D0FD0" w:rsidRDefault="00305916" w:rsidP="00186130">
            <w:pPr>
              <w:pStyle w:val="TableContainer"/>
            </w:pPr>
            <w:r w:rsidRPr="00621206">
              <w:t>Renderer's License</w:t>
            </w:r>
          </w:p>
        </w:tc>
        <w:tc>
          <w:tcPr>
            <w:tcW w:w="1440" w:type="dxa"/>
          </w:tcPr>
          <w:p w14:paraId="760DFA64" w14:textId="0D18A8A4" w:rsidR="00305916" w:rsidRPr="009D0FD0" w:rsidRDefault="00305916" w:rsidP="00186130">
            <w:pPr>
              <w:pStyle w:val="TableContainer"/>
            </w:pPr>
            <w:r w:rsidRPr="00621206">
              <w:t>S.B. 202</w:t>
            </w:r>
          </w:p>
        </w:tc>
        <w:tc>
          <w:tcPr>
            <w:tcW w:w="1440" w:type="dxa"/>
          </w:tcPr>
          <w:p w14:paraId="114BCB2A" w14:textId="540363B5" w:rsidR="00305916" w:rsidRPr="009D0FD0" w:rsidRDefault="00305916" w:rsidP="00186130">
            <w:pPr>
              <w:pStyle w:val="TableContainer"/>
            </w:pPr>
            <w:r w:rsidRPr="00621206">
              <w:t>9/1/2015</w:t>
            </w:r>
          </w:p>
        </w:tc>
        <w:tc>
          <w:tcPr>
            <w:tcW w:w="2160" w:type="dxa"/>
          </w:tcPr>
          <w:p w14:paraId="23BDC5FA" w14:textId="3AF74D8C" w:rsidR="00305916" w:rsidRPr="009D0FD0" w:rsidRDefault="00305916" w:rsidP="00186130">
            <w:pPr>
              <w:pStyle w:val="TableContainer"/>
            </w:pPr>
            <w:r w:rsidRPr="00621206">
              <w:t>Deregulated</w:t>
            </w:r>
          </w:p>
        </w:tc>
      </w:tr>
      <w:tr w:rsidR="00305916" w:rsidRPr="009D0FD0" w14:paraId="1919E099" w14:textId="77777777" w:rsidTr="006C47C8">
        <w:trPr>
          <w:gridAfter w:val="1"/>
          <w:wAfter w:w="29" w:type="dxa"/>
          <w:trHeight w:val="240"/>
        </w:trPr>
        <w:tc>
          <w:tcPr>
            <w:tcW w:w="5232" w:type="dxa"/>
          </w:tcPr>
          <w:p w14:paraId="1867D175" w14:textId="4E196745" w:rsidR="00305916" w:rsidRPr="009D0FD0" w:rsidRDefault="00305916" w:rsidP="00186130">
            <w:pPr>
              <w:pStyle w:val="TableContainer"/>
            </w:pPr>
            <w:r w:rsidRPr="00621206">
              <w:t>Respiratory Care Practitioners</w:t>
            </w:r>
          </w:p>
        </w:tc>
        <w:tc>
          <w:tcPr>
            <w:tcW w:w="1440" w:type="dxa"/>
          </w:tcPr>
          <w:p w14:paraId="61DB4693" w14:textId="4F5CE917" w:rsidR="00305916" w:rsidRPr="009D0FD0" w:rsidRDefault="00305916" w:rsidP="00186130">
            <w:pPr>
              <w:pStyle w:val="TableContainer"/>
            </w:pPr>
            <w:r w:rsidRPr="00621206">
              <w:t>S.B. 202</w:t>
            </w:r>
          </w:p>
        </w:tc>
        <w:tc>
          <w:tcPr>
            <w:tcW w:w="1440" w:type="dxa"/>
          </w:tcPr>
          <w:p w14:paraId="342F63C6" w14:textId="1CB280A5" w:rsidR="00305916" w:rsidRPr="009D0FD0" w:rsidRDefault="00305916" w:rsidP="00186130">
            <w:pPr>
              <w:pStyle w:val="TableContainer"/>
            </w:pPr>
            <w:r w:rsidRPr="00621206">
              <w:t>1/4/2016</w:t>
            </w:r>
          </w:p>
        </w:tc>
        <w:tc>
          <w:tcPr>
            <w:tcW w:w="2160" w:type="dxa"/>
          </w:tcPr>
          <w:p w14:paraId="19136BC3" w14:textId="59D14DC7" w:rsidR="00305916" w:rsidRPr="009D0FD0" w:rsidRDefault="00305916" w:rsidP="00186130">
            <w:pPr>
              <w:pStyle w:val="TableContainer"/>
            </w:pPr>
            <w:r w:rsidRPr="00621206">
              <w:t>TMB</w:t>
            </w:r>
          </w:p>
        </w:tc>
      </w:tr>
      <w:tr w:rsidR="00305916" w:rsidRPr="009D0FD0" w14:paraId="1F0CE46D"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10CA0F5F" w14:textId="50DAF1E6" w:rsidR="00305916" w:rsidRPr="004E5646" w:rsidRDefault="00305916" w:rsidP="00186130">
            <w:pPr>
              <w:pStyle w:val="TableContainer"/>
            </w:pPr>
            <w:r w:rsidRPr="00621206">
              <w:t>Sanitarian Registration</w:t>
            </w:r>
          </w:p>
        </w:tc>
        <w:tc>
          <w:tcPr>
            <w:tcW w:w="1440" w:type="dxa"/>
          </w:tcPr>
          <w:p w14:paraId="32BC756C" w14:textId="6F29A5BE" w:rsidR="00305916" w:rsidRPr="004E5646" w:rsidRDefault="00305916" w:rsidP="00186130">
            <w:pPr>
              <w:pStyle w:val="TableContainer"/>
            </w:pPr>
            <w:r w:rsidRPr="00621206">
              <w:t>S.B. 202</w:t>
            </w:r>
          </w:p>
        </w:tc>
        <w:tc>
          <w:tcPr>
            <w:tcW w:w="1440" w:type="dxa"/>
          </w:tcPr>
          <w:p w14:paraId="02F175C6" w14:textId="3F6FA98C" w:rsidR="00305916" w:rsidRPr="004E5646" w:rsidRDefault="00305916" w:rsidP="00186130">
            <w:pPr>
              <w:pStyle w:val="TableContainer"/>
            </w:pPr>
            <w:r w:rsidRPr="00621206">
              <w:t>11/1/2017</w:t>
            </w:r>
          </w:p>
        </w:tc>
        <w:tc>
          <w:tcPr>
            <w:tcW w:w="2160" w:type="dxa"/>
          </w:tcPr>
          <w:p w14:paraId="043FCFA0" w14:textId="4F800F0A" w:rsidR="00305916" w:rsidRPr="009D0FD0" w:rsidRDefault="00305916" w:rsidP="00186130">
            <w:pPr>
              <w:pStyle w:val="TableContainer"/>
            </w:pPr>
            <w:r w:rsidRPr="00621206">
              <w:t>TDLR</w:t>
            </w:r>
          </w:p>
        </w:tc>
      </w:tr>
      <w:tr w:rsidR="00305916" w:rsidRPr="009D0FD0" w14:paraId="6B98D03E" w14:textId="77777777" w:rsidTr="006C47C8">
        <w:trPr>
          <w:gridAfter w:val="1"/>
          <w:wAfter w:w="29" w:type="dxa"/>
          <w:trHeight w:val="240"/>
        </w:trPr>
        <w:tc>
          <w:tcPr>
            <w:tcW w:w="5232" w:type="dxa"/>
          </w:tcPr>
          <w:p w14:paraId="4CA3F604" w14:textId="368382A4" w:rsidR="00305916" w:rsidRPr="009D0FD0" w:rsidRDefault="00305916" w:rsidP="00186130">
            <w:pPr>
              <w:pStyle w:val="TableContainer"/>
            </w:pPr>
            <w:r w:rsidRPr="00621206">
              <w:t>Social Workers Licensing</w:t>
            </w:r>
          </w:p>
        </w:tc>
        <w:tc>
          <w:tcPr>
            <w:tcW w:w="1440" w:type="dxa"/>
          </w:tcPr>
          <w:p w14:paraId="4921CC89" w14:textId="66DC9407" w:rsidR="00305916" w:rsidRPr="009D0FD0" w:rsidRDefault="00305916" w:rsidP="00186130">
            <w:pPr>
              <w:pStyle w:val="TableContainer"/>
            </w:pPr>
            <w:r w:rsidRPr="00621206">
              <w:t>S.B. 200</w:t>
            </w:r>
          </w:p>
        </w:tc>
        <w:tc>
          <w:tcPr>
            <w:tcW w:w="1440" w:type="dxa"/>
          </w:tcPr>
          <w:p w14:paraId="30B07418" w14:textId="07E2C1BA" w:rsidR="00305916" w:rsidRPr="009D0FD0" w:rsidRDefault="00305916" w:rsidP="00186130">
            <w:pPr>
              <w:pStyle w:val="TableContainer"/>
            </w:pPr>
            <w:r w:rsidRPr="00621206">
              <w:t>9/1/2017</w:t>
            </w:r>
          </w:p>
        </w:tc>
        <w:tc>
          <w:tcPr>
            <w:tcW w:w="2160" w:type="dxa"/>
          </w:tcPr>
          <w:p w14:paraId="7C628BC4" w14:textId="1569E1F3" w:rsidR="00305916" w:rsidRPr="009D0FD0" w:rsidRDefault="00305916" w:rsidP="00186130">
            <w:pPr>
              <w:pStyle w:val="TableContainer"/>
            </w:pPr>
            <w:r w:rsidRPr="00621206">
              <w:t>HHSC</w:t>
            </w:r>
          </w:p>
        </w:tc>
      </w:tr>
      <w:tr w:rsidR="00305916" w:rsidRPr="009D0FD0" w14:paraId="6CF4D4FB"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6079C60B" w14:textId="239BCC9C" w:rsidR="00305916" w:rsidRPr="009D0FD0" w:rsidRDefault="00305916" w:rsidP="00186130">
            <w:pPr>
              <w:pStyle w:val="TableContainer"/>
            </w:pPr>
            <w:r w:rsidRPr="00621206">
              <w:t>Special Care Facilities</w:t>
            </w:r>
          </w:p>
        </w:tc>
        <w:tc>
          <w:tcPr>
            <w:tcW w:w="1440" w:type="dxa"/>
          </w:tcPr>
          <w:p w14:paraId="3AAF8703" w14:textId="05818087" w:rsidR="00305916" w:rsidRPr="009D0FD0" w:rsidRDefault="00305916" w:rsidP="00186130">
            <w:pPr>
              <w:pStyle w:val="TableContainer"/>
            </w:pPr>
            <w:r w:rsidRPr="00621206">
              <w:t>S.B. 200</w:t>
            </w:r>
          </w:p>
        </w:tc>
        <w:tc>
          <w:tcPr>
            <w:tcW w:w="1440" w:type="dxa"/>
          </w:tcPr>
          <w:p w14:paraId="7ADB50F5" w14:textId="45AA4C3B" w:rsidR="00305916" w:rsidRPr="009D0FD0" w:rsidRDefault="00305916" w:rsidP="00186130">
            <w:pPr>
              <w:pStyle w:val="TableContainer"/>
            </w:pPr>
            <w:r w:rsidRPr="00621206">
              <w:t>9/1/2017</w:t>
            </w:r>
          </w:p>
        </w:tc>
        <w:tc>
          <w:tcPr>
            <w:tcW w:w="2160" w:type="dxa"/>
          </w:tcPr>
          <w:p w14:paraId="4ABDC329" w14:textId="4DBC6952" w:rsidR="00305916" w:rsidRPr="009D0FD0" w:rsidRDefault="00305916" w:rsidP="00186130">
            <w:pPr>
              <w:pStyle w:val="TableContainer"/>
            </w:pPr>
            <w:r w:rsidRPr="00621206">
              <w:t>HHSC</w:t>
            </w:r>
          </w:p>
        </w:tc>
      </w:tr>
      <w:tr w:rsidR="00305916" w:rsidRPr="009D0FD0" w14:paraId="36CB06BB" w14:textId="77777777" w:rsidTr="006C47C8">
        <w:trPr>
          <w:gridAfter w:val="1"/>
          <w:wAfter w:w="29" w:type="dxa"/>
          <w:trHeight w:val="240"/>
        </w:trPr>
        <w:tc>
          <w:tcPr>
            <w:tcW w:w="5232" w:type="dxa"/>
          </w:tcPr>
          <w:p w14:paraId="079BA044" w14:textId="2A58FE3A" w:rsidR="00305916" w:rsidRPr="009D0FD0" w:rsidRDefault="00305916" w:rsidP="00186130">
            <w:pPr>
              <w:pStyle w:val="TableContainer"/>
            </w:pPr>
            <w:r w:rsidRPr="00621206">
              <w:t>Speech Language Pathologists and Audiologists</w:t>
            </w:r>
          </w:p>
        </w:tc>
        <w:tc>
          <w:tcPr>
            <w:tcW w:w="1440" w:type="dxa"/>
          </w:tcPr>
          <w:p w14:paraId="78600693" w14:textId="18A81A8C" w:rsidR="00305916" w:rsidRPr="009D0FD0" w:rsidRDefault="00305916" w:rsidP="00186130">
            <w:pPr>
              <w:pStyle w:val="TableContainer"/>
            </w:pPr>
            <w:r w:rsidRPr="00621206">
              <w:t>S.B. 202</w:t>
            </w:r>
          </w:p>
        </w:tc>
        <w:tc>
          <w:tcPr>
            <w:tcW w:w="1440" w:type="dxa"/>
          </w:tcPr>
          <w:p w14:paraId="16E9263F" w14:textId="5238E1D9" w:rsidR="00305916" w:rsidRPr="009D0FD0" w:rsidRDefault="00305916" w:rsidP="00186130">
            <w:pPr>
              <w:pStyle w:val="TableContainer"/>
            </w:pPr>
            <w:r w:rsidRPr="00621206">
              <w:t>10/3/2016</w:t>
            </w:r>
          </w:p>
        </w:tc>
        <w:tc>
          <w:tcPr>
            <w:tcW w:w="2160" w:type="dxa"/>
          </w:tcPr>
          <w:p w14:paraId="096D07A5" w14:textId="20CEB901" w:rsidR="00305916" w:rsidRPr="009D0FD0" w:rsidRDefault="00305916" w:rsidP="00186130">
            <w:pPr>
              <w:pStyle w:val="TableContainer"/>
            </w:pPr>
            <w:r w:rsidRPr="00621206">
              <w:t>TDLR</w:t>
            </w:r>
          </w:p>
        </w:tc>
      </w:tr>
      <w:tr w:rsidR="00305916" w:rsidRPr="009D0FD0" w14:paraId="2DB86F32" w14:textId="77777777" w:rsidTr="006C47C8">
        <w:trPr>
          <w:gridAfter w:val="1"/>
          <w:cnfStyle w:val="000000010000" w:firstRow="0" w:lastRow="0" w:firstColumn="0" w:lastColumn="0" w:oddVBand="0" w:evenVBand="0" w:oddHBand="0" w:evenHBand="1" w:firstRowFirstColumn="0" w:firstRowLastColumn="0" w:lastRowFirstColumn="0" w:lastRowLastColumn="0"/>
          <w:wAfter w:w="29" w:type="dxa"/>
          <w:trHeight w:val="240"/>
        </w:trPr>
        <w:tc>
          <w:tcPr>
            <w:tcW w:w="5232" w:type="dxa"/>
          </w:tcPr>
          <w:p w14:paraId="25CDF9D8" w14:textId="439DE9FA" w:rsidR="00305916" w:rsidRPr="009D0FD0" w:rsidRDefault="00305916" w:rsidP="00186130">
            <w:pPr>
              <w:pStyle w:val="TableContainer"/>
            </w:pPr>
            <w:r w:rsidRPr="00621206">
              <w:t>Tanning Facility</w:t>
            </w:r>
          </w:p>
        </w:tc>
        <w:tc>
          <w:tcPr>
            <w:tcW w:w="1440" w:type="dxa"/>
          </w:tcPr>
          <w:p w14:paraId="69F69900" w14:textId="7908D226" w:rsidR="00305916" w:rsidRPr="009D0FD0" w:rsidRDefault="00305916" w:rsidP="00186130">
            <w:pPr>
              <w:pStyle w:val="TableContainer"/>
            </w:pPr>
            <w:r w:rsidRPr="00621206">
              <w:t>S.B. 202</w:t>
            </w:r>
          </w:p>
        </w:tc>
        <w:tc>
          <w:tcPr>
            <w:tcW w:w="1440" w:type="dxa"/>
          </w:tcPr>
          <w:p w14:paraId="3458846B" w14:textId="6D0A4F33" w:rsidR="00305916" w:rsidRPr="009D0FD0" w:rsidRDefault="00305916" w:rsidP="00186130">
            <w:pPr>
              <w:pStyle w:val="TableContainer"/>
            </w:pPr>
            <w:r w:rsidRPr="00621206">
              <w:t>9/1/2015</w:t>
            </w:r>
          </w:p>
        </w:tc>
        <w:tc>
          <w:tcPr>
            <w:tcW w:w="2160" w:type="dxa"/>
          </w:tcPr>
          <w:p w14:paraId="42DCDA88" w14:textId="2A912818" w:rsidR="00305916" w:rsidRPr="009D0FD0" w:rsidRDefault="00305916" w:rsidP="00186130">
            <w:pPr>
              <w:pStyle w:val="TableContainer"/>
            </w:pPr>
            <w:r w:rsidRPr="00621206">
              <w:t>Deregulated</w:t>
            </w:r>
          </w:p>
        </w:tc>
      </w:tr>
      <w:tr w:rsidR="00305916" w:rsidRPr="007402C6" w14:paraId="3B8827E6" w14:textId="77777777" w:rsidTr="006C47C8">
        <w:trPr>
          <w:trHeight w:val="240"/>
        </w:trPr>
        <w:tc>
          <w:tcPr>
            <w:tcW w:w="1584" w:type="dxa"/>
          </w:tcPr>
          <w:p w14:paraId="178E9833" w14:textId="4FF82C94" w:rsidR="00305916" w:rsidRPr="009D0FD0" w:rsidRDefault="00305916" w:rsidP="00186130">
            <w:pPr>
              <w:pStyle w:val="TableContainer"/>
            </w:pPr>
            <w:r w:rsidRPr="00621206">
              <w:t>Workplace Chemical List - Tier Two</w:t>
            </w:r>
          </w:p>
        </w:tc>
        <w:tc>
          <w:tcPr>
            <w:tcW w:w="1440" w:type="dxa"/>
          </w:tcPr>
          <w:p w14:paraId="5471977F" w14:textId="7F16104C" w:rsidR="00305916" w:rsidRPr="009D0FD0" w:rsidRDefault="00305916" w:rsidP="00186130">
            <w:pPr>
              <w:pStyle w:val="TableContainer"/>
            </w:pPr>
            <w:r w:rsidRPr="00621206">
              <w:t>H.B. 942</w:t>
            </w:r>
          </w:p>
        </w:tc>
        <w:tc>
          <w:tcPr>
            <w:tcW w:w="1440" w:type="dxa"/>
          </w:tcPr>
          <w:p w14:paraId="24CDBB1B" w14:textId="142D00B1" w:rsidR="00305916" w:rsidRPr="009D0FD0" w:rsidRDefault="00305916" w:rsidP="00186130">
            <w:pPr>
              <w:pStyle w:val="TableContainer"/>
            </w:pPr>
            <w:r w:rsidRPr="00621206">
              <w:t>9/1/2015</w:t>
            </w:r>
          </w:p>
        </w:tc>
        <w:tc>
          <w:tcPr>
            <w:tcW w:w="2160" w:type="dxa"/>
            <w:gridSpan w:val="2"/>
          </w:tcPr>
          <w:p w14:paraId="038FB7BB" w14:textId="5C23EE3B" w:rsidR="00305916" w:rsidRDefault="00305916" w:rsidP="00186130">
            <w:pPr>
              <w:pStyle w:val="TableContainer"/>
            </w:pPr>
            <w:r w:rsidRPr="00621206">
              <w:t>TCEQ</w:t>
            </w:r>
          </w:p>
        </w:tc>
      </w:tr>
    </w:tbl>
    <w:p w14:paraId="1D12958D" w14:textId="77777777" w:rsidR="00B50810" w:rsidRDefault="00B50810" w:rsidP="001F7B4B">
      <w:pPr>
        <w:pStyle w:val="NoSpacing"/>
        <w:sectPr w:rsidR="00B50810" w:rsidSect="006727B1">
          <w:headerReference w:type="default" r:id="rId53"/>
          <w:pgSz w:w="12240" w:h="15840"/>
          <w:pgMar w:top="1685" w:right="720" w:bottom="1440" w:left="907" w:header="720" w:footer="396" w:gutter="0"/>
          <w:cols w:space="720"/>
          <w:docGrid w:linePitch="360"/>
        </w:sectPr>
      </w:pPr>
      <w:bookmarkStart w:id="45" w:name="AppendixA"/>
      <w:bookmarkStart w:id="46" w:name="AppendixB"/>
      <w:bookmarkStart w:id="47" w:name="AppendixC"/>
      <w:bookmarkStart w:id="48" w:name="AppendixD"/>
      <w:bookmarkStart w:id="49" w:name="AppendixE"/>
      <w:bookmarkStart w:id="50" w:name="AppendixF"/>
      <w:bookmarkEnd w:id="45"/>
      <w:bookmarkEnd w:id="46"/>
      <w:bookmarkEnd w:id="47"/>
      <w:bookmarkEnd w:id="48"/>
      <w:bookmarkEnd w:id="49"/>
      <w:bookmarkEnd w:id="50"/>
    </w:p>
    <w:p w14:paraId="4128C834" w14:textId="77777777" w:rsidR="008B53D1" w:rsidRDefault="008B53D1" w:rsidP="008B53D1">
      <w:pPr>
        <w:spacing w:before="0" w:after="240"/>
        <w:jc w:val="center"/>
      </w:pPr>
    </w:p>
    <w:p w14:paraId="54953A26" w14:textId="77777777" w:rsidR="008B53D1" w:rsidRDefault="008B53D1" w:rsidP="008B53D1">
      <w:pPr>
        <w:spacing w:before="0" w:after="240"/>
        <w:jc w:val="center"/>
      </w:pPr>
    </w:p>
    <w:p w14:paraId="7BE493AD" w14:textId="77777777" w:rsidR="008B53D1" w:rsidRDefault="008B53D1" w:rsidP="008B53D1">
      <w:pPr>
        <w:spacing w:before="0" w:after="240"/>
        <w:jc w:val="center"/>
      </w:pPr>
    </w:p>
    <w:p w14:paraId="0B0245D1" w14:textId="77777777" w:rsidR="008B53D1" w:rsidRDefault="008B53D1" w:rsidP="008B53D1">
      <w:pPr>
        <w:spacing w:before="0" w:after="240"/>
        <w:jc w:val="center"/>
      </w:pPr>
    </w:p>
    <w:p w14:paraId="713D210A" w14:textId="77777777" w:rsidR="008B53D1" w:rsidRDefault="008B53D1" w:rsidP="008B53D1">
      <w:pPr>
        <w:spacing w:before="0" w:after="240"/>
        <w:jc w:val="center"/>
      </w:pPr>
    </w:p>
    <w:p w14:paraId="51296CBA" w14:textId="77777777" w:rsidR="008B53D1" w:rsidRDefault="008B53D1" w:rsidP="008B53D1">
      <w:pPr>
        <w:spacing w:before="0" w:after="240"/>
        <w:jc w:val="center"/>
      </w:pPr>
    </w:p>
    <w:p w14:paraId="3D3CEB38" w14:textId="77777777" w:rsidR="008B53D1" w:rsidRDefault="008B53D1" w:rsidP="008B53D1">
      <w:pPr>
        <w:spacing w:before="0" w:after="240"/>
        <w:jc w:val="center"/>
      </w:pPr>
    </w:p>
    <w:p w14:paraId="6518A067" w14:textId="77777777" w:rsidR="008B53D1" w:rsidRDefault="008B53D1" w:rsidP="008B53D1">
      <w:pPr>
        <w:spacing w:before="0" w:after="240"/>
        <w:jc w:val="center"/>
      </w:pPr>
    </w:p>
    <w:p w14:paraId="0DEFA970" w14:textId="5A037E3C" w:rsidR="00B50810" w:rsidRDefault="008B53D1" w:rsidP="008B53D1">
      <w:pPr>
        <w:spacing w:before="0" w:after="240"/>
        <w:jc w:val="center"/>
        <w:rPr>
          <w:rFonts w:eastAsiaTheme="minorEastAsia"/>
        </w:rPr>
      </w:pPr>
      <w:r>
        <w:t>(Page Left Blank Intentionally)</w:t>
      </w:r>
    </w:p>
    <w:sectPr w:rsidR="00B50810" w:rsidSect="00CF4657">
      <w:headerReference w:type="default" r:id="rId54"/>
      <w:footerReference w:type="default" r:id="rId55"/>
      <w:pgSz w:w="12240" w:h="15840"/>
      <w:pgMar w:top="1685" w:right="720" w:bottom="1440" w:left="90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FEACD" w14:textId="77777777" w:rsidR="000959F8" w:rsidRDefault="000959F8" w:rsidP="005C02F5">
      <w:pPr>
        <w:spacing w:line="240" w:lineRule="auto"/>
      </w:pPr>
      <w:r>
        <w:separator/>
      </w:r>
    </w:p>
    <w:p w14:paraId="7E4F8B64" w14:textId="77777777" w:rsidR="000959F8" w:rsidRDefault="000959F8"/>
  </w:endnote>
  <w:endnote w:type="continuationSeparator" w:id="0">
    <w:p w14:paraId="37C3D6C6" w14:textId="77777777" w:rsidR="000959F8" w:rsidRDefault="000959F8" w:rsidP="005C02F5">
      <w:pPr>
        <w:spacing w:line="240" w:lineRule="auto"/>
      </w:pPr>
      <w:r>
        <w:continuationSeparator/>
      </w:r>
    </w:p>
    <w:p w14:paraId="6F1338E7" w14:textId="77777777" w:rsidR="000959F8" w:rsidRDefault="000959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emibold">
    <w:panose1 w:val="020B0702040204020203"/>
    <w:charset w:val="00"/>
    <w:family w:val="swiss"/>
    <w:pitch w:val="variable"/>
    <w:sig w:usb0="E00002FF" w:usb1="4000A47B"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AFBC2" w14:textId="77777777" w:rsidR="00CE2D53" w:rsidRDefault="00CE2D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345251798"/>
      <w:docPartObj>
        <w:docPartGallery w:val="Page Numbers (Bottom of Page)"/>
        <w:docPartUnique/>
      </w:docPartObj>
    </w:sdtPr>
    <w:sdtEndPr>
      <w:rPr>
        <w:noProof/>
      </w:rPr>
    </w:sdtEndPr>
    <w:sdtContent>
      <w:p w14:paraId="48D3AD58" w14:textId="022E9B0D" w:rsidR="00CE2D53" w:rsidRDefault="00CE2D53" w:rsidP="00B66D76">
        <w:pPr>
          <w:pStyle w:val="Footer"/>
          <w:ind w:right="162"/>
          <w:jc w:val="right"/>
        </w:pPr>
        <w:r>
          <w:fldChar w:fldCharType="begin"/>
        </w:r>
        <w:r>
          <w:instrText xml:space="preserve"> PAGE   \* MERGEFORMAT </w:instrText>
        </w:r>
        <w:r>
          <w:fldChar w:fldCharType="separate"/>
        </w:r>
        <w:r w:rsidR="00C70166">
          <w:rPr>
            <w:noProof/>
          </w:rPr>
          <w:t>92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D4769" w14:textId="77777777" w:rsidR="00CE2D53" w:rsidRDefault="00CE2D5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8672B" w14:textId="5CCAC73E" w:rsidR="00CE2D53" w:rsidRDefault="00CE2D53" w:rsidP="00184BF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C839A" w14:textId="77777777" w:rsidR="000959F8" w:rsidRDefault="000959F8" w:rsidP="005C02F5">
      <w:pPr>
        <w:spacing w:line="240" w:lineRule="auto"/>
      </w:pPr>
      <w:r>
        <w:separator/>
      </w:r>
    </w:p>
    <w:p w14:paraId="4661829D" w14:textId="77777777" w:rsidR="000959F8" w:rsidRDefault="000959F8"/>
  </w:footnote>
  <w:footnote w:type="continuationSeparator" w:id="0">
    <w:p w14:paraId="186B34DD" w14:textId="77777777" w:rsidR="000959F8" w:rsidRDefault="000959F8" w:rsidP="005C02F5">
      <w:pPr>
        <w:spacing w:line="240" w:lineRule="auto"/>
      </w:pPr>
      <w:r>
        <w:continuationSeparator/>
      </w:r>
    </w:p>
    <w:p w14:paraId="63D7C5A5" w14:textId="77777777" w:rsidR="000959F8" w:rsidRDefault="000959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05A71" w14:textId="77777777" w:rsidR="00CE2D53" w:rsidRDefault="00CE2D53" w:rsidP="00FE3DE4">
    <w:pPr>
      <w:pStyle w:val="Title"/>
      <w:spacing w:after="0"/>
      <w:ind w:left="810"/>
      <w:jc w:val="left"/>
      <w:rPr>
        <w:sz w:val="28"/>
      </w:rPr>
    </w:pPr>
    <w:r w:rsidRPr="006F223C">
      <w:rPr>
        <w:noProof/>
        <w:sz w:val="28"/>
      </w:rPr>
      <w:drawing>
        <wp:anchor distT="0" distB="0" distL="114300" distR="114300" simplePos="0" relativeHeight="251707392" behindDoc="1" locked="0" layoutInCell="1" allowOverlap="1" wp14:anchorId="50EA7618" wp14:editId="633C47E4">
          <wp:simplePos x="0" y="0"/>
          <wp:positionH relativeFrom="page">
            <wp:posOffset>3390900</wp:posOffset>
          </wp:positionH>
          <wp:positionV relativeFrom="page">
            <wp:posOffset>304800</wp:posOffset>
          </wp:positionV>
          <wp:extent cx="3672840" cy="700405"/>
          <wp:effectExtent l="0" t="0" r="3810" b="4445"/>
          <wp:wrapSquare wrapText="bothSides"/>
          <wp:docPr id="13" name="Picture 167" descr="Header Logo noting this is a DSHS Fee Resource Manual. " titl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2840" cy="700405"/>
                  </a:xfrm>
                  <a:prstGeom prst="rect">
                    <a:avLst/>
                  </a:prstGeom>
                  <a:noFill/>
                </pic:spPr>
              </pic:pic>
            </a:graphicData>
          </a:graphic>
          <wp14:sizeRelH relativeFrom="page">
            <wp14:pctWidth>0</wp14:pctWidth>
          </wp14:sizeRelH>
          <wp14:sizeRelV relativeFrom="page">
            <wp14:pctHeight>0</wp14:pctHeight>
          </wp14:sizeRelV>
        </wp:anchor>
      </w:drawing>
    </w:r>
    <w:r w:rsidRPr="006F223C">
      <w:rPr>
        <w:sz w:val="28"/>
      </w:rPr>
      <w:t>FY 201</w:t>
    </w:r>
    <w:r>
      <w:rPr>
        <w:sz w:val="28"/>
      </w:rPr>
      <w:t>8</w:t>
    </w:r>
    <w:r w:rsidRPr="006F223C">
      <w:rPr>
        <w:sz w:val="28"/>
      </w:rPr>
      <w:t xml:space="preserve"> Fee Resource Manual</w:t>
    </w:r>
  </w:p>
  <w:p w14:paraId="59D63EA0" w14:textId="77777777" w:rsidR="00CE2D53" w:rsidRPr="007045E8" w:rsidRDefault="00CE2D53" w:rsidP="009125B1">
    <w:pPr>
      <w:pStyle w:val="Title"/>
      <w:spacing w:after="0"/>
      <w:ind w:left="-180"/>
      <w:jc w:val="left"/>
      <w:rPr>
        <w:sz w:val="28"/>
      </w:rPr>
    </w:pPr>
  </w:p>
  <w:p w14:paraId="33B239C0" w14:textId="77777777" w:rsidR="00CE2D53" w:rsidRDefault="00CE2D53"/>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4F36D" w14:textId="443B7700" w:rsidR="00CE2D53" w:rsidRDefault="00CE2D53" w:rsidP="006F223C">
    <w:pPr>
      <w:pStyle w:val="Title"/>
      <w:spacing w:after="0"/>
      <w:jc w:val="left"/>
      <w:rPr>
        <w:sz w:val="28"/>
      </w:rPr>
    </w:pPr>
    <w:r w:rsidRPr="006F223C">
      <w:rPr>
        <w:noProof/>
        <w:sz w:val="28"/>
      </w:rPr>
      <w:drawing>
        <wp:anchor distT="0" distB="0" distL="114300" distR="114300" simplePos="0" relativeHeight="251687936" behindDoc="1" locked="0" layoutInCell="1" allowOverlap="1" wp14:anchorId="61C3A7E5" wp14:editId="2A0CD80E">
          <wp:simplePos x="0" y="0"/>
          <wp:positionH relativeFrom="page">
            <wp:posOffset>3558540</wp:posOffset>
          </wp:positionH>
          <wp:positionV relativeFrom="page">
            <wp:posOffset>304800</wp:posOffset>
          </wp:positionV>
          <wp:extent cx="3672840" cy="700405"/>
          <wp:effectExtent l="0" t="0" r="3810" b="4445"/>
          <wp:wrapSquare wrapText="bothSides"/>
          <wp:docPr id="25" name="Picture 167" descr="Header Logo noting this is a DSHS Fee Resource Manual. " titl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2840" cy="700405"/>
                  </a:xfrm>
                  <a:prstGeom prst="rect">
                    <a:avLst/>
                  </a:prstGeom>
                  <a:noFill/>
                </pic:spPr>
              </pic:pic>
            </a:graphicData>
          </a:graphic>
          <wp14:sizeRelH relativeFrom="page">
            <wp14:pctWidth>0</wp14:pctWidth>
          </wp14:sizeRelH>
          <wp14:sizeRelV relativeFrom="page">
            <wp14:pctHeight>0</wp14:pctHeight>
          </wp14:sizeRelV>
        </wp:anchor>
      </w:drawing>
    </w:r>
    <w:r w:rsidRPr="006F223C">
      <w:rPr>
        <w:sz w:val="28"/>
      </w:rPr>
      <w:t>FY 201</w:t>
    </w:r>
    <w:r>
      <w:rPr>
        <w:sz w:val="28"/>
      </w:rPr>
      <w:t>8</w:t>
    </w:r>
    <w:r w:rsidRPr="006F223C">
      <w:rPr>
        <w:sz w:val="28"/>
      </w:rPr>
      <w:t xml:space="preserve"> Fee Resource Manual</w:t>
    </w:r>
  </w:p>
  <w:p w14:paraId="4F6B485B" w14:textId="2A1BE1E8" w:rsidR="00CE2D53" w:rsidRPr="00745A57" w:rsidRDefault="00CE2D53" w:rsidP="006F223C">
    <w:pPr>
      <w:pStyle w:val="Title"/>
      <w:spacing w:after="0"/>
      <w:jc w:val="left"/>
      <w:rPr>
        <w:i/>
        <w:sz w:val="22"/>
      </w:rPr>
    </w:pPr>
    <w:r>
      <w:rPr>
        <w:i/>
        <w:sz w:val="22"/>
      </w:rPr>
      <w:t>Revenue History</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892D5" w14:textId="77777777" w:rsidR="00CE2D53" w:rsidRDefault="00CE2D53" w:rsidP="006F223C">
    <w:pPr>
      <w:pStyle w:val="Title"/>
      <w:spacing w:after="0"/>
      <w:jc w:val="left"/>
      <w:rPr>
        <w:sz w:val="28"/>
      </w:rPr>
    </w:pPr>
    <w:r w:rsidRPr="006F223C">
      <w:rPr>
        <w:noProof/>
        <w:sz w:val="28"/>
      </w:rPr>
      <w:drawing>
        <wp:anchor distT="0" distB="0" distL="114300" distR="114300" simplePos="0" relativeHeight="251692032" behindDoc="1" locked="0" layoutInCell="1" allowOverlap="1" wp14:anchorId="64AA510C" wp14:editId="74F432BE">
          <wp:simplePos x="0" y="0"/>
          <wp:positionH relativeFrom="page">
            <wp:posOffset>3627120</wp:posOffset>
          </wp:positionH>
          <wp:positionV relativeFrom="page">
            <wp:posOffset>281940</wp:posOffset>
          </wp:positionV>
          <wp:extent cx="3672840" cy="700405"/>
          <wp:effectExtent l="0" t="0" r="3810" b="4445"/>
          <wp:wrapSquare wrapText="bothSides"/>
          <wp:docPr id="23" name="Picture 167" descr="Header Logo noting this is a DSHS Fee Resource Manual. " titl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2840" cy="700405"/>
                  </a:xfrm>
                  <a:prstGeom prst="rect">
                    <a:avLst/>
                  </a:prstGeom>
                  <a:noFill/>
                </pic:spPr>
              </pic:pic>
            </a:graphicData>
          </a:graphic>
          <wp14:sizeRelH relativeFrom="page">
            <wp14:pctWidth>0</wp14:pctWidth>
          </wp14:sizeRelH>
          <wp14:sizeRelV relativeFrom="page">
            <wp14:pctHeight>0</wp14:pctHeight>
          </wp14:sizeRelV>
        </wp:anchor>
      </w:drawing>
    </w:r>
    <w:r w:rsidRPr="006F223C">
      <w:rPr>
        <w:sz w:val="28"/>
      </w:rPr>
      <w:t>FY 201</w:t>
    </w:r>
    <w:r>
      <w:rPr>
        <w:sz w:val="28"/>
      </w:rPr>
      <w:t>8</w:t>
    </w:r>
    <w:r w:rsidRPr="006F223C">
      <w:rPr>
        <w:sz w:val="28"/>
      </w:rPr>
      <w:t xml:space="preserve"> Fee Resource Manual</w:t>
    </w:r>
  </w:p>
  <w:p w14:paraId="2505A57C" w14:textId="1618C99C" w:rsidR="00CE2D53" w:rsidRDefault="00CE2D53" w:rsidP="00D824F4">
    <w:pPr>
      <w:pStyle w:val="Title"/>
      <w:spacing w:after="0"/>
      <w:jc w:val="left"/>
      <w:rPr>
        <w:i/>
        <w:sz w:val="22"/>
      </w:rPr>
    </w:pPr>
    <w:r w:rsidRPr="00D824F4">
      <w:rPr>
        <w:i/>
        <w:sz w:val="22"/>
      </w:rPr>
      <w:t>GR Fees No Longer Under DSHS Authority</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5F3C9" w14:textId="77777777" w:rsidR="00CE2D53" w:rsidRPr="007045E8" w:rsidRDefault="00CE2D53" w:rsidP="00562984">
    <w:pPr>
      <w:pStyle w:val="Title"/>
      <w:spacing w:after="0"/>
      <w:ind w:left="-180"/>
      <w:jc w:val="left"/>
      <w:rPr>
        <w:sz w:val="28"/>
      </w:rPr>
    </w:pPr>
    <w:r w:rsidRPr="006F223C">
      <w:rPr>
        <w:noProof/>
        <w:sz w:val="28"/>
      </w:rPr>
      <w:drawing>
        <wp:anchor distT="0" distB="0" distL="114300" distR="114300" simplePos="0" relativeHeight="251709440" behindDoc="1" locked="0" layoutInCell="1" allowOverlap="1" wp14:anchorId="5F363CEF" wp14:editId="3ECC91A3">
          <wp:simplePos x="0" y="0"/>
          <wp:positionH relativeFrom="page">
            <wp:posOffset>3390900</wp:posOffset>
          </wp:positionH>
          <wp:positionV relativeFrom="page">
            <wp:posOffset>304800</wp:posOffset>
          </wp:positionV>
          <wp:extent cx="3672840" cy="700405"/>
          <wp:effectExtent l="0" t="0" r="3810" b="4445"/>
          <wp:wrapSquare wrapText="bothSides"/>
          <wp:docPr id="18" name="Picture 167" descr="Header Logo noting this is a DSHS Fee Resource Manual. " titl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2840" cy="700405"/>
                  </a:xfrm>
                  <a:prstGeom prst="rect">
                    <a:avLst/>
                  </a:prstGeom>
                  <a:noFill/>
                </pic:spPr>
              </pic:pic>
            </a:graphicData>
          </a:graphic>
          <wp14:sizeRelH relativeFrom="page">
            <wp14:pctWidth>0</wp14:pctWidth>
          </wp14:sizeRelH>
          <wp14:sizeRelV relativeFrom="page">
            <wp14:pctHeight>0</wp14:pctHeight>
          </wp14:sizeRelV>
        </wp:anchor>
      </w:drawing>
    </w:r>
    <w:r w:rsidRPr="006F223C">
      <w:rPr>
        <w:sz w:val="28"/>
      </w:rPr>
      <w:t>FY 201</w:t>
    </w:r>
    <w:r>
      <w:rPr>
        <w:sz w:val="28"/>
      </w:rPr>
      <w:t>8</w:t>
    </w:r>
    <w:r w:rsidRPr="006F223C">
      <w:rPr>
        <w:sz w:val="28"/>
      </w:rPr>
      <w:t xml:space="preserve"> Fee Resource Manual</w:t>
    </w:r>
  </w:p>
  <w:p w14:paraId="1C95BC58" w14:textId="751497AA" w:rsidR="00CE2D53" w:rsidRPr="00B50810" w:rsidRDefault="00CE2D53" w:rsidP="00B508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369C2" w14:textId="77777777" w:rsidR="00CE2D53" w:rsidRDefault="00CE2D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FCDB9" w14:textId="19A2757E" w:rsidR="00CE2D53" w:rsidRPr="007045E8" w:rsidRDefault="00CE2D53" w:rsidP="00836015">
    <w:pPr>
      <w:pStyle w:val="Title"/>
      <w:spacing w:after="0"/>
      <w:ind w:left="-180"/>
      <w:jc w:val="left"/>
      <w:rPr>
        <w:sz w:val="28"/>
      </w:rPr>
    </w:pPr>
    <w:r w:rsidRPr="006F223C">
      <w:rPr>
        <w:noProof/>
        <w:sz w:val="28"/>
      </w:rPr>
      <w:drawing>
        <wp:anchor distT="0" distB="0" distL="114300" distR="114300" simplePos="0" relativeHeight="251665408" behindDoc="1" locked="0" layoutInCell="1" allowOverlap="1" wp14:anchorId="6403F6D7" wp14:editId="403C5901">
          <wp:simplePos x="0" y="0"/>
          <wp:positionH relativeFrom="page">
            <wp:posOffset>3390900</wp:posOffset>
          </wp:positionH>
          <wp:positionV relativeFrom="page">
            <wp:posOffset>304800</wp:posOffset>
          </wp:positionV>
          <wp:extent cx="3672840" cy="700405"/>
          <wp:effectExtent l="0" t="0" r="3810" b="4445"/>
          <wp:wrapSquare wrapText="bothSides"/>
          <wp:docPr id="34" name="Picture 167" descr="Header Logo noting this is a DSHS Fee Resource Manual. " titl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2840" cy="700405"/>
                  </a:xfrm>
                  <a:prstGeom prst="rect">
                    <a:avLst/>
                  </a:prstGeom>
                  <a:noFill/>
                </pic:spPr>
              </pic:pic>
            </a:graphicData>
          </a:graphic>
          <wp14:sizeRelH relativeFrom="page">
            <wp14:pctWidth>0</wp14:pctWidth>
          </wp14:sizeRelH>
          <wp14:sizeRelV relativeFrom="page">
            <wp14:pctHeight>0</wp14:pctHeight>
          </wp14:sizeRelV>
        </wp:anchor>
      </w:drawing>
    </w:r>
    <w:r w:rsidRPr="006F223C">
      <w:rPr>
        <w:sz w:val="28"/>
      </w:rPr>
      <w:t>FY 201</w:t>
    </w:r>
    <w:r>
      <w:rPr>
        <w:sz w:val="28"/>
      </w:rPr>
      <w:t>8</w:t>
    </w:r>
    <w:r w:rsidRPr="006F223C">
      <w:rPr>
        <w:sz w:val="28"/>
      </w:rPr>
      <w:t xml:space="preserve"> Fee Resource Manual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4341D" w14:textId="77777777" w:rsidR="00CE2D53" w:rsidRDefault="00CE2D5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4C5F4" w14:textId="394D9062" w:rsidR="00CE2D53" w:rsidRDefault="00CE2D53" w:rsidP="006F223C">
    <w:pPr>
      <w:pStyle w:val="Title"/>
      <w:spacing w:after="0"/>
      <w:jc w:val="left"/>
      <w:rPr>
        <w:sz w:val="28"/>
      </w:rPr>
    </w:pPr>
    <w:r w:rsidRPr="006F223C">
      <w:rPr>
        <w:noProof/>
        <w:sz w:val="28"/>
      </w:rPr>
      <w:drawing>
        <wp:anchor distT="0" distB="0" distL="114300" distR="114300" simplePos="0" relativeHeight="251667456" behindDoc="1" locked="0" layoutInCell="1" allowOverlap="1" wp14:anchorId="63392197" wp14:editId="03C40C98">
          <wp:simplePos x="0" y="0"/>
          <wp:positionH relativeFrom="page">
            <wp:posOffset>3558540</wp:posOffset>
          </wp:positionH>
          <wp:positionV relativeFrom="page">
            <wp:posOffset>304800</wp:posOffset>
          </wp:positionV>
          <wp:extent cx="3672840" cy="700405"/>
          <wp:effectExtent l="0" t="0" r="3810" b="4445"/>
          <wp:wrapSquare wrapText="bothSides"/>
          <wp:docPr id="47" name="Picture 167" descr="Header Logo noting this is a DSHS Fee Resource Manual. " titl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2840" cy="700405"/>
                  </a:xfrm>
                  <a:prstGeom prst="rect">
                    <a:avLst/>
                  </a:prstGeom>
                  <a:noFill/>
                </pic:spPr>
              </pic:pic>
            </a:graphicData>
          </a:graphic>
          <wp14:sizeRelH relativeFrom="page">
            <wp14:pctWidth>0</wp14:pctWidth>
          </wp14:sizeRelH>
          <wp14:sizeRelV relativeFrom="page">
            <wp14:pctHeight>0</wp14:pctHeight>
          </wp14:sizeRelV>
        </wp:anchor>
      </w:drawing>
    </w:r>
    <w:r w:rsidRPr="006F223C">
      <w:rPr>
        <w:sz w:val="28"/>
      </w:rPr>
      <w:t>FY 201</w:t>
    </w:r>
    <w:r>
      <w:rPr>
        <w:sz w:val="28"/>
      </w:rPr>
      <w:t>8</w:t>
    </w:r>
    <w:r w:rsidRPr="006F223C">
      <w:rPr>
        <w:sz w:val="28"/>
      </w:rPr>
      <w:t xml:space="preserve"> Fee Resource Manual</w:t>
    </w:r>
  </w:p>
  <w:p w14:paraId="0F3AF0EB" w14:textId="04283B9F" w:rsidR="00CE2D53" w:rsidRPr="00745A57" w:rsidRDefault="00CE2D53" w:rsidP="006F223C">
    <w:pPr>
      <w:pStyle w:val="Title"/>
      <w:spacing w:after="0"/>
      <w:jc w:val="left"/>
      <w:rPr>
        <w:i/>
        <w:sz w:val="22"/>
      </w:rPr>
    </w:pPr>
    <w:r>
      <w:rPr>
        <w:i/>
        <w:sz w:val="22"/>
      </w:rPr>
      <w:t xml:space="preserve">Summary Fee Data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B0827" w14:textId="77777777" w:rsidR="00CE2D53" w:rsidRDefault="00CE2D53" w:rsidP="006F223C">
    <w:pPr>
      <w:pStyle w:val="Title"/>
      <w:spacing w:after="0"/>
      <w:jc w:val="left"/>
      <w:rPr>
        <w:sz w:val="28"/>
      </w:rPr>
    </w:pPr>
    <w:r w:rsidRPr="006F223C">
      <w:rPr>
        <w:noProof/>
        <w:sz w:val="28"/>
      </w:rPr>
      <w:drawing>
        <wp:anchor distT="0" distB="0" distL="114300" distR="114300" simplePos="0" relativeHeight="251703296" behindDoc="1" locked="0" layoutInCell="1" allowOverlap="1" wp14:anchorId="74A1CADA" wp14:editId="7DEFFBDC">
          <wp:simplePos x="0" y="0"/>
          <wp:positionH relativeFrom="page">
            <wp:posOffset>3558540</wp:posOffset>
          </wp:positionH>
          <wp:positionV relativeFrom="page">
            <wp:posOffset>304800</wp:posOffset>
          </wp:positionV>
          <wp:extent cx="3672840" cy="700405"/>
          <wp:effectExtent l="0" t="0" r="3810" b="4445"/>
          <wp:wrapSquare wrapText="bothSides"/>
          <wp:docPr id="102" name="Picture 167" descr="Header Logo noting this is a DSHS Fee Resource Manual. " titl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2840" cy="700405"/>
                  </a:xfrm>
                  <a:prstGeom prst="rect">
                    <a:avLst/>
                  </a:prstGeom>
                  <a:noFill/>
                </pic:spPr>
              </pic:pic>
            </a:graphicData>
          </a:graphic>
          <wp14:sizeRelH relativeFrom="page">
            <wp14:pctWidth>0</wp14:pctWidth>
          </wp14:sizeRelH>
          <wp14:sizeRelV relativeFrom="page">
            <wp14:pctHeight>0</wp14:pctHeight>
          </wp14:sizeRelV>
        </wp:anchor>
      </w:drawing>
    </w:r>
    <w:r w:rsidRPr="006F223C">
      <w:rPr>
        <w:sz w:val="28"/>
      </w:rPr>
      <w:t>FY 201</w:t>
    </w:r>
    <w:r>
      <w:rPr>
        <w:sz w:val="28"/>
      </w:rPr>
      <w:t>8</w:t>
    </w:r>
    <w:r w:rsidRPr="006F223C">
      <w:rPr>
        <w:sz w:val="28"/>
      </w:rPr>
      <w:t xml:space="preserve"> Fee Resource Manual</w:t>
    </w:r>
  </w:p>
  <w:p w14:paraId="44A47824" w14:textId="13EF28FC" w:rsidR="00CE2D53" w:rsidRPr="00745A57" w:rsidRDefault="00CE2D53" w:rsidP="006F223C">
    <w:pPr>
      <w:pStyle w:val="Title"/>
      <w:spacing w:after="0"/>
      <w:jc w:val="left"/>
      <w:rPr>
        <w:i/>
        <w:sz w:val="22"/>
      </w:rPr>
    </w:pPr>
    <w:r>
      <w:rPr>
        <w:i/>
        <w:sz w:val="22"/>
      </w:rPr>
      <w:t xml:space="preserve">Dedicated General Revenue Accounts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015B4" w14:textId="77777777" w:rsidR="00CE2D53" w:rsidRDefault="00CE2D53" w:rsidP="006F223C">
    <w:pPr>
      <w:pStyle w:val="Title"/>
      <w:spacing w:after="0"/>
      <w:jc w:val="left"/>
      <w:rPr>
        <w:sz w:val="28"/>
      </w:rPr>
    </w:pPr>
    <w:r w:rsidRPr="006F223C">
      <w:rPr>
        <w:noProof/>
        <w:sz w:val="28"/>
      </w:rPr>
      <w:drawing>
        <wp:anchor distT="0" distB="0" distL="114300" distR="114300" simplePos="0" relativeHeight="251696128" behindDoc="1" locked="0" layoutInCell="1" allowOverlap="1" wp14:anchorId="0548A3BA" wp14:editId="4EBDBB36">
          <wp:simplePos x="0" y="0"/>
          <wp:positionH relativeFrom="page">
            <wp:posOffset>3558540</wp:posOffset>
          </wp:positionH>
          <wp:positionV relativeFrom="page">
            <wp:posOffset>304800</wp:posOffset>
          </wp:positionV>
          <wp:extent cx="3672840" cy="700405"/>
          <wp:effectExtent l="0" t="0" r="3810" b="4445"/>
          <wp:wrapSquare wrapText="bothSides"/>
          <wp:docPr id="93" name="Picture 167" descr="Header Logo noting this is a DSHS Fee Resource Manual. " titl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2840" cy="700405"/>
                  </a:xfrm>
                  <a:prstGeom prst="rect">
                    <a:avLst/>
                  </a:prstGeom>
                  <a:noFill/>
                </pic:spPr>
              </pic:pic>
            </a:graphicData>
          </a:graphic>
          <wp14:sizeRelH relativeFrom="page">
            <wp14:pctWidth>0</wp14:pctWidth>
          </wp14:sizeRelH>
          <wp14:sizeRelV relativeFrom="page">
            <wp14:pctHeight>0</wp14:pctHeight>
          </wp14:sizeRelV>
        </wp:anchor>
      </w:drawing>
    </w:r>
    <w:r w:rsidRPr="006F223C">
      <w:rPr>
        <w:sz w:val="28"/>
      </w:rPr>
      <w:t>FY 201</w:t>
    </w:r>
    <w:r>
      <w:rPr>
        <w:sz w:val="28"/>
      </w:rPr>
      <w:t>8</w:t>
    </w:r>
    <w:r w:rsidRPr="006F223C">
      <w:rPr>
        <w:sz w:val="28"/>
      </w:rPr>
      <w:t xml:space="preserve"> Fee Resource Manual</w:t>
    </w:r>
  </w:p>
  <w:p w14:paraId="448D8C35" w14:textId="4A049729" w:rsidR="00CE2D53" w:rsidRPr="00745A57" w:rsidRDefault="00CE2D53" w:rsidP="006F223C">
    <w:pPr>
      <w:pStyle w:val="Title"/>
      <w:spacing w:after="0"/>
      <w:jc w:val="left"/>
      <w:rPr>
        <w:i/>
        <w:sz w:val="22"/>
      </w:rPr>
    </w:pPr>
    <w:r>
      <w:rPr>
        <w:i/>
        <w:sz w:val="22"/>
      </w:rPr>
      <w:t xml:space="preserve">Dedicated General Revenue Accounts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F7B70" w14:textId="601DD1F5" w:rsidR="00CE2D53" w:rsidRDefault="00CE2D53" w:rsidP="006F223C">
    <w:pPr>
      <w:pStyle w:val="Title"/>
      <w:spacing w:after="0"/>
      <w:jc w:val="left"/>
      <w:rPr>
        <w:sz w:val="28"/>
      </w:rPr>
    </w:pPr>
    <w:r w:rsidRPr="006F223C">
      <w:rPr>
        <w:noProof/>
        <w:sz w:val="28"/>
      </w:rPr>
      <w:drawing>
        <wp:anchor distT="0" distB="0" distL="114300" distR="114300" simplePos="0" relativeHeight="251685888" behindDoc="1" locked="0" layoutInCell="1" allowOverlap="1" wp14:anchorId="44BCA846" wp14:editId="1490523C">
          <wp:simplePos x="0" y="0"/>
          <wp:positionH relativeFrom="page">
            <wp:posOffset>3558540</wp:posOffset>
          </wp:positionH>
          <wp:positionV relativeFrom="page">
            <wp:posOffset>304800</wp:posOffset>
          </wp:positionV>
          <wp:extent cx="3672840" cy="700405"/>
          <wp:effectExtent l="0" t="0" r="3810" b="4445"/>
          <wp:wrapSquare wrapText="bothSides"/>
          <wp:docPr id="38" name="Picture 167" descr="Header Logo noting this is a DSHS Fee Resource Manual. " titl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2840" cy="700405"/>
                  </a:xfrm>
                  <a:prstGeom prst="rect">
                    <a:avLst/>
                  </a:prstGeom>
                  <a:noFill/>
                </pic:spPr>
              </pic:pic>
            </a:graphicData>
          </a:graphic>
          <wp14:sizeRelH relativeFrom="page">
            <wp14:pctWidth>0</wp14:pctWidth>
          </wp14:sizeRelH>
          <wp14:sizeRelV relativeFrom="page">
            <wp14:pctHeight>0</wp14:pctHeight>
          </wp14:sizeRelV>
        </wp:anchor>
      </w:drawing>
    </w:r>
    <w:r w:rsidRPr="006F223C">
      <w:rPr>
        <w:sz w:val="28"/>
      </w:rPr>
      <w:t>FY 201</w:t>
    </w:r>
    <w:r>
      <w:rPr>
        <w:sz w:val="28"/>
      </w:rPr>
      <w:t>8</w:t>
    </w:r>
    <w:r w:rsidRPr="006F223C">
      <w:rPr>
        <w:sz w:val="28"/>
      </w:rPr>
      <w:t xml:space="preserve"> Fee Resource Manual</w:t>
    </w:r>
  </w:p>
  <w:p w14:paraId="295F368E" w14:textId="67D025D4" w:rsidR="00CE2D53" w:rsidRPr="00745A57" w:rsidRDefault="00CE2D53" w:rsidP="00DB3C9D">
    <w:pPr>
      <w:pStyle w:val="Title"/>
      <w:tabs>
        <w:tab w:val="right" w:pos="4560"/>
      </w:tabs>
      <w:spacing w:after="0"/>
      <w:jc w:val="left"/>
      <w:rPr>
        <w:i/>
        <w:sz w:val="22"/>
      </w:rPr>
    </w:pPr>
    <w:r>
      <w:rPr>
        <w:i/>
        <w:sz w:val="22"/>
      </w:rPr>
      <w:t>General Revenue Accounts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CB4D7" w14:textId="77777777" w:rsidR="00CE2D53" w:rsidRDefault="00CE2D53" w:rsidP="006F223C">
    <w:pPr>
      <w:pStyle w:val="Title"/>
      <w:spacing w:after="0"/>
      <w:jc w:val="left"/>
      <w:rPr>
        <w:sz w:val="28"/>
      </w:rPr>
    </w:pPr>
    <w:r w:rsidRPr="006F223C">
      <w:rPr>
        <w:noProof/>
        <w:sz w:val="28"/>
      </w:rPr>
      <w:drawing>
        <wp:anchor distT="0" distB="0" distL="114300" distR="114300" simplePos="0" relativeHeight="251705344" behindDoc="1" locked="0" layoutInCell="1" allowOverlap="1" wp14:anchorId="077EFF84" wp14:editId="2E1D30F0">
          <wp:simplePos x="0" y="0"/>
          <wp:positionH relativeFrom="page">
            <wp:posOffset>3558540</wp:posOffset>
          </wp:positionH>
          <wp:positionV relativeFrom="page">
            <wp:posOffset>304800</wp:posOffset>
          </wp:positionV>
          <wp:extent cx="3672840" cy="700405"/>
          <wp:effectExtent l="0" t="0" r="3810" b="4445"/>
          <wp:wrapSquare wrapText="bothSides"/>
          <wp:docPr id="7" name="Picture 167" descr="Header Logo noting this is a DSHS Fee Resource Manual. " titl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2840" cy="700405"/>
                  </a:xfrm>
                  <a:prstGeom prst="rect">
                    <a:avLst/>
                  </a:prstGeom>
                  <a:noFill/>
                </pic:spPr>
              </pic:pic>
            </a:graphicData>
          </a:graphic>
          <wp14:sizeRelH relativeFrom="page">
            <wp14:pctWidth>0</wp14:pctWidth>
          </wp14:sizeRelH>
          <wp14:sizeRelV relativeFrom="page">
            <wp14:pctHeight>0</wp14:pctHeight>
          </wp14:sizeRelV>
        </wp:anchor>
      </w:drawing>
    </w:r>
    <w:r w:rsidRPr="006F223C">
      <w:rPr>
        <w:sz w:val="28"/>
      </w:rPr>
      <w:t>FY 201</w:t>
    </w:r>
    <w:r>
      <w:rPr>
        <w:sz w:val="28"/>
      </w:rPr>
      <w:t>8</w:t>
    </w:r>
    <w:r w:rsidRPr="006F223C">
      <w:rPr>
        <w:sz w:val="28"/>
      </w:rPr>
      <w:t xml:space="preserve"> Fee Resource Manual</w:t>
    </w:r>
  </w:p>
  <w:p w14:paraId="1A4295F1" w14:textId="77777777" w:rsidR="00CE2D53" w:rsidRPr="00745A57" w:rsidRDefault="00CE2D53" w:rsidP="00DB3C9D">
    <w:pPr>
      <w:pStyle w:val="Title"/>
      <w:tabs>
        <w:tab w:val="right" w:pos="4560"/>
      </w:tabs>
      <w:spacing w:after="0"/>
      <w:jc w:val="left"/>
      <w:rPr>
        <w:i/>
        <w:sz w:val="22"/>
      </w:rPr>
    </w:pPr>
    <w:r>
      <w:rPr>
        <w:i/>
        <w:sz w:val="22"/>
      </w:rPr>
      <w:t>Fee Authority Not Currently Utilized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2EA824"/>
    <w:lvl w:ilvl="0">
      <w:start w:val="1"/>
      <w:numFmt w:val="decimal"/>
      <w:pStyle w:val="ListNumber5"/>
      <w:lvlText w:val="%1."/>
      <w:lvlJc w:val="left"/>
      <w:pPr>
        <w:tabs>
          <w:tab w:val="num" w:pos="1634"/>
        </w:tabs>
        <w:ind w:left="1634" w:hanging="360"/>
      </w:pPr>
    </w:lvl>
  </w:abstractNum>
  <w:abstractNum w:abstractNumId="1" w15:restartNumberingAfterBreak="0">
    <w:nsid w:val="FFFFFF7D"/>
    <w:multiLevelType w:val="singleLevel"/>
    <w:tmpl w:val="7FFEAA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4A09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36AC4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F762F8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243C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0A0D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4C7AD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07980608"/>
    <w:multiLevelType w:val="multilevel"/>
    <w:tmpl w:val="B26C7C60"/>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080" w:hanging="360"/>
      </w:pPr>
      <w:rPr>
        <w:rFonts w:ascii="Webdings" w:hAnsi="Webdings" w:hint="default"/>
      </w:rPr>
    </w:lvl>
    <w:lvl w:ilvl="2">
      <w:start w:val="1"/>
      <w:numFmt w:val="bullet"/>
      <w:lvlText w:val="◊"/>
      <w:lvlJc w:val="left"/>
      <w:pPr>
        <w:ind w:left="1440" w:hanging="360"/>
      </w:pPr>
      <w:rPr>
        <w:rFonts w:ascii="Verdana" w:hAnsi="Verdana" w:hint="default"/>
      </w:rPr>
    </w:lvl>
    <w:lvl w:ilvl="3">
      <w:start w:val="1"/>
      <w:numFmt w:val="bullet"/>
      <w:lvlText w:val=""/>
      <w:lvlJc w:val="left"/>
      <w:pPr>
        <w:ind w:left="1800" w:hanging="360"/>
      </w:pPr>
      <w:rPr>
        <w:rFonts w:ascii="Wingdings" w:hAnsi="Wingding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A403FE5"/>
    <w:multiLevelType w:val="multilevel"/>
    <w:tmpl w:val="D16EFF3A"/>
    <w:numStyleLink w:val="HHSHeadingNumbering"/>
  </w:abstractNum>
  <w:abstractNum w:abstractNumId="10" w15:restartNumberingAfterBreak="0">
    <w:nsid w:val="1C9064C8"/>
    <w:multiLevelType w:val="multilevel"/>
    <w:tmpl w:val="870AECF0"/>
    <w:numStyleLink w:val="HHSNumbering"/>
  </w:abstractNum>
  <w:abstractNum w:abstractNumId="11" w15:restartNumberingAfterBreak="0">
    <w:nsid w:val="1CA33E0A"/>
    <w:multiLevelType w:val="multilevel"/>
    <w:tmpl w:val="D4C65E62"/>
    <w:numStyleLink w:val="Appendixes"/>
  </w:abstractNum>
  <w:abstractNum w:abstractNumId="12" w15:restartNumberingAfterBreak="0">
    <w:nsid w:val="1F2200E0"/>
    <w:multiLevelType w:val="multilevel"/>
    <w:tmpl w:val="870AECF0"/>
    <w:styleLink w:val="HHSNumbering"/>
    <w:lvl w:ilvl="0">
      <w:start w:val="1"/>
      <w:numFmt w:val="decimal"/>
      <w:pStyle w:val="ListNumber"/>
      <w:lvlText w:val="%1."/>
      <w:lvlJc w:val="left"/>
      <w:pPr>
        <w:ind w:left="720" w:hanging="360"/>
      </w:pPr>
      <w:rPr>
        <w:rFonts w:asciiTheme="minorHAnsi" w:hAnsiTheme="minorHAnsi" w:hint="default"/>
      </w:rPr>
    </w:lvl>
    <w:lvl w:ilvl="1">
      <w:start w:val="1"/>
      <w:numFmt w:val="lowerLetter"/>
      <w:lvlText w:val="%2."/>
      <w:lvlJc w:val="left"/>
      <w:pPr>
        <w:ind w:left="1080" w:hanging="360"/>
      </w:pPr>
      <w:rPr>
        <w:rFonts w:asciiTheme="minorHAnsi" w:hAnsiTheme="minorHAnsi" w:hint="default"/>
      </w:rPr>
    </w:lvl>
    <w:lvl w:ilvl="2">
      <w:start w:val="1"/>
      <w:numFmt w:val="lowerRoman"/>
      <w:lvlText w:val="%3."/>
      <w:lvlJc w:val="left"/>
      <w:pPr>
        <w:ind w:left="1440" w:hanging="360"/>
      </w:pPr>
      <w:rPr>
        <w:rFonts w:asciiTheme="minorHAnsi" w:hAnsiTheme="minorHAnsi" w:hint="default"/>
      </w:rPr>
    </w:lvl>
    <w:lvl w:ilvl="3">
      <w:start w:val="1"/>
      <w:numFmt w:val="decimal"/>
      <w:suff w:val="space"/>
      <w:lvlText w:val="(%4)"/>
      <w:lvlJc w:val="left"/>
      <w:pPr>
        <w:ind w:left="1800" w:hanging="360"/>
      </w:pPr>
      <w:rPr>
        <w:rFonts w:asciiTheme="minorHAnsi" w:hAnsiTheme="minorHAnsi" w:hint="default"/>
      </w:rPr>
    </w:lvl>
    <w:lvl w:ilvl="4">
      <w:start w:val="1"/>
      <w:numFmt w:val="lowerLetter"/>
      <w:suff w:val="space"/>
      <w:lvlText w:val="(%5)"/>
      <w:lvlJc w:val="left"/>
      <w:pPr>
        <w:ind w:left="2160" w:hanging="360"/>
      </w:pPr>
      <w:rPr>
        <w:rFonts w:asciiTheme="minorHAnsi" w:hAnsiTheme="minorHAnsi" w:hint="default"/>
      </w:rPr>
    </w:lvl>
    <w:lvl w:ilvl="5">
      <w:start w:val="1"/>
      <w:numFmt w:val="lowerRoman"/>
      <w:suff w:val="space"/>
      <w:lvlText w:val="(%6)"/>
      <w:lvlJc w:val="left"/>
      <w:pPr>
        <w:ind w:left="2520" w:hanging="360"/>
      </w:pPr>
      <w:rPr>
        <w:rFonts w:asciiTheme="minorHAnsi" w:hAnsiTheme="minorHAnsi"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3" w15:restartNumberingAfterBreak="0">
    <w:nsid w:val="2C382E10"/>
    <w:multiLevelType w:val="multilevel"/>
    <w:tmpl w:val="D16EFF3A"/>
    <w:name w:val="Report Headings2"/>
    <w:styleLink w:val="HHSHeadingNumbering"/>
    <w:lvl w:ilvl="0">
      <w:start w:val="1"/>
      <w:numFmt w:val="upperRoman"/>
      <w:pStyle w:val="Heading1"/>
      <w:lvlText w:val="%1."/>
      <w:lvlJc w:val="left"/>
      <w:pPr>
        <w:tabs>
          <w:tab w:val="num" w:pos="936"/>
        </w:tabs>
        <w:ind w:left="504" w:hanging="504"/>
      </w:pPr>
      <w:rPr>
        <w:rFonts w:asciiTheme="majorHAnsi" w:hAnsiTheme="majorHAnsi" w:hint="default"/>
      </w:rPr>
    </w:lvl>
    <w:lvl w:ilvl="1">
      <w:start w:val="1"/>
      <w:numFmt w:val="decimal"/>
      <w:suff w:val="space"/>
      <w:lvlText w:val="%2.%1."/>
      <w:lvlJc w:val="left"/>
      <w:pPr>
        <w:ind w:left="1412" w:hanging="360"/>
      </w:pPr>
      <w:rPr>
        <w:rFonts w:asciiTheme="majorHAnsi" w:hAnsiTheme="majorHAnsi" w:hint="default"/>
      </w:rPr>
    </w:lvl>
    <w:lvl w:ilvl="2">
      <w:start w:val="1"/>
      <w:numFmt w:val="decimal"/>
      <w:suff w:val="space"/>
      <w:lvlText w:val="%1.%2.%3."/>
      <w:lvlJc w:val="left"/>
      <w:pPr>
        <w:ind w:left="1412" w:hanging="360"/>
      </w:pPr>
      <w:rPr>
        <w:rFonts w:asciiTheme="majorHAnsi" w:hAnsiTheme="majorHAnsi" w:hint="default"/>
      </w:rPr>
    </w:lvl>
    <w:lvl w:ilvl="3">
      <w:start w:val="1"/>
      <w:numFmt w:val="decimal"/>
      <w:suff w:val="space"/>
      <w:lvlText w:val="%1.%2.%3.%4."/>
      <w:lvlJc w:val="left"/>
      <w:pPr>
        <w:ind w:left="1412" w:hanging="360"/>
      </w:pPr>
      <w:rPr>
        <w:rFonts w:asciiTheme="minorHAnsi" w:hAnsiTheme="minorHAnsi" w:hint="default"/>
      </w:rPr>
    </w:lvl>
    <w:lvl w:ilvl="4">
      <w:start w:val="1"/>
      <w:numFmt w:val="decimal"/>
      <w:suff w:val="space"/>
      <w:lvlText w:val="%1.%2.%3.%4.%5."/>
      <w:lvlJc w:val="left"/>
      <w:pPr>
        <w:ind w:left="1412" w:hanging="360"/>
      </w:pPr>
      <w:rPr>
        <w:rFonts w:asciiTheme="minorHAnsi" w:hAnsiTheme="minorHAnsi" w:hint="default"/>
      </w:rPr>
    </w:lvl>
    <w:lvl w:ilvl="5">
      <w:start w:val="1"/>
      <w:numFmt w:val="decimal"/>
      <w:suff w:val="space"/>
      <w:lvlText w:val="%1.%2.%3.%4.%5.%6."/>
      <w:lvlJc w:val="left"/>
      <w:pPr>
        <w:ind w:left="1412" w:hanging="360"/>
      </w:pPr>
      <w:rPr>
        <w:rFonts w:asciiTheme="minorHAnsi" w:hAnsiTheme="minorHAnsi" w:hint="default"/>
      </w:rPr>
    </w:lvl>
    <w:lvl w:ilvl="6">
      <w:start w:val="1"/>
      <w:numFmt w:val="none"/>
      <w:suff w:val="nothing"/>
      <w:lvlText w:val="%7"/>
      <w:lvlJc w:val="left"/>
      <w:pPr>
        <w:ind w:left="1412" w:hanging="360"/>
      </w:pPr>
      <w:rPr>
        <w:rFonts w:hint="default"/>
      </w:rPr>
    </w:lvl>
    <w:lvl w:ilvl="7">
      <w:start w:val="1"/>
      <w:numFmt w:val="none"/>
      <w:suff w:val="nothing"/>
      <w:lvlText w:val="%8"/>
      <w:lvlJc w:val="left"/>
      <w:pPr>
        <w:ind w:left="1412" w:hanging="360"/>
      </w:pPr>
      <w:rPr>
        <w:rFonts w:hint="default"/>
      </w:rPr>
    </w:lvl>
    <w:lvl w:ilvl="8">
      <w:start w:val="1"/>
      <w:numFmt w:val="none"/>
      <w:suff w:val="nothing"/>
      <w:lvlText w:val="%9"/>
      <w:lvlJc w:val="left"/>
      <w:pPr>
        <w:ind w:left="1412" w:hanging="360"/>
      </w:pPr>
      <w:rPr>
        <w:rFonts w:hint="default"/>
      </w:rPr>
    </w:lvl>
  </w:abstractNum>
  <w:abstractNum w:abstractNumId="14" w15:restartNumberingAfterBreak="0">
    <w:nsid w:val="2C532C3D"/>
    <w:multiLevelType w:val="hybridMultilevel"/>
    <w:tmpl w:val="EE1C3332"/>
    <w:lvl w:ilvl="0" w:tplc="C5469528">
      <w:start w:val="1"/>
      <w:numFmt w:val="upperLetter"/>
      <w:suff w:val="space"/>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3D7576"/>
    <w:multiLevelType w:val="multilevel"/>
    <w:tmpl w:val="388E255A"/>
    <w:name w:val="Report Headings"/>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1326F35"/>
    <w:multiLevelType w:val="multilevel"/>
    <w:tmpl w:val="D4C65E62"/>
    <w:styleLink w:val="Appendixes"/>
    <w:lvl w:ilvl="0">
      <w:start w:val="1"/>
      <w:numFmt w:val="upperLetter"/>
      <w:pStyle w:val="AppendixHeading"/>
      <w:suff w:val="space"/>
      <w:lvlText w:val="Appendix %1."/>
      <w:lvlJc w:val="left"/>
      <w:pPr>
        <w:ind w:left="0" w:firstLine="0"/>
      </w:pPr>
      <w:rPr>
        <w:rFonts w:asciiTheme="majorHAnsi" w:hAnsiTheme="majorHAnsi" w:hint="default"/>
        <w:b/>
        <w:sz w:val="32"/>
      </w:rPr>
    </w:lvl>
    <w:lvl w:ilvl="1">
      <w:start w:val="1"/>
      <w:numFmt w:val="none"/>
      <w:suff w:val="nothing"/>
      <w:lvlText w:val="%2"/>
      <w:lvlJc w:val="left"/>
      <w:pPr>
        <w:ind w:left="0" w:firstLine="0"/>
      </w:pPr>
      <w:rPr>
        <w:rFonts w:hint="default"/>
      </w:rPr>
    </w:lvl>
    <w:lvl w:ilvl="2">
      <w:start w:val="1"/>
      <w:numFmt w:val="none"/>
      <w:suff w:val="nothing"/>
      <w:lvlText w:val="%3"/>
      <w:lvlJc w:val="right"/>
      <w:pPr>
        <w:ind w:left="0" w:firstLine="0"/>
      </w:pPr>
      <w:rPr>
        <w:rFonts w:hint="default"/>
      </w:rPr>
    </w:lvl>
    <w:lvl w:ilvl="3">
      <w:start w:val="1"/>
      <w:numFmt w:val="none"/>
      <w:suff w:val="nothing"/>
      <w:lvlText w:val="%4"/>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none"/>
      <w:suff w:val="nothing"/>
      <w:lvlText w:val="%6"/>
      <w:lvlJc w:val="righ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right"/>
      <w:pPr>
        <w:ind w:left="0" w:firstLine="0"/>
      </w:pPr>
      <w:rPr>
        <w:rFonts w:hint="default"/>
      </w:rPr>
    </w:lvl>
  </w:abstractNum>
  <w:abstractNum w:abstractNumId="17" w15:restartNumberingAfterBreak="0">
    <w:nsid w:val="44DB4606"/>
    <w:multiLevelType w:val="hybridMultilevel"/>
    <w:tmpl w:val="51F6D182"/>
    <w:lvl w:ilvl="0" w:tplc="FC6081A8">
      <w:start w:val="1"/>
      <w:numFmt w:val="upperRoman"/>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906DFF"/>
    <w:multiLevelType w:val="hybridMultilevel"/>
    <w:tmpl w:val="5C0815E2"/>
    <w:lvl w:ilvl="0" w:tplc="06344110">
      <w:start w:val="9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0A0D78"/>
    <w:multiLevelType w:val="multilevel"/>
    <w:tmpl w:val="EFE00F92"/>
    <w:styleLink w:val="HHSBullets"/>
    <w:lvl w:ilvl="0">
      <w:start w:val="1"/>
      <w:numFmt w:val="bullet"/>
      <w:pStyle w:val="ListBullet"/>
      <w:lvlText w:val="●"/>
      <w:lvlJc w:val="left"/>
      <w:pPr>
        <w:ind w:left="720" w:hanging="360"/>
      </w:pPr>
      <w:rPr>
        <w:rFonts w:ascii="Times New Roman" w:hAnsi="Times New Roman" w:cs="Times New Roman" w:hint="default"/>
        <w:b w:val="0"/>
        <w:i w:val="0"/>
        <w:sz w:val="22"/>
      </w:rPr>
    </w:lvl>
    <w:lvl w:ilvl="1">
      <w:start w:val="1"/>
      <w:numFmt w:val="bullet"/>
      <w:lvlText w:val=""/>
      <w:lvlJc w:val="left"/>
      <w:pPr>
        <w:ind w:left="1080" w:hanging="360"/>
      </w:pPr>
      <w:rPr>
        <w:rFonts w:ascii="Webdings" w:hAnsi="Webdings" w:hint="default"/>
        <w:b w:val="0"/>
        <w:i w:val="0"/>
      </w:rPr>
    </w:lvl>
    <w:lvl w:ilvl="2">
      <w:start w:val="1"/>
      <w:numFmt w:val="bullet"/>
      <w:lvlText w:val="◊"/>
      <w:lvlJc w:val="left"/>
      <w:pPr>
        <w:ind w:left="1440" w:hanging="360"/>
      </w:pPr>
      <w:rPr>
        <w:rFonts w:ascii="Times New Roman" w:hAnsi="Times New Roman" w:cs="Times New Roman" w:hint="default"/>
        <w:b w:val="0"/>
        <w:i w:val="0"/>
      </w:rPr>
    </w:lvl>
    <w:lvl w:ilvl="3">
      <w:start w:val="1"/>
      <w:numFmt w:val="bullet"/>
      <w:lvlText w:val="o"/>
      <w:lvlJc w:val="left"/>
      <w:pPr>
        <w:ind w:left="1800" w:hanging="360"/>
      </w:pPr>
      <w:rPr>
        <w:rFonts w:ascii="Times New Roman" w:hAnsi="Times New Roman" w:cs="Times New Roman" w:hint="default"/>
        <w:b w:val="0"/>
        <w:i w:val="0"/>
        <w:sz w:val="18"/>
      </w:rPr>
    </w:lvl>
    <w:lvl w:ilvl="4">
      <w:start w:val="1"/>
      <w:numFmt w:val="bullet"/>
      <w:lvlText w:val="▪"/>
      <w:lvlJc w:val="left"/>
      <w:pPr>
        <w:ind w:left="2160" w:hanging="360"/>
      </w:pPr>
      <w:rPr>
        <w:rFonts w:ascii="Times New Roman" w:hAnsi="Times New Roman" w:cs="Times New Roman" w:hint="default"/>
        <w:b w:val="0"/>
        <w:i w:val="0"/>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0" w15:restartNumberingAfterBreak="0">
    <w:nsid w:val="710D4844"/>
    <w:multiLevelType w:val="multilevel"/>
    <w:tmpl w:val="E094096A"/>
    <w:name w:val="Appendix Numbering"/>
    <w:lvl w:ilvl="0">
      <w:start w:val="1"/>
      <w:numFmt w:val="upperLetter"/>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8"/>
  </w:num>
  <w:num w:numId="3">
    <w:abstractNumId w:val="15"/>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2"/>
  </w:num>
  <w:num w:numId="8">
    <w:abstractNumId w:val="10"/>
  </w:num>
  <w:num w:numId="9">
    <w:abstractNumId w:val="19"/>
  </w:num>
  <w:num w:numId="10">
    <w:abstractNumId w:val="0"/>
  </w:num>
  <w:num w:numId="11">
    <w:abstractNumId w:val="1"/>
  </w:num>
  <w:num w:numId="12">
    <w:abstractNumId w:val="2"/>
  </w:num>
  <w:num w:numId="13">
    <w:abstractNumId w:val="3"/>
  </w:num>
  <w:num w:numId="14">
    <w:abstractNumId w:val="4"/>
  </w:num>
  <w:num w:numId="15">
    <w:abstractNumId w:val="5"/>
  </w:num>
  <w:num w:numId="16">
    <w:abstractNumId w:val="6"/>
  </w:num>
  <w:num w:numId="17">
    <w:abstractNumId w:val="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3"/>
  </w:num>
  <w:num w:numId="29">
    <w:abstractNumId w:val="13"/>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2"/>
    </w:lvlOverride>
  </w:num>
  <w:num w:numId="37">
    <w:abstractNumId w:val="13"/>
  </w:num>
  <w:num w:numId="38">
    <w:abstractNumId w:val="18"/>
  </w:num>
  <w:num w:numId="39">
    <w:abstractNumId w:val="13"/>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9"/>
  </w:num>
  <w:num w:numId="4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D7A"/>
    <w:rsid w:val="0000028F"/>
    <w:rsid w:val="0000080A"/>
    <w:rsid w:val="00000C2A"/>
    <w:rsid w:val="0000194C"/>
    <w:rsid w:val="00002B78"/>
    <w:rsid w:val="00003E5B"/>
    <w:rsid w:val="00004CFD"/>
    <w:rsid w:val="0000611C"/>
    <w:rsid w:val="00006141"/>
    <w:rsid w:val="000102FE"/>
    <w:rsid w:val="0001034B"/>
    <w:rsid w:val="00012A9F"/>
    <w:rsid w:val="00012BA6"/>
    <w:rsid w:val="00012FB0"/>
    <w:rsid w:val="00013123"/>
    <w:rsid w:val="00013BE4"/>
    <w:rsid w:val="000148FF"/>
    <w:rsid w:val="00014C34"/>
    <w:rsid w:val="000155FA"/>
    <w:rsid w:val="0001633B"/>
    <w:rsid w:val="00016C0E"/>
    <w:rsid w:val="0002427E"/>
    <w:rsid w:val="000246A6"/>
    <w:rsid w:val="00024D95"/>
    <w:rsid w:val="00025801"/>
    <w:rsid w:val="00025F29"/>
    <w:rsid w:val="00025F4C"/>
    <w:rsid w:val="00025F57"/>
    <w:rsid w:val="000273D1"/>
    <w:rsid w:val="0003047F"/>
    <w:rsid w:val="0003052A"/>
    <w:rsid w:val="00030540"/>
    <w:rsid w:val="00030A7D"/>
    <w:rsid w:val="00030ACD"/>
    <w:rsid w:val="00030CC2"/>
    <w:rsid w:val="00032AEA"/>
    <w:rsid w:val="00032E27"/>
    <w:rsid w:val="00034BCC"/>
    <w:rsid w:val="00034E1A"/>
    <w:rsid w:val="00035035"/>
    <w:rsid w:val="0003573B"/>
    <w:rsid w:val="00035C31"/>
    <w:rsid w:val="00035C8C"/>
    <w:rsid w:val="000362F4"/>
    <w:rsid w:val="0003649D"/>
    <w:rsid w:val="00037890"/>
    <w:rsid w:val="00041B8E"/>
    <w:rsid w:val="00044DE2"/>
    <w:rsid w:val="000453B6"/>
    <w:rsid w:val="0004552E"/>
    <w:rsid w:val="00046E5B"/>
    <w:rsid w:val="00050334"/>
    <w:rsid w:val="00051EA9"/>
    <w:rsid w:val="00052A3E"/>
    <w:rsid w:val="000548EA"/>
    <w:rsid w:val="000550B1"/>
    <w:rsid w:val="0005637F"/>
    <w:rsid w:val="00056A86"/>
    <w:rsid w:val="000579FD"/>
    <w:rsid w:val="00060558"/>
    <w:rsid w:val="000618A5"/>
    <w:rsid w:val="0006331E"/>
    <w:rsid w:val="00064769"/>
    <w:rsid w:val="00064F10"/>
    <w:rsid w:val="0006566F"/>
    <w:rsid w:val="000663D8"/>
    <w:rsid w:val="000667BE"/>
    <w:rsid w:val="00072125"/>
    <w:rsid w:val="00072D0F"/>
    <w:rsid w:val="00072F15"/>
    <w:rsid w:val="000735B8"/>
    <w:rsid w:val="00073A05"/>
    <w:rsid w:val="000765CD"/>
    <w:rsid w:val="000768FD"/>
    <w:rsid w:val="00076F5F"/>
    <w:rsid w:val="000809A9"/>
    <w:rsid w:val="0008105B"/>
    <w:rsid w:val="000813CE"/>
    <w:rsid w:val="000824E6"/>
    <w:rsid w:val="0008291F"/>
    <w:rsid w:val="000830F6"/>
    <w:rsid w:val="000835DA"/>
    <w:rsid w:val="00083FCD"/>
    <w:rsid w:val="0008593F"/>
    <w:rsid w:val="000859D5"/>
    <w:rsid w:val="00085AB9"/>
    <w:rsid w:val="00086B35"/>
    <w:rsid w:val="00087380"/>
    <w:rsid w:val="00091F79"/>
    <w:rsid w:val="00092A84"/>
    <w:rsid w:val="00093356"/>
    <w:rsid w:val="000959F8"/>
    <w:rsid w:val="00096F08"/>
    <w:rsid w:val="00097EAE"/>
    <w:rsid w:val="000A01ED"/>
    <w:rsid w:val="000A0729"/>
    <w:rsid w:val="000A245F"/>
    <w:rsid w:val="000A283A"/>
    <w:rsid w:val="000A2EEE"/>
    <w:rsid w:val="000A327F"/>
    <w:rsid w:val="000A6EC4"/>
    <w:rsid w:val="000A77ED"/>
    <w:rsid w:val="000A7B28"/>
    <w:rsid w:val="000A7BAB"/>
    <w:rsid w:val="000B1A86"/>
    <w:rsid w:val="000B2A84"/>
    <w:rsid w:val="000B3801"/>
    <w:rsid w:val="000B45D1"/>
    <w:rsid w:val="000B4730"/>
    <w:rsid w:val="000B5989"/>
    <w:rsid w:val="000B5F58"/>
    <w:rsid w:val="000B6423"/>
    <w:rsid w:val="000B6A55"/>
    <w:rsid w:val="000B7236"/>
    <w:rsid w:val="000C0B13"/>
    <w:rsid w:val="000C14B7"/>
    <w:rsid w:val="000C271C"/>
    <w:rsid w:val="000C286D"/>
    <w:rsid w:val="000C28C1"/>
    <w:rsid w:val="000C2CBD"/>
    <w:rsid w:val="000C40EA"/>
    <w:rsid w:val="000C4DD4"/>
    <w:rsid w:val="000C5B25"/>
    <w:rsid w:val="000D00EC"/>
    <w:rsid w:val="000D031C"/>
    <w:rsid w:val="000D08D5"/>
    <w:rsid w:val="000D1455"/>
    <w:rsid w:val="000D1CF9"/>
    <w:rsid w:val="000D2048"/>
    <w:rsid w:val="000D2113"/>
    <w:rsid w:val="000D2858"/>
    <w:rsid w:val="000D4A69"/>
    <w:rsid w:val="000D4E0E"/>
    <w:rsid w:val="000D4E32"/>
    <w:rsid w:val="000D50DC"/>
    <w:rsid w:val="000D51DD"/>
    <w:rsid w:val="000D628A"/>
    <w:rsid w:val="000D7CFE"/>
    <w:rsid w:val="000D7FF0"/>
    <w:rsid w:val="000E01CD"/>
    <w:rsid w:val="000E0F0F"/>
    <w:rsid w:val="000E110A"/>
    <w:rsid w:val="000E1D95"/>
    <w:rsid w:val="000E2604"/>
    <w:rsid w:val="000E2C81"/>
    <w:rsid w:val="000E2F3F"/>
    <w:rsid w:val="000E34AE"/>
    <w:rsid w:val="000E44A8"/>
    <w:rsid w:val="000E4E6D"/>
    <w:rsid w:val="000E4F0F"/>
    <w:rsid w:val="000E50C5"/>
    <w:rsid w:val="000E5537"/>
    <w:rsid w:val="000E6BBB"/>
    <w:rsid w:val="000E6E48"/>
    <w:rsid w:val="000E7034"/>
    <w:rsid w:val="000E7D40"/>
    <w:rsid w:val="000F0307"/>
    <w:rsid w:val="000F0619"/>
    <w:rsid w:val="000F15EF"/>
    <w:rsid w:val="000F4D3C"/>
    <w:rsid w:val="000F57B0"/>
    <w:rsid w:val="000F6441"/>
    <w:rsid w:val="000F7960"/>
    <w:rsid w:val="000F7D9C"/>
    <w:rsid w:val="001002DA"/>
    <w:rsid w:val="00100866"/>
    <w:rsid w:val="001009EB"/>
    <w:rsid w:val="00100CB3"/>
    <w:rsid w:val="00100D52"/>
    <w:rsid w:val="00101942"/>
    <w:rsid w:val="001024E8"/>
    <w:rsid w:val="00102E59"/>
    <w:rsid w:val="0010498E"/>
    <w:rsid w:val="00104BBC"/>
    <w:rsid w:val="00105B51"/>
    <w:rsid w:val="00106485"/>
    <w:rsid w:val="00106F13"/>
    <w:rsid w:val="00107188"/>
    <w:rsid w:val="00110617"/>
    <w:rsid w:val="00110794"/>
    <w:rsid w:val="001121A7"/>
    <w:rsid w:val="00113AF4"/>
    <w:rsid w:val="00114043"/>
    <w:rsid w:val="001142A3"/>
    <w:rsid w:val="00114A1E"/>
    <w:rsid w:val="00114E1B"/>
    <w:rsid w:val="00115665"/>
    <w:rsid w:val="001167D4"/>
    <w:rsid w:val="00117060"/>
    <w:rsid w:val="00117263"/>
    <w:rsid w:val="00120183"/>
    <w:rsid w:val="001204F0"/>
    <w:rsid w:val="001216BF"/>
    <w:rsid w:val="0012185F"/>
    <w:rsid w:val="001218F6"/>
    <w:rsid w:val="00124150"/>
    <w:rsid w:val="00124FA2"/>
    <w:rsid w:val="00125856"/>
    <w:rsid w:val="001263AE"/>
    <w:rsid w:val="00126E9B"/>
    <w:rsid w:val="00127BB2"/>
    <w:rsid w:val="00127DB0"/>
    <w:rsid w:val="00130B01"/>
    <w:rsid w:val="00130EE9"/>
    <w:rsid w:val="001310E5"/>
    <w:rsid w:val="00131B70"/>
    <w:rsid w:val="00132840"/>
    <w:rsid w:val="001334BA"/>
    <w:rsid w:val="00133C77"/>
    <w:rsid w:val="001341E2"/>
    <w:rsid w:val="001349A7"/>
    <w:rsid w:val="00137E2C"/>
    <w:rsid w:val="00137EA2"/>
    <w:rsid w:val="001404BA"/>
    <w:rsid w:val="001424BD"/>
    <w:rsid w:val="0014263F"/>
    <w:rsid w:val="00143654"/>
    <w:rsid w:val="00143711"/>
    <w:rsid w:val="00143947"/>
    <w:rsid w:val="00143A36"/>
    <w:rsid w:val="00145407"/>
    <w:rsid w:val="001462A5"/>
    <w:rsid w:val="00146C23"/>
    <w:rsid w:val="00147C95"/>
    <w:rsid w:val="00150AAA"/>
    <w:rsid w:val="00151B92"/>
    <w:rsid w:val="001528B1"/>
    <w:rsid w:val="00152F2F"/>
    <w:rsid w:val="00153D7D"/>
    <w:rsid w:val="00154086"/>
    <w:rsid w:val="00154C9A"/>
    <w:rsid w:val="00154FEE"/>
    <w:rsid w:val="00155638"/>
    <w:rsid w:val="0015588D"/>
    <w:rsid w:val="00155B8B"/>
    <w:rsid w:val="0015603E"/>
    <w:rsid w:val="00156940"/>
    <w:rsid w:val="0016005F"/>
    <w:rsid w:val="00161EA8"/>
    <w:rsid w:val="00162362"/>
    <w:rsid w:val="001640F2"/>
    <w:rsid w:val="00164888"/>
    <w:rsid w:val="00166512"/>
    <w:rsid w:val="00166A36"/>
    <w:rsid w:val="00170126"/>
    <w:rsid w:val="00170E1D"/>
    <w:rsid w:val="001718E1"/>
    <w:rsid w:val="00171D36"/>
    <w:rsid w:val="00172615"/>
    <w:rsid w:val="00172B1A"/>
    <w:rsid w:val="00172EAD"/>
    <w:rsid w:val="00173B2A"/>
    <w:rsid w:val="00173D59"/>
    <w:rsid w:val="00175E80"/>
    <w:rsid w:val="00176E58"/>
    <w:rsid w:val="00180383"/>
    <w:rsid w:val="00182408"/>
    <w:rsid w:val="00182A21"/>
    <w:rsid w:val="00182F9D"/>
    <w:rsid w:val="001834AF"/>
    <w:rsid w:val="0018399A"/>
    <w:rsid w:val="00183F0E"/>
    <w:rsid w:val="00184BFC"/>
    <w:rsid w:val="00184E97"/>
    <w:rsid w:val="00186130"/>
    <w:rsid w:val="00186BCC"/>
    <w:rsid w:val="00190EDF"/>
    <w:rsid w:val="00191155"/>
    <w:rsid w:val="001926A5"/>
    <w:rsid w:val="00195183"/>
    <w:rsid w:val="00195401"/>
    <w:rsid w:val="00195545"/>
    <w:rsid w:val="00195A3E"/>
    <w:rsid w:val="00195EE2"/>
    <w:rsid w:val="00196AFF"/>
    <w:rsid w:val="00196F9C"/>
    <w:rsid w:val="001979C1"/>
    <w:rsid w:val="00197E90"/>
    <w:rsid w:val="001A053A"/>
    <w:rsid w:val="001A1100"/>
    <w:rsid w:val="001A1A0B"/>
    <w:rsid w:val="001A1E20"/>
    <w:rsid w:val="001A25B4"/>
    <w:rsid w:val="001A48AB"/>
    <w:rsid w:val="001A54D6"/>
    <w:rsid w:val="001A5675"/>
    <w:rsid w:val="001A5FBF"/>
    <w:rsid w:val="001A67E1"/>
    <w:rsid w:val="001A7AA5"/>
    <w:rsid w:val="001B3437"/>
    <w:rsid w:val="001B3D55"/>
    <w:rsid w:val="001B42EA"/>
    <w:rsid w:val="001B43CA"/>
    <w:rsid w:val="001B5F46"/>
    <w:rsid w:val="001B5FC4"/>
    <w:rsid w:val="001C0FC8"/>
    <w:rsid w:val="001C1712"/>
    <w:rsid w:val="001C2262"/>
    <w:rsid w:val="001C260E"/>
    <w:rsid w:val="001C2BF9"/>
    <w:rsid w:val="001C3845"/>
    <w:rsid w:val="001C39E3"/>
    <w:rsid w:val="001C4EBE"/>
    <w:rsid w:val="001C5B72"/>
    <w:rsid w:val="001C69E5"/>
    <w:rsid w:val="001C6B23"/>
    <w:rsid w:val="001C7442"/>
    <w:rsid w:val="001D0C5F"/>
    <w:rsid w:val="001D1428"/>
    <w:rsid w:val="001D1B4F"/>
    <w:rsid w:val="001D2177"/>
    <w:rsid w:val="001D4DFB"/>
    <w:rsid w:val="001D62B1"/>
    <w:rsid w:val="001D63D3"/>
    <w:rsid w:val="001E02BD"/>
    <w:rsid w:val="001E08FD"/>
    <w:rsid w:val="001E0C61"/>
    <w:rsid w:val="001E0EBC"/>
    <w:rsid w:val="001E3BDB"/>
    <w:rsid w:val="001E4E84"/>
    <w:rsid w:val="001E5FB9"/>
    <w:rsid w:val="001E622D"/>
    <w:rsid w:val="001E6D49"/>
    <w:rsid w:val="001E766E"/>
    <w:rsid w:val="001E79F5"/>
    <w:rsid w:val="001E7BE0"/>
    <w:rsid w:val="001E7FFD"/>
    <w:rsid w:val="001F0413"/>
    <w:rsid w:val="001F0DAF"/>
    <w:rsid w:val="001F1863"/>
    <w:rsid w:val="001F209E"/>
    <w:rsid w:val="001F31B2"/>
    <w:rsid w:val="001F3FA9"/>
    <w:rsid w:val="001F40BD"/>
    <w:rsid w:val="001F7B4B"/>
    <w:rsid w:val="002004F0"/>
    <w:rsid w:val="00200BBA"/>
    <w:rsid w:val="00200FA8"/>
    <w:rsid w:val="0020171B"/>
    <w:rsid w:val="0020423D"/>
    <w:rsid w:val="0020467B"/>
    <w:rsid w:val="00204BCC"/>
    <w:rsid w:val="00207090"/>
    <w:rsid w:val="002079C2"/>
    <w:rsid w:val="00207C08"/>
    <w:rsid w:val="0021047E"/>
    <w:rsid w:val="00210D6C"/>
    <w:rsid w:val="002111E8"/>
    <w:rsid w:val="0021141F"/>
    <w:rsid w:val="00211476"/>
    <w:rsid w:val="00211B6B"/>
    <w:rsid w:val="00213365"/>
    <w:rsid w:val="002137F9"/>
    <w:rsid w:val="00214A2D"/>
    <w:rsid w:val="0021600B"/>
    <w:rsid w:val="002162D5"/>
    <w:rsid w:val="00216808"/>
    <w:rsid w:val="00216DFF"/>
    <w:rsid w:val="00217A3D"/>
    <w:rsid w:val="00220A90"/>
    <w:rsid w:val="00220FAE"/>
    <w:rsid w:val="00221171"/>
    <w:rsid w:val="00221EA5"/>
    <w:rsid w:val="00222CFE"/>
    <w:rsid w:val="00223F9A"/>
    <w:rsid w:val="00224AE4"/>
    <w:rsid w:val="00224D12"/>
    <w:rsid w:val="00225BE0"/>
    <w:rsid w:val="00226B25"/>
    <w:rsid w:val="0023018A"/>
    <w:rsid w:val="00230C6A"/>
    <w:rsid w:val="00231E4E"/>
    <w:rsid w:val="00232357"/>
    <w:rsid w:val="0023276C"/>
    <w:rsid w:val="00234819"/>
    <w:rsid w:val="00235184"/>
    <w:rsid w:val="00235B71"/>
    <w:rsid w:val="00236B4A"/>
    <w:rsid w:val="0023716F"/>
    <w:rsid w:val="00243789"/>
    <w:rsid w:val="00247002"/>
    <w:rsid w:val="0024707C"/>
    <w:rsid w:val="00247FD6"/>
    <w:rsid w:val="0025049F"/>
    <w:rsid w:val="0025149E"/>
    <w:rsid w:val="00251E58"/>
    <w:rsid w:val="00252BAD"/>
    <w:rsid w:val="00253DD3"/>
    <w:rsid w:val="00254D0F"/>
    <w:rsid w:val="00262808"/>
    <w:rsid w:val="00262B93"/>
    <w:rsid w:val="00262DBB"/>
    <w:rsid w:val="0026584A"/>
    <w:rsid w:val="00265EA6"/>
    <w:rsid w:val="0026735D"/>
    <w:rsid w:val="002675B5"/>
    <w:rsid w:val="00267D05"/>
    <w:rsid w:val="00272849"/>
    <w:rsid w:val="00272F8E"/>
    <w:rsid w:val="00273914"/>
    <w:rsid w:val="00273B21"/>
    <w:rsid w:val="00274AC7"/>
    <w:rsid w:val="002757F1"/>
    <w:rsid w:val="0027704A"/>
    <w:rsid w:val="00277807"/>
    <w:rsid w:val="00277C02"/>
    <w:rsid w:val="0028091C"/>
    <w:rsid w:val="00280A71"/>
    <w:rsid w:val="0028234C"/>
    <w:rsid w:val="0028430B"/>
    <w:rsid w:val="0028433E"/>
    <w:rsid w:val="002869B2"/>
    <w:rsid w:val="0028704B"/>
    <w:rsid w:val="00290CD4"/>
    <w:rsid w:val="0029161B"/>
    <w:rsid w:val="00292302"/>
    <w:rsid w:val="0029235A"/>
    <w:rsid w:val="0029333B"/>
    <w:rsid w:val="00293857"/>
    <w:rsid w:val="0029416E"/>
    <w:rsid w:val="002944A9"/>
    <w:rsid w:val="00296AC6"/>
    <w:rsid w:val="0029776C"/>
    <w:rsid w:val="002A007D"/>
    <w:rsid w:val="002A0D7A"/>
    <w:rsid w:val="002A126C"/>
    <w:rsid w:val="002A1AE1"/>
    <w:rsid w:val="002A28AF"/>
    <w:rsid w:val="002A3750"/>
    <w:rsid w:val="002A3E12"/>
    <w:rsid w:val="002A4773"/>
    <w:rsid w:val="002A5AE7"/>
    <w:rsid w:val="002A6C4B"/>
    <w:rsid w:val="002A7ACA"/>
    <w:rsid w:val="002B124C"/>
    <w:rsid w:val="002B1CDE"/>
    <w:rsid w:val="002B24FF"/>
    <w:rsid w:val="002B264F"/>
    <w:rsid w:val="002B29AA"/>
    <w:rsid w:val="002B2D84"/>
    <w:rsid w:val="002B33FA"/>
    <w:rsid w:val="002B6B62"/>
    <w:rsid w:val="002B6FBD"/>
    <w:rsid w:val="002C0BDB"/>
    <w:rsid w:val="002C1611"/>
    <w:rsid w:val="002C248F"/>
    <w:rsid w:val="002C2B28"/>
    <w:rsid w:val="002C3056"/>
    <w:rsid w:val="002C4380"/>
    <w:rsid w:val="002C6686"/>
    <w:rsid w:val="002C678D"/>
    <w:rsid w:val="002C72A2"/>
    <w:rsid w:val="002C7C9B"/>
    <w:rsid w:val="002D132F"/>
    <w:rsid w:val="002D31E3"/>
    <w:rsid w:val="002D3BA4"/>
    <w:rsid w:val="002D495C"/>
    <w:rsid w:val="002E2F31"/>
    <w:rsid w:val="002E379B"/>
    <w:rsid w:val="002E4D6E"/>
    <w:rsid w:val="002E516E"/>
    <w:rsid w:val="002E6041"/>
    <w:rsid w:val="002E657F"/>
    <w:rsid w:val="002F16AD"/>
    <w:rsid w:val="002F25E1"/>
    <w:rsid w:val="002F2615"/>
    <w:rsid w:val="002F423F"/>
    <w:rsid w:val="002F4C64"/>
    <w:rsid w:val="002F5193"/>
    <w:rsid w:val="002F58F1"/>
    <w:rsid w:val="002F65E3"/>
    <w:rsid w:val="002F7B2E"/>
    <w:rsid w:val="00301377"/>
    <w:rsid w:val="00302C33"/>
    <w:rsid w:val="00305916"/>
    <w:rsid w:val="00305EEB"/>
    <w:rsid w:val="00306EF3"/>
    <w:rsid w:val="00306F8E"/>
    <w:rsid w:val="003106AA"/>
    <w:rsid w:val="00310773"/>
    <w:rsid w:val="00310B1E"/>
    <w:rsid w:val="00311B91"/>
    <w:rsid w:val="0031248D"/>
    <w:rsid w:val="003133AA"/>
    <w:rsid w:val="003137A5"/>
    <w:rsid w:val="00313AAA"/>
    <w:rsid w:val="00314087"/>
    <w:rsid w:val="00314736"/>
    <w:rsid w:val="003147D2"/>
    <w:rsid w:val="00314F96"/>
    <w:rsid w:val="0031580C"/>
    <w:rsid w:val="0031585C"/>
    <w:rsid w:val="00315E52"/>
    <w:rsid w:val="003166EA"/>
    <w:rsid w:val="003168E0"/>
    <w:rsid w:val="00317A89"/>
    <w:rsid w:val="00317E08"/>
    <w:rsid w:val="00321441"/>
    <w:rsid w:val="00322B8D"/>
    <w:rsid w:val="00323637"/>
    <w:rsid w:val="0032462E"/>
    <w:rsid w:val="00324C55"/>
    <w:rsid w:val="00326E7E"/>
    <w:rsid w:val="003307CD"/>
    <w:rsid w:val="003318DF"/>
    <w:rsid w:val="003338C1"/>
    <w:rsid w:val="00333DF7"/>
    <w:rsid w:val="00334168"/>
    <w:rsid w:val="00335FBD"/>
    <w:rsid w:val="00337E75"/>
    <w:rsid w:val="003410A5"/>
    <w:rsid w:val="00341166"/>
    <w:rsid w:val="00341DC0"/>
    <w:rsid w:val="0034342F"/>
    <w:rsid w:val="00345360"/>
    <w:rsid w:val="003459CA"/>
    <w:rsid w:val="00347CF0"/>
    <w:rsid w:val="00350397"/>
    <w:rsid w:val="00350A8A"/>
    <w:rsid w:val="00350D80"/>
    <w:rsid w:val="003517B7"/>
    <w:rsid w:val="0035410C"/>
    <w:rsid w:val="0035469E"/>
    <w:rsid w:val="003550CA"/>
    <w:rsid w:val="00355471"/>
    <w:rsid w:val="00355CDF"/>
    <w:rsid w:val="00357A4E"/>
    <w:rsid w:val="0036073F"/>
    <w:rsid w:val="00361FBF"/>
    <w:rsid w:val="0036321F"/>
    <w:rsid w:val="00363B2E"/>
    <w:rsid w:val="003640EA"/>
    <w:rsid w:val="00364652"/>
    <w:rsid w:val="0036491D"/>
    <w:rsid w:val="0036689A"/>
    <w:rsid w:val="00366CB9"/>
    <w:rsid w:val="00367CF4"/>
    <w:rsid w:val="00374700"/>
    <w:rsid w:val="00375550"/>
    <w:rsid w:val="00376069"/>
    <w:rsid w:val="0037670E"/>
    <w:rsid w:val="003769DF"/>
    <w:rsid w:val="00376DB8"/>
    <w:rsid w:val="0037724A"/>
    <w:rsid w:val="0037773E"/>
    <w:rsid w:val="00377E72"/>
    <w:rsid w:val="00380827"/>
    <w:rsid w:val="00380BED"/>
    <w:rsid w:val="00381209"/>
    <w:rsid w:val="00385950"/>
    <w:rsid w:val="00385B91"/>
    <w:rsid w:val="00387326"/>
    <w:rsid w:val="003875DF"/>
    <w:rsid w:val="00387605"/>
    <w:rsid w:val="0039098D"/>
    <w:rsid w:val="003924EB"/>
    <w:rsid w:val="00392EF9"/>
    <w:rsid w:val="00393029"/>
    <w:rsid w:val="00393DEE"/>
    <w:rsid w:val="0039502F"/>
    <w:rsid w:val="003965DD"/>
    <w:rsid w:val="0039689D"/>
    <w:rsid w:val="003A077F"/>
    <w:rsid w:val="003A0E4A"/>
    <w:rsid w:val="003A283E"/>
    <w:rsid w:val="003A3DED"/>
    <w:rsid w:val="003A4351"/>
    <w:rsid w:val="003A453F"/>
    <w:rsid w:val="003A5A14"/>
    <w:rsid w:val="003A726E"/>
    <w:rsid w:val="003A78F8"/>
    <w:rsid w:val="003B0A3A"/>
    <w:rsid w:val="003B16CD"/>
    <w:rsid w:val="003B4725"/>
    <w:rsid w:val="003B52EE"/>
    <w:rsid w:val="003B5FEC"/>
    <w:rsid w:val="003B6E27"/>
    <w:rsid w:val="003B70A8"/>
    <w:rsid w:val="003B7767"/>
    <w:rsid w:val="003C1664"/>
    <w:rsid w:val="003C1849"/>
    <w:rsid w:val="003C19A5"/>
    <w:rsid w:val="003C1AC2"/>
    <w:rsid w:val="003C1D7D"/>
    <w:rsid w:val="003C22F6"/>
    <w:rsid w:val="003C2816"/>
    <w:rsid w:val="003C2996"/>
    <w:rsid w:val="003C2A2F"/>
    <w:rsid w:val="003C4350"/>
    <w:rsid w:val="003C493A"/>
    <w:rsid w:val="003C539D"/>
    <w:rsid w:val="003C5957"/>
    <w:rsid w:val="003C5D49"/>
    <w:rsid w:val="003C5EA0"/>
    <w:rsid w:val="003C60BC"/>
    <w:rsid w:val="003C6693"/>
    <w:rsid w:val="003C6BC6"/>
    <w:rsid w:val="003D023C"/>
    <w:rsid w:val="003D089B"/>
    <w:rsid w:val="003D0ACD"/>
    <w:rsid w:val="003D128C"/>
    <w:rsid w:val="003D18D5"/>
    <w:rsid w:val="003D2819"/>
    <w:rsid w:val="003D33F3"/>
    <w:rsid w:val="003D587A"/>
    <w:rsid w:val="003D5BC4"/>
    <w:rsid w:val="003D65E4"/>
    <w:rsid w:val="003E0B80"/>
    <w:rsid w:val="003E0E29"/>
    <w:rsid w:val="003E1F84"/>
    <w:rsid w:val="003E1FBF"/>
    <w:rsid w:val="003E2725"/>
    <w:rsid w:val="003E2D69"/>
    <w:rsid w:val="003E2E79"/>
    <w:rsid w:val="003E39CB"/>
    <w:rsid w:val="003E3A3E"/>
    <w:rsid w:val="003E47B3"/>
    <w:rsid w:val="003E492B"/>
    <w:rsid w:val="003E4999"/>
    <w:rsid w:val="003E5431"/>
    <w:rsid w:val="003E6161"/>
    <w:rsid w:val="003E69AF"/>
    <w:rsid w:val="003E6F59"/>
    <w:rsid w:val="003E73D7"/>
    <w:rsid w:val="003E7F30"/>
    <w:rsid w:val="003F04A8"/>
    <w:rsid w:val="003F0F2C"/>
    <w:rsid w:val="003F2677"/>
    <w:rsid w:val="003F2E5F"/>
    <w:rsid w:val="003F38FB"/>
    <w:rsid w:val="003F3929"/>
    <w:rsid w:val="003F5BE3"/>
    <w:rsid w:val="004013F7"/>
    <w:rsid w:val="00401769"/>
    <w:rsid w:val="00401A01"/>
    <w:rsid w:val="00403CBD"/>
    <w:rsid w:val="004050A8"/>
    <w:rsid w:val="0040549F"/>
    <w:rsid w:val="004055FA"/>
    <w:rsid w:val="00412827"/>
    <w:rsid w:val="00413141"/>
    <w:rsid w:val="00413AF9"/>
    <w:rsid w:val="00414684"/>
    <w:rsid w:val="00414B71"/>
    <w:rsid w:val="00415454"/>
    <w:rsid w:val="00415D45"/>
    <w:rsid w:val="00415F26"/>
    <w:rsid w:val="004167E0"/>
    <w:rsid w:val="004168FE"/>
    <w:rsid w:val="00417321"/>
    <w:rsid w:val="00420A07"/>
    <w:rsid w:val="004215FB"/>
    <w:rsid w:val="00421800"/>
    <w:rsid w:val="00423152"/>
    <w:rsid w:val="0042368C"/>
    <w:rsid w:val="00423D7B"/>
    <w:rsid w:val="00425209"/>
    <w:rsid w:val="0042570E"/>
    <w:rsid w:val="00425733"/>
    <w:rsid w:val="00425A9A"/>
    <w:rsid w:val="00427206"/>
    <w:rsid w:val="0043120F"/>
    <w:rsid w:val="00431914"/>
    <w:rsid w:val="00432B5C"/>
    <w:rsid w:val="0043455F"/>
    <w:rsid w:val="00434B4B"/>
    <w:rsid w:val="00434B75"/>
    <w:rsid w:val="00435C31"/>
    <w:rsid w:val="00435F5D"/>
    <w:rsid w:val="004360C2"/>
    <w:rsid w:val="00437249"/>
    <w:rsid w:val="00437C5F"/>
    <w:rsid w:val="0044034C"/>
    <w:rsid w:val="00440755"/>
    <w:rsid w:val="00442648"/>
    <w:rsid w:val="004447D8"/>
    <w:rsid w:val="00445A8B"/>
    <w:rsid w:val="00445DCF"/>
    <w:rsid w:val="004503B7"/>
    <w:rsid w:val="00451899"/>
    <w:rsid w:val="00451978"/>
    <w:rsid w:val="0045258E"/>
    <w:rsid w:val="00452699"/>
    <w:rsid w:val="004536B5"/>
    <w:rsid w:val="00453A8D"/>
    <w:rsid w:val="0045662A"/>
    <w:rsid w:val="00456AB9"/>
    <w:rsid w:val="004574B6"/>
    <w:rsid w:val="00460137"/>
    <w:rsid w:val="0046115B"/>
    <w:rsid w:val="00461313"/>
    <w:rsid w:val="004623D5"/>
    <w:rsid w:val="004624AD"/>
    <w:rsid w:val="004626A8"/>
    <w:rsid w:val="00463FE8"/>
    <w:rsid w:val="00464215"/>
    <w:rsid w:val="00464B3E"/>
    <w:rsid w:val="00466AB6"/>
    <w:rsid w:val="00466DC9"/>
    <w:rsid w:val="00470C6C"/>
    <w:rsid w:val="004721FE"/>
    <w:rsid w:val="00472939"/>
    <w:rsid w:val="00472961"/>
    <w:rsid w:val="004729AC"/>
    <w:rsid w:val="00474B01"/>
    <w:rsid w:val="00474F6A"/>
    <w:rsid w:val="00477485"/>
    <w:rsid w:val="0047777E"/>
    <w:rsid w:val="00480C27"/>
    <w:rsid w:val="004812FA"/>
    <w:rsid w:val="004815C4"/>
    <w:rsid w:val="00482FA7"/>
    <w:rsid w:val="004868A0"/>
    <w:rsid w:val="00487E23"/>
    <w:rsid w:val="00487F6F"/>
    <w:rsid w:val="004901AF"/>
    <w:rsid w:val="00491DBD"/>
    <w:rsid w:val="00492F6C"/>
    <w:rsid w:val="00493E4E"/>
    <w:rsid w:val="00494C3F"/>
    <w:rsid w:val="00495C87"/>
    <w:rsid w:val="00496C57"/>
    <w:rsid w:val="004976C4"/>
    <w:rsid w:val="004A1978"/>
    <w:rsid w:val="004A19F9"/>
    <w:rsid w:val="004A1B8B"/>
    <w:rsid w:val="004A21F8"/>
    <w:rsid w:val="004A2605"/>
    <w:rsid w:val="004A40BC"/>
    <w:rsid w:val="004A4868"/>
    <w:rsid w:val="004A4F1C"/>
    <w:rsid w:val="004A616F"/>
    <w:rsid w:val="004A63A5"/>
    <w:rsid w:val="004A70B6"/>
    <w:rsid w:val="004A70DB"/>
    <w:rsid w:val="004A7D55"/>
    <w:rsid w:val="004B0BF9"/>
    <w:rsid w:val="004B27EF"/>
    <w:rsid w:val="004B3F48"/>
    <w:rsid w:val="004B5305"/>
    <w:rsid w:val="004B6441"/>
    <w:rsid w:val="004B66C2"/>
    <w:rsid w:val="004B67A4"/>
    <w:rsid w:val="004B7E98"/>
    <w:rsid w:val="004C0112"/>
    <w:rsid w:val="004C0DBC"/>
    <w:rsid w:val="004C0DCB"/>
    <w:rsid w:val="004C1A20"/>
    <w:rsid w:val="004C1DE4"/>
    <w:rsid w:val="004C1E06"/>
    <w:rsid w:val="004C2376"/>
    <w:rsid w:val="004C24D6"/>
    <w:rsid w:val="004C2B38"/>
    <w:rsid w:val="004C2C37"/>
    <w:rsid w:val="004C336C"/>
    <w:rsid w:val="004C3A5D"/>
    <w:rsid w:val="004C3C61"/>
    <w:rsid w:val="004C48D6"/>
    <w:rsid w:val="004C4B7E"/>
    <w:rsid w:val="004C551F"/>
    <w:rsid w:val="004C5E9C"/>
    <w:rsid w:val="004C621A"/>
    <w:rsid w:val="004C6CB7"/>
    <w:rsid w:val="004C7405"/>
    <w:rsid w:val="004C7F92"/>
    <w:rsid w:val="004D0CD7"/>
    <w:rsid w:val="004D2A77"/>
    <w:rsid w:val="004D2E23"/>
    <w:rsid w:val="004D4A51"/>
    <w:rsid w:val="004D51EE"/>
    <w:rsid w:val="004D6C02"/>
    <w:rsid w:val="004D72DB"/>
    <w:rsid w:val="004D766B"/>
    <w:rsid w:val="004D780D"/>
    <w:rsid w:val="004E0196"/>
    <w:rsid w:val="004E01A3"/>
    <w:rsid w:val="004E0D3A"/>
    <w:rsid w:val="004E0E14"/>
    <w:rsid w:val="004E0F49"/>
    <w:rsid w:val="004E17B1"/>
    <w:rsid w:val="004E1A4D"/>
    <w:rsid w:val="004E3320"/>
    <w:rsid w:val="004E3765"/>
    <w:rsid w:val="004E442C"/>
    <w:rsid w:val="004E5646"/>
    <w:rsid w:val="004E775D"/>
    <w:rsid w:val="004F328B"/>
    <w:rsid w:val="004F4CFC"/>
    <w:rsid w:val="004F6BFF"/>
    <w:rsid w:val="004F7186"/>
    <w:rsid w:val="00500310"/>
    <w:rsid w:val="00501A06"/>
    <w:rsid w:val="00502DEE"/>
    <w:rsid w:val="00503919"/>
    <w:rsid w:val="00503EE4"/>
    <w:rsid w:val="00504344"/>
    <w:rsid w:val="00504A5C"/>
    <w:rsid w:val="00505031"/>
    <w:rsid w:val="005051F8"/>
    <w:rsid w:val="00505222"/>
    <w:rsid w:val="00505FEA"/>
    <w:rsid w:val="00506552"/>
    <w:rsid w:val="00506909"/>
    <w:rsid w:val="0051280B"/>
    <w:rsid w:val="00514A5A"/>
    <w:rsid w:val="00517507"/>
    <w:rsid w:val="00517639"/>
    <w:rsid w:val="00517B22"/>
    <w:rsid w:val="00520FA3"/>
    <w:rsid w:val="005215B3"/>
    <w:rsid w:val="00521781"/>
    <w:rsid w:val="005234A6"/>
    <w:rsid w:val="0052450B"/>
    <w:rsid w:val="00525566"/>
    <w:rsid w:val="00525F6C"/>
    <w:rsid w:val="005264BD"/>
    <w:rsid w:val="00526666"/>
    <w:rsid w:val="00526D19"/>
    <w:rsid w:val="00527C90"/>
    <w:rsid w:val="005300C5"/>
    <w:rsid w:val="00530D42"/>
    <w:rsid w:val="005323B7"/>
    <w:rsid w:val="005336C9"/>
    <w:rsid w:val="00533A0B"/>
    <w:rsid w:val="0053597E"/>
    <w:rsid w:val="005369A7"/>
    <w:rsid w:val="005372BA"/>
    <w:rsid w:val="00537F36"/>
    <w:rsid w:val="005401D3"/>
    <w:rsid w:val="005407C6"/>
    <w:rsid w:val="005418D4"/>
    <w:rsid w:val="00541EFF"/>
    <w:rsid w:val="005455BF"/>
    <w:rsid w:val="005457CC"/>
    <w:rsid w:val="00545A2E"/>
    <w:rsid w:val="005462BC"/>
    <w:rsid w:val="00546DD0"/>
    <w:rsid w:val="005505E7"/>
    <w:rsid w:val="00551F30"/>
    <w:rsid w:val="0055237E"/>
    <w:rsid w:val="00552834"/>
    <w:rsid w:val="00552CA8"/>
    <w:rsid w:val="00553229"/>
    <w:rsid w:val="005534CD"/>
    <w:rsid w:val="00553E3C"/>
    <w:rsid w:val="00554A86"/>
    <w:rsid w:val="005550D1"/>
    <w:rsid w:val="00555281"/>
    <w:rsid w:val="005558C5"/>
    <w:rsid w:val="00555978"/>
    <w:rsid w:val="00556507"/>
    <w:rsid w:val="00556AC8"/>
    <w:rsid w:val="00557150"/>
    <w:rsid w:val="00557390"/>
    <w:rsid w:val="005577E1"/>
    <w:rsid w:val="00561703"/>
    <w:rsid w:val="005623FE"/>
    <w:rsid w:val="00562984"/>
    <w:rsid w:val="00564094"/>
    <w:rsid w:val="005642B7"/>
    <w:rsid w:val="00565FF1"/>
    <w:rsid w:val="00566592"/>
    <w:rsid w:val="00572DE9"/>
    <w:rsid w:val="00572F50"/>
    <w:rsid w:val="005730BF"/>
    <w:rsid w:val="00574C6A"/>
    <w:rsid w:val="00575021"/>
    <w:rsid w:val="005754C3"/>
    <w:rsid w:val="005768A0"/>
    <w:rsid w:val="0058090B"/>
    <w:rsid w:val="00581175"/>
    <w:rsid w:val="00581229"/>
    <w:rsid w:val="00581536"/>
    <w:rsid w:val="00582049"/>
    <w:rsid w:val="005829F3"/>
    <w:rsid w:val="005835CB"/>
    <w:rsid w:val="00584539"/>
    <w:rsid w:val="00585452"/>
    <w:rsid w:val="00591DE5"/>
    <w:rsid w:val="00593114"/>
    <w:rsid w:val="00593390"/>
    <w:rsid w:val="00593539"/>
    <w:rsid w:val="005941A3"/>
    <w:rsid w:val="0059456B"/>
    <w:rsid w:val="00595701"/>
    <w:rsid w:val="00595720"/>
    <w:rsid w:val="00596A6D"/>
    <w:rsid w:val="00597AF7"/>
    <w:rsid w:val="005A0DCA"/>
    <w:rsid w:val="005A1376"/>
    <w:rsid w:val="005A1D8C"/>
    <w:rsid w:val="005A1E3F"/>
    <w:rsid w:val="005A2315"/>
    <w:rsid w:val="005A3445"/>
    <w:rsid w:val="005A39AA"/>
    <w:rsid w:val="005A3B9F"/>
    <w:rsid w:val="005A76E0"/>
    <w:rsid w:val="005A7BE3"/>
    <w:rsid w:val="005A7C1B"/>
    <w:rsid w:val="005B0113"/>
    <w:rsid w:val="005B0778"/>
    <w:rsid w:val="005B1CB8"/>
    <w:rsid w:val="005B1F0A"/>
    <w:rsid w:val="005B2353"/>
    <w:rsid w:val="005B2603"/>
    <w:rsid w:val="005B2E9B"/>
    <w:rsid w:val="005B3243"/>
    <w:rsid w:val="005B32A4"/>
    <w:rsid w:val="005B5060"/>
    <w:rsid w:val="005B537B"/>
    <w:rsid w:val="005B64B3"/>
    <w:rsid w:val="005B6E91"/>
    <w:rsid w:val="005C02F5"/>
    <w:rsid w:val="005C0368"/>
    <w:rsid w:val="005C067D"/>
    <w:rsid w:val="005C0C93"/>
    <w:rsid w:val="005C10E6"/>
    <w:rsid w:val="005C255F"/>
    <w:rsid w:val="005C47DD"/>
    <w:rsid w:val="005C65D4"/>
    <w:rsid w:val="005C6B56"/>
    <w:rsid w:val="005C751E"/>
    <w:rsid w:val="005D0FD2"/>
    <w:rsid w:val="005D2340"/>
    <w:rsid w:val="005D2927"/>
    <w:rsid w:val="005D2BD6"/>
    <w:rsid w:val="005D3C23"/>
    <w:rsid w:val="005D41A4"/>
    <w:rsid w:val="005D49B8"/>
    <w:rsid w:val="005D4DFA"/>
    <w:rsid w:val="005D5B35"/>
    <w:rsid w:val="005D636C"/>
    <w:rsid w:val="005D6B94"/>
    <w:rsid w:val="005D6C8C"/>
    <w:rsid w:val="005D727C"/>
    <w:rsid w:val="005D7C9D"/>
    <w:rsid w:val="005E0C6A"/>
    <w:rsid w:val="005E304E"/>
    <w:rsid w:val="005E3C98"/>
    <w:rsid w:val="005E3FA2"/>
    <w:rsid w:val="005E5661"/>
    <w:rsid w:val="005E5E8B"/>
    <w:rsid w:val="005E6088"/>
    <w:rsid w:val="005E6255"/>
    <w:rsid w:val="005E68D3"/>
    <w:rsid w:val="005F02D3"/>
    <w:rsid w:val="005F161A"/>
    <w:rsid w:val="005F2A67"/>
    <w:rsid w:val="005F3B01"/>
    <w:rsid w:val="005F659C"/>
    <w:rsid w:val="005F694D"/>
    <w:rsid w:val="005F69F4"/>
    <w:rsid w:val="0060100D"/>
    <w:rsid w:val="00604A33"/>
    <w:rsid w:val="00604B99"/>
    <w:rsid w:val="00606861"/>
    <w:rsid w:val="00607A23"/>
    <w:rsid w:val="00607B27"/>
    <w:rsid w:val="00610676"/>
    <w:rsid w:val="00612397"/>
    <w:rsid w:val="006126CC"/>
    <w:rsid w:val="0061353F"/>
    <w:rsid w:val="006139FE"/>
    <w:rsid w:val="00620B1D"/>
    <w:rsid w:val="00621795"/>
    <w:rsid w:val="0062212C"/>
    <w:rsid w:val="006222BD"/>
    <w:rsid w:val="006225D3"/>
    <w:rsid w:val="00623015"/>
    <w:rsid w:val="00624012"/>
    <w:rsid w:val="006244C5"/>
    <w:rsid w:val="0062520C"/>
    <w:rsid w:val="0062558E"/>
    <w:rsid w:val="006256A2"/>
    <w:rsid w:val="00625A35"/>
    <w:rsid w:val="00627F86"/>
    <w:rsid w:val="0063109F"/>
    <w:rsid w:val="006314CA"/>
    <w:rsid w:val="00631BA7"/>
    <w:rsid w:val="006337C4"/>
    <w:rsid w:val="006339F8"/>
    <w:rsid w:val="00634CD2"/>
    <w:rsid w:val="00635097"/>
    <w:rsid w:val="0063550E"/>
    <w:rsid w:val="00636514"/>
    <w:rsid w:val="006407D1"/>
    <w:rsid w:val="00640C27"/>
    <w:rsid w:val="006410EF"/>
    <w:rsid w:val="006410FC"/>
    <w:rsid w:val="00641A4A"/>
    <w:rsid w:val="00641DD9"/>
    <w:rsid w:val="00643DCB"/>
    <w:rsid w:val="006446C2"/>
    <w:rsid w:val="006447FD"/>
    <w:rsid w:val="006448E5"/>
    <w:rsid w:val="006462DB"/>
    <w:rsid w:val="006475BC"/>
    <w:rsid w:val="0065012B"/>
    <w:rsid w:val="006512A6"/>
    <w:rsid w:val="0065156D"/>
    <w:rsid w:val="006517EA"/>
    <w:rsid w:val="00651E63"/>
    <w:rsid w:val="00652BFF"/>
    <w:rsid w:val="006531B1"/>
    <w:rsid w:val="00653531"/>
    <w:rsid w:val="0065368C"/>
    <w:rsid w:val="006601E9"/>
    <w:rsid w:val="00660414"/>
    <w:rsid w:val="006622AF"/>
    <w:rsid w:val="006630ED"/>
    <w:rsid w:val="006646FF"/>
    <w:rsid w:val="006660A9"/>
    <w:rsid w:val="00666F59"/>
    <w:rsid w:val="00667570"/>
    <w:rsid w:val="00667F6A"/>
    <w:rsid w:val="00670F82"/>
    <w:rsid w:val="006727B1"/>
    <w:rsid w:val="006727CC"/>
    <w:rsid w:val="00672E69"/>
    <w:rsid w:val="00672F6E"/>
    <w:rsid w:val="00674793"/>
    <w:rsid w:val="00676E62"/>
    <w:rsid w:val="00681485"/>
    <w:rsid w:val="006818B8"/>
    <w:rsid w:val="00681E4B"/>
    <w:rsid w:val="00681E52"/>
    <w:rsid w:val="00683C4C"/>
    <w:rsid w:val="006841AD"/>
    <w:rsid w:val="006853F7"/>
    <w:rsid w:val="00685542"/>
    <w:rsid w:val="00685EE2"/>
    <w:rsid w:val="00687B2B"/>
    <w:rsid w:val="00690819"/>
    <w:rsid w:val="0069272B"/>
    <w:rsid w:val="00692AEC"/>
    <w:rsid w:val="00693250"/>
    <w:rsid w:val="006944F6"/>
    <w:rsid w:val="00694972"/>
    <w:rsid w:val="00694C32"/>
    <w:rsid w:val="00695170"/>
    <w:rsid w:val="00695640"/>
    <w:rsid w:val="006A045E"/>
    <w:rsid w:val="006A0891"/>
    <w:rsid w:val="006A0F1C"/>
    <w:rsid w:val="006A110A"/>
    <w:rsid w:val="006A1793"/>
    <w:rsid w:val="006A2069"/>
    <w:rsid w:val="006A2C9E"/>
    <w:rsid w:val="006A4630"/>
    <w:rsid w:val="006A577B"/>
    <w:rsid w:val="006A6126"/>
    <w:rsid w:val="006A626E"/>
    <w:rsid w:val="006A68EC"/>
    <w:rsid w:val="006B0F95"/>
    <w:rsid w:val="006B1434"/>
    <w:rsid w:val="006B2F5E"/>
    <w:rsid w:val="006B4380"/>
    <w:rsid w:val="006B46B9"/>
    <w:rsid w:val="006B4807"/>
    <w:rsid w:val="006B4B08"/>
    <w:rsid w:val="006B56AE"/>
    <w:rsid w:val="006B6426"/>
    <w:rsid w:val="006B6872"/>
    <w:rsid w:val="006B6F67"/>
    <w:rsid w:val="006B731F"/>
    <w:rsid w:val="006B7755"/>
    <w:rsid w:val="006C00F3"/>
    <w:rsid w:val="006C0298"/>
    <w:rsid w:val="006C24A9"/>
    <w:rsid w:val="006C24AA"/>
    <w:rsid w:val="006C2BB9"/>
    <w:rsid w:val="006C355E"/>
    <w:rsid w:val="006C3697"/>
    <w:rsid w:val="006C42BD"/>
    <w:rsid w:val="006C44AA"/>
    <w:rsid w:val="006C47C8"/>
    <w:rsid w:val="006C56D3"/>
    <w:rsid w:val="006C5EE9"/>
    <w:rsid w:val="006C6490"/>
    <w:rsid w:val="006C7730"/>
    <w:rsid w:val="006C7D2A"/>
    <w:rsid w:val="006D020A"/>
    <w:rsid w:val="006D108A"/>
    <w:rsid w:val="006D1494"/>
    <w:rsid w:val="006D1594"/>
    <w:rsid w:val="006D257C"/>
    <w:rsid w:val="006D5748"/>
    <w:rsid w:val="006D623A"/>
    <w:rsid w:val="006D7C02"/>
    <w:rsid w:val="006E02E8"/>
    <w:rsid w:val="006E0749"/>
    <w:rsid w:val="006E1627"/>
    <w:rsid w:val="006E1BC5"/>
    <w:rsid w:val="006E1F16"/>
    <w:rsid w:val="006E29F7"/>
    <w:rsid w:val="006E327D"/>
    <w:rsid w:val="006E35C3"/>
    <w:rsid w:val="006E454B"/>
    <w:rsid w:val="006E458F"/>
    <w:rsid w:val="006E471D"/>
    <w:rsid w:val="006E4D83"/>
    <w:rsid w:val="006E52F6"/>
    <w:rsid w:val="006F0DB8"/>
    <w:rsid w:val="006F223C"/>
    <w:rsid w:val="006F2853"/>
    <w:rsid w:val="006F2C2D"/>
    <w:rsid w:val="006F39F1"/>
    <w:rsid w:val="006F3EC7"/>
    <w:rsid w:val="006F4E44"/>
    <w:rsid w:val="006F51A3"/>
    <w:rsid w:val="006F6680"/>
    <w:rsid w:val="00700DAE"/>
    <w:rsid w:val="00703842"/>
    <w:rsid w:val="00704593"/>
    <w:rsid w:val="007045E8"/>
    <w:rsid w:val="007048AB"/>
    <w:rsid w:val="00705191"/>
    <w:rsid w:val="00706322"/>
    <w:rsid w:val="0070756C"/>
    <w:rsid w:val="0070771A"/>
    <w:rsid w:val="00707E7F"/>
    <w:rsid w:val="00710752"/>
    <w:rsid w:val="00710921"/>
    <w:rsid w:val="00711B73"/>
    <w:rsid w:val="00711C28"/>
    <w:rsid w:val="00712922"/>
    <w:rsid w:val="00712D40"/>
    <w:rsid w:val="007137CF"/>
    <w:rsid w:val="007145AD"/>
    <w:rsid w:val="00715AC5"/>
    <w:rsid w:val="00715FDF"/>
    <w:rsid w:val="00716248"/>
    <w:rsid w:val="00717AE5"/>
    <w:rsid w:val="00720B61"/>
    <w:rsid w:val="00720E64"/>
    <w:rsid w:val="00720EF2"/>
    <w:rsid w:val="0072113D"/>
    <w:rsid w:val="00721B66"/>
    <w:rsid w:val="00723638"/>
    <w:rsid w:val="00723A4F"/>
    <w:rsid w:val="0072437F"/>
    <w:rsid w:val="00724CF0"/>
    <w:rsid w:val="00724E73"/>
    <w:rsid w:val="00726F31"/>
    <w:rsid w:val="00727E0C"/>
    <w:rsid w:val="0073132C"/>
    <w:rsid w:val="0073149C"/>
    <w:rsid w:val="007333D7"/>
    <w:rsid w:val="007335D1"/>
    <w:rsid w:val="00733AE5"/>
    <w:rsid w:val="00734672"/>
    <w:rsid w:val="00735687"/>
    <w:rsid w:val="007402C6"/>
    <w:rsid w:val="00740750"/>
    <w:rsid w:val="00740FB5"/>
    <w:rsid w:val="007414D4"/>
    <w:rsid w:val="00741D84"/>
    <w:rsid w:val="00742171"/>
    <w:rsid w:val="0074257A"/>
    <w:rsid w:val="007427B0"/>
    <w:rsid w:val="007443F9"/>
    <w:rsid w:val="00744880"/>
    <w:rsid w:val="00745012"/>
    <w:rsid w:val="00745A57"/>
    <w:rsid w:val="00745B17"/>
    <w:rsid w:val="0074741C"/>
    <w:rsid w:val="00747519"/>
    <w:rsid w:val="007477C1"/>
    <w:rsid w:val="00750805"/>
    <w:rsid w:val="00752E94"/>
    <w:rsid w:val="007531EA"/>
    <w:rsid w:val="007558D6"/>
    <w:rsid w:val="00755AB6"/>
    <w:rsid w:val="00755E01"/>
    <w:rsid w:val="00756779"/>
    <w:rsid w:val="007579B7"/>
    <w:rsid w:val="00760C54"/>
    <w:rsid w:val="00761FF4"/>
    <w:rsid w:val="00762838"/>
    <w:rsid w:val="00762A2D"/>
    <w:rsid w:val="0076347E"/>
    <w:rsid w:val="00763FFB"/>
    <w:rsid w:val="007651E4"/>
    <w:rsid w:val="00766322"/>
    <w:rsid w:val="00766835"/>
    <w:rsid w:val="00767379"/>
    <w:rsid w:val="00770059"/>
    <w:rsid w:val="007719B9"/>
    <w:rsid w:val="00771D2D"/>
    <w:rsid w:val="007745D0"/>
    <w:rsid w:val="0077585A"/>
    <w:rsid w:val="00775866"/>
    <w:rsid w:val="00776739"/>
    <w:rsid w:val="00776DB3"/>
    <w:rsid w:val="00777EC4"/>
    <w:rsid w:val="007826F9"/>
    <w:rsid w:val="00782F1A"/>
    <w:rsid w:val="007835AD"/>
    <w:rsid w:val="00784549"/>
    <w:rsid w:val="00784930"/>
    <w:rsid w:val="0078621E"/>
    <w:rsid w:val="00786940"/>
    <w:rsid w:val="00790115"/>
    <w:rsid w:val="0079057D"/>
    <w:rsid w:val="00790D29"/>
    <w:rsid w:val="00792DA8"/>
    <w:rsid w:val="0079320E"/>
    <w:rsid w:val="00793CDC"/>
    <w:rsid w:val="00796B8F"/>
    <w:rsid w:val="007A16CF"/>
    <w:rsid w:val="007A1870"/>
    <w:rsid w:val="007A1911"/>
    <w:rsid w:val="007A2039"/>
    <w:rsid w:val="007A2158"/>
    <w:rsid w:val="007A3C9B"/>
    <w:rsid w:val="007A462E"/>
    <w:rsid w:val="007A572C"/>
    <w:rsid w:val="007A5C77"/>
    <w:rsid w:val="007A5D00"/>
    <w:rsid w:val="007A6330"/>
    <w:rsid w:val="007A7C11"/>
    <w:rsid w:val="007B07D9"/>
    <w:rsid w:val="007B0A3E"/>
    <w:rsid w:val="007B2132"/>
    <w:rsid w:val="007B27D5"/>
    <w:rsid w:val="007B2AC2"/>
    <w:rsid w:val="007B400A"/>
    <w:rsid w:val="007B5911"/>
    <w:rsid w:val="007B5976"/>
    <w:rsid w:val="007B7AE8"/>
    <w:rsid w:val="007C1AC3"/>
    <w:rsid w:val="007C2465"/>
    <w:rsid w:val="007C2BC8"/>
    <w:rsid w:val="007C3066"/>
    <w:rsid w:val="007C3947"/>
    <w:rsid w:val="007C3D97"/>
    <w:rsid w:val="007C3FD6"/>
    <w:rsid w:val="007C5373"/>
    <w:rsid w:val="007C62EF"/>
    <w:rsid w:val="007C6A28"/>
    <w:rsid w:val="007C716D"/>
    <w:rsid w:val="007C7446"/>
    <w:rsid w:val="007C7CDC"/>
    <w:rsid w:val="007D0A15"/>
    <w:rsid w:val="007D2479"/>
    <w:rsid w:val="007D2FB8"/>
    <w:rsid w:val="007D38F2"/>
    <w:rsid w:val="007D508C"/>
    <w:rsid w:val="007D539F"/>
    <w:rsid w:val="007D591A"/>
    <w:rsid w:val="007D77AF"/>
    <w:rsid w:val="007E0FA5"/>
    <w:rsid w:val="007E1078"/>
    <w:rsid w:val="007E12E2"/>
    <w:rsid w:val="007E1A55"/>
    <w:rsid w:val="007E22E4"/>
    <w:rsid w:val="007E2DB3"/>
    <w:rsid w:val="007E38F0"/>
    <w:rsid w:val="007E423F"/>
    <w:rsid w:val="007E48CD"/>
    <w:rsid w:val="007E4A15"/>
    <w:rsid w:val="007E4ABC"/>
    <w:rsid w:val="007F0792"/>
    <w:rsid w:val="007F0892"/>
    <w:rsid w:val="007F1416"/>
    <w:rsid w:val="007F1760"/>
    <w:rsid w:val="007F1CAA"/>
    <w:rsid w:val="007F1DA3"/>
    <w:rsid w:val="007F2E1D"/>
    <w:rsid w:val="007F37B2"/>
    <w:rsid w:val="007F491D"/>
    <w:rsid w:val="007F4EFA"/>
    <w:rsid w:val="007F5EB8"/>
    <w:rsid w:val="007F5F47"/>
    <w:rsid w:val="007F684A"/>
    <w:rsid w:val="007F7020"/>
    <w:rsid w:val="007F73CD"/>
    <w:rsid w:val="0080097D"/>
    <w:rsid w:val="0080132F"/>
    <w:rsid w:val="008013A6"/>
    <w:rsid w:val="00801FC1"/>
    <w:rsid w:val="00803A11"/>
    <w:rsid w:val="008040B5"/>
    <w:rsid w:val="008041D1"/>
    <w:rsid w:val="00805EA3"/>
    <w:rsid w:val="008100DF"/>
    <w:rsid w:val="008106C1"/>
    <w:rsid w:val="00810B72"/>
    <w:rsid w:val="00811C2E"/>
    <w:rsid w:val="008128DE"/>
    <w:rsid w:val="0081375E"/>
    <w:rsid w:val="00813CFB"/>
    <w:rsid w:val="008145AB"/>
    <w:rsid w:val="0081491F"/>
    <w:rsid w:val="00814EF7"/>
    <w:rsid w:val="008164A5"/>
    <w:rsid w:val="00816E73"/>
    <w:rsid w:val="00817444"/>
    <w:rsid w:val="0082020F"/>
    <w:rsid w:val="008204DD"/>
    <w:rsid w:val="00820547"/>
    <w:rsid w:val="00822559"/>
    <w:rsid w:val="00823A85"/>
    <w:rsid w:val="00827307"/>
    <w:rsid w:val="008316EF"/>
    <w:rsid w:val="00832167"/>
    <w:rsid w:val="00832E40"/>
    <w:rsid w:val="008338B5"/>
    <w:rsid w:val="00833F46"/>
    <w:rsid w:val="008340E8"/>
    <w:rsid w:val="00836015"/>
    <w:rsid w:val="0083719C"/>
    <w:rsid w:val="00837FF8"/>
    <w:rsid w:val="00840D1E"/>
    <w:rsid w:val="00842B1D"/>
    <w:rsid w:val="00844DE5"/>
    <w:rsid w:val="00845B92"/>
    <w:rsid w:val="008466E8"/>
    <w:rsid w:val="00846F52"/>
    <w:rsid w:val="0084707F"/>
    <w:rsid w:val="00847FC6"/>
    <w:rsid w:val="008509A2"/>
    <w:rsid w:val="00851CB4"/>
    <w:rsid w:val="00852DE5"/>
    <w:rsid w:val="008536E5"/>
    <w:rsid w:val="00854600"/>
    <w:rsid w:val="0085467C"/>
    <w:rsid w:val="00855D11"/>
    <w:rsid w:val="00856081"/>
    <w:rsid w:val="00857337"/>
    <w:rsid w:val="008600FB"/>
    <w:rsid w:val="008622AB"/>
    <w:rsid w:val="00863396"/>
    <w:rsid w:val="008633EB"/>
    <w:rsid w:val="0086345D"/>
    <w:rsid w:val="008638F9"/>
    <w:rsid w:val="00863B30"/>
    <w:rsid w:val="008659F4"/>
    <w:rsid w:val="00867DED"/>
    <w:rsid w:val="00867E14"/>
    <w:rsid w:val="008710D4"/>
    <w:rsid w:val="008713E1"/>
    <w:rsid w:val="00871B4C"/>
    <w:rsid w:val="00871EE1"/>
    <w:rsid w:val="008721E8"/>
    <w:rsid w:val="00872373"/>
    <w:rsid w:val="00872FB0"/>
    <w:rsid w:val="008737AE"/>
    <w:rsid w:val="0087460C"/>
    <w:rsid w:val="00874CAF"/>
    <w:rsid w:val="00876779"/>
    <w:rsid w:val="008823E2"/>
    <w:rsid w:val="00883DEF"/>
    <w:rsid w:val="00885122"/>
    <w:rsid w:val="00885BBC"/>
    <w:rsid w:val="00886C3A"/>
    <w:rsid w:val="0088772D"/>
    <w:rsid w:val="0089178E"/>
    <w:rsid w:val="008917D2"/>
    <w:rsid w:val="00892043"/>
    <w:rsid w:val="00893D50"/>
    <w:rsid w:val="00894B6B"/>
    <w:rsid w:val="00894B82"/>
    <w:rsid w:val="00895453"/>
    <w:rsid w:val="0089610F"/>
    <w:rsid w:val="0089624D"/>
    <w:rsid w:val="00897360"/>
    <w:rsid w:val="00897AD5"/>
    <w:rsid w:val="008A1A66"/>
    <w:rsid w:val="008A1FDF"/>
    <w:rsid w:val="008A3C2F"/>
    <w:rsid w:val="008A3D6D"/>
    <w:rsid w:val="008A4E55"/>
    <w:rsid w:val="008A641E"/>
    <w:rsid w:val="008A6478"/>
    <w:rsid w:val="008A6A06"/>
    <w:rsid w:val="008A7176"/>
    <w:rsid w:val="008B031F"/>
    <w:rsid w:val="008B0CB8"/>
    <w:rsid w:val="008B1228"/>
    <w:rsid w:val="008B33D4"/>
    <w:rsid w:val="008B3F4B"/>
    <w:rsid w:val="008B4F34"/>
    <w:rsid w:val="008B521D"/>
    <w:rsid w:val="008B53D1"/>
    <w:rsid w:val="008B5E15"/>
    <w:rsid w:val="008B6024"/>
    <w:rsid w:val="008B607A"/>
    <w:rsid w:val="008B67F9"/>
    <w:rsid w:val="008B6B3C"/>
    <w:rsid w:val="008C180B"/>
    <w:rsid w:val="008C1936"/>
    <w:rsid w:val="008C2AA0"/>
    <w:rsid w:val="008C36AA"/>
    <w:rsid w:val="008C3A63"/>
    <w:rsid w:val="008C3EBC"/>
    <w:rsid w:val="008C47A4"/>
    <w:rsid w:val="008C50D8"/>
    <w:rsid w:val="008C6BFC"/>
    <w:rsid w:val="008C76AA"/>
    <w:rsid w:val="008D1F14"/>
    <w:rsid w:val="008D2376"/>
    <w:rsid w:val="008D325E"/>
    <w:rsid w:val="008D4845"/>
    <w:rsid w:val="008D4CC3"/>
    <w:rsid w:val="008D55E3"/>
    <w:rsid w:val="008D6555"/>
    <w:rsid w:val="008E03BA"/>
    <w:rsid w:val="008E202F"/>
    <w:rsid w:val="008E240B"/>
    <w:rsid w:val="008E2E11"/>
    <w:rsid w:val="008E3515"/>
    <w:rsid w:val="008E392B"/>
    <w:rsid w:val="008E42F5"/>
    <w:rsid w:val="008E62BC"/>
    <w:rsid w:val="008E6A05"/>
    <w:rsid w:val="008E6AAC"/>
    <w:rsid w:val="008E7CDB"/>
    <w:rsid w:val="008E7F82"/>
    <w:rsid w:val="008F1AEC"/>
    <w:rsid w:val="008F2C9D"/>
    <w:rsid w:val="008F3CA8"/>
    <w:rsid w:val="008F44F4"/>
    <w:rsid w:val="008F59E5"/>
    <w:rsid w:val="008F59FD"/>
    <w:rsid w:val="00900566"/>
    <w:rsid w:val="0090068A"/>
    <w:rsid w:val="00900F30"/>
    <w:rsid w:val="0090134D"/>
    <w:rsid w:val="00901AF5"/>
    <w:rsid w:val="00901E09"/>
    <w:rsid w:val="00902182"/>
    <w:rsid w:val="0090291B"/>
    <w:rsid w:val="009046CC"/>
    <w:rsid w:val="00906EB6"/>
    <w:rsid w:val="00907201"/>
    <w:rsid w:val="009079C1"/>
    <w:rsid w:val="00910AD2"/>
    <w:rsid w:val="00911D6B"/>
    <w:rsid w:val="009125B1"/>
    <w:rsid w:val="00912656"/>
    <w:rsid w:val="009141B2"/>
    <w:rsid w:val="009142A7"/>
    <w:rsid w:val="0091479C"/>
    <w:rsid w:val="00914DFB"/>
    <w:rsid w:val="009166A6"/>
    <w:rsid w:val="00921635"/>
    <w:rsid w:val="00921C49"/>
    <w:rsid w:val="00921F93"/>
    <w:rsid w:val="00922B51"/>
    <w:rsid w:val="009239B8"/>
    <w:rsid w:val="00923BE0"/>
    <w:rsid w:val="00923DE0"/>
    <w:rsid w:val="00923FA7"/>
    <w:rsid w:val="00924731"/>
    <w:rsid w:val="009249DC"/>
    <w:rsid w:val="00924A6F"/>
    <w:rsid w:val="00925633"/>
    <w:rsid w:val="00925AF6"/>
    <w:rsid w:val="00926B61"/>
    <w:rsid w:val="00927D07"/>
    <w:rsid w:val="009314BB"/>
    <w:rsid w:val="009318FB"/>
    <w:rsid w:val="00932B7A"/>
    <w:rsid w:val="00933375"/>
    <w:rsid w:val="00935495"/>
    <w:rsid w:val="00935EDB"/>
    <w:rsid w:val="00936A0B"/>
    <w:rsid w:val="00937DED"/>
    <w:rsid w:val="00941A74"/>
    <w:rsid w:val="00941DD5"/>
    <w:rsid w:val="0094245A"/>
    <w:rsid w:val="00943EF6"/>
    <w:rsid w:val="00944389"/>
    <w:rsid w:val="00944D1B"/>
    <w:rsid w:val="00945540"/>
    <w:rsid w:val="00945846"/>
    <w:rsid w:val="00945ACD"/>
    <w:rsid w:val="00946926"/>
    <w:rsid w:val="009474F9"/>
    <w:rsid w:val="009507C6"/>
    <w:rsid w:val="00950D9D"/>
    <w:rsid w:val="0095134E"/>
    <w:rsid w:val="00951943"/>
    <w:rsid w:val="009519F8"/>
    <w:rsid w:val="00952315"/>
    <w:rsid w:val="00952A3C"/>
    <w:rsid w:val="00954447"/>
    <w:rsid w:val="00955453"/>
    <w:rsid w:val="00955B1B"/>
    <w:rsid w:val="00955CE0"/>
    <w:rsid w:val="00956DB3"/>
    <w:rsid w:val="00957072"/>
    <w:rsid w:val="009603C2"/>
    <w:rsid w:val="0096082B"/>
    <w:rsid w:val="00960EDD"/>
    <w:rsid w:val="00961142"/>
    <w:rsid w:val="009613AB"/>
    <w:rsid w:val="00961700"/>
    <w:rsid w:val="00961865"/>
    <w:rsid w:val="00962603"/>
    <w:rsid w:val="0096272D"/>
    <w:rsid w:val="00962CB0"/>
    <w:rsid w:val="009632D5"/>
    <w:rsid w:val="00963C36"/>
    <w:rsid w:val="009649BE"/>
    <w:rsid w:val="00965825"/>
    <w:rsid w:val="009676FF"/>
    <w:rsid w:val="00967C49"/>
    <w:rsid w:val="00970C83"/>
    <w:rsid w:val="00972BBC"/>
    <w:rsid w:val="00973791"/>
    <w:rsid w:val="009750C3"/>
    <w:rsid w:val="00977974"/>
    <w:rsid w:val="00981F69"/>
    <w:rsid w:val="00982D5B"/>
    <w:rsid w:val="00983D5C"/>
    <w:rsid w:val="00983F9C"/>
    <w:rsid w:val="00986742"/>
    <w:rsid w:val="00986FD4"/>
    <w:rsid w:val="00991E98"/>
    <w:rsid w:val="00991F5C"/>
    <w:rsid w:val="009930C3"/>
    <w:rsid w:val="009946B1"/>
    <w:rsid w:val="00994C6C"/>
    <w:rsid w:val="0099687F"/>
    <w:rsid w:val="00997207"/>
    <w:rsid w:val="00997606"/>
    <w:rsid w:val="0099774C"/>
    <w:rsid w:val="009A0B9B"/>
    <w:rsid w:val="009A1FF2"/>
    <w:rsid w:val="009A3D73"/>
    <w:rsid w:val="009A548A"/>
    <w:rsid w:val="009A6C6E"/>
    <w:rsid w:val="009B1D94"/>
    <w:rsid w:val="009B2AEF"/>
    <w:rsid w:val="009B3771"/>
    <w:rsid w:val="009B5E70"/>
    <w:rsid w:val="009B7ACB"/>
    <w:rsid w:val="009B7D54"/>
    <w:rsid w:val="009B7E2B"/>
    <w:rsid w:val="009C0318"/>
    <w:rsid w:val="009C091D"/>
    <w:rsid w:val="009C0A6E"/>
    <w:rsid w:val="009C14CC"/>
    <w:rsid w:val="009C21B8"/>
    <w:rsid w:val="009C2DFC"/>
    <w:rsid w:val="009C2E97"/>
    <w:rsid w:val="009C31FF"/>
    <w:rsid w:val="009C3A29"/>
    <w:rsid w:val="009C53EB"/>
    <w:rsid w:val="009C5E25"/>
    <w:rsid w:val="009C6458"/>
    <w:rsid w:val="009C7374"/>
    <w:rsid w:val="009D0264"/>
    <w:rsid w:val="009D0EEB"/>
    <w:rsid w:val="009D0FD0"/>
    <w:rsid w:val="009D1694"/>
    <w:rsid w:val="009D1EEC"/>
    <w:rsid w:val="009D3FCF"/>
    <w:rsid w:val="009D4709"/>
    <w:rsid w:val="009D48E6"/>
    <w:rsid w:val="009D54FB"/>
    <w:rsid w:val="009D7EF3"/>
    <w:rsid w:val="009E17E8"/>
    <w:rsid w:val="009E248B"/>
    <w:rsid w:val="009E24EE"/>
    <w:rsid w:val="009E2786"/>
    <w:rsid w:val="009E5463"/>
    <w:rsid w:val="009E5B57"/>
    <w:rsid w:val="009E5DA1"/>
    <w:rsid w:val="009F0D73"/>
    <w:rsid w:val="009F0E6F"/>
    <w:rsid w:val="009F1009"/>
    <w:rsid w:val="009F177F"/>
    <w:rsid w:val="009F20C6"/>
    <w:rsid w:val="009F2D7A"/>
    <w:rsid w:val="009F30A4"/>
    <w:rsid w:val="009F346A"/>
    <w:rsid w:val="009F47C4"/>
    <w:rsid w:val="009F488F"/>
    <w:rsid w:val="009F5008"/>
    <w:rsid w:val="009F5965"/>
    <w:rsid w:val="009F59B4"/>
    <w:rsid w:val="009F676C"/>
    <w:rsid w:val="009F6BBC"/>
    <w:rsid w:val="009F6CCC"/>
    <w:rsid w:val="009F73CA"/>
    <w:rsid w:val="00A000B4"/>
    <w:rsid w:val="00A00270"/>
    <w:rsid w:val="00A00610"/>
    <w:rsid w:val="00A012D1"/>
    <w:rsid w:val="00A02891"/>
    <w:rsid w:val="00A03CFA"/>
    <w:rsid w:val="00A04763"/>
    <w:rsid w:val="00A04E9A"/>
    <w:rsid w:val="00A051C3"/>
    <w:rsid w:val="00A0548D"/>
    <w:rsid w:val="00A0642D"/>
    <w:rsid w:val="00A076A7"/>
    <w:rsid w:val="00A07A57"/>
    <w:rsid w:val="00A106AE"/>
    <w:rsid w:val="00A10B71"/>
    <w:rsid w:val="00A111EC"/>
    <w:rsid w:val="00A1211A"/>
    <w:rsid w:val="00A12C32"/>
    <w:rsid w:val="00A13E23"/>
    <w:rsid w:val="00A1442B"/>
    <w:rsid w:val="00A14A6A"/>
    <w:rsid w:val="00A157F6"/>
    <w:rsid w:val="00A15C20"/>
    <w:rsid w:val="00A16776"/>
    <w:rsid w:val="00A16B3A"/>
    <w:rsid w:val="00A208B2"/>
    <w:rsid w:val="00A21799"/>
    <w:rsid w:val="00A2274E"/>
    <w:rsid w:val="00A25283"/>
    <w:rsid w:val="00A25350"/>
    <w:rsid w:val="00A2573A"/>
    <w:rsid w:val="00A25EED"/>
    <w:rsid w:val="00A26240"/>
    <w:rsid w:val="00A27ED4"/>
    <w:rsid w:val="00A30936"/>
    <w:rsid w:val="00A3120A"/>
    <w:rsid w:val="00A327BC"/>
    <w:rsid w:val="00A3350F"/>
    <w:rsid w:val="00A358AA"/>
    <w:rsid w:val="00A36854"/>
    <w:rsid w:val="00A412FE"/>
    <w:rsid w:val="00A415ED"/>
    <w:rsid w:val="00A41AB4"/>
    <w:rsid w:val="00A42148"/>
    <w:rsid w:val="00A42457"/>
    <w:rsid w:val="00A43943"/>
    <w:rsid w:val="00A44170"/>
    <w:rsid w:val="00A44933"/>
    <w:rsid w:val="00A457E0"/>
    <w:rsid w:val="00A45FA3"/>
    <w:rsid w:val="00A472F4"/>
    <w:rsid w:val="00A502ED"/>
    <w:rsid w:val="00A5260E"/>
    <w:rsid w:val="00A5446D"/>
    <w:rsid w:val="00A54F63"/>
    <w:rsid w:val="00A550A5"/>
    <w:rsid w:val="00A55192"/>
    <w:rsid w:val="00A55521"/>
    <w:rsid w:val="00A56EF2"/>
    <w:rsid w:val="00A57739"/>
    <w:rsid w:val="00A57D4E"/>
    <w:rsid w:val="00A60B3C"/>
    <w:rsid w:val="00A61A56"/>
    <w:rsid w:val="00A61D94"/>
    <w:rsid w:val="00A631D0"/>
    <w:rsid w:val="00A63EB8"/>
    <w:rsid w:val="00A641E3"/>
    <w:rsid w:val="00A6467E"/>
    <w:rsid w:val="00A6525A"/>
    <w:rsid w:val="00A66328"/>
    <w:rsid w:val="00A67457"/>
    <w:rsid w:val="00A71DED"/>
    <w:rsid w:val="00A72861"/>
    <w:rsid w:val="00A747CA"/>
    <w:rsid w:val="00A750FE"/>
    <w:rsid w:val="00A756A8"/>
    <w:rsid w:val="00A75D14"/>
    <w:rsid w:val="00A76573"/>
    <w:rsid w:val="00A76FC3"/>
    <w:rsid w:val="00A77A5B"/>
    <w:rsid w:val="00A77DAE"/>
    <w:rsid w:val="00A83232"/>
    <w:rsid w:val="00A83A9A"/>
    <w:rsid w:val="00A84F17"/>
    <w:rsid w:val="00A850BB"/>
    <w:rsid w:val="00A85605"/>
    <w:rsid w:val="00A85917"/>
    <w:rsid w:val="00A85B62"/>
    <w:rsid w:val="00A8603A"/>
    <w:rsid w:val="00A86EBB"/>
    <w:rsid w:val="00A87233"/>
    <w:rsid w:val="00A928CB"/>
    <w:rsid w:val="00A937D6"/>
    <w:rsid w:val="00A938F1"/>
    <w:rsid w:val="00A94F8B"/>
    <w:rsid w:val="00A965A5"/>
    <w:rsid w:val="00AA08DA"/>
    <w:rsid w:val="00AA0B9B"/>
    <w:rsid w:val="00AA121A"/>
    <w:rsid w:val="00AA12BD"/>
    <w:rsid w:val="00AA4E10"/>
    <w:rsid w:val="00AA52B1"/>
    <w:rsid w:val="00AA6913"/>
    <w:rsid w:val="00AA6AB5"/>
    <w:rsid w:val="00AA7865"/>
    <w:rsid w:val="00AB0708"/>
    <w:rsid w:val="00AB092A"/>
    <w:rsid w:val="00AB0F2B"/>
    <w:rsid w:val="00AB1F81"/>
    <w:rsid w:val="00AB2066"/>
    <w:rsid w:val="00AB3245"/>
    <w:rsid w:val="00AB3495"/>
    <w:rsid w:val="00AB4B82"/>
    <w:rsid w:val="00AB4CEC"/>
    <w:rsid w:val="00AB7BF8"/>
    <w:rsid w:val="00AC0C80"/>
    <w:rsid w:val="00AC1E90"/>
    <w:rsid w:val="00AC315D"/>
    <w:rsid w:val="00AC3533"/>
    <w:rsid w:val="00AC3CD2"/>
    <w:rsid w:val="00AC4632"/>
    <w:rsid w:val="00AC48BC"/>
    <w:rsid w:val="00AC4F49"/>
    <w:rsid w:val="00AC524D"/>
    <w:rsid w:val="00AC5A4F"/>
    <w:rsid w:val="00AC68AC"/>
    <w:rsid w:val="00AC6938"/>
    <w:rsid w:val="00AC6DBF"/>
    <w:rsid w:val="00AC7539"/>
    <w:rsid w:val="00AC770C"/>
    <w:rsid w:val="00AD0842"/>
    <w:rsid w:val="00AD4A41"/>
    <w:rsid w:val="00AD4D27"/>
    <w:rsid w:val="00AD5A62"/>
    <w:rsid w:val="00AD5F60"/>
    <w:rsid w:val="00AD62BA"/>
    <w:rsid w:val="00AD7C1B"/>
    <w:rsid w:val="00AE16C8"/>
    <w:rsid w:val="00AE31EE"/>
    <w:rsid w:val="00AE3380"/>
    <w:rsid w:val="00AE5DA4"/>
    <w:rsid w:val="00AE6065"/>
    <w:rsid w:val="00AE62F2"/>
    <w:rsid w:val="00AF21D7"/>
    <w:rsid w:val="00AF2D98"/>
    <w:rsid w:val="00AF2EFB"/>
    <w:rsid w:val="00AF3488"/>
    <w:rsid w:val="00AF3C57"/>
    <w:rsid w:val="00AF597A"/>
    <w:rsid w:val="00AF5A8F"/>
    <w:rsid w:val="00AF626E"/>
    <w:rsid w:val="00AF70E0"/>
    <w:rsid w:val="00AF78A1"/>
    <w:rsid w:val="00B0000B"/>
    <w:rsid w:val="00B01482"/>
    <w:rsid w:val="00B02C43"/>
    <w:rsid w:val="00B03475"/>
    <w:rsid w:val="00B041DF"/>
    <w:rsid w:val="00B0509C"/>
    <w:rsid w:val="00B0685B"/>
    <w:rsid w:val="00B06AD1"/>
    <w:rsid w:val="00B07C1D"/>
    <w:rsid w:val="00B07D85"/>
    <w:rsid w:val="00B07FD8"/>
    <w:rsid w:val="00B11494"/>
    <w:rsid w:val="00B12470"/>
    <w:rsid w:val="00B13771"/>
    <w:rsid w:val="00B139EF"/>
    <w:rsid w:val="00B14B06"/>
    <w:rsid w:val="00B15D9C"/>
    <w:rsid w:val="00B15E01"/>
    <w:rsid w:val="00B162D9"/>
    <w:rsid w:val="00B16C22"/>
    <w:rsid w:val="00B1756D"/>
    <w:rsid w:val="00B1769A"/>
    <w:rsid w:val="00B17CF6"/>
    <w:rsid w:val="00B17D61"/>
    <w:rsid w:val="00B2029F"/>
    <w:rsid w:val="00B21221"/>
    <w:rsid w:val="00B221F5"/>
    <w:rsid w:val="00B228BB"/>
    <w:rsid w:val="00B22BA8"/>
    <w:rsid w:val="00B22D82"/>
    <w:rsid w:val="00B235E6"/>
    <w:rsid w:val="00B24461"/>
    <w:rsid w:val="00B24E0F"/>
    <w:rsid w:val="00B24F71"/>
    <w:rsid w:val="00B25152"/>
    <w:rsid w:val="00B25366"/>
    <w:rsid w:val="00B257CA"/>
    <w:rsid w:val="00B25F89"/>
    <w:rsid w:val="00B26B82"/>
    <w:rsid w:val="00B273C8"/>
    <w:rsid w:val="00B27B21"/>
    <w:rsid w:val="00B3058F"/>
    <w:rsid w:val="00B311E7"/>
    <w:rsid w:val="00B31C32"/>
    <w:rsid w:val="00B31F6E"/>
    <w:rsid w:val="00B32CB2"/>
    <w:rsid w:val="00B32F4B"/>
    <w:rsid w:val="00B33B29"/>
    <w:rsid w:val="00B343BC"/>
    <w:rsid w:val="00B35293"/>
    <w:rsid w:val="00B3573C"/>
    <w:rsid w:val="00B36FE8"/>
    <w:rsid w:val="00B37E81"/>
    <w:rsid w:val="00B420C2"/>
    <w:rsid w:val="00B43124"/>
    <w:rsid w:val="00B43ADC"/>
    <w:rsid w:val="00B4497C"/>
    <w:rsid w:val="00B44C31"/>
    <w:rsid w:val="00B44C3C"/>
    <w:rsid w:val="00B4747A"/>
    <w:rsid w:val="00B47661"/>
    <w:rsid w:val="00B50810"/>
    <w:rsid w:val="00B51693"/>
    <w:rsid w:val="00B54157"/>
    <w:rsid w:val="00B54E9E"/>
    <w:rsid w:val="00B55B1A"/>
    <w:rsid w:val="00B616DD"/>
    <w:rsid w:val="00B62711"/>
    <w:rsid w:val="00B627A2"/>
    <w:rsid w:val="00B63083"/>
    <w:rsid w:val="00B6491C"/>
    <w:rsid w:val="00B64B9C"/>
    <w:rsid w:val="00B65296"/>
    <w:rsid w:val="00B656BD"/>
    <w:rsid w:val="00B6582F"/>
    <w:rsid w:val="00B65D04"/>
    <w:rsid w:val="00B66D76"/>
    <w:rsid w:val="00B67036"/>
    <w:rsid w:val="00B7352F"/>
    <w:rsid w:val="00B7466D"/>
    <w:rsid w:val="00B74A2C"/>
    <w:rsid w:val="00B759E9"/>
    <w:rsid w:val="00B7601F"/>
    <w:rsid w:val="00B7613D"/>
    <w:rsid w:val="00B76597"/>
    <w:rsid w:val="00B77C6E"/>
    <w:rsid w:val="00B81AA5"/>
    <w:rsid w:val="00B81DB8"/>
    <w:rsid w:val="00B81E3C"/>
    <w:rsid w:val="00B82DA0"/>
    <w:rsid w:val="00B82E2D"/>
    <w:rsid w:val="00B82FC4"/>
    <w:rsid w:val="00B8338B"/>
    <w:rsid w:val="00B8444F"/>
    <w:rsid w:val="00B845AA"/>
    <w:rsid w:val="00B84E2D"/>
    <w:rsid w:val="00B854B2"/>
    <w:rsid w:val="00B85947"/>
    <w:rsid w:val="00B861EF"/>
    <w:rsid w:val="00B86C6C"/>
    <w:rsid w:val="00B86DB1"/>
    <w:rsid w:val="00B870F6"/>
    <w:rsid w:val="00B87614"/>
    <w:rsid w:val="00B9054E"/>
    <w:rsid w:val="00B921EB"/>
    <w:rsid w:val="00B94572"/>
    <w:rsid w:val="00B94898"/>
    <w:rsid w:val="00B96577"/>
    <w:rsid w:val="00B96C0E"/>
    <w:rsid w:val="00B96F0D"/>
    <w:rsid w:val="00BA071D"/>
    <w:rsid w:val="00BA0F68"/>
    <w:rsid w:val="00BA19DF"/>
    <w:rsid w:val="00BA2012"/>
    <w:rsid w:val="00BA23BF"/>
    <w:rsid w:val="00BA2894"/>
    <w:rsid w:val="00BA35D2"/>
    <w:rsid w:val="00BA4588"/>
    <w:rsid w:val="00BA4616"/>
    <w:rsid w:val="00BA4F1C"/>
    <w:rsid w:val="00BA5176"/>
    <w:rsid w:val="00BA5C2C"/>
    <w:rsid w:val="00BA6C38"/>
    <w:rsid w:val="00BB0298"/>
    <w:rsid w:val="00BB07B9"/>
    <w:rsid w:val="00BB08EE"/>
    <w:rsid w:val="00BB1406"/>
    <w:rsid w:val="00BB25D9"/>
    <w:rsid w:val="00BB2A8C"/>
    <w:rsid w:val="00BB3928"/>
    <w:rsid w:val="00BB4C9B"/>
    <w:rsid w:val="00BB4D74"/>
    <w:rsid w:val="00BB54A7"/>
    <w:rsid w:val="00BB5BE0"/>
    <w:rsid w:val="00BB5BEF"/>
    <w:rsid w:val="00BC0F9E"/>
    <w:rsid w:val="00BC1714"/>
    <w:rsid w:val="00BC2FFF"/>
    <w:rsid w:val="00BC3626"/>
    <w:rsid w:val="00BC4B05"/>
    <w:rsid w:val="00BC506E"/>
    <w:rsid w:val="00BC50FB"/>
    <w:rsid w:val="00BC6050"/>
    <w:rsid w:val="00BC62AD"/>
    <w:rsid w:val="00BC6D70"/>
    <w:rsid w:val="00BC710E"/>
    <w:rsid w:val="00BC723D"/>
    <w:rsid w:val="00BC731E"/>
    <w:rsid w:val="00BD0282"/>
    <w:rsid w:val="00BD10CB"/>
    <w:rsid w:val="00BD21BF"/>
    <w:rsid w:val="00BD274D"/>
    <w:rsid w:val="00BD39F2"/>
    <w:rsid w:val="00BD4992"/>
    <w:rsid w:val="00BD582C"/>
    <w:rsid w:val="00BD6121"/>
    <w:rsid w:val="00BD6313"/>
    <w:rsid w:val="00BD7ECD"/>
    <w:rsid w:val="00BE027E"/>
    <w:rsid w:val="00BE0784"/>
    <w:rsid w:val="00BE0CAA"/>
    <w:rsid w:val="00BE0D5B"/>
    <w:rsid w:val="00BE14B2"/>
    <w:rsid w:val="00BE371B"/>
    <w:rsid w:val="00BE394E"/>
    <w:rsid w:val="00BE6069"/>
    <w:rsid w:val="00BE61B4"/>
    <w:rsid w:val="00BE7143"/>
    <w:rsid w:val="00BE732B"/>
    <w:rsid w:val="00BF1C45"/>
    <w:rsid w:val="00BF252D"/>
    <w:rsid w:val="00BF29DA"/>
    <w:rsid w:val="00BF35B8"/>
    <w:rsid w:val="00BF3953"/>
    <w:rsid w:val="00BF3CBC"/>
    <w:rsid w:val="00BF3CCB"/>
    <w:rsid w:val="00BF4302"/>
    <w:rsid w:val="00BF4787"/>
    <w:rsid w:val="00BF4931"/>
    <w:rsid w:val="00BF4FB0"/>
    <w:rsid w:val="00BF55DE"/>
    <w:rsid w:val="00BF5F32"/>
    <w:rsid w:val="00BF6258"/>
    <w:rsid w:val="00BF74A6"/>
    <w:rsid w:val="00BF776C"/>
    <w:rsid w:val="00C030DB"/>
    <w:rsid w:val="00C03EB3"/>
    <w:rsid w:val="00C04686"/>
    <w:rsid w:val="00C04E5B"/>
    <w:rsid w:val="00C06092"/>
    <w:rsid w:val="00C0616B"/>
    <w:rsid w:val="00C11F70"/>
    <w:rsid w:val="00C126F8"/>
    <w:rsid w:val="00C12CAE"/>
    <w:rsid w:val="00C137B3"/>
    <w:rsid w:val="00C15D18"/>
    <w:rsid w:val="00C2000E"/>
    <w:rsid w:val="00C20185"/>
    <w:rsid w:val="00C208AD"/>
    <w:rsid w:val="00C21868"/>
    <w:rsid w:val="00C225AD"/>
    <w:rsid w:val="00C22A69"/>
    <w:rsid w:val="00C252E2"/>
    <w:rsid w:val="00C27B65"/>
    <w:rsid w:val="00C31181"/>
    <w:rsid w:val="00C3154F"/>
    <w:rsid w:val="00C32352"/>
    <w:rsid w:val="00C33022"/>
    <w:rsid w:val="00C34B3A"/>
    <w:rsid w:val="00C34EBD"/>
    <w:rsid w:val="00C36271"/>
    <w:rsid w:val="00C36BF5"/>
    <w:rsid w:val="00C36E91"/>
    <w:rsid w:val="00C37423"/>
    <w:rsid w:val="00C40938"/>
    <w:rsid w:val="00C409A0"/>
    <w:rsid w:val="00C43712"/>
    <w:rsid w:val="00C43762"/>
    <w:rsid w:val="00C44015"/>
    <w:rsid w:val="00C4463C"/>
    <w:rsid w:val="00C44D1D"/>
    <w:rsid w:val="00C44E02"/>
    <w:rsid w:val="00C46DC9"/>
    <w:rsid w:val="00C47388"/>
    <w:rsid w:val="00C47B98"/>
    <w:rsid w:val="00C509B4"/>
    <w:rsid w:val="00C50D2D"/>
    <w:rsid w:val="00C51444"/>
    <w:rsid w:val="00C52377"/>
    <w:rsid w:val="00C52909"/>
    <w:rsid w:val="00C5358E"/>
    <w:rsid w:val="00C5400A"/>
    <w:rsid w:val="00C5571B"/>
    <w:rsid w:val="00C55CBD"/>
    <w:rsid w:val="00C5611C"/>
    <w:rsid w:val="00C56C5A"/>
    <w:rsid w:val="00C5734E"/>
    <w:rsid w:val="00C6117E"/>
    <w:rsid w:val="00C6143A"/>
    <w:rsid w:val="00C61C76"/>
    <w:rsid w:val="00C61D45"/>
    <w:rsid w:val="00C61F9F"/>
    <w:rsid w:val="00C63E05"/>
    <w:rsid w:val="00C64C7D"/>
    <w:rsid w:val="00C64DD0"/>
    <w:rsid w:val="00C64ECD"/>
    <w:rsid w:val="00C66F82"/>
    <w:rsid w:val="00C678A7"/>
    <w:rsid w:val="00C67BEE"/>
    <w:rsid w:val="00C70166"/>
    <w:rsid w:val="00C7079D"/>
    <w:rsid w:val="00C71DC1"/>
    <w:rsid w:val="00C7343B"/>
    <w:rsid w:val="00C73698"/>
    <w:rsid w:val="00C74F12"/>
    <w:rsid w:val="00C762CA"/>
    <w:rsid w:val="00C76928"/>
    <w:rsid w:val="00C770FA"/>
    <w:rsid w:val="00C772F9"/>
    <w:rsid w:val="00C7785E"/>
    <w:rsid w:val="00C77B48"/>
    <w:rsid w:val="00C809AA"/>
    <w:rsid w:val="00C80BC2"/>
    <w:rsid w:val="00C81A9B"/>
    <w:rsid w:val="00C8219C"/>
    <w:rsid w:val="00C82923"/>
    <w:rsid w:val="00C86081"/>
    <w:rsid w:val="00C86B6B"/>
    <w:rsid w:val="00C8757E"/>
    <w:rsid w:val="00C90180"/>
    <w:rsid w:val="00C908CF"/>
    <w:rsid w:val="00C9091B"/>
    <w:rsid w:val="00C90CE0"/>
    <w:rsid w:val="00C90EBB"/>
    <w:rsid w:val="00C928DC"/>
    <w:rsid w:val="00C92D8E"/>
    <w:rsid w:val="00C92E11"/>
    <w:rsid w:val="00C93B6E"/>
    <w:rsid w:val="00C940EB"/>
    <w:rsid w:val="00C95633"/>
    <w:rsid w:val="00C95667"/>
    <w:rsid w:val="00C956C5"/>
    <w:rsid w:val="00C97F1E"/>
    <w:rsid w:val="00CA0CFA"/>
    <w:rsid w:val="00CA158D"/>
    <w:rsid w:val="00CA31FA"/>
    <w:rsid w:val="00CA34EA"/>
    <w:rsid w:val="00CA3BFD"/>
    <w:rsid w:val="00CA441F"/>
    <w:rsid w:val="00CA50DE"/>
    <w:rsid w:val="00CA5BA2"/>
    <w:rsid w:val="00CB1812"/>
    <w:rsid w:val="00CB2883"/>
    <w:rsid w:val="00CB2F75"/>
    <w:rsid w:val="00CB3BB9"/>
    <w:rsid w:val="00CB3ED9"/>
    <w:rsid w:val="00CB4E38"/>
    <w:rsid w:val="00CB5200"/>
    <w:rsid w:val="00CB5612"/>
    <w:rsid w:val="00CB665F"/>
    <w:rsid w:val="00CB6FA4"/>
    <w:rsid w:val="00CB75A6"/>
    <w:rsid w:val="00CC0258"/>
    <w:rsid w:val="00CC0736"/>
    <w:rsid w:val="00CC0785"/>
    <w:rsid w:val="00CC17FD"/>
    <w:rsid w:val="00CC3F4F"/>
    <w:rsid w:val="00CC44D9"/>
    <w:rsid w:val="00CC45A6"/>
    <w:rsid w:val="00CC4647"/>
    <w:rsid w:val="00CC4AAC"/>
    <w:rsid w:val="00CC4C39"/>
    <w:rsid w:val="00CC4DF2"/>
    <w:rsid w:val="00CC5031"/>
    <w:rsid w:val="00CC5819"/>
    <w:rsid w:val="00CC5F7A"/>
    <w:rsid w:val="00CC69E3"/>
    <w:rsid w:val="00CC78C3"/>
    <w:rsid w:val="00CD0C34"/>
    <w:rsid w:val="00CD1EA4"/>
    <w:rsid w:val="00CD22DA"/>
    <w:rsid w:val="00CD39C8"/>
    <w:rsid w:val="00CD571B"/>
    <w:rsid w:val="00CD5CDB"/>
    <w:rsid w:val="00CD61E1"/>
    <w:rsid w:val="00CD66A4"/>
    <w:rsid w:val="00CD6B57"/>
    <w:rsid w:val="00CD7E68"/>
    <w:rsid w:val="00CE006B"/>
    <w:rsid w:val="00CE0301"/>
    <w:rsid w:val="00CE11DF"/>
    <w:rsid w:val="00CE2871"/>
    <w:rsid w:val="00CE2947"/>
    <w:rsid w:val="00CE2D53"/>
    <w:rsid w:val="00CE3632"/>
    <w:rsid w:val="00CE4862"/>
    <w:rsid w:val="00CE4BE2"/>
    <w:rsid w:val="00CE55FB"/>
    <w:rsid w:val="00CE64CC"/>
    <w:rsid w:val="00CF0016"/>
    <w:rsid w:val="00CF0F51"/>
    <w:rsid w:val="00CF1726"/>
    <w:rsid w:val="00CF2C1E"/>
    <w:rsid w:val="00CF4657"/>
    <w:rsid w:val="00CF5FEC"/>
    <w:rsid w:val="00CF6664"/>
    <w:rsid w:val="00D01201"/>
    <w:rsid w:val="00D01231"/>
    <w:rsid w:val="00D01635"/>
    <w:rsid w:val="00D02033"/>
    <w:rsid w:val="00D03E04"/>
    <w:rsid w:val="00D069C0"/>
    <w:rsid w:val="00D06F78"/>
    <w:rsid w:val="00D077EC"/>
    <w:rsid w:val="00D10040"/>
    <w:rsid w:val="00D10B19"/>
    <w:rsid w:val="00D126BA"/>
    <w:rsid w:val="00D12DD8"/>
    <w:rsid w:val="00D1576E"/>
    <w:rsid w:val="00D16664"/>
    <w:rsid w:val="00D20009"/>
    <w:rsid w:val="00D202DD"/>
    <w:rsid w:val="00D20D03"/>
    <w:rsid w:val="00D22177"/>
    <w:rsid w:val="00D22BC0"/>
    <w:rsid w:val="00D2308A"/>
    <w:rsid w:val="00D24479"/>
    <w:rsid w:val="00D25003"/>
    <w:rsid w:val="00D256CB"/>
    <w:rsid w:val="00D267E7"/>
    <w:rsid w:val="00D26BC0"/>
    <w:rsid w:val="00D26EC0"/>
    <w:rsid w:val="00D3162D"/>
    <w:rsid w:val="00D3195D"/>
    <w:rsid w:val="00D32B37"/>
    <w:rsid w:val="00D33742"/>
    <w:rsid w:val="00D348CD"/>
    <w:rsid w:val="00D34CDE"/>
    <w:rsid w:val="00D3691D"/>
    <w:rsid w:val="00D369FB"/>
    <w:rsid w:val="00D37EB6"/>
    <w:rsid w:val="00D403D1"/>
    <w:rsid w:val="00D408B1"/>
    <w:rsid w:val="00D41B57"/>
    <w:rsid w:val="00D440E8"/>
    <w:rsid w:val="00D44244"/>
    <w:rsid w:val="00D4436F"/>
    <w:rsid w:val="00D44A96"/>
    <w:rsid w:val="00D46532"/>
    <w:rsid w:val="00D4676F"/>
    <w:rsid w:val="00D46F8A"/>
    <w:rsid w:val="00D47308"/>
    <w:rsid w:val="00D50EBE"/>
    <w:rsid w:val="00D50F0D"/>
    <w:rsid w:val="00D51F64"/>
    <w:rsid w:val="00D52DE1"/>
    <w:rsid w:val="00D54339"/>
    <w:rsid w:val="00D54D3A"/>
    <w:rsid w:val="00D55A53"/>
    <w:rsid w:val="00D5668C"/>
    <w:rsid w:val="00D56A21"/>
    <w:rsid w:val="00D613B6"/>
    <w:rsid w:val="00D6146C"/>
    <w:rsid w:val="00D615FA"/>
    <w:rsid w:val="00D61CD0"/>
    <w:rsid w:val="00D632D4"/>
    <w:rsid w:val="00D639BD"/>
    <w:rsid w:val="00D64AFB"/>
    <w:rsid w:val="00D6524D"/>
    <w:rsid w:val="00D6583D"/>
    <w:rsid w:val="00D66065"/>
    <w:rsid w:val="00D66124"/>
    <w:rsid w:val="00D66988"/>
    <w:rsid w:val="00D7074C"/>
    <w:rsid w:val="00D70F5C"/>
    <w:rsid w:val="00D712FC"/>
    <w:rsid w:val="00D717EA"/>
    <w:rsid w:val="00D725F1"/>
    <w:rsid w:val="00D72644"/>
    <w:rsid w:val="00D731F0"/>
    <w:rsid w:val="00D73A66"/>
    <w:rsid w:val="00D744EB"/>
    <w:rsid w:val="00D74EA0"/>
    <w:rsid w:val="00D7588E"/>
    <w:rsid w:val="00D75B97"/>
    <w:rsid w:val="00D77713"/>
    <w:rsid w:val="00D8100C"/>
    <w:rsid w:val="00D824F4"/>
    <w:rsid w:val="00D83BB8"/>
    <w:rsid w:val="00D84185"/>
    <w:rsid w:val="00D84714"/>
    <w:rsid w:val="00D85FAE"/>
    <w:rsid w:val="00D86511"/>
    <w:rsid w:val="00D87CD1"/>
    <w:rsid w:val="00D90C6C"/>
    <w:rsid w:val="00D91799"/>
    <w:rsid w:val="00D9226E"/>
    <w:rsid w:val="00D94165"/>
    <w:rsid w:val="00D9522F"/>
    <w:rsid w:val="00D960A8"/>
    <w:rsid w:val="00D97564"/>
    <w:rsid w:val="00DA0457"/>
    <w:rsid w:val="00DA0C49"/>
    <w:rsid w:val="00DA14AA"/>
    <w:rsid w:val="00DA20A8"/>
    <w:rsid w:val="00DA212E"/>
    <w:rsid w:val="00DA2A75"/>
    <w:rsid w:val="00DA2CC3"/>
    <w:rsid w:val="00DA47A7"/>
    <w:rsid w:val="00DA58B3"/>
    <w:rsid w:val="00DA6296"/>
    <w:rsid w:val="00DA788A"/>
    <w:rsid w:val="00DB04E7"/>
    <w:rsid w:val="00DB12A5"/>
    <w:rsid w:val="00DB1CF8"/>
    <w:rsid w:val="00DB25B2"/>
    <w:rsid w:val="00DB3C9D"/>
    <w:rsid w:val="00DB4C99"/>
    <w:rsid w:val="00DB54CF"/>
    <w:rsid w:val="00DB6010"/>
    <w:rsid w:val="00DB644F"/>
    <w:rsid w:val="00DB710C"/>
    <w:rsid w:val="00DC1E6B"/>
    <w:rsid w:val="00DC1F71"/>
    <w:rsid w:val="00DC2D2A"/>
    <w:rsid w:val="00DC2D5F"/>
    <w:rsid w:val="00DC399D"/>
    <w:rsid w:val="00DC45F4"/>
    <w:rsid w:val="00DC53AC"/>
    <w:rsid w:val="00DC5507"/>
    <w:rsid w:val="00DC5784"/>
    <w:rsid w:val="00DC7005"/>
    <w:rsid w:val="00DC727C"/>
    <w:rsid w:val="00DD00DC"/>
    <w:rsid w:val="00DD080A"/>
    <w:rsid w:val="00DD24E5"/>
    <w:rsid w:val="00DD2673"/>
    <w:rsid w:val="00DD2E74"/>
    <w:rsid w:val="00DD3188"/>
    <w:rsid w:val="00DD4F27"/>
    <w:rsid w:val="00DD5A80"/>
    <w:rsid w:val="00DD6C85"/>
    <w:rsid w:val="00DD77AA"/>
    <w:rsid w:val="00DE02FE"/>
    <w:rsid w:val="00DE0620"/>
    <w:rsid w:val="00DE0819"/>
    <w:rsid w:val="00DE088D"/>
    <w:rsid w:val="00DE0956"/>
    <w:rsid w:val="00DE32FB"/>
    <w:rsid w:val="00DE3588"/>
    <w:rsid w:val="00DE3993"/>
    <w:rsid w:val="00DE3EC4"/>
    <w:rsid w:val="00DE493B"/>
    <w:rsid w:val="00DE5AD8"/>
    <w:rsid w:val="00DE5F29"/>
    <w:rsid w:val="00DE6462"/>
    <w:rsid w:val="00DE683F"/>
    <w:rsid w:val="00DE7DE4"/>
    <w:rsid w:val="00DE7E28"/>
    <w:rsid w:val="00DF03C7"/>
    <w:rsid w:val="00DF1726"/>
    <w:rsid w:val="00DF1D17"/>
    <w:rsid w:val="00DF44C9"/>
    <w:rsid w:val="00DF5D85"/>
    <w:rsid w:val="00DF760E"/>
    <w:rsid w:val="00E00949"/>
    <w:rsid w:val="00E00AD8"/>
    <w:rsid w:val="00E01120"/>
    <w:rsid w:val="00E01BB1"/>
    <w:rsid w:val="00E01DE7"/>
    <w:rsid w:val="00E02001"/>
    <w:rsid w:val="00E029E4"/>
    <w:rsid w:val="00E02BE9"/>
    <w:rsid w:val="00E02F47"/>
    <w:rsid w:val="00E030F4"/>
    <w:rsid w:val="00E044EE"/>
    <w:rsid w:val="00E04CE2"/>
    <w:rsid w:val="00E04D10"/>
    <w:rsid w:val="00E05CE4"/>
    <w:rsid w:val="00E05F18"/>
    <w:rsid w:val="00E06F0B"/>
    <w:rsid w:val="00E071D7"/>
    <w:rsid w:val="00E07593"/>
    <w:rsid w:val="00E1072B"/>
    <w:rsid w:val="00E11230"/>
    <w:rsid w:val="00E11D1D"/>
    <w:rsid w:val="00E12538"/>
    <w:rsid w:val="00E14C4E"/>
    <w:rsid w:val="00E14D09"/>
    <w:rsid w:val="00E16056"/>
    <w:rsid w:val="00E162CB"/>
    <w:rsid w:val="00E16788"/>
    <w:rsid w:val="00E1683A"/>
    <w:rsid w:val="00E16BEB"/>
    <w:rsid w:val="00E179A0"/>
    <w:rsid w:val="00E201A0"/>
    <w:rsid w:val="00E209F6"/>
    <w:rsid w:val="00E236FF"/>
    <w:rsid w:val="00E24C7A"/>
    <w:rsid w:val="00E259D6"/>
    <w:rsid w:val="00E27267"/>
    <w:rsid w:val="00E27F62"/>
    <w:rsid w:val="00E30111"/>
    <w:rsid w:val="00E31118"/>
    <w:rsid w:val="00E3111D"/>
    <w:rsid w:val="00E319FD"/>
    <w:rsid w:val="00E3352E"/>
    <w:rsid w:val="00E3412E"/>
    <w:rsid w:val="00E348B6"/>
    <w:rsid w:val="00E34D35"/>
    <w:rsid w:val="00E357AA"/>
    <w:rsid w:val="00E35EDF"/>
    <w:rsid w:val="00E36C4A"/>
    <w:rsid w:val="00E3735D"/>
    <w:rsid w:val="00E378F4"/>
    <w:rsid w:val="00E400A4"/>
    <w:rsid w:val="00E40388"/>
    <w:rsid w:val="00E409BC"/>
    <w:rsid w:val="00E41197"/>
    <w:rsid w:val="00E41A33"/>
    <w:rsid w:val="00E42259"/>
    <w:rsid w:val="00E43B34"/>
    <w:rsid w:val="00E444F5"/>
    <w:rsid w:val="00E46252"/>
    <w:rsid w:val="00E4697E"/>
    <w:rsid w:val="00E47F1B"/>
    <w:rsid w:val="00E5027E"/>
    <w:rsid w:val="00E502D4"/>
    <w:rsid w:val="00E5041A"/>
    <w:rsid w:val="00E50636"/>
    <w:rsid w:val="00E50ACD"/>
    <w:rsid w:val="00E514E1"/>
    <w:rsid w:val="00E51A00"/>
    <w:rsid w:val="00E524EC"/>
    <w:rsid w:val="00E529F9"/>
    <w:rsid w:val="00E5308F"/>
    <w:rsid w:val="00E53E62"/>
    <w:rsid w:val="00E55717"/>
    <w:rsid w:val="00E567FF"/>
    <w:rsid w:val="00E56F8F"/>
    <w:rsid w:val="00E575CE"/>
    <w:rsid w:val="00E63229"/>
    <w:rsid w:val="00E63E2A"/>
    <w:rsid w:val="00E63EAB"/>
    <w:rsid w:val="00E67FB9"/>
    <w:rsid w:val="00E70D06"/>
    <w:rsid w:val="00E71040"/>
    <w:rsid w:val="00E71F69"/>
    <w:rsid w:val="00E72BD3"/>
    <w:rsid w:val="00E732C6"/>
    <w:rsid w:val="00E7378C"/>
    <w:rsid w:val="00E74314"/>
    <w:rsid w:val="00E74BF5"/>
    <w:rsid w:val="00E74FDC"/>
    <w:rsid w:val="00E76417"/>
    <w:rsid w:val="00E76BF6"/>
    <w:rsid w:val="00E802A4"/>
    <w:rsid w:val="00E81DDE"/>
    <w:rsid w:val="00E844B9"/>
    <w:rsid w:val="00E856EB"/>
    <w:rsid w:val="00E860FE"/>
    <w:rsid w:val="00E900AD"/>
    <w:rsid w:val="00E90213"/>
    <w:rsid w:val="00E9272C"/>
    <w:rsid w:val="00E951A2"/>
    <w:rsid w:val="00E95390"/>
    <w:rsid w:val="00E9581F"/>
    <w:rsid w:val="00E95B22"/>
    <w:rsid w:val="00E9790E"/>
    <w:rsid w:val="00EA0D84"/>
    <w:rsid w:val="00EA3528"/>
    <w:rsid w:val="00EA384C"/>
    <w:rsid w:val="00EA4758"/>
    <w:rsid w:val="00EA4E48"/>
    <w:rsid w:val="00EA4EF6"/>
    <w:rsid w:val="00EA7B92"/>
    <w:rsid w:val="00EB05A0"/>
    <w:rsid w:val="00EB1CAA"/>
    <w:rsid w:val="00EB3259"/>
    <w:rsid w:val="00EB44C0"/>
    <w:rsid w:val="00EB47C5"/>
    <w:rsid w:val="00EB4CA3"/>
    <w:rsid w:val="00EB51C2"/>
    <w:rsid w:val="00EB53B9"/>
    <w:rsid w:val="00EB6D85"/>
    <w:rsid w:val="00EC05D1"/>
    <w:rsid w:val="00EC17CC"/>
    <w:rsid w:val="00EC189B"/>
    <w:rsid w:val="00EC203E"/>
    <w:rsid w:val="00EC585A"/>
    <w:rsid w:val="00EC5BA8"/>
    <w:rsid w:val="00EC753F"/>
    <w:rsid w:val="00ED0741"/>
    <w:rsid w:val="00ED2213"/>
    <w:rsid w:val="00ED2A7B"/>
    <w:rsid w:val="00ED3273"/>
    <w:rsid w:val="00ED4040"/>
    <w:rsid w:val="00ED4C7F"/>
    <w:rsid w:val="00ED51A8"/>
    <w:rsid w:val="00ED5315"/>
    <w:rsid w:val="00ED5507"/>
    <w:rsid w:val="00ED558E"/>
    <w:rsid w:val="00ED591A"/>
    <w:rsid w:val="00ED5EA7"/>
    <w:rsid w:val="00ED625F"/>
    <w:rsid w:val="00ED6D37"/>
    <w:rsid w:val="00ED7FF0"/>
    <w:rsid w:val="00EE13A7"/>
    <w:rsid w:val="00EE302D"/>
    <w:rsid w:val="00EE4488"/>
    <w:rsid w:val="00EE5536"/>
    <w:rsid w:val="00EE5EA9"/>
    <w:rsid w:val="00EE5F2F"/>
    <w:rsid w:val="00EE60B1"/>
    <w:rsid w:val="00EE6E98"/>
    <w:rsid w:val="00EE7123"/>
    <w:rsid w:val="00EE7902"/>
    <w:rsid w:val="00EE7F5C"/>
    <w:rsid w:val="00EF052C"/>
    <w:rsid w:val="00EF271D"/>
    <w:rsid w:val="00EF3586"/>
    <w:rsid w:val="00EF42C8"/>
    <w:rsid w:val="00EF4D9F"/>
    <w:rsid w:val="00EF590E"/>
    <w:rsid w:val="00EF5E52"/>
    <w:rsid w:val="00EF684E"/>
    <w:rsid w:val="00EF6D6D"/>
    <w:rsid w:val="00EF732C"/>
    <w:rsid w:val="00F00C87"/>
    <w:rsid w:val="00F00E4D"/>
    <w:rsid w:val="00F016CF"/>
    <w:rsid w:val="00F03F59"/>
    <w:rsid w:val="00F050FE"/>
    <w:rsid w:val="00F0581F"/>
    <w:rsid w:val="00F058BB"/>
    <w:rsid w:val="00F066A9"/>
    <w:rsid w:val="00F0754F"/>
    <w:rsid w:val="00F07B30"/>
    <w:rsid w:val="00F111DE"/>
    <w:rsid w:val="00F124A3"/>
    <w:rsid w:val="00F14490"/>
    <w:rsid w:val="00F173B2"/>
    <w:rsid w:val="00F17816"/>
    <w:rsid w:val="00F17C2B"/>
    <w:rsid w:val="00F21073"/>
    <w:rsid w:val="00F21E35"/>
    <w:rsid w:val="00F24169"/>
    <w:rsid w:val="00F24560"/>
    <w:rsid w:val="00F255D5"/>
    <w:rsid w:val="00F25EAC"/>
    <w:rsid w:val="00F270F5"/>
    <w:rsid w:val="00F272A3"/>
    <w:rsid w:val="00F2798F"/>
    <w:rsid w:val="00F3087F"/>
    <w:rsid w:val="00F30E57"/>
    <w:rsid w:val="00F30FAB"/>
    <w:rsid w:val="00F31834"/>
    <w:rsid w:val="00F31A9E"/>
    <w:rsid w:val="00F31FFE"/>
    <w:rsid w:val="00F32B02"/>
    <w:rsid w:val="00F32BFA"/>
    <w:rsid w:val="00F33B58"/>
    <w:rsid w:val="00F35409"/>
    <w:rsid w:val="00F36D1D"/>
    <w:rsid w:val="00F4035C"/>
    <w:rsid w:val="00F4181A"/>
    <w:rsid w:val="00F42054"/>
    <w:rsid w:val="00F42259"/>
    <w:rsid w:val="00F43660"/>
    <w:rsid w:val="00F43AF0"/>
    <w:rsid w:val="00F45757"/>
    <w:rsid w:val="00F45A69"/>
    <w:rsid w:val="00F463A6"/>
    <w:rsid w:val="00F470CA"/>
    <w:rsid w:val="00F47DEF"/>
    <w:rsid w:val="00F532E5"/>
    <w:rsid w:val="00F543D0"/>
    <w:rsid w:val="00F54806"/>
    <w:rsid w:val="00F54F82"/>
    <w:rsid w:val="00F62048"/>
    <w:rsid w:val="00F621EF"/>
    <w:rsid w:val="00F624E5"/>
    <w:rsid w:val="00F6389A"/>
    <w:rsid w:val="00F6474C"/>
    <w:rsid w:val="00F6534F"/>
    <w:rsid w:val="00F6589E"/>
    <w:rsid w:val="00F65DA9"/>
    <w:rsid w:val="00F66A52"/>
    <w:rsid w:val="00F67D6A"/>
    <w:rsid w:val="00F7139E"/>
    <w:rsid w:val="00F7160F"/>
    <w:rsid w:val="00F7241B"/>
    <w:rsid w:val="00F72779"/>
    <w:rsid w:val="00F73D86"/>
    <w:rsid w:val="00F7471F"/>
    <w:rsid w:val="00F74964"/>
    <w:rsid w:val="00F74DF6"/>
    <w:rsid w:val="00F7569D"/>
    <w:rsid w:val="00F76191"/>
    <w:rsid w:val="00F76B4E"/>
    <w:rsid w:val="00F805D4"/>
    <w:rsid w:val="00F81D7E"/>
    <w:rsid w:val="00F82B2C"/>
    <w:rsid w:val="00F834CB"/>
    <w:rsid w:val="00F83977"/>
    <w:rsid w:val="00F849A1"/>
    <w:rsid w:val="00F84A55"/>
    <w:rsid w:val="00F8572C"/>
    <w:rsid w:val="00F8597B"/>
    <w:rsid w:val="00F900EC"/>
    <w:rsid w:val="00F922D6"/>
    <w:rsid w:val="00F92566"/>
    <w:rsid w:val="00F92DFA"/>
    <w:rsid w:val="00F93DA0"/>
    <w:rsid w:val="00F94379"/>
    <w:rsid w:val="00F9480E"/>
    <w:rsid w:val="00F95E2E"/>
    <w:rsid w:val="00F9691F"/>
    <w:rsid w:val="00F973CA"/>
    <w:rsid w:val="00FA0A67"/>
    <w:rsid w:val="00FA0B0E"/>
    <w:rsid w:val="00FA0C8E"/>
    <w:rsid w:val="00FA0DDD"/>
    <w:rsid w:val="00FA21F6"/>
    <w:rsid w:val="00FA3025"/>
    <w:rsid w:val="00FA4D90"/>
    <w:rsid w:val="00FA54F7"/>
    <w:rsid w:val="00FB2567"/>
    <w:rsid w:val="00FB51EA"/>
    <w:rsid w:val="00FB5575"/>
    <w:rsid w:val="00FB6CBF"/>
    <w:rsid w:val="00FB73D4"/>
    <w:rsid w:val="00FB768F"/>
    <w:rsid w:val="00FC0B43"/>
    <w:rsid w:val="00FC1150"/>
    <w:rsid w:val="00FC1979"/>
    <w:rsid w:val="00FC1F9C"/>
    <w:rsid w:val="00FC2240"/>
    <w:rsid w:val="00FC22FC"/>
    <w:rsid w:val="00FC2561"/>
    <w:rsid w:val="00FC27FD"/>
    <w:rsid w:val="00FC2BE6"/>
    <w:rsid w:val="00FC390F"/>
    <w:rsid w:val="00FC3CD1"/>
    <w:rsid w:val="00FC406B"/>
    <w:rsid w:val="00FC706E"/>
    <w:rsid w:val="00FD0179"/>
    <w:rsid w:val="00FD0DEE"/>
    <w:rsid w:val="00FD0E2C"/>
    <w:rsid w:val="00FD12CF"/>
    <w:rsid w:val="00FD1BAD"/>
    <w:rsid w:val="00FD4AE8"/>
    <w:rsid w:val="00FD502E"/>
    <w:rsid w:val="00FD5F60"/>
    <w:rsid w:val="00FD6254"/>
    <w:rsid w:val="00FD6806"/>
    <w:rsid w:val="00FD6CE8"/>
    <w:rsid w:val="00FD7A53"/>
    <w:rsid w:val="00FD7F1D"/>
    <w:rsid w:val="00FE0889"/>
    <w:rsid w:val="00FE0B71"/>
    <w:rsid w:val="00FE1CBA"/>
    <w:rsid w:val="00FE2263"/>
    <w:rsid w:val="00FE326A"/>
    <w:rsid w:val="00FE3DE4"/>
    <w:rsid w:val="00FE4318"/>
    <w:rsid w:val="00FE4CB2"/>
    <w:rsid w:val="00FE5971"/>
    <w:rsid w:val="00FE65F7"/>
    <w:rsid w:val="00FE6EC6"/>
    <w:rsid w:val="00FF0B79"/>
    <w:rsid w:val="00FF1F59"/>
    <w:rsid w:val="00FF3EF9"/>
    <w:rsid w:val="00FF4939"/>
    <w:rsid w:val="00FF577F"/>
    <w:rsid w:val="00FF6AA7"/>
    <w:rsid w:val="00FF6C94"/>
    <w:rsid w:val="00FF73C4"/>
    <w:rsid w:val="00FF7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198B5"/>
  <w15:docId w15:val="{38B90FDD-F5BB-425F-B8A2-49D5D6BCB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40" w:line="288" w:lineRule="auto"/>
      </w:pPr>
    </w:pPrDefault>
  </w:docDefaults>
  <w:latentStyles w:defLockedState="0" w:defUIPriority="99" w:defSemiHidden="0" w:defUnhideWhenUsed="0" w:defQFormat="0" w:count="37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2"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qFormat="1"/>
    <w:lsdException w:name="Intense Reference"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
    <w:uiPriority w:val="99"/>
    <w:rsid w:val="00C809AA"/>
    <w:pPr>
      <w:spacing w:before="240" w:after="0"/>
    </w:pPr>
    <w:rPr>
      <w:szCs w:val="20"/>
    </w:rPr>
  </w:style>
  <w:style w:type="paragraph" w:styleId="Heading1">
    <w:name w:val="heading 1"/>
    <w:basedOn w:val="Normal"/>
    <w:next w:val="BodyTextafterheading"/>
    <w:link w:val="Heading1Char"/>
    <w:uiPriority w:val="9"/>
    <w:qFormat/>
    <w:rsid w:val="00207090"/>
    <w:pPr>
      <w:keepNext/>
      <w:keepLines/>
      <w:pageBreakBefore/>
      <w:numPr>
        <w:numId w:val="28"/>
      </w:numPr>
      <w:pBdr>
        <w:top w:val="single" w:sz="48" w:space="1" w:color="1E3C78" w:themeColor="text1"/>
        <w:left w:val="single" w:sz="48" w:space="4" w:color="1E3C78" w:themeColor="text1"/>
        <w:bottom w:val="single" w:sz="48" w:space="1" w:color="1E3C78" w:themeColor="text1"/>
        <w:right w:val="single" w:sz="48" w:space="4" w:color="1E3C78" w:themeColor="text1"/>
      </w:pBdr>
      <w:shd w:val="clear" w:color="auto" w:fill="1E3C78" w:themeFill="text1"/>
      <w:tabs>
        <w:tab w:val="left" w:pos="180"/>
      </w:tabs>
      <w:spacing w:before="480" w:after="360"/>
      <w:ind w:left="1556"/>
      <w:outlineLvl w:val="0"/>
    </w:pPr>
    <w:rPr>
      <w:rFonts w:asciiTheme="majorHAnsi" w:eastAsiaTheme="majorEastAsia" w:hAnsiTheme="majorHAnsi" w:cs="Arial"/>
      <w:b/>
      <w:sz w:val="36"/>
      <w:szCs w:val="36"/>
    </w:rPr>
  </w:style>
  <w:style w:type="paragraph" w:styleId="Heading2">
    <w:name w:val="heading 2"/>
    <w:basedOn w:val="Normal"/>
    <w:next w:val="BodyTextafterheading"/>
    <w:link w:val="Heading2Char"/>
    <w:uiPriority w:val="9"/>
    <w:unhideWhenUsed/>
    <w:qFormat/>
    <w:rsid w:val="00A76FC3"/>
    <w:pPr>
      <w:keepNext/>
      <w:keepLines/>
      <w:spacing w:before="120" w:after="120"/>
      <w:jc w:val="center"/>
      <w:outlineLvl w:val="1"/>
    </w:pPr>
    <w:rPr>
      <w:rFonts w:asciiTheme="majorHAnsi" w:eastAsiaTheme="majorEastAsia" w:hAnsiTheme="majorHAnsi" w:cstheme="majorBidi"/>
      <w:b/>
      <w:color w:val="0070C0"/>
      <w:sz w:val="32"/>
      <w:szCs w:val="26"/>
    </w:rPr>
  </w:style>
  <w:style w:type="paragraph" w:styleId="Heading3">
    <w:name w:val="heading 3"/>
    <w:basedOn w:val="Heading2"/>
    <w:next w:val="BodyTextafterheading"/>
    <w:link w:val="Heading3Char"/>
    <w:uiPriority w:val="9"/>
    <w:unhideWhenUsed/>
    <w:qFormat/>
    <w:rsid w:val="00DE32FB"/>
    <w:pPr>
      <w:outlineLvl w:val="2"/>
    </w:pPr>
    <w:rPr>
      <w:sz w:val="28"/>
      <w:szCs w:val="24"/>
    </w:rPr>
  </w:style>
  <w:style w:type="paragraph" w:styleId="Heading4">
    <w:name w:val="heading 4"/>
    <w:basedOn w:val="BodyText"/>
    <w:next w:val="BodyTextafterheading"/>
    <w:link w:val="Heading4Char"/>
    <w:uiPriority w:val="9"/>
    <w:unhideWhenUsed/>
    <w:qFormat/>
    <w:rsid w:val="00852DE5"/>
    <w:pPr>
      <w:keepNext/>
      <w:keepLines/>
      <w:spacing w:before="280" w:after="120"/>
      <w:outlineLvl w:val="3"/>
    </w:pPr>
    <w:rPr>
      <w:rFonts w:eastAsiaTheme="majorEastAsia" w:cstheme="majorBidi"/>
      <w:b/>
      <w:iCs/>
      <w:color w:val="1E3C78" w:themeColor="text1"/>
    </w:rPr>
  </w:style>
  <w:style w:type="paragraph" w:styleId="Heading5">
    <w:name w:val="heading 5"/>
    <w:basedOn w:val="Heading4"/>
    <w:next w:val="BodyTextafterheading"/>
    <w:link w:val="Heading5Char"/>
    <w:uiPriority w:val="9"/>
    <w:unhideWhenUsed/>
    <w:rsid w:val="00DF5D85"/>
    <w:pPr>
      <w:outlineLvl w:val="4"/>
    </w:pPr>
    <w:rPr>
      <w:i/>
    </w:rPr>
  </w:style>
  <w:style w:type="paragraph" w:styleId="Heading6">
    <w:name w:val="heading 6"/>
    <w:basedOn w:val="Heading5"/>
    <w:next w:val="BodyTextafterheading"/>
    <w:link w:val="Heading6Char"/>
    <w:uiPriority w:val="9"/>
    <w:unhideWhenUsed/>
    <w:rsid w:val="00DF5D85"/>
    <w:pPr>
      <w:outlineLvl w:val="5"/>
    </w:pPr>
    <w:rPr>
      <w:b w:val="0"/>
    </w:rPr>
  </w:style>
  <w:style w:type="paragraph" w:styleId="Heading7">
    <w:name w:val="heading 7"/>
    <w:next w:val="BodyText"/>
    <w:link w:val="Heading7Char"/>
    <w:uiPriority w:val="9"/>
    <w:semiHidden/>
    <w:rsid w:val="00DE32FB"/>
    <w:pPr>
      <w:outlineLvl w:val="6"/>
    </w:pPr>
    <w:rPr>
      <w:rFonts w:cs="Arial"/>
      <w:sz w:val="20"/>
      <w:szCs w:val="28"/>
    </w:rPr>
  </w:style>
  <w:style w:type="paragraph" w:styleId="Heading8">
    <w:name w:val="heading 8"/>
    <w:basedOn w:val="Normal"/>
    <w:next w:val="BodyText"/>
    <w:link w:val="Heading8Char"/>
    <w:uiPriority w:val="9"/>
    <w:semiHidden/>
    <w:rsid w:val="00DF5D85"/>
    <w:pPr>
      <w:keepNext/>
      <w:keepLines/>
      <w:spacing w:before="40"/>
      <w:outlineLvl w:val="7"/>
    </w:pPr>
    <w:rPr>
      <w:rFonts w:eastAsiaTheme="majorEastAsia" w:cstheme="majorBidi"/>
      <w:szCs w:val="21"/>
    </w:rPr>
  </w:style>
  <w:style w:type="paragraph" w:styleId="Heading9">
    <w:name w:val="heading 9"/>
    <w:basedOn w:val="Heading8"/>
    <w:next w:val="BodyText"/>
    <w:link w:val="Heading9Char"/>
    <w:uiPriority w:val="9"/>
    <w:semiHidden/>
    <w:rsid w:val="00184BFC"/>
    <w:pPr>
      <w:outlineLvl w:val="8"/>
    </w:pPr>
    <w:rPr>
      <w:rFonts w:asciiTheme="majorHAnsi" w:hAnsiTheme="majorHAns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4"/>
    <w:qFormat/>
    <w:rsid w:val="00DF5D85"/>
    <w:pPr>
      <w:spacing w:after="680" w:line="300" w:lineRule="auto"/>
      <w:contextualSpacing/>
      <w:jc w:val="center"/>
    </w:pPr>
    <w:rPr>
      <w:rFonts w:asciiTheme="majorHAnsi" w:eastAsiaTheme="majorEastAsia" w:hAnsiTheme="majorHAnsi" w:cstheme="majorBidi"/>
      <w:b/>
      <w:color w:val="1E3C78" w:themeColor="text1"/>
      <w:spacing w:val="-10"/>
      <w:kern w:val="28"/>
      <w:sz w:val="56"/>
      <w:szCs w:val="56"/>
    </w:rPr>
  </w:style>
  <w:style w:type="character" w:customStyle="1" w:styleId="TitleChar">
    <w:name w:val="Title Char"/>
    <w:basedOn w:val="DefaultParagraphFont"/>
    <w:link w:val="Title"/>
    <w:uiPriority w:val="4"/>
    <w:rsid w:val="00DF5D85"/>
    <w:rPr>
      <w:rFonts w:asciiTheme="majorHAnsi" w:eastAsiaTheme="majorEastAsia" w:hAnsiTheme="majorHAnsi" w:cstheme="majorBidi"/>
      <w:b/>
      <w:color w:val="1E3C78" w:themeColor="text1"/>
      <w:spacing w:val="-10"/>
      <w:kern w:val="28"/>
      <w:sz w:val="56"/>
      <w:szCs w:val="56"/>
    </w:rPr>
  </w:style>
  <w:style w:type="paragraph" w:styleId="Subtitle">
    <w:name w:val="Subtitle"/>
    <w:basedOn w:val="Normal"/>
    <w:link w:val="SubtitleChar"/>
    <w:uiPriority w:val="5"/>
    <w:qFormat/>
    <w:rsid w:val="00DF5D85"/>
    <w:pPr>
      <w:numPr>
        <w:ilvl w:val="1"/>
      </w:numPr>
      <w:spacing w:after="160" w:line="480" w:lineRule="auto"/>
      <w:jc w:val="center"/>
    </w:pPr>
    <w:rPr>
      <w:rFonts w:eastAsiaTheme="minorEastAsia"/>
      <w:b/>
      <w:color w:val="000000" w:themeColor="text2"/>
      <w:spacing w:val="15"/>
      <w:sz w:val="32"/>
    </w:rPr>
  </w:style>
  <w:style w:type="character" w:customStyle="1" w:styleId="SubtitleChar">
    <w:name w:val="Subtitle Char"/>
    <w:basedOn w:val="DefaultParagraphFont"/>
    <w:link w:val="Subtitle"/>
    <w:uiPriority w:val="5"/>
    <w:rsid w:val="00DF5D85"/>
    <w:rPr>
      <w:rFonts w:eastAsiaTheme="minorEastAsia"/>
      <w:b/>
      <w:color w:val="000000" w:themeColor="text2"/>
      <w:spacing w:val="15"/>
      <w:sz w:val="32"/>
      <w:szCs w:val="20"/>
    </w:rPr>
  </w:style>
  <w:style w:type="character" w:customStyle="1" w:styleId="Heading1Char">
    <w:name w:val="Heading 1 Char"/>
    <w:basedOn w:val="DefaultParagraphFont"/>
    <w:link w:val="Heading1"/>
    <w:uiPriority w:val="9"/>
    <w:rsid w:val="00962603"/>
    <w:rPr>
      <w:rFonts w:asciiTheme="majorHAnsi" w:eastAsiaTheme="majorEastAsia" w:hAnsiTheme="majorHAnsi" w:cs="Arial"/>
      <w:b/>
      <w:sz w:val="36"/>
      <w:szCs w:val="36"/>
      <w:shd w:val="clear" w:color="auto" w:fill="1E3C78" w:themeFill="text1"/>
    </w:rPr>
  </w:style>
  <w:style w:type="character" w:customStyle="1" w:styleId="Heading2Char">
    <w:name w:val="Heading 2 Char"/>
    <w:basedOn w:val="DefaultParagraphFont"/>
    <w:link w:val="Heading2"/>
    <w:uiPriority w:val="9"/>
    <w:rsid w:val="00A76FC3"/>
    <w:rPr>
      <w:rFonts w:asciiTheme="majorHAnsi" w:eastAsiaTheme="majorEastAsia" w:hAnsiTheme="majorHAnsi" w:cstheme="majorBidi"/>
      <w:b/>
      <w:color w:val="0070C0"/>
      <w:sz w:val="32"/>
      <w:szCs w:val="26"/>
    </w:rPr>
  </w:style>
  <w:style w:type="character" w:customStyle="1" w:styleId="Heading3Char">
    <w:name w:val="Heading 3 Char"/>
    <w:basedOn w:val="DefaultParagraphFont"/>
    <w:link w:val="Heading3"/>
    <w:uiPriority w:val="9"/>
    <w:rsid w:val="00DE32FB"/>
    <w:rPr>
      <w:rFonts w:asciiTheme="majorHAnsi" w:eastAsiaTheme="majorEastAsia" w:hAnsiTheme="majorHAnsi" w:cstheme="majorBidi"/>
      <w:b/>
      <w:color w:val="0070C0"/>
      <w:sz w:val="28"/>
      <w:szCs w:val="24"/>
    </w:rPr>
  </w:style>
  <w:style w:type="character" w:styleId="Hyperlink">
    <w:name w:val="Hyperlink"/>
    <w:uiPriority w:val="99"/>
    <w:rsid w:val="00DF5D85"/>
    <w:rPr>
      <w:rFonts w:asciiTheme="minorHAnsi" w:hAnsiTheme="minorHAnsi" w:cs="Times New Roman" w:hint="default"/>
      <w:color w:val="0000FF"/>
      <w:u w:val="single"/>
    </w:rPr>
  </w:style>
  <w:style w:type="paragraph" w:styleId="TOC1">
    <w:name w:val="toc 1"/>
    <w:basedOn w:val="BodyText"/>
    <w:autoRedefine/>
    <w:uiPriority w:val="39"/>
    <w:qFormat/>
    <w:rsid w:val="001263AE"/>
    <w:pPr>
      <w:tabs>
        <w:tab w:val="left" w:pos="360"/>
        <w:tab w:val="right" w:leader="dot" w:pos="9720"/>
      </w:tabs>
      <w:spacing w:before="100" w:line="240" w:lineRule="auto"/>
      <w:ind w:left="360" w:hanging="540"/>
    </w:pPr>
    <w:rPr>
      <w:rFonts w:eastAsia="Times New Roman" w:cs="Times New Roman"/>
      <w:b/>
      <w:noProof/>
      <w:color w:val="000000"/>
      <w:szCs w:val="24"/>
      <w:lang w:eastAsia="ja-JP"/>
    </w:rPr>
  </w:style>
  <w:style w:type="paragraph" w:styleId="TOC2">
    <w:name w:val="toc 2"/>
    <w:autoRedefine/>
    <w:uiPriority w:val="39"/>
    <w:qFormat/>
    <w:rsid w:val="000B7236"/>
    <w:pPr>
      <w:tabs>
        <w:tab w:val="left" w:pos="360"/>
        <w:tab w:val="right" w:leader="dot" w:pos="9720"/>
      </w:tabs>
      <w:spacing w:after="0"/>
      <w:ind w:left="720" w:hanging="720"/>
    </w:pPr>
    <w:rPr>
      <w:rFonts w:eastAsia="Times New Roman" w:cs="Times New Roman"/>
      <w:noProof/>
      <w:sz w:val="18"/>
      <w:szCs w:val="24"/>
      <w:lang w:eastAsia="ja-JP"/>
    </w:rPr>
  </w:style>
  <w:style w:type="paragraph" w:styleId="TOC3">
    <w:name w:val="toc 3"/>
    <w:basedOn w:val="TOC2"/>
    <w:autoRedefine/>
    <w:uiPriority w:val="39"/>
    <w:rsid w:val="00670F82"/>
    <w:pPr>
      <w:ind w:left="1080"/>
      <w:contextualSpacing/>
    </w:pPr>
  </w:style>
  <w:style w:type="paragraph" w:styleId="FootnoteText">
    <w:name w:val="footnote text"/>
    <w:basedOn w:val="Normal"/>
    <w:link w:val="FootnoteTextChar"/>
    <w:semiHidden/>
    <w:unhideWhenUsed/>
    <w:rsid w:val="006B6872"/>
    <w:pPr>
      <w:spacing w:line="240" w:lineRule="auto"/>
    </w:pPr>
    <w:rPr>
      <w:rFonts w:eastAsia="Times New Roman" w:cs="Times New Roman"/>
      <w:sz w:val="20"/>
    </w:rPr>
  </w:style>
  <w:style w:type="character" w:customStyle="1" w:styleId="FootnoteTextChar">
    <w:name w:val="Footnote Text Char"/>
    <w:basedOn w:val="DefaultParagraphFont"/>
    <w:link w:val="FootnoteText"/>
    <w:semiHidden/>
    <w:rsid w:val="006B6872"/>
    <w:rPr>
      <w:rFonts w:eastAsia="Times New Roman" w:cs="Times New Roman"/>
      <w:sz w:val="20"/>
      <w:szCs w:val="20"/>
    </w:rPr>
  </w:style>
  <w:style w:type="paragraph" w:styleId="CommentText">
    <w:name w:val="annotation text"/>
    <w:basedOn w:val="Normal"/>
    <w:link w:val="CommentTextChar"/>
    <w:semiHidden/>
    <w:unhideWhenUsed/>
    <w:rsid w:val="00DF5D85"/>
    <w:pPr>
      <w:spacing w:line="240" w:lineRule="auto"/>
    </w:pPr>
    <w:rPr>
      <w:rFonts w:ascii="Segoe UI Semibold" w:eastAsia="Times New Roman" w:hAnsi="Segoe UI Semibold" w:cs="Times New Roman"/>
    </w:rPr>
  </w:style>
  <w:style w:type="character" w:customStyle="1" w:styleId="CommentTextChar">
    <w:name w:val="Comment Text Char"/>
    <w:basedOn w:val="DefaultParagraphFont"/>
    <w:link w:val="CommentText"/>
    <w:semiHidden/>
    <w:rsid w:val="00DF5D85"/>
    <w:rPr>
      <w:rFonts w:ascii="Segoe UI Semibold" w:eastAsia="Times New Roman" w:hAnsi="Segoe UI Semibold" w:cs="Times New Roman"/>
      <w:szCs w:val="20"/>
    </w:rPr>
  </w:style>
  <w:style w:type="paragraph" w:styleId="TOCHeading">
    <w:name w:val="TOC Heading"/>
    <w:next w:val="TOC1"/>
    <w:uiPriority w:val="39"/>
    <w:unhideWhenUsed/>
    <w:qFormat/>
    <w:rsid w:val="00962603"/>
    <w:pPr>
      <w:pageBreakBefore/>
      <w:spacing w:after="120" w:line="240" w:lineRule="auto"/>
      <w:jc w:val="center"/>
      <w:outlineLvl w:val="0"/>
    </w:pPr>
    <w:rPr>
      <w:rFonts w:asciiTheme="majorHAnsi" w:eastAsia="Times New Roman" w:hAnsiTheme="majorHAnsi" w:cs="Times New Roman"/>
      <w:b/>
      <w:sz w:val="40"/>
      <w:szCs w:val="24"/>
    </w:rPr>
  </w:style>
  <w:style w:type="paragraph" w:styleId="Caption">
    <w:name w:val="caption"/>
    <w:basedOn w:val="BodyText"/>
    <w:next w:val="BodyText"/>
    <w:uiPriority w:val="2"/>
    <w:qFormat/>
    <w:rsid w:val="00BF3953"/>
    <w:pPr>
      <w:keepNext/>
      <w:spacing w:after="60"/>
    </w:pPr>
    <w:rPr>
      <w:b/>
      <w:iCs/>
      <w:color w:val="000000" w:themeColor="text2"/>
      <w:sz w:val="20"/>
      <w:szCs w:val="18"/>
    </w:rPr>
  </w:style>
  <w:style w:type="character" w:customStyle="1" w:styleId="StrongEmphasis">
    <w:name w:val="Strong Emphasis"/>
    <w:uiPriority w:val="3"/>
    <w:qFormat/>
    <w:rsid w:val="00DF5D85"/>
    <w:rPr>
      <w:b/>
      <w:i/>
    </w:rPr>
  </w:style>
  <w:style w:type="character" w:styleId="FootnoteReference">
    <w:name w:val="footnote reference"/>
    <w:semiHidden/>
    <w:unhideWhenUsed/>
    <w:rsid w:val="00DF5D85"/>
    <w:rPr>
      <w:rFonts w:asciiTheme="minorHAnsi" w:hAnsiTheme="minorHAnsi" w:cs="Times New Roman" w:hint="default"/>
      <w:vertAlign w:val="superscript"/>
    </w:rPr>
  </w:style>
  <w:style w:type="character" w:styleId="CommentReference">
    <w:name w:val="annotation reference"/>
    <w:semiHidden/>
    <w:unhideWhenUsed/>
    <w:rsid w:val="00DE32FB"/>
    <w:rPr>
      <w:rFonts w:ascii="Segoe UI Semibold" w:hAnsi="Segoe UI Semibold" w:cs="Times New Roman" w:hint="default"/>
      <w:sz w:val="16"/>
      <w:szCs w:val="16"/>
    </w:rPr>
  </w:style>
  <w:style w:type="paragraph" w:styleId="BalloonText">
    <w:name w:val="Balloon Text"/>
    <w:basedOn w:val="Normal"/>
    <w:link w:val="BalloonTextChar"/>
    <w:uiPriority w:val="99"/>
    <w:semiHidden/>
    <w:unhideWhenUsed/>
    <w:rsid w:val="00DF5D8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D8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F5D85"/>
    <w:pPr>
      <w:spacing w:after="200"/>
    </w:pPr>
    <w:rPr>
      <w:b/>
      <w:bCs/>
    </w:rPr>
  </w:style>
  <w:style w:type="character" w:customStyle="1" w:styleId="CommentSubjectChar">
    <w:name w:val="Comment Subject Char"/>
    <w:basedOn w:val="CommentTextChar"/>
    <w:link w:val="CommentSubject"/>
    <w:uiPriority w:val="99"/>
    <w:semiHidden/>
    <w:rsid w:val="00DF5D85"/>
    <w:rPr>
      <w:rFonts w:ascii="Segoe UI Semibold" w:eastAsia="Times New Roman" w:hAnsi="Segoe UI Semibold" w:cs="Times New Roman"/>
      <w:b/>
      <w:bCs/>
      <w:szCs w:val="20"/>
    </w:rPr>
  </w:style>
  <w:style w:type="character" w:styleId="Strong">
    <w:name w:val="Strong"/>
    <w:uiPriority w:val="3"/>
    <w:qFormat/>
    <w:rsid w:val="00DF5D85"/>
    <w:rPr>
      <w:b/>
      <w:bCs/>
    </w:rPr>
  </w:style>
  <w:style w:type="character" w:styleId="Emphasis">
    <w:name w:val="Emphasis"/>
    <w:uiPriority w:val="3"/>
    <w:qFormat/>
    <w:rsid w:val="00DF5D85"/>
    <w:rPr>
      <w:i/>
      <w:iCs/>
    </w:rPr>
  </w:style>
  <w:style w:type="character" w:styleId="FollowedHyperlink">
    <w:name w:val="FollowedHyperlink"/>
    <w:uiPriority w:val="99"/>
    <w:semiHidden/>
    <w:unhideWhenUsed/>
    <w:rsid w:val="00DF5D85"/>
    <w:rPr>
      <w:color w:val="7D868C" w:themeColor="followedHyperlink"/>
      <w:u w:val="single"/>
    </w:rPr>
  </w:style>
  <w:style w:type="paragraph" w:styleId="ListNumber">
    <w:name w:val="List Number"/>
    <w:basedOn w:val="BodyText"/>
    <w:uiPriority w:val="1"/>
    <w:qFormat/>
    <w:rsid w:val="00DE32FB"/>
    <w:pPr>
      <w:numPr>
        <w:numId w:val="8"/>
      </w:numPr>
      <w:contextualSpacing/>
    </w:pPr>
  </w:style>
  <w:style w:type="table" w:customStyle="1" w:styleId="HHSFinancialData">
    <w:name w:val="HHS Financial Data"/>
    <w:basedOn w:val="TableNormal"/>
    <w:uiPriority w:val="99"/>
    <w:rsid w:val="006C44AA"/>
    <w:pPr>
      <w:spacing w:after="0" w:line="240" w:lineRule="auto"/>
      <w:jc w:val="right"/>
    </w:pPr>
    <w:rPr>
      <w:sz w:val="20"/>
      <w:szCs w:val="20"/>
    </w:rPr>
    <w:tblPr>
      <w:tblStyleRowBandSize w:val="1"/>
      <w:tblCellMar>
        <w:top w:w="40" w:type="dxa"/>
        <w:left w:w="60" w:type="dxa"/>
        <w:bottom w:w="120" w:type="dxa"/>
        <w:right w:w="60" w:type="dxa"/>
      </w:tblCellMar>
    </w:tblPr>
    <w:trPr>
      <w:cantSplit/>
    </w:trPr>
    <w:tcPr>
      <w:vAlign w:val="center"/>
    </w:tcPr>
    <w:tblStylePr w:type="firstRow">
      <w:pPr>
        <w:wordWrap/>
        <w:jc w:val="center"/>
      </w:pPr>
      <w:rPr>
        <w:rFonts w:asciiTheme="minorHAnsi" w:hAnsiTheme="minorHAnsi"/>
        <w:b/>
        <w:sz w:val="18"/>
      </w:rPr>
      <w:tblPr/>
      <w:trPr>
        <w:tblHeader/>
      </w:trPr>
      <w:tcPr>
        <w:shd w:val="clear" w:color="auto" w:fill="C4DDF4" w:themeFill="accent1" w:themeFillTint="66"/>
      </w:tcPr>
    </w:tblStylePr>
    <w:tblStylePr w:type="lastRow">
      <w:rPr>
        <w:b/>
      </w:rPr>
      <w:tblPr/>
      <w:tcPr>
        <w:shd w:val="clear" w:color="auto" w:fill="C4DDF4" w:themeFill="accent1" w:themeFillTint="66"/>
      </w:tcPr>
    </w:tblStylePr>
    <w:tblStylePr w:type="firstCol">
      <w:pPr>
        <w:wordWrap/>
        <w:jc w:val="left"/>
      </w:pPr>
      <w:rPr>
        <w:b/>
      </w:rPr>
      <w:tblPr/>
      <w:trPr>
        <w:cantSplit w:val="0"/>
      </w:trPr>
      <w:tcPr>
        <w:tcMar>
          <w:top w:w="40" w:type="dxa"/>
          <w:left w:w="180" w:type="dxa"/>
          <w:bottom w:w="80" w:type="dxa"/>
          <w:right w:w="240" w:type="dxa"/>
        </w:tcMar>
      </w:tcPr>
    </w:tblStylePr>
    <w:tblStylePr w:type="lastCol">
      <w:rPr>
        <w:b/>
      </w:rPr>
      <w:tblPr/>
      <w:tcPr>
        <w:shd w:val="clear" w:color="auto" w:fill="C4DDF4" w:themeFill="accent1" w:themeFillTint="66"/>
      </w:tcPr>
    </w:tblStylePr>
    <w:tblStylePr w:type="band2Horz">
      <w:tblPr/>
      <w:tcPr>
        <w:shd w:val="clear" w:color="auto" w:fill="E1EEF9" w:themeFill="accent1" w:themeFillTint="33"/>
      </w:tcPr>
    </w:tblStylePr>
    <w:tblStylePr w:type="nwCell">
      <w:pPr>
        <w:wordWrap/>
        <w:jc w:val="left"/>
      </w:pPr>
    </w:tblStylePr>
  </w:style>
  <w:style w:type="table" w:customStyle="1" w:styleId="GridTable1Light-Accent61">
    <w:name w:val="Grid Table 1 Light - Accent 61"/>
    <w:basedOn w:val="TableNormal"/>
    <w:uiPriority w:val="46"/>
    <w:rsid w:val="00DF5D85"/>
    <w:pPr>
      <w:spacing w:after="0" w:line="240" w:lineRule="auto"/>
    </w:pPr>
    <w:rPr>
      <w:sz w:val="20"/>
      <w:szCs w:val="20"/>
    </w:rPr>
    <w:tblPr>
      <w:tblStyleRowBandSize w:val="1"/>
      <w:tblStyleColBandSize w:val="1"/>
      <w:tblBorders>
        <w:top w:val="single" w:sz="4" w:space="0" w:color="EBD09C" w:themeColor="accent6" w:themeTint="66"/>
        <w:left w:val="single" w:sz="4" w:space="0" w:color="EBD09C" w:themeColor="accent6" w:themeTint="66"/>
        <w:bottom w:val="single" w:sz="4" w:space="0" w:color="EBD09C" w:themeColor="accent6" w:themeTint="66"/>
        <w:right w:val="single" w:sz="4" w:space="0" w:color="EBD09C" w:themeColor="accent6" w:themeTint="66"/>
        <w:insideH w:val="single" w:sz="4" w:space="0" w:color="EBD09C" w:themeColor="accent6" w:themeTint="66"/>
        <w:insideV w:val="single" w:sz="4" w:space="0" w:color="EBD09C" w:themeColor="accent6" w:themeTint="66"/>
      </w:tblBorders>
    </w:tblPr>
    <w:tblStylePr w:type="firstRow">
      <w:rPr>
        <w:b/>
        <w:bCs/>
      </w:rPr>
      <w:tblPr/>
      <w:tcPr>
        <w:tcBorders>
          <w:bottom w:val="single" w:sz="12" w:space="0" w:color="E0B86A" w:themeColor="accent6" w:themeTint="99"/>
        </w:tcBorders>
      </w:tcPr>
    </w:tblStylePr>
    <w:tblStylePr w:type="lastRow">
      <w:rPr>
        <w:b/>
        <w:bCs/>
      </w:rPr>
      <w:tblPr/>
      <w:tcPr>
        <w:tcBorders>
          <w:top w:val="double" w:sz="2" w:space="0" w:color="E0B86A" w:themeColor="accent6" w:themeTint="99"/>
        </w:tcBorders>
      </w:tcPr>
    </w:tblStylePr>
    <w:tblStylePr w:type="firstCol">
      <w:rPr>
        <w:b/>
        <w:bCs/>
      </w:rPr>
    </w:tblStylePr>
    <w:tblStylePr w:type="lastCol">
      <w:rPr>
        <w:b/>
        <w:bCs/>
      </w:rPr>
    </w:tblStylePr>
  </w:style>
  <w:style w:type="table" w:styleId="TableGrid">
    <w:name w:val="Table Grid"/>
    <w:basedOn w:val="TableNormal"/>
    <w:uiPriority w:val="39"/>
    <w:rsid w:val="001B42E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style>
  <w:style w:type="paragraph" w:styleId="EndnoteText">
    <w:name w:val="endnote text"/>
    <w:basedOn w:val="Normal"/>
    <w:link w:val="EndnoteTextChar"/>
    <w:uiPriority w:val="99"/>
    <w:semiHidden/>
    <w:unhideWhenUsed/>
    <w:rsid w:val="00296AC6"/>
    <w:pPr>
      <w:spacing w:line="240" w:lineRule="auto"/>
      <w:ind w:left="180" w:hanging="180"/>
      <w:contextualSpacing/>
    </w:pPr>
    <w:rPr>
      <w:sz w:val="18"/>
    </w:rPr>
  </w:style>
  <w:style w:type="character" w:customStyle="1" w:styleId="EndnoteTextChar">
    <w:name w:val="Endnote Text Char"/>
    <w:basedOn w:val="DefaultParagraphFont"/>
    <w:link w:val="EndnoteText"/>
    <w:uiPriority w:val="99"/>
    <w:semiHidden/>
    <w:rsid w:val="00296AC6"/>
    <w:rPr>
      <w:sz w:val="18"/>
      <w:szCs w:val="20"/>
    </w:rPr>
  </w:style>
  <w:style w:type="character" w:styleId="EndnoteReference">
    <w:name w:val="endnote reference"/>
    <w:basedOn w:val="DefaultParagraphFont"/>
    <w:uiPriority w:val="99"/>
    <w:semiHidden/>
    <w:rsid w:val="0028234C"/>
    <w:rPr>
      <w:sz w:val="24"/>
      <w:vertAlign w:val="superscript"/>
    </w:rPr>
  </w:style>
  <w:style w:type="paragraph" w:styleId="ListBullet">
    <w:name w:val="List Bullet"/>
    <w:basedOn w:val="BodyText"/>
    <w:uiPriority w:val="1"/>
    <w:qFormat/>
    <w:rsid w:val="00DE32FB"/>
    <w:pPr>
      <w:numPr>
        <w:numId w:val="9"/>
      </w:numPr>
      <w:contextualSpacing/>
    </w:pPr>
    <w:rPr>
      <w:rFonts w:cs="Calibri"/>
    </w:rPr>
  </w:style>
  <w:style w:type="paragraph" w:styleId="ListParagraph">
    <w:name w:val="List Paragraph"/>
    <w:basedOn w:val="BodyText"/>
    <w:uiPriority w:val="99"/>
    <w:semiHidden/>
    <w:qFormat/>
    <w:rsid w:val="00DF5D85"/>
    <w:pPr>
      <w:ind w:left="720"/>
      <w:contextualSpacing/>
    </w:pPr>
  </w:style>
  <w:style w:type="character" w:styleId="HTMLCode">
    <w:name w:val="HTML Code"/>
    <w:uiPriority w:val="99"/>
    <w:semiHidden/>
    <w:rsid w:val="000C0B13"/>
    <w:rPr>
      <w:rFonts w:ascii="Segoe UI Semibold" w:hAnsi="Segoe UI Semibold" w:cs="Consolas"/>
      <w:b w:val="0"/>
      <w:sz w:val="24"/>
      <w:szCs w:val="20"/>
    </w:rPr>
  </w:style>
  <w:style w:type="character" w:styleId="PlaceholderText">
    <w:name w:val="Placeholder Text"/>
    <w:uiPriority w:val="99"/>
    <w:semiHidden/>
    <w:rsid w:val="000A7BAB"/>
    <w:rPr>
      <w:color w:val="767676"/>
    </w:rPr>
  </w:style>
  <w:style w:type="paragraph" w:styleId="Header">
    <w:name w:val="header"/>
    <w:basedOn w:val="Normal"/>
    <w:link w:val="HeaderChar"/>
    <w:uiPriority w:val="99"/>
    <w:semiHidden/>
    <w:rsid w:val="00DF5D8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C1A20"/>
    <w:rPr>
      <w:szCs w:val="20"/>
    </w:rPr>
  </w:style>
  <w:style w:type="paragraph" w:styleId="Footer">
    <w:name w:val="footer"/>
    <w:basedOn w:val="Normal"/>
    <w:link w:val="FooterChar"/>
    <w:uiPriority w:val="99"/>
    <w:rsid w:val="00DF5D85"/>
    <w:pPr>
      <w:tabs>
        <w:tab w:val="center" w:pos="4680"/>
        <w:tab w:val="right" w:pos="9360"/>
      </w:tabs>
      <w:spacing w:line="240" w:lineRule="auto"/>
    </w:pPr>
    <w:rPr>
      <w:color w:val="1E3C78" w:themeColor="text1"/>
    </w:rPr>
  </w:style>
  <w:style w:type="character" w:customStyle="1" w:styleId="FooterChar">
    <w:name w:val="Footer Char"/>
    <w:basedOn w:val="DefaultParagraphFont"/>
    <w:link w:val="Footer"/>
    <w:uiPriority w:val="99"/>
    <w:rsid w:val="00FE6EC6"/>
    <w:rPr>
      <w:color w:val="1E3C78" w:themeColor="text1"/>
      <w:szCs w:val="20"/>
    </w:rPr>
  </w:style>
  <w:style w:type="character" w:styleId="PageNumber">
    <w:name w:val="page number"/>
    <w:uiPriority w:val="99"/>
    <w:semiHidden/>
    <w:rsid w:val="00DF5D85"/>
    <w:rPr>
      <w:rFonts w:asciiTheme="majorHAnsi" w:hAnsiTheme="majorHAnsi"/>
      <w:b/>
      <w:color w:val="auto"/>
      <w:sz w:val="20"/>
    </w:rPr>
  </w:style>
  <w:style w:type="paragraph" w:styleId="BodyText">
    <w:name w:val="Body Text"/>
    <w:basedOn w:val="Normal"/>
    <w:link w:val="BodyTextChar"/>
    <w:autoRedefine/>
    <w:qFormat/>
    <w:rsid w:val="00F43660"/>
    <w:rPr>
      <w:sz w:val="24"/>
    </w:rPr>
  </w:style>
  <w:style w:type="character" w:customStyle="1" w:styleId="BodyTextChar">
    <w:name w:val="Body Text Char"/>
    <w:basedOn w:val="DefaultParagraphFont"/>
    <w:link w:val="BodyText"/>
    <w:rsid w:val="00F43660"/>
    <w:rPr>
      <w:sz w:val="24"/>
      <w:szCs w:val="20"/>
    </w:rPr>
  </w:style>
  <w:style w:type="paragraph" w:customStyle="1" w:styleId="Heading1forLists">
    <w:name w:val="Heading 1 for Lists"/>
    <w:basedOn w:val="TOCHeading"/>
    <w:next w:val="BodyTextafterheading"/>
    <w:link w:val="Heading1forListsChar"/>
    <w:uiPriority w:val="12"/>
    <w:qFormat/>
    <w:rsid w:val="00670F82"/>
    <w:rPr>
      <w:sz w:val="36"/>
    </w:rPr>
  </w:style>
  <w:style w:type="character" w:customStyle="1" w:styleId="Heading1forListsChar">
    <w:name w:val="Heading 1 for Lists Char"/>
    <w:basedOn w:val="DefaultParagraphFont"/>
    <w:link w:val="Heading1forLists"/>
    <w:uiPriority w:val="12"/>
    <w:rsid w:val="00670F82"/>
    <w:rPr>
      <w:rFonts w:asciiTheme="majorHAnsi" w:eastAsia="Times New Roman" w:hAnsiTheme="majorHAnsi" w:cs="Times New Roman"/>
      <w:b/>
      <w:sz w:val="36"/>
      <w:szCs w:val="24"/>
    </w:rPr>
  </w:style>
  <w:style w:type="table" w:customStyle="1" w:styleId="HHSTableforTextData">
    <w:name w:val="HHS Table for Text Data"/>
    <w:basedOn w:val="TableNormal"/>
    <w:uiPriority w:val="99"/>
    <w:rsid w:val="00EC753F"/>
    <w:pPr>
      <w:spacing w:after="0" w:line="240" w:lineRule="auto"/>
    </w:pPr>
    <w:rPr>
      <w:sz w:val="20"/>
      <w:szCs w:val="20"/>
    </w:rPr>
    <w:tblPr>
      <w:tblStyleRowBandSize w:val="1"/>
      <w:tblCellMar>
        <w:left w:w="0" w:type="dxa"/>
        <w:right w:w="0" w:type="dxa"/>
      </w:tblCellMar>
    </w:tblPr>
    <w:trPr>
      <w:cantSplit/>
    </w:trPr>
    <w:tblStylePr w:type="firstRow">
      <w:pPr>
        <w:wordWrap/>
        <w:jc w:val="center"/>
      </w:pPr>
      <w:rPr>
        <w:b/>
      </w:rPr>
      <w:tblPr/>
      <w:trPr>
        <w:tblHeader/>
      </w:trPr>
      <w:tcPr>
        <w:shd w:val="clear" w:color="auto" w:fill="C4DDF4" w:themeFill="accent1" w:themeFillTint="66"/>
      </w:tcPr>
    </w:tblStylePr>
    <w:tblStylePr w:type="band2Horz">
      <w:tblPr/>
      <w:tcPr>
        <w:shd w:val="clear" w:color="auto" w:fill="E1EEF9" w:themeFill="accent1" w:themeFillTint="33"/>
      </w:tcPr>
    </w:tblStylePr>
  </w:style>
  <w:style w:type="character" w:customStyle="1" w:styleId="Heading4Char">
    <w:name w:val="Heading 4 Char"/>
    <w:basedOn w:val="DefaultParagraphFont"/>
    <w:link w:val="Heading4"/>
    <w:uiPriority w:val="9"/>
    <w:rsid w:val="00DE32FB"/>
    <w:rPr>
      <w:rFonts w:eastAsiaTheme="majorEastAsia" w:cstheme="majorBidi"/>
      <w:b/>
      <w:iCs/>
      <w:color w:val="1E3C78" w:themeColor="text1"/>
      <w:sz w:val="24"/>
      <w:szCs w:val="20"/>
    </w:rPr>
  </w:style>
  <w:style w:type="character" w:customStyle="1" w:styleId="Heading5Char">
    <w:name w:val="Heading 5 Char"/>
    <w:basedOn w:val="DefaultParagraphFont"/>
    <w:link w:val="Heading5"/>
    <w:uiPriority w:val="9"/>
    <w:rsid w:val="00DF5D85"/>
    <w:rPr>
      <w:rFonts w:eastAsiaTheme="majorEastAsia" w:cstheme="majorBidi"/>
      <w:b/>
      <w:i/>
      <w:iCs/>
      <w:color w:val="1E3C78" w:themeColor="text1"/>
      <w:sz w:val="20"/>
      <w:szCs w:val="20"/>
    </w:rPr>
  </w:style>
  <w:style w:type="character" w:customStyle="1" w:styleId="Heading6Char">
    <w:name w:val="Heading 6 Char"/>
    <w:basedOn w:val="DefaultParagraphFont"/>
    <w:link w:val="Heading6"/>
    <w:uiPriority w:val="9"/>
    <w:rsid w:val="00DF5D85"/>
    <w:rPr>
      <w:rFonts w:eastAsiaTheme="majorEastAsia" w:cstheme="majorBidi"/>
      <w:i/>
      <w:iCs/>
      <w:color w:val="1E3C78" w:themeColor="text1"/>
      <w:sz w:val="20"/>
      <w:szCs w:val="20"/>
    </w:rPr>
  </w:style>
  <w:style w:type="character" w:customStyle="1" w:styleId="Heading7Char">
    <w:name w:val="Heading 7 Char"/>
    <w:basedOn w:val="DefaultParagraphFont"/>
    <w:link w:val="Heading7"/>
    <w:uiPriority w:val="9"/>
    <w:semiHidden/>
    <w:rsid w:val="00DE32FB"/>
    <w:rPr>
      <w:rFonts w:cs="Arial"/>
      <w:sz w:val="20"/>
      <w:szCs w:val="28"/>
    </w:rPr>
  </w:style>
  <w:style w:type="character" w:customStyle="1" w:styleId="Heading8Char">
    <w:name w:val="Heading 8 Char"/>
    <w:basedOn w:val="DefaultParagraphFont"/>
    <w:link w:val="Heading8"/>
    <w:uiPriority w:val="9"/>
    <w:semiHidden/>
    <w:rsid w:val="00DF5D85"/>
    <w:rPr>
      <w:rFonts w:eastAsiaTheme="majorEastAsia" w:cstheme="majorBidi"/>
      <w:sz w:val="20"/>
      <w:szCs w:val="21"/>
    </w:rPr>
  </w:style>
  <w:style w:type="character" w:customStyle="1" w:styleId="Heading9Char">
    <w:name w:val="Heading 9 Char"/>
    <w:basedOn w:val="DefaultParagraphFont"/>
    <w:link w:val="Heading9"/>
    <w:uiPriority w:val="9"/>
    <w:semiHidden/>
    <w:rsid w:val="00184BFC"/>
    <w:rPr>
      <w:rFonts w:asciiTheme="majorHAnsi" w:eastAsiaTheme="majorEastAsia" w:hAnsiTheme="majorHAnsi" w:cstheme="majorBidi"/>
      <w:i/>
      <w:iCs/>
      <w:sz w:val="24"/>
      <w:szCs w:val="21"/>
    </w:rPr>
  </w:style>
  <w:style w:type="paragraph" w:customStyle="1" w:styleId="AppendixHeading">
    <w:name w:val="Appendix Heading"/>
    <w:next w:val="BodyTextafterheading"/>
    <w:uiPriority w:val="10"/>
    <w:qFormat/>
    <w:rsid w:val="00292302"/>
    <w:pPr>
      <w:numPr>
        <w:numId w:val="27"/>
      </w:numPr>
      <w:jc w:val="center"/>
      <w:outlineLvl w:val="0"/>
    </w:pPr>
    <w:rPr>
      <w:rFonts w:asciiTheme="majorHAnsi" w:eastAsiaTheme="majorEastAsia" w:hAnsiTheme="majorHAnsi" w:cstheme="majorBidi"/>
      <w:b/>
      <w:iCs/>
      <w:sz w:val="32"/>
      <w:szCs w:val="21"/>
    </w:rPr>
  </w:style>
  <w:style w:type="paragraph" w:styleId="NoSpacing">
    <w:name w:val="No Spacing"/>
    <w:basedOn w:val="BodyText"/>
    <w:link w:val="NoSpacingChar"/>
    <w:uiPriority w:val="99"/>
    <w:rsid w:val="000A7BAB"/>
    <w:pPr>
      <w:spacing w:before="0" w:line="240" w:lineRule="auto"/>
    </w:pPr>
    <w:rPr>
      <w:rFonts w:eastAsiaTheme="minorEastAsia"/>
    </w:rPr>
  </w:style>
  <w:style w:type="character" w:customStyle="1" w:styleId="NoSpacingChar">
    <w:name w:val="No Spacing Char"/>
    <w:basedOn w:val="DefaultParagraphFont"/>
    <w:link w:val="NoSpacing"/>
    <w:uiPriority w:val="99"/>
    <w:rsid w:val="000A7BAB"/>
    <w:rPr>
      <w:rFonts w:eastAsiaTheme="minorEastAsia"/>
      <w:szCs w:val="20"/>
    </w:rPr>
  </w:style>
  <w:style w:type="paragraph" w:customStyle="1" w:styleId="TableContainer">
    <w:name w:val="Table Container"/>
    <w:basedOn w:val="BodyText"/>
    <w:link w:val="TableContainerChar"/>
    <w:autoRedefine/>
    <w:uiPriority w:val="99"/>
    <w:qFormat/>
    <w:rsid w:val="00C5611C"/>
    <w:pPr>
      <w:widowControl w:val="0"/>
      <w:spacing w:before="120" w:line="240" w:lineRule="auto"/>
      <w:ind w:right="144"/>
    </w:pPr>
    <w:rPr>
      <w:sz w:val="18"/>
    </w:rPr>
  </w:style>
  <w:style w:type="paragraph" w:customStyle="1" w:styleId="SpaceOnly">
    <w:name w:val="Space Only"/>
    <w:basedOn w:val="BodyText"/>
    <w:next w:val="BodyText"/>
    <w:link w:val="SpaceOnlyChar"/>
    <w:uiPriority w:val="99"/>
    <w:semiHidden/>
    <w:rsid w:val="009079C1"/>
  </w:style>
  <w:style w:type="character" w:customStyle="1" w:styleId="TableContainerChar">
    <w:name w:val="Table Container Char"/>
    <w:basedOn w:val="BodyTextChar"/>
    <w:link w:val="TableContainer"/>
    <w:uiPriority w:val="99"/>
    <w:rsid w:val="00C5611C"/>
    <w:rPr>
      <w:sz w:val="18"/>
      <w:szCs w:val="20"/>
    </w:rPr>
  </w:style>
  <w:style w:type="character" w:customStyle="1" w:styleId="SpaceOnlyChar">
    <w:name w:val="Space Only Char"/>
    <w:basedOn w:val="BodyTextChar"/>
    <w:link w:val="SpaceOnly"/>
    <w:uiPriority w:val="99"/>
    <w:semiHidden/>
    <w:rsid w:val="00833F46"/>
    <w:rPr>
      <w:sz w:val="18"/>
      <w:szCs w:val="20"/>
    </w:rPr>
  </w:style>
  <w:style w:type="paragraph" w:customStyle="1" w:styleId="Heading1-NoNumbering">
    <w:name w:val="Heading 1-No Numbering"/>
    <w:basedOn w:val="Heading1"/>
    <w:next w:val="BodyTextafterheading"/>
    <w:link w:val="Heading1-NoNumberingChar"/>
    <w:uiPriority w:val="8"/>
    <w:rsid w:val="00DE32FB"/>
    <w:pPr>
      <w:numPr>
        <w:numId w:val="0"/>
      </w:numPr>
    </w:pPr>
  </w:style>
  <w:style w:type="character" w:customStyle="1" w:styleId="Heading1-NoNumberingChar">
    <w:name w:val="Heading 1-No Numbering Char"/>
    <w:basedOn w:val="Heading1Char"/>
    <w:link w:val="Heading1-NoNumbering"/>
    <w:uiPriority w:val="8"/>
    <w:rsid w:val="00DE32FB"/>
    <w:rPr>
      <w:rFonts w:asciiTheme="majorHAnsi" w:eastAsiaTheme="majorEastAsia" w:hAnsiTheme="majorHAnsi" w:cs="Arial"/>
      <w:b/>
      <w:sz w:val="36"/>
      <w:szCs w:val="36"/>
      <w:shd w:val="clear" w:color="auto" w:fill="1E3C78" w:themeFill="text1"/>
    </w:rPr>
  </w:style>
  <w:style w:type="numbering" w:customStyle="1" w:styleId="HHSBullets">
    <w:name w:val="HHS Bullets"/>
    <w:uiPriority w:val="99"/>
    <w:rsid w:val="00D960A8"/>
    <w:pPr>
      <w:numPr>
        <w:numId w:val="6"/>
      </w:numPr>
    </w:pPr>
  </w:style>
  <w:style w:type="numbering" w:customStyle="1" w:styleId="HHSNumbering">
    <w:name w:val="HHS Numbering"/>
    <w:uiPriority w:val="99"/>
    <w:rsid w:val="00D960A8"/>
    <w:pPr>
      <w:numPr>
        <w:numId w:val="7"/>
      </w:numPr>
    </w:pPr>
  </w:style>
  <w:style w:type="paragraph" w:styleId="Revision">
    <w:name w:val="Revision"/>
    <w:hidden/>
    <w:uiPriority w:val="99"/>
    <w:semiHidden/>
    <w:rsid w:val="008F3CA8"/>
    <w:pPr>
      <w:spacing w:after="0" w:line="240" w:lineRule="auto"/>
    </w:pPr>
    <w:rPr>
      <w:szCs w:val="20"/>
    </w:rPr>
  </w:style>
  <w:style w:type="paragraph" w:styleId="ListNumber5">
    <w:name w:val="List Number 5"/>
    <w:basedOn w:val="BodyText"/>
    <w:uiPriority w:val="99"/>
    <w:semiHidden/>
    <w:unhideWhenUsed/>
    <w:rsid w:val="0096272D"/>
    <w:pPr>
      <w:numPr>
        <w:numId w:val="10"/>
      </w:numPr>
      <w:contextualSpacing/>
    </w:pPr>
  </w:style>
  <w:style w:type="paragraph" w:styleId="ListNumber4">
    <w:name w:val="List Number 4"/>
    <w:basedOn w:val="BodyText"/>
    <w:uiPriority w:val="99"/>
    <w:semiHidden/>
    <w:unhideWhenUsed/>
    <w:rsid w:val="0096272D"/>
    <w:pPr>
      <w:numPr>
        <w:numId w:val="11"/>
      </w:numPr>
      <w:contextualSpacing/>
    </w:pPr>
  </w:style>
  <w:style w:type="paragraph" w:styleId="ListNumber3">
    <w:name w:val="List Number 3"/>
    <w:basedOn w:val="BodyText"/>
    <w:uiPriority w:val="99"/>
    <w:semiHidden/>
    <w:unhideWhenUsed/>
    <w:rsid w:val="0096272D"/>
    <w:pPr>
      <w:numPr>
        <w:numId w:val="12"/>
      </w:numPr>
      <w:contextualSpacing/>
    </w:pPr>
  </w:style>
  <w:style w:type="paragraph" w:styleId="ListNumber2">
    <w:name w:val="List Number 2"/>
    <w:basedOn w:val="BodyText"/>
    <w:uiPriority w:val="99"/>
    <w:semiHidden/>
    <w:unhideWhenUsed/>
    <w:rsid w:val="0096272D"/>
    <w:pPr>
      <w:numPr>
        <w:numId w:val="13"/>
      </w:numPr>
      <w:contextualSpacing/>
    </w:pPr>
  </w:style>
  <w:style w:type="paragraph" w:styleId="ListContinue5">
    <w:name w:val="List Continue 5"/>
    <w:basedOn w:val="BodyText"/>
    <w:uiPriority w:val="99"/>
    <w:semiHidden/>
    <w:unhideWhenUsed/>
    <w:rsid w:val="0096272D"/>
    <w:pPr>
      <w:spacing w:before="120"/>
      <w:ind w:left="1800"/>
      <w:contextualSpacing/>
    </w:pPr>
  </w:style>
  <w:style w:type="paragraph" w:styleId="ListContinue4">
    <w:name w:val="List Continue 4"/>
    <w:basedOn w:val="BodyText"/>
    <w:uiPriority w:val="99"/>
    <w:semiHidden/>
    <w:unhideWhenUsed/>
    <w:rsid w:val="0096272D"/>
    <w:pPr>
      <w:spacing w:before="120"/>
      <w:ind w:left="1440"/>
      <w:contextualSpacing/>
    </w:pPr>
  </w:style>
  <w:style w:type="paragraph" w:styleId="ListContinue3">
    <w:name w:val="List Continue 3"/>
    <w:basedOn w:val="BodyText"/>
    <w:uiPriority w:val="99"/>
    <w:semiHidden/>
    <w:unhideWhenUsed/>
    <w:rsid w:val="0096272D"/>
    <w:pPr>
      <w:spacing w:before="120"/>
      <w:ind w:left="1080"/>
      <w:contextualSpacing/>
    </w:pPr>
  </w:style>
  <w:style w:type="paragraph" w:styleId="ListContinue2">
    <w:name w:val="List Continue 2"/>
    <w:basedOn w:val="BodyText"/>
    <w:uiPriority w:val="99"/>
    <w:semiHidden/>
    <w:unhideWhenUsed/>
    <w:rsid w:val="0096272D"/>
    <w:pPr>
      <w:spacing w:before="120"/>
      <w:ind w:left="720"/>
      <w:contextualSpacing/>
    </w:pPr>
  </w:style>
  <w:style w:type="paragraph" w:styleId="ListContinue">
    <w:name w:val="List Continue"/>
    <w:basedOn w:val="BodyText"/>
    <w:uiPriority w:val="99"/>
    <w:semiHidden/>
    <w:unhideWhenUsed/>
    <w:rsid w:val="0096272D"/>
    <w:pPr>
      <w:spacing w:before="120"/>
      <w:ind w:left="360"/>
      <w:contextualSpacing/>
    </w:pPr>
  </w:style>
  <w:style w:type="paragraph" w:styleId="ListBullet5">
    <w:name w:val="List Bullet 5"/>
    <w:basedOn w:val="BodyText"/>
    <w:uiPriority w:val="99"/>
    <w:semiHidden/>
    <w:unhideWhenUsed/>
    <w:rsid w:val="0096272D"/>
    <w:pPr>
      <w:numPr>
        <w:numId w:val="14"/>
      </w:numPr>
      <w:contextualSpacing/>
    </w:pPr>
  </w:style>
  <w:style w:type="paragraph" w:styleId="ListBullet4">
    <w:name w:val="List Bullet 4"/>
    <w:basedOn w:val="BodyText"/>
    <w:uiPriority w:val="99"/>
    <w:semiHidden/>
    <w:unhideWhenUsed/>
    <w:rsid w:val="0096272D"/>
    <w:pPr>
      <w:numPr>
        <w:numId w:val="15"/>
      </w:numPr>
      <w:contextualSpacing/>
    </w:pPr>
  </w:style>
  <w:style w:type="paragraph" w:styleId="ListBullet3">
    <w:name w:val="List Bullet 3"/>
    <w:basedOn w:val="BodyText"/>
    <w:uiPriority w:val="99"/>
    <w:semiHidden/>
    <w:unhideWhenUsed/>
    <w:rsid w:val="0096272D"/>
    <w:pPr>
      <w:numPr>
        <w:numId w:val="16"/>
      </w:numPr>
      <w:contextualSpacing/>
    </w:pPr>
  </w:style>
  <w:style w:type="paragraph" w:styleId="ListBullet2">
    <w:name w:val="List Bullet 2"/>
    <w:basedOn w:val="BodyText"/>
    <w:uiPriority w:val="99"/>
    <w:semiHidden/>
    <w:unhideWhenUsed/>
    <w:rsid w:val="0096272D"/>
    <w:pPr>
      <w:numPr>
        <w:numId w:val="17"/>
      </w:numPr>
      <w:contextualSpacing/>
    </w:pPr>
  </w:style>
  <w:style w:type="paragraph" w:styleId="List5">
    <w:name w:val="List 5"/>
    <w:basedOn w:val="BodyText"/>
    <w:uiPriority w:val="99"/>
    <w:semiHidden/>
    <w:unhideWhenUsed/>
    <w:rsid w:val="0096272D"/>
    <w:pPr>
      <w:ind w:left="1800" w:hanging="360"/>
      <w:contextualSpacing/>
    </w:pPr>
  </w:style>
  <w:style w:type="paragraph" w:styleId="List4">
    <w:name w:val="List 4"/>
    <w:basedOn w:val="BodyText"/>
    <w:uiPriority w:val="99"/>
    <w:semiHidden/>
    <w:unhideWhenUsed/>
    <w:rsid w:val="0096272D"/>
    <w:pPr>
      <w:ind w:left="1440" w:hanging="360"/>
      <w:contextualSpacing/>
    </w:pPr>
  </w:style>
  <w:style w:type="paragraph" w:styleId="List3">
    <w:name w:val="List 3"/>
    <w:basedOn w:val="BodyText"/>
    <w:uiPriority w:val="99"/>
    <w:semiHidden/>
    <w:unhideWhenUsed/>
    <w:rsid w:val="0096272D"/>
    <w:pPr>
      <w:ind w:left="1080" w:hanging="360"/>
      <w:contextualSpacing/>
    </w:pPr>
  </w:style>
  <w:style w:type="paragraph" w:styleId="List2">
    <w:name w:val="List 2"/>
    <w:basedOn w:val="BodyText"/>
    <w:uiPriority w:val="99"/>
    <w:semiHidden/>
    <w:unhideWhenUsed/>
    <w:rsid w:val="0096272D"/>
    <w:pPr>
      <w:ind w:left="720" w:hanging="360"/>
      <w:contextualSpacing/>
    </w:pPr>
  </w:style>
  <w:style w:type="paragraph" w:styleId="List">
    <w:name w:val="List"/>
    <w:basedOn w:val="BodyText"/>
    <w:uiPriority w:val="99"/>
    <w:semiHidden/>
    <w:unhideWhenUsed/>
    <w:rsid w:val="0096272D"/>
    <w:pPr>
      <w:ind w:left="360" w:hanging="360"/>
      <w:contextualSpacing/>
    </w:pPr>
  </w:style>
  <w:style w:type="character" w:styleId="LineNumber">
    <w:name w:val="line number"/>
    <w:uiPriority w:val="99"/>
    <w:semiHidden/>
    <w:unhideWhenUsed/>
    <w:rsid w:val="0096272D"/>
  </w:style>
  <w:style w:type="character" w:styleId="IntenseReference">
    <w:name w:val="Intense Reference"/>
    <w:uiPriority w:val="99"/>
    <w:semiHidden/>
    <w:qFormat/>
    <w:rsid w:val="0096272D"/>
    <w:rPr>
      <w:b/>
      <w:bCs/>
      <w:smallCaps/>
      <w:color w:val="6DABE4" w:themeColor="accent1"/>
      <w:spacing w:val="5"/>
    </w:rPr>
  </w:style>
  <w:style w:type="paragraph" w:styleId="IntenseQuote">
    <w:name w:val="Intense Quote"/>
    <w:basedOn w:val="Quote"/>
    <w:next w:val="BodyText"/>
    <w:link w:val="IntenseQuoteChar"/>
    <w:uiPriority w:val="99"/>
    <w:semiHidden/>
    <w:qFormat/>
    <w:rsid w:val="0096272D"/>
    <w:pPr>
      <w:pBdr>
        <w:top w:val="single" w:sz="4" w:space="10" w:color="6DABE4" w:themeColor="accent1"/>
        <w:bottom w:val="single" w:sz="4" w:space="10" w:color="6DABE4" w:themeColor="accent1"/>
      </w:pBdr>
    </w:pPr>
    <w:rPr>
      <w:i/>
      <w:iCs w:val="0"/>
      <w:color w:val="6DABE4" w:themeColor="accent1"/>
    </w:rPr>
  </w:style>
  <w:style w:type="character" w:customStyle="1" w:styleId="IntenseQuoteChar">
    <w:name w:val="Intense Quote Char"/>
    <w:basedOn w:val="DefaultParagraphFont"/>
    <w:link w:val="IntenseQuote"/>
    <w:uiPriority w:val="99"/>
    <w:semiHidden/>
    <w:rsid w:val="0096272D"/>
    <w:rPr>
      <w:color w:val="6DABE4" w:themeColor="accent1"/>
      <w:szCs w:val="20"/>
    </w:rPr>
  </w:style>
  <w:style w:type="paragraph" w:styleId="Quote">
    <w:name w:val="Quote"/>
    <w:basedOn w:val="BodyText"/>
    <w:next w:val="BodyText"/>
    <w:link w:val="QuoteChar"/>
    <w:uiPriority w:val="29"/>
    <w:semiHidden/>
    <w:unhideWhenUsed/>
    <w:rsid w:val="00670F82"/>
    <w:pPr>
      <w:pBdr>
        <w:left w:val="single" w:sz="18" w:space="12" w:color="527DD3" w:themeColor="text1" w:themeTint="99"/>
      </w:pBdr>
      <w:spacing w:before="360" w:after="360"/>
      <w:ind w:left="864" w:right="864"/>
      <w:contextualSpacing/>
    </w:pPr>
    <w:rPr>
      <w:iCs/>
      <w:color w:val="3060C0" w:themeColor="text1" w:themeTint="BF"/>
    </w:rPr>
  </w:style>
  <w:style w:type="character" w:customStyle="1" w:styleId="QuoteChar">
    <w:name w:val="Quote Char"/>
    <w:basedOn w:val="DefaultParagraphFont"/>
    <w:link w:val="Quote"/>
    <w:uiPriority w:val="29"/>
    <w:semiHidden/>
    <w:rsid w:val="00670F82"/>
    <w:rPr>
      <w:iCs/>
      <w:color w:val="3060C0" w:themeColor="text1" w:themeTint="BF"/>
      <w:szCs w:val="20"/>
    </w:rPr>
  </w:style>
  <w:style w:type="character" w:styleId="IntenseEmphasis">
    <w:name w:val="Intense Emphasis"/>
    <w:uiPriority w:val="99"/>
    <w:semiHidden/>
    <w:qFormat/>
    <w:rsid w:val="0096272D"/>
    <w:rPr>
      <w:i/>
      <w:iCs/>
      <w:color w:val="6DABE4" w:themeColor="accent1"/>
    </w:rPr>
  </w:style>
  <w:style w:type="paragraph" w:styleId="Index1">
    <w:name w:val="index 1"/>
    <w:basedOn w:val="BodyText"/>
    <w:uiPriority w:val="99"/>
    <w:semiHidden/>
    <w:unhideWhenUsed/>
    <w:rsid w:val="0096272D"/>
    <w:pPr>
      <w:ind w:left="220" w:hanging="220"/>
    </w:pPr>
  </w:style>
  <w:style w:type="paragraph" w:styleId="IndexHeading">
    <w:name w:val="index heading"/>
    <w:basedOn w:val="BodyText"/>
    <w:next w:val="Index1"/>
    <w:uiPriority w:val="99"/>
    <w:semiHidden/>
    <w:unhideWhenUsed/>
    <w:rsid w:val="0096272D"/>
    <w:rPr>
      <w:rFonts w:asciiTheme="majorHAnsi" w:eastAsiaTheme="majorEastAsia" w:hAnsiTheme="majorHAnsi" w:cstheme="majorBidi"/>
      <w:b/>
      <w:bCs/>
    </w:rPr>
  </w:style>
  <w:style w:type="paragraph" w:styleId="Index9">
    <w:name w:val="index 9"/>
    <w:basedOn w:val="BodyText"/>
    <w:uiPriority w:val="99"/>
    <w:semiHidden/>
    <w:unhideWhenUsed/>
    <w:rsid w:val="0096272D"/>
    <w:pPr>
      <w:ind w:left="1980" w:hanging="220"/>
    </w:pPr>
  </w:style>
  <w:style w:type="paragraph" w:styleId="Index8">
    <w:name w:val="index 8"/>
    <w:basedOn w:val="BodyText"/>
    <w:uiPriority w:val="99"/>
    <w:semiHidden/>
    <w:unhideWhenUsed/>
    <w:rsid w:val="0096272D"/>
    <w:pPr>
      <w:ind w:left="1760" w:hanging="220"/>
    </w:pPr>
  </w:style>
  <w:style w:type="paragraph" w:styleId="Index7">
    <w:name w:val="index 7"/>
    <w:basedOn w:val="BodyText"/>
    <w:uiPriority w:val="99"/>
    <w:semiHidden/>
    <w:unhideWhenUsed/>
    <w:rsid w:val="0096272D"/>
    <w:pPr>
      <w:spacing w:line="240" w:lineRule="auto"/>
      <w:ind w:left="1540" w:hanging="220"/>
    </w:pPr>
  </w:style>
  <w:style w:type="paragraph" w:styleId="Index6">
    <w:name w:val="index 6"/>
    <w:basedOn w:val="BodyText"/>
    <w:uiPriority w:val="99"/>
    <w:semiHidden/>
    <w:unhideWhenUsed/>
    <w:rsid w:val="0096272D"/>
    <w:pPr>
      <w:ind w:left="1320" w:hanging="220"/>
    </w:pPr>
  </w:style>
  <w:style w:type="paragraph" w:styleId="Index5">
    <w:name w:val="index 5"/>
    <w:basedOn w:val="BodyText"/>
    <w:uiPriority w:val="99"/>
    <w:semiHidden/>
    <w:unhideWhenUsed/>
    <w:rsid w:val="0096272D"/>
    <w:pPr>
      <w:ind w:left="1100" w:hanging="220"/>
    </w:pPr>
  </w:style>
  <w:style w:type="paragraph" w:styleId="Index4">
    <w:name w:val="index 4"/>
    <w:basedOn w:val="BodyText"/>
    <w:uiPriority w:val="99"/>
    <w:semiHidden/>
    <w:unhideWhenUsed/>
    <w:rsid w:val="0096272D"/>
    <w:pPr>
      <w:ind w:left="880" w:hanging="220"/>
    </w:pPr>
  </w:style>
  <w:style w:type="paragraph" w:styleId="Index3">
    <w:name w:val="index 3"/>
    <w:basedOn w:val="BodyText"/>
    <w:uiPriority w:val="99"/>
    <w:semiHidden/>
    <w:unhideWhenUsed/>
    <w:rsid w:val="0096272D"/>
    <w:pPr>
      <w:ind w:left="660" w:hanging="220"/>
    </w:pPr>
  </w:style>
  <w:style w:type="paragraph" w:styleId="Index2">
    <w:name w:val="index 2"/>
    <w:basedOn w:val="BodyText"/>
    <w:uiPriority w:val="99"/>
    <w:semiHidden/>
    <w:unhideWhenUsed/>
    <w:rsid w:val="0096272D"/>
    <w:pPr>
      <w:ind w:left="440" w:hanging="220"/>
    </w:pPr>
  </w:style>
  <w:style w:type="character" w:styleId="SubtleReference">
    <w:name w:val="Subtle Reference"/>
    <w:uiPriority w:val="99"/>
    <w:semiHidden/>
    <w:rsid w:val="000A7BAB"/>
    <w:rPr>
      <w:smallCaps/>
      <w:color w:val="4473D0" w:themeColor="text1" w:themeTint="A5"/>
    </w:rPr>
  </w:style>
  <w:style w:type="character" w:styleId="SubtleEmphasis">
    <w:name w:val="Subtle Emphasis"/>
    <w:uiPriority w:val="99"/>
    <w:semiHidden/>
    <w:rsid w:val="000A7BAB"/>
    <w:rPr>
      <w:i/>
      <w:iCs/>
      <w:color w:val="3060C0" w:themeColor="text1" w:themeTint="BF"/>
    </w:rPr>
  </w:style>
  <w:style w:type="paragraph" w:styleId="Signature">
    <w:name w:val="Signature"/>
    <w:basedOn w:val="BodyText"/>
    <w:link w:val="SignatureChar"/>
    <w:uiPriority w:val="99"/>
    <w:semiHidden/>
    <w:unhideWhenUsed/>
    <w:rsid w:val="000A7BAB"/>
    <w:pPr>
      <w:spacing w:before="600" w:line="240" w:lineRule="auto"/>
      <w:ind w:left="4320"/>
    </w:pPr>
  </w:style>
  <w:style w:type="character" w:customStyle="1" w:styleId="SignatureChar">
    <w:name w:val="Signature Char"/>
    <w:basedOn w:val="DefaultParagraphFont"/>
    <w:link w:val="Signature"/>
    <w:uiPriority w:val="99"/>
    <w:semiHidden/>
    <w:rsid w:val="000A7BAB"/>
    <w:rPr>
      <w:szCs w:val="20"/>
    </w:rPr>
  </w:style>
  <w:style w:type="paragraph" w:styleId="Salutation">
    <w:name w:val="Salutation"/>
    <w:basedOn w:val="BodyText"/>
    <w:next w:val="BodyText"/>
    <w:link w:val="SalutationChar"/>
    <w:uiPriority w:val="99"/>
    <w:semiHidden/>
    <w:unhideWhenUsed/>
    <w:rsid w:val="000A7BAB"/>
  </w:style>
  <w:style w:type="character" w:customStyle="1" w:styleId="SalutationChar">
    <w:name w:val="Salutation Char"/>
    <w:basedOn w:val="DefaultParagraphFont"/>
    <w:link w:val="Salutation"/>
    <w:uiPriority w:val="99"/>
    <w:semiHidden/>
    <w:rsid w:val="000A7BAB"/>
    <w:rPr>
      <w:szCs w:val="20"/>
    </w:rPr>
  </w:style>
  <w:style w:type="paragraph" w:styleId="NoteHeading">
    <w:name w:val="Note Heading"/>
    <w:basedOn w:val="BodyText"/>
    <w:next w:val="BodyText"/>
    <w:link w:val="NoteHeadingChar"/>
    <w:uiPriority w:val="99"/>
    <w:semiHidden/>
    <w:unhideWhenUsed/>
    <w:rsid w:val="000A7BAB"/>
    <w:rPr>
      <w:b/>
    </w:rPr>
  </w:style>
  <w:style w:type="character" w:customStyle="1" w:styleId="NoteHeadingChar">
    <w:name w:val="Note Heading Char"/>
    <w:basedOn w:val="DefaultParagraphFont"/>
    <w:link w:val="NoteHeading"/>
    <w:uiPriority w:val="99"/>
    <w:semiHidden/>
    <w:rsid w:val="000A7BAB"/>
    <w:rPr>
      <w:b/>
      <w:szCs w:val="20"/>
    </w:rPr>
  </w:style>
  <w:style w:type="paragraph" w:styleId="NormalIndent">
    <w:name w:val="Normal Indent"/>
    <w:basedOn w:val="Normal"/>
    <w:uiPriority w:val="99"/>
    <w:semiHidden/>
    <w:unhideWhenUsed/>
    <w:rsid w:val="000A7BAB"/>
    <w:pPr>
      <w:ind w:left="720"/>
    </w:pPr>
  </w:style>
  <w:style w:type="paragraph" w:styleId="NormalWeb">
    <w:name w:val="Normal (Web)"/>
    <w:basedOn w:val="Normal"/>
    <w:uiPriority w:val="99"/>
    <w:semiHidden/>
    <w:unhideWhenUsed/>
    <w:rsid w:val="000A7BAB"/>
    <w:rPr>
      <w:rFonts w:cs="Times New Roman"/>
      <w:sz w:val="24"/>
      <w:szCs w:val="24"/>
    </w:rPr>
  </w:style>
  <w:style w:type="paragraph" w:styleId="MessageHeader">
    <w:name w:val="Message Header"/>
    <w:basedOn w:val="BodyText"/>
    <w:link w:val="MessageHeaderChar"/>
    <w:uiPriority w:val="99"/>
    <w:semiHidden/>
    <w:unhideWhenUsed/>
    <w:rsid w:val="000A7BAB"/>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A7BAB"/>
    <w:rPr>
      <w:rFonts w:asciiTheme="majorHAnsi" w:eastAsiaTheme="majorEastAsia" w:hAnsiTheme="majorHAnsi" w:cstheme="majorBidi"/>
      <w:sz w:val="24"/>
      <w:szCs w:val="24"/>
      <w:shd w:val="pct20" w:color="auto" w:fill="auto"/>
    </w:rPr>
  </w:style>
  <w:style w:type="paragraph" w:styleId="MacroText">
    <w:name w:val="macro"/>
    <w:link w:val="MacroTextChar"/>
    <w:uiPriority w:val="99"/>
    <w:semiHidden/>
    <w:unhideWhenUsed/>
    <w:rsid w:val="000A7BAB"/>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A7BAB"/>
    <w:rPr>
      <w:rFonts w:ascii="Consolas" w:hAnsi="Consolas" w:cs="Consolas"/>
      <w:sz w:val="20"/>
      <w:szCs w:val="20"/>
    </w:rPr>
  </w:style>
  <w:style w:type="paragraph" w:styleId="TOC4">
    <w:name w:val="toc 4"/>
    <w:basedOn w:val="TOC3"/>
    <w:autoRedefine/>
    <w:uiPriority w:val="39"/>
    <w:semiHidden/>
    <w:unhideWhenUsed/>
    <w:rsid w:val="00670F82"/>
    <w:pPr>
      <w:ind w:left="1440"/>
    </w:pPr>
  </w:style>
  <w:style w:type="paragraph" w:styleId="TOC5">
    <w:name w:val="toc 5"/>
    <w:basedOn w:val="TOC4"/>
    <w:autoRedefine/>
    <w:uiPriority w:val="39"/>
    <w:semiHidden/>
    <w:unhideWhenUsed/>
    <w:rsid w:val="00670F82"/>
    <w:pPr>
      <w:ind w:left="1800"/>
    </w:pPr>
  </w:style>
  <w:style w:type="paragraph" w:styleId="TOC6">
    <w:name w:val="toc 6"/>
    <w:basedOn w:val="TOC5"/>
    <w:autoRedefine/>
    <w:uiPriority w:val="39"/>
    <w:semiHidden/>
    <w:unhideWhenUsed/>
    <w:rsid w:val="00670F82"/>
    <w:pPr>
      <w:ind w:left="2160"/>
    </w:pPr>
  </w:style>
  <w:style w:type="paragraph" w:styleId="TOC7">
    <w:name w:val="toc 7"/>
    <w:basedOn w:val="TOC6"/>
    <w:autoRedefine/>
    <w:uiPriority w:val="39"/>
    <w:semiHidden/>
    <w:unhideWhenUsed/>
    <w:rsid w:val="00670F82"/>
    <w:pPr>
      <w:ind w:left="2520"/>
    </w:pPr>
  </w:style>
  <w:style w:type="paragraph" w:styleId="TOC8">
    <w:name w:val="toc 8"/>
    <w:basedOn w:val="TOC7"/>
    <w:autoRedefine/>
    <w:uiPriority w:val="39"/>
    <w:semiHidden/>
    <w:unhideWhenUsed/>
    <w:rsid w:val="00670F82"/>
    <w:pPr>
      <w:ind w:left="2880"/>
    </w:pPr>
  </w:style>
  <w:style w:type="paragraph" w:styleId="TOC9">
    <w:name w:val="toc 9"/>
    <w:basedOn w:val="TOC8"/>
    <w:autoRedefine/>
    <w:uiPriority w:val="39"/>
    <w:semiHidden/>
    <w:unhideWhenUsed/>
    <w:rsid w:val="00670F82"/>
    <w:pPr>
      <w:ind w:left="3240"/>
    </w:pPr>
  </w:style>
  <w:style w:type="paragraph" w:styleId="Bibliography">
    <w:name w:val="Bibliography"/>
    <w:basedOn w:val="List"/>
    <w:uiPriority w:val="37"/>
    <w:semiHidden/>
    <w:unhideWhenUsed/>
    <w:rsid w:val="00670F82"/>
  </w:style>
  <w:style w:type="character" w:styleId="BookTitle">
    <w:name w:val="Book Title"/>
    <w:uiPriority w:val="33"/>
    <w:semiHidden/>
    <w:unhideWhenUsed/>
    <w:rsid w:val="00670F82"/>
    <w:rPr>
      <w:b w:val="0"/>
      <w:bCs/>
      <w:i w:val="0"/>
      <w:iCs/>
      <w:caps w:val="0"/>
      <w:smallCaps/>
      <w:spacing w:val="5"/>
    </w:rPr>
  </w:style>
  <w:style w:type="table" w:customStyle="1" w:styleId="TableGridLight1">
    <w:name w:val="Table Grid Light1"/>
    <w:basedOn w:val="TableNormal"/>
    <w:uiPriority w:val="40"/>
    <w:rsid w:val="006068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es">
    <w:name w:val="Appendixes"/>
    <w:uiPriority w:val="99"/>
    <w:rsid w:val="00292302"/>
    <w:pPr>
      <w:numPr>
        <w:numId w:val="25"/>
      </w:numPr>
    </w:pPr>
  </w:style>
  <w:style w:type="numbering" w:customStyle="1" w:styleId="HHSHeadingNumbering">
    <w:name w:val="HHS Heading Numbering"/>
    <w:uiPriority w:val="99"/>
    <w:rsid w:val="00207090"/>
    <w:pPr>
      <w:numPr>
        <w:numId w:val="28"/>
      </w:numPr>
    </w:pPr>
  </w:style>
  <w:style w:type="paragraph" w:customStyle="1" w:styleId="BodyTextafterheading">
    <w:name w:val="Body Text after heading"/>
    <w:basedOn w:val="BodyText"/>
    <w:next w:val="BodyText"/>
    <w:link w:val="BodyTextafterheadingChar"/>
    <w:semiHidden/>
    <w:qFormat/>
    <w:rsid w:val="006F51A3"/>
    <w:pPr>
      <w:spacing w:before="120"/>
    </w:pPr>
  </w:style>
  <w:style w:type="character" w:customStyle="1" w:styleId="BodyTextafterheadingChar">
    <w:name w:val="Body Text after heading Char"/>
    <w:basedOn w:val="BodyTextChar"/>
    <w:link w:val="BodyTextafterheading"/>
    <w:semiHidden/>
    <w:rsid w:val="00E732C6"/>
    <w:rPr>
      <w:sz w:val="18"/>
      <w:szCs w:val="20"/>
    </w:rPr>
  </w:style>
  <w:style w:type="paragraph" w:customStyle="1" w:styleId="DetailedScheduleTitle">
    <w:name w:val="Detailed Schedule Title"/>
    <w:basedOn w:val="BodyText"/>
    <w:link w:val="DetailedScheduleTitleChar"/>
    <w:uiPriority w:val="99"/>
    <w:qFormat/>
    <w:rsid w:val="00A76FC3"/>
    <w:pPr>
      <w:spacing w:before="360"/>
      <w:jc w:val="center"/>
    </w:pPr>
    <w:rPr>
      <w:b/>
    </w:rPr>
  </w:style>
  <w:style w:type="character" w:customStyle="1" w:styleId="DetailedScheduleTitleChar">
    <w:name w:val="Detailed Schedule Title Char"/>
    <w:basedOn w:val="BodyTextChar"/>
    <w:link w:val="DetailedScheduleTitle"/>
    <w:uiPriority w:val="99"/>
    <w:rsid w:val="00A76FC3"/>
    <w:rPr>
      <w:b/>
      <w:sz w:val="18"/>
      <w:szCs w:val="20"/>
    </w:rPr>
  </w:style>
  <w:style w:type="paragraph" w:customStyle="1" w:styleId="TableParagraph">
    <w:name w:val="Table Paragraph"/>
    <w:basedOn w:val="Normal"/>
    <w:autoRedefine/>
    <w:uiPriority w:val="1"/>
    <w:qFormat/>
    <w:rsid w:val="009E248B"/>
    <w:pPr>
      <w:widowControl w:val="0"/>
      <w:spacing w:before="0" w:line="240" w:lineRule="auto"/>
    </w:pPr>
    <w:rPr>
      <w:sz w:val="18"/>
      <w:szCs w:val="22"/>
    </w:rPr>
  </w:style>
  <w:style w:type="table" w:customStyle="1" w:styleId="HHSTableforTextData1">
    <w:name w:val="HHS Table for Text Data1"/>
    <w:basedOn w:val="TableNormal"/>
    <w:uiPriority w:val="99"/>
    <w:rsid w:val="007F491D"/>
    <w:pPr>
      <w:spacing w:after="0" w:line="240" w:lineRule="auto"/>
    </w:pPr>
    <w:rPr>
      <w:sz w:val="20"/>
      <w:szCs w:val="20"/>
    </w:rPr>
    <w:tblPr>
      <w:tblStyleRowBandSize w:val="1"/>
      <w:tblInd w:w="0" w:type="nil"/>
      <w:tblCellMar>
        <w:left w:w="72" w:type="dxa"/>
        <w:right w:w="0" w:type="dxa"/>
      </w:tblCellMar>
    </w:tblPr>
    <w:trPr>
      <w:cantSplit/>
    </w:trPr>
    <w:tblStylePr w:type="firstRow">
      <w:pPr>
        <w:wordWrap/>
        <w:spacing w:beforeLines="0" w:before="0" w:beforeAutospacing="0" w:afterLines="0" w:after="0" w:afterAutospacing="0"/>
        <w:jc w:val="center"/>
      </w:pPr>
      <w:rPr>
        <w:b/>
      </w:rPr>
      <w:tblPr/>
      <w:trPr>
        <w:tblHeader/>
      </w:trPr>
      <w:tcPr>
        <w:shd w:val="clear" w:color="auto" w:fill="6DABE4" w:themeFill="accent1"/>
        <w:vAlign w:val="bottom"/>
      </w:tcPr>
    </w:tblStylePr>
    <w:tblStylePr w:type="band2Horz">
      <w:tblPr/>
      <w:tcPr>
        <w:shd w:val="clear" w:color="auto" w:fill="E1EEF9" w:themeFill="accent1" w:themeFillTint="33"/>
      </w:tcPr>
    </w:tblStylePr>
  </w:style>
  <w:style w:type="paragraph" w:customStyle="1" w:styleId="Note">
    <w:name w:val="Note"/>
    <w:basedOn w:val="BodyText"/>
    <w:autoRedefine/>
    <w:uiPriority w:val="99"/>
    <w:qFormat/>
    <w:rsid w:val="0031580C"/>
    <w:pPr>
      <w:spacing w:before="60" w:after="60" w:line="240" w:lineRule="auto"/>
    </w:pPr>
    <w:rPr>
      <w:i/>
      <w:sz w:val="18"/>
    </w:rPr>
  </w:style>
  <w:style w:type="table" w:customStyle="1" w:styleId="HHSTableforTextData2">
    <w:name w:val="HHS Table for Text Data2"/>
    <w:basedOn w:val="HHSTableforTextData1"/>
    <w:uiPriority w:val="99"/>
    <w:rsid w:val="008E42F5"/>
    <w:tblPr/>
    <w:tblStylePr w:type="firstRow">
      <w:pPr>
        <w:wordWrap/>
        <w:spacing w:beforeLines="0" w:before="0" w:beforeAutospacing="0" w:afterLines="0" w:after="0" w:afterAutospacing="0"/>
        <w:jc w:val="center"/>
      </w:pPr>
      <w:rPr>
        <w:b/>
      </w:rPr>
      <w:tblPr/>
      <w:trPr>
        <w:tblHeader/>
      </w:trPr>
      <w:tcPr>
        <w:shd w:val="clear" w:color="auto" w:fill="E0B86A" w:themeFill="accent6" w:themeFillTint="99"/>
        <w:vAlign w:val="bottom"/>
      </w:tcPr>
    </w:tblStylePr>
    <w:tblStylePr w:type="band2Horz">
      <w:tblPr/>
      <w:tcPr>
        <w:shd w:val="clear" w:color="auto" w:fill="E1EEF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108">
      <w:bodyDiv w:val="1"/>
      <w:marLeft w:val="0"/>
      <w:marRight w:val="0"/>
      <w:marTop w:val="0"/>
      <w:marBottom w:val="0"/>
      <w:divBdr>
        <w:top w:val="none" w:sz="0" w:space="0" w:color="auto"/>
        <w:left w:val="none" w:sz="0" w:space="0" w:color="auto"/>
        <w:bottom w:val="none" w:sz="0" w:space="0" w:color="auto"/>
        <w:right w:val="none" w:sz="0" w:space="0" w:color="auto"/>
      </w:divBdr>
    </w:div>
    <w:div w:id="8609059">
      <w:bodyDiv w:val="1"/>
      <w:marLeft w:val="0"/>
      <w:marRight w:val="0"/>
      <w:marTop w:val="0"/>
      <w:marBottom w:val="0"/>
      <w:divBdr>
        <w:top w:val="none" w:sz="0" w:space="0" w:color="auto"/>
        <w:left w:val="none" w:sz="0" w:space="0" w:color="auto"/>
        <w:bottom w:val="none" w:sz="0" w:space="0" w:color="auto"/>
        <w:right w:val="none" w:sz="0" w:space="0" w:color="auto"/>
      </w:divBdr>
    </w:div>
    <w:div w:id="29117165">
      <w:bodyDiv w:val="1"/>
      <w:marLeft w:val="0"/>
      <w:marRight w:val="0"/>
      <w:marTop w:val="0"/>
      <w:marBottom w:val="0"/>
      <w:divBdr>
        <w:top w:val="none" w:sz="0" w:space="0" w:color="auto"/>
        <w:left w:val="none" w:sz="0" w:space="0" w:color="auto"/>
        <w:bottom w:val="none" w:sz="0" w:space="0" w:color="auto"/>
        <w:right w:val="none" w:sz="0" w:space="0" w:color="auto"/>
      </w:divBdr>
    </w:div>
    <w:div w:id="44793675">
      <w:bodyDiv w:val="1"/>
      <w:marLeft w:val="0"/>
      <w:marRight w:val="0"/>
      <w:marTop w:val="0"/>
      <w:marBottom w:val="0"/>
      <w:divBdr>
        <w:top w:val="none" w:sz="0" w:space="0" w:color="auto"/>
        <w:left w:val="none" w:sz="0" w:space="0" w:color="auto"/>
        <w:bottom w:val="none" w:sz="0" w:space="0" w:color="auto"/>
        <w:right w:val="none" w:sz="0" w:space="0" w:color="auto"/>
      </w:divBdr>
    </w:div>
    <w:div w:id="53772083">
      <w:bodyDiv w:val="1"/>
      <w:marLeft w:val="0"/>
      <w:marRight w:val="0"/>
      <w:marTop w:val="0"/>
      <w:marBottom w:val="0"/>
      <w:divBdr>
        <w:top w:val="none" w:sz="0" w:space="0" w:color="auto"/>
        <w:left w:val="none" w:sz="0" w:space="0" w:color="auto"/>
        <w:bottom w:val="none" w:sz="0" w:space="0" w:color="auto"/>
        <w:right w:val="none" w:sz="0" w:space="0" w:color="auto"/>
      </w:divBdr>
    </w:div>
    <w:div w:id="55276458">
      <w:bodyDiv w:val="1"/>
      <w:marLeft w:val="0"/>
      <w:marRight w:val="0"/>
      <w:marTop w:val="0"/>
      <w:marBottom w:val="0"/>
      <w:divBdr>
        <w:top w:val="none" w:sz="0" w:space="0" w:color="auto"/>
        <w:left w:val="none" w:sz="0" w:space="0" w:color="auto"/>
        <w:bottom w:val="none" w:sz="0" w:space="0" w:color="auto"/>
        <w:right w:val="none" w:sz="0" w:space="0" w:color="auto"/>
      </w:divBdr>
    </w:div>
    <w:div w:id="68159173">
      <w:bodyDiv w:val="1"/>
      <w:marLeft w:val="0"/>
      <w:marRight w:val="0"/>
      <w:marTop w:val="0"/>
      <w:marBottom w:val="0"/>
      <w:divBdr>
        <w:top w:val="none" w:sz="0" w:space="0" w:color="auto"/>
        <w:left w:val="none" w:sz="0" w:space="0" w:color="auto"/>
        <w:bottom w:val="none" w:sz="0" w:space="0" w:color="auto"/>
        <w:right w:val="none" w:sz="0" w:space="0" w:color="auto"/>
      </w:divBdr>
    </w:div>
    <w:div w:id="92283372">
      <w:bodyDiv w:val="1"/>
      <w:marLeft w:val="0"/>
      <w:marRight w:val="0"/>
      <w:marTop w:val="0"/>
      <w:marBottom w:val="0"/>
      <w:divBdr>
        <w:top w:val="none" w:sz="0" w:space="0" w:color="auto"/>
        <w:left w:val="none" w:sz="0" w:space="0" w:color="auto"/>
        <w:bottom w:val="none" w:sz="0" w:space="0" w:color="auto"/>
        <w:right w:val="none" w:sz="0" w:space="0" w:color="auto"/>
      </w:divBdr>
    </w:div>
    <w:div w:id="194850593">
      <w:bodyDiv w:val="1"/>
      <w:marLeft w:val="0"/>
      <w:marRight w:val="0"/>
      <w:marTop w:val="0"/>
      <w:marBottom w:val="0"/>
      <w:divBdr>
        <w:top w:val="none" w:sz="0" w:space="0" w:color="auto"/>
        <w:left w:val="none" w:sz="0" w:space="0" w:color="auto"/>
        <w:bottom w:val="none" w:sz="0" w:space="0" w:color="auto"/>
        <w:right w:val="none" w:sz="0" w:space="0" w:color="auto"/>
      </w:divBdr>
    </w:div>
    <w:div w:id="358897028">
      <w:bodyDiv w:val="1"/>
      <w:marLeft w:val="0"/>
      <w:marRight w:val="0"/>
      <w:marTop w:val="0"/>
      <w:marBottom w:val="0"/>
      <w:divBdr>
        <w:top w:val="none" w:sz="0" w:space="0" w:color="auto"/>
        <w:left w:val="none" w:sz="0" w:space="0" w:color="auto"/>
        <w:bottom w:val="none" w:sz="0" w:space="0" w:color="auto"/>
        <w:right w:val="none" w:sz="0" w:space="0" w:color="auto"/>
      </w:divBdr>
    </w:div>
    <w:div w:id="368604300">
      <w:bodyDiv w:val="1"/>
      <w:marLeft w:val="0"/>
      <w:marRight w:val="0"/>
      <w:marTop w:val="0"/>
      <w:marBottom w:val="0"/>
      <w:divBdr>
        <w:top w:val="none" w:sz="0" w:space="0" w:color="auto"/>
        <w:left w:val="none" w:sz="0" w:space="0" w:color="auto"/>
        <w:bottom w:val="none" w:sz="0" w:space="0" w:color="auto"/>
        <w:right w:val="none" w:sz="0" w:space="0" w:color="auto"/>
      </w:divBdr>
    </w:div>
    <w:div w:id="457453240">
      <w:bodyDiv w:val="1"/>
      <w:marLeft w:val="0"/>
      <w:marRight w:val="0"/>
      <w:marTop w:val="0"/>
      <w:marBottom w:val="0"/>
      <w:divBdr>
        <w:top w:val="none" w:sz="0" w:space="0" w:color="auto"/>
        <w:left w:val="none" w:sz="0" w:space="0" w:color="auto"/>
        <w:bottom w:val="none" w:sz="0" w:space="0" w:color="auto"/>
        <w:right w:val="none" w:sz="0" w:space="0" w:color="auto"/>
      </w:divBdr>
    </w:div>
    <w:div w:id="471021050">
      <w:bodyDiv w:val="1"/>
      <w:marLeft w:val="0"/>
      <w:marRight w:val="0"/>
      <w:marTop w:val="0"/>
      <w:marBottom w:val="0"/>
      <w:divBdr>
        <w:top w:val="none" w:sz="0" w:space="0" w:color="auto"/>
        <w:left w:val="none" w:sz="0" w:space="0" w:color="auto"/>
        <w:bottom w:val="none" w:sz="0" w:space="0" w:color="auto"/>
        <w:right w:val="none" w:sz="0" w:space="0" w:color="auto"/>
      </w:divBdr>
    </w:div>
    <w:div w:id="534150650">
      <w:bodyDiv w:val="1"/>
      <w:marLeft w:val="0"/>
      <w:marRight w:val="0"/>
      <w:marTop w:val="0"/>
      <w:marBottom w:val="0"/>
      <w:divBdr>
        <w:top w:val="none" w:sz="0" w:space="0" w:color="auto"/>
        <w:left w:val="none" w:sz="0" w:space="0" w:color="auto"/>
        <w:bottom w:val="none" w:sz="0" w:space="0" w:color="auto"/>
        <w:right w:val="none" w:sz="0" w:space="0" w:color="auto"/>
      </w:divBdr>
    </w:div>
    <w:div w:id="570894080">
      <w:bodyDiv w:val="1"/>
      <w:marLeft w:val="0"/>
      <w:marRight w:val="0"/>
      <w:marTop w:val="0"/>
      <w:marBottom w:val="0"/>
      <w:divBdr>
        <w:top w:val="none" w:sz="0" w:space="0" w:color="auto"/>
        <w:left w:val="none" w:sz="0" w:space="0" w:color="auto"/>
        <w:bottom w:val="none" w:sz="0" w:space="0" w:color="auto"/>
        <w:right w:val="none" w:sz="0" w:space="0" w:color="auto"/>
      </w:divBdr>
    </w:div>
    <w:div w:id="573977525">
      <w:bodyDiv w:val="1"/>
      <w:marLeft w:val="0"/>
      <w:marRight w:val="0"/>
      <w:marTop w:val="0"/>
      <w:marBottom w:val="0"/>
      <w:divBdr>
        <w:top w:val="none" w:sz="0" w:space="0" w:color="auto"/>
        <w:left w:val="none" w:sz="0" w:space="0" w:color="auto"/>
        <w:bottom w:val="none" w:sz="0" w:space="0" w:color="auto"/>
        <w:right w:val="none" w:sz="0" w:space="0" w:color="auto"/>
      </w:divBdr>
    </w:div>
    <w:div w:id="602886442">
      <w:bodyDiv w:val="1"/>
      <w:marLeft w:val="0"/>
      <w:marRight w:val="0"/>
      <w:marTop w:val="0"/>
      <w:marBottom w:val="0"/>
      <w:divBdr>
        <w:top w:val="none" w:sz="0" w:space="0" w:color="auto"/>
        <w:left w:val="none" w:sz="0" w:space="0" w:color="auto"/>
        <w:bottom w:val="none" w:sz="0" w:space="0" w:color="auto"/>
        <w:right w:val="none" w:sz="0" w:space="0" w:color="auto"/>
      </w:divBdr>
    </w:div>
    <w:div w:id="609435869">
      <w:bodyDiv w:val="1"/>
      <w:marLeft w:val="0"/>
      <w:marRight w:val="0"/>
      <w:marTop w:val="0"/>
      <w:marBottom w:val="0"/>
      <w:divBdr>
        <w:top w:val="none" w:sz="0" w:space="0" w:color="auto"/>
        <w:left w:val="none" w:sz="0" w:space="0" w:color="auto"/>
        <w:bottom w:val="none" w:sz="0" w:space="0" w:color="auto"/>
        <w:right w:val="none" w:sz="0" w:space="0" w:color="auto"/>
      </w:divBdr>
    </w:div>
    <w:div w:id="613363130">
      <w:bodyDiv w:val="1"/>
      <w:marLeft w:val="0"/>
      <w:marRight w:val="0"/>
      <w:marTop w:val="0"/>
      <w:marBottom w:val="0"/>
      <w:divBdr>
        <w:top w:val="none" w:sz="0" w:space="0" w:color="auto"/>
        <w:left w:val="none" w:sz="0" w:space="0" w:color="auto"/>
        <w:bottom w:val="none" w:sz="0" w:space="0" w:color="auto"/>
        <w:right w:val="none" w:sz="0" w:space="0" w:color="auto"/>
      </w:divBdr>
    </w:div>
    <w:div w:id="621309916">
      <w:bodyDiv w:val="1"/>
      <w:marLeft w:val="0"/>
      <w:marRight w:val="0"/>
      <w:marTop w:val="0"/>
      <w:marBottom w:val="0"/>
      <w:divBdr>
        <w:top w:val="none" w:sz="0" w:space="0" w:color="auto"/>
        <w:left w:val="none" w:sz="0" w:space="0" w:color="auto"/>
        <w:bottom w:val="none" w:sz="0" w:space="0" w:color="auto"/>
        <w:right w:val="none" w:sz="0" w:space="0" w:color="auto"/>
      </w:divBdr>
    </w:div>
    <w:div w:id="631056566">
      <w:bodyDiv w:val="1"/>
      <w:marLeft w:val="0"/>
      <w:marRight w:val="0"/>
      <w:marTop w:val="0"/>
      <w:marBottom w:val="0"/>
      <w:divBdr>
        <w:top w:val="none" w:sz="0" w:space="0" w:color="auto"/>
        <w:left w:val="none" w:sz="0" w:space="0" w:color="auto"/>
        <w:bottom w:val="none" w:sz="0" w:space="0" w:color="auto"/>
        <w:right w:val="none" w:sz="0" w:space="0" w:color="auto"/>
      </w:divBdr>
    </w:div>
    <w:div w:id="694963918">
      <w:bodyDiv w:val="1"/>
      <w:marLeft w:val="0"/>
      <w:marRight w:val="0"/>
      <w:marTop w:val="0"/>
      <w:marBottom w:val="0"/>
      <w:divBdr>
        <w:top w:val="none" w:sz="0" w:space="0" w:color="auto"/>
        <w:left w:val="none" w:sz="0" w:space="0" w:color="auto"/>
        <w:bottom w:val="none" w:sz="0" w:space="0" w:color="auto"/>
        <w:right w:val="none" w:sz="0" w:space="0" w:color="auto"/>
      </w:divBdr>
    </w:div>
    <w:div w:id="754324233">
      <w:bodyDiv w:val="1"/>
      <w:marLeft w:val="0"/>
      <w:marRight w:val="0"/>
      <w:marTop w:val="0"/>
      <w:marBottom w:val="0"/>
      <w:divBdr>
        <w:top w:val="none" w:sz="0" w:space="0" w:color="auto"/>
        <w:left w:val="none" w:sz="0" w:space="0" w:color="auto"/>
        <w:bottom w:val="none" w:sz="0" w:space="0" w:color="auto"/>
        <w:right w:val="none" w:sz="0" w:space="0" w:color="auto"/>
      </w:divBdr>
    </w:div>
    <w:div w:id="834685637">
      <w:bodyDiv w:val="1"/>
      <w:marLeft w:val="0"/>
      <w:marRight w:val="0"/>
      <w:marTop w:val="0"/>
      <w:marBottom w:val="0"/>
      <w:divBdr>
        <w:top w:val="none" w:sz="0" w:space="0" w:color="auto"/>
        <w:left w:val="none" w:sz="0" w:space="0" w:color="auto"/>
        <w:bottom w:val="none" w:sz="0" w:space="0" w:color="auto"/>
        <w:right w:val="none" w:sz="0" w:space="0" w:color="auto"/>
      </w:divBdr>
    </w:div>
    <w:div w:id="936138622">
      <w:bodyDiv w:val="1"/>
      <w:marLeft w:val="0"/>
      <w:marRight w:val="0"/>
      <w:marTop w:val="0"/>
      <w:marBottom w:val="0"/>
      <w:divBdr>
        <w:top w:val="none" w:sz="0" w:space="0" w:color="auto"/>
        <w:left w:val="none" w:sz="0" w:space="0" w:color="auto"/>
        <w:bottom w:val="none" w:sz="0" w:space="0" w:color="auto"/>
        <w:right w:val="none" w:sz="0" w:space="0" w:color="auto"/>
      </w:divBdr>
    </w:div>
    <w:div w:id="992568880">
      <w:bodyDiv w:val="1"/>
      <w:marLeft w:val="0"/>
      <w:marRight w:val="0"/>
      <w:marTop w:val="0"/>
      <w:marBottom w:val="0"/>
      <w:divBdr>
        <w:top w:val="none" w:sz="0" w:space="0" w:color="auto"/>
        <w:left w:val="none" w:sz="0" w:space="0" w:color="auto"/>
        <w:bottom w:val="none" w:sz="0" w:space="0" w:color="auto"/>
        <w:right w:val="none" w:sz="0" w:space="0" w:color="auto"/>
      </w:divBdr>
    </w:div>
    <w:div w:id="995840611">
      <w:bodyDiv w:val="1"/>
      <w:marLeft w:val="0"/>
      <w:marRight w:val="0"/>
      <w:marTop w:val="0"/>
      <w:marBottom w:val="0"/>
      <w:divBdr>
        <w:top w:val="none" w:sz="0" w:space="0" w:color="auto"/>
        <w:left w:val="none" w:sz="0" w:space="0" w:color="auto"/>
        <w:bottom w:val="none" w:sz="0" w:space="0" w:color="auto"/>
        <w:right w:val="none" w:sz="0" w:space="0" w:color="auto"/>
      </w:divBdr>
    </w:div>
    <w:div w:id="1035619599">
      <w:bodyDiv w:val="1"/>
      <w:marLeft w:val="0"/>
      <w:marRight w:val="0"/>
      <w:marTop w:val="0"/>
      <w:marBottom w:val="0"/>
      <w:divBdr>
        <w:top w:val="none" w:sz="0" w:space="0" w:color="auto"/>
        <w:left w:val="none" w:sz="0" w:space="0" w:color="auto"/>
        <w:bottom w:val="none" w:sz="0" w:space="0" w:color="auto"/>
        <w:right w:val="none" w:sz="0" w:space="0" w:color="auto"/>
      </w:divBdr>
    </w:div>
    <w:div w:id="1111971563">
      <w:bodyDiv w:val="1"/>
      <w:marLeft w:val="0"/>
      <w:marRight w:val="0"/>
      <w:marTop w:val="0"/>
      <w:marBottom w:val="0"/>
      <w:divBdr>
        <w:top w:val="none" w:sz="0" w:space="0" w:color="auto"/>
        <w:left w:val="none" w:sz="0" w:space="0" w:color="auto"/>
        <w:bottom w:val="none" w:sz="0" w:space="0" w:color="auto"/>
        <w:right w:val="none" w:sz="0" w:space="0" w:color="auto"/>
      </w:divBdr>
    </w:div>
    <w:div w:id="1207335902">
      <w:bodyDiv w:val="1"/>
      <w:marLeft w:val="0"/>
      <w:marRight w:val="0"/>
      <w:marTop w:val="0"/>
      <w:marBottom w:val="0"/>
      <w:divBdr>
        <w:top w:val="none" w:sz="0" w:space="0" w:color="auto"/>
        <w:left w:val="none" w:sz="0" w:space="0" w:color="auto"/>
        <w:bottom w:val="none" w:sz="0" w:space="0" w:color="auto"/>
        <w:right w:val="none" w:sz="0" w:space="0" w:color="auto"/>
      </w:divBdr>
    </w:div>
    <w:div w:id="1210605855">
      <w:bodyDiv w:val="1"/>
      <w:marLeft w:val="0"/>
      <w:marRight w:val="0"/>
      <w:marTop w:val="0"/>
      <w:marBottom w:val="0"/>
      <w:divBdr>
        <w:top w:val="none" w:sz="0" w:space="0" w:color="auto"/>
        <w:left w:val="none" w:sz="0" w:space="0" w:color="auto"/>
        <w:bottom w:val="none" w:sz="0" w:space="0" w:color="auto"/>
        <w:right w:val="none" w:sz="0" w:space="0" w:color="auto"/>
      </w:divBdr>
    </w:div>
    <w:div w:id="1229149059">
      <w:bodyDiv w:val="1"/>
      <w:marLeft w:val="0"/>
      <w:marRight w:val="0"/>
      <w:marTop w:val="0"/>
      <w:marBottom w:val="0"/>
      <w:divBdr>
        <w:top w:val="none" w:sz="0" w:space="0" w:color="auto"/>
        <w:left w:val="none" w:sz="0" w:space="0" w:color="auto"/>
        <w:bottom w:val="none" w:sz="0" w:space="0" w:color="auto"/>
        <w:right w:val="none" w:sz="0" w:space="0" w:color="auto"/>
      </w:divBdr>
    </w:div>
    <w:div w:id="1283724904">
      <w:bodyDiv w:val="1"/>
      <w:marLeft w:val="0"/>
      <w:marRight w:val="0"/>
      <w:marTop w:val="0"/>
      <w:marBottom w:val="0"/>
      <w:divBdr>
        <w:top w:val="none" w:sz="0" w:space="0" w:color="auto"/>
        <w:left w:val="none" w:sz="0" w:space="0" w:color="auto"/>
        <w:bottom w:val="none" w:sz="0" w:space="0" w:color="auto"/>
        <w:right w:val="none" w:sz="0" w:space="0" w:color="auto"/>
      </w:divBdr>
    </w:div>
    <w:div w:id="1297642820">
      <w:bodyDiv w:val="1"/>
      <w:marLeft w:val="0"/>
      <w:marRight w:val="0"/>
      <w:marTop w:val="0"/>
      <w:marBottom w:val="0"/>
      <w:divBdr>
        <w:top w:val="none" w:sz="0" w:space="0" w:color="auto"/>
        <w:left w:val="none" w:sz="0" w:space="0" w:color="auto"/>
        <w:bottom w:val="none" w:sz="0" w:space="0" w:color="auto"/>
        <w:right w:val="none" w:sz="0" w:space="0" w:color="auto"/>
      </w:divBdr>
    </w:div>
    <w:div w:id="1351223785">
      <w:bodyDiv w:val="1"/>
      <w:marLeft w:val="0"/>
      <w:marRight w:val="0"/>
      <w:marTop w:val="0"/>
      <w:marBottom w:val="0"/>
      <w:divBdr>
        <w:top w:val="none" w:sz="0" w:space="0" w:color="auto"/>
        <w:left w:val="none" w:sz="0" w:space="0" w:color="auto"/>
        <w:bottom w:val="none" w:sz="0" w:space="0" w:color="auto"/>
        <w:right w:val="none" w:sz="0" w:space="0" w:color="auto"/>
      </w:divBdr>
    </w:div>
    <w:div w:id="1397970811">
      <w:bodyDiv w:val="1"/>
      <w:marLeft w:val="0"/>
      <w:marRight w:val="0"/>
      <w:marTop w:val="0"/>
      <w:marBottom w:val="0"/>
      <w:divBdr>
        <w:top w:val="none" w:sz="0" w:space="0" w:color="auto"/>
        <w:left w:val="none" w:sz="0" w:space="0" w:color="auto"/>
        <w:bottom w:val="none" w:sz="0" w:space="0" w:color="auto"/>
        <w:right w:val="none" w:sz="0" w:space="0" w:color="auto"/>
      </w:divBdr>
    </w:div>
    <w:div w:id="1600454939">
      <w:bodyDiv w:val="1"/>
      <w:marLeft w:val="0"/>
      <w:marRight w:val="0"/>
      <w:marTop w:val="0"/>
      <w:marBottom w:val="0"/>
      <w:divBdr>
        <w:top w:val="none" w:sz="0" w:space="0" w:color="auto"/>
        <w:left w:val="none" w:sz="0" w:space="0" w:color="auto"/>
        <w:bottom w:val="none" w:sz="0" w:space="0" w:color="auto"/>
        <w:right w:val="none" w:sz="0" w:space="0" w:color="auto"/>
      </w:divBdr>
    </w:div>
    <w:div w:id="1621493170">
      <w:bodyDiv w:val="1"/>
      <w:marLeft w:val="0"/>
      <w:marRight w:val="0"/>
      <w:marTop w:val="0"/>
      <w:marBottom w:val="0"/>
      <w:divBdr>
        <w:top w:val="none" w:sz="0" w:space="0" w:color="auto"/>
        <w:left w:val="none" w:sz="0" w:space="0" w:color="auto"/>
        <w:bottom w:val="none" w:sz="0" w:space="0" w:color="auto"/>
        <w:right w:val="none" w:sz="0" w:space="0" w:color="auto"/>
      </w:divBdr>
    </w:div>
    <w:div w:id="1747999177">
      <w:bodyDiv w:val="1"/>
      <w:marLeft w:val="0"/>
      <w:marRight w:val="0"/>
      <w:marTop w:val="0"/>
      <w:marBottom w:val="0"/>
      <w:divBdr>
        <w:top w:val="none" w:sz="0" w:space="0" w:color="auto"/>
        <w:left w:val="none" w:sz="0" w:space="0" w:color="auto"/>
        <w:bottom w:val="none" w:sz="0" w:space="0" w:color="auto"/>
        <w:right w:val="none" w:sz="0" w:space="0" w:color="auto"/>
      </w:divBdr>
    </w:div>
    <w:div w:id="1764109758">
      <w:bodyDiv w:val="1"/>
      <w:marLeft w:val="0"/>
      <w:marRight w:val="0"/>
      <w:marTop w:val="0"/>
      <w:marBottom w:val="0"/>
      <w:divBdr>
        <w:top w:val="none" w:sz="0" w:space="0" w:color="auto"/>
        <w:left w:val="none" w:sz="0" w:space="0" w:color="auto"/>
        <w:bottom w:val="none" w:sz="0" w:space="0" w:color="auto"/>
        <w:right w:val="none" w:sz="0" w:space="0" w:color="auto"/>
      </w:divBdr>
    </w:div>
    <w:div w:id="1785533367">
      <w:bodyDiv w:val="1"/>
      <w:marLeft w:val="0"/>
      <w:marRight w:val="0"/>
      <w:marTop w:val="0"/>
      <w:marBottom w:val="0"/>
      <w:divBdr>
        <w:top w:val="none" w:sz="0" w:space="0" w:color="auto"/>
        <w:left w:val="none" w:sz="0" w:space="0" w:color="auto"/>
        <w:bottom w:val="none" w:sz="0" w:space="0" w:color="auto"/>
        <w:right w:val="none" w:sz="0" w:space="0" w:color="auto"/>
      </w:divBdr>
    </w:div>
    <w:div w:id="1791701308">
      <w:bodyDiv w:val="1"/>
      <w:marLeft w:val="0"/>
      <w:marRight w:val="0"/>
      <w:marTop w:val="0"/>
      <w:marBottom w:val="0"/>
      <w:divBdr>
        <w:top w:val="none" w:sz="0" w:space="0" w:color="auto"/>
        <w:left w:val="none" w:sz="0" w:space="0" w:color="auto"/>
        <w:bottom w:val="none" w:sz="0" w:space="0" w:color="auto"/>
        <w:right w:val="none" w:sz="0" w:space="0" w:color="auto"/>
      </w:divBdr>
    </w:div>
    <w:div w:id="1792745263">
      <w:bodyDiv w:val="1"/>
      <w:marLeft w:val="0"/>
      <w:marRight w:val="0"/>
      <w:marTop w:val="0"/>
      <w:marBottom w:val="0"/>
      <w:divBdr>
        <w:top w:val="none" w:sz="0" w:space="0" w:color="auto"/>
        <w:left w:val="none" w:sz="0" w:space="0" w:color="auto"/>
        <w:bottom w:val="none" w:sz="0" w:space="0" w:color="auto"/>
        <w:right w:val="none" w:sz="0" w:space="0" w:color="auto"/>
      </w:divBdr>
    </w:div>
    <w:div w:id="1815371226">
      <w:bodyDiv w:val="1"/>
      <w:marLeft w:val="0"/>
      <w:marRight w:val="0"/>
      <w:marTop w:val="0"/>
      <w:marBottom w:val="0"/>
      <w:divBdr>
        <w:top w:val="none" w:sz="0" w:space="0" w:color="auto"/>
        <w:left w:val="none" w:sz="0" w:space="0" w:color="auto"/>
        <w:bottom w:val="none" w:sz="0" w:space="0" w:color="auto"/>
        <w:right w:val="none" w:sz="0" w:space="0" w:color="auto"/>
      </w:divBdr>
    </w:div>
    <w:div w:id="1821917016">
      <w:bodyDiv w:val="1"/>
      <w:marLeft w:val="0"/>
      <w:marRight w:val="0"/>
      <w:marTop w:val="0"/>
      <w:marBottom w:val="0"/>
      <w:divBdr>
        <w:top w:val="none" w:sz="0" w:space="0" w:color="auto"/>
        <w:left w:val="none" w:sz="0" w:space="0" w:color="auto"/>
        <w:bottom w:val="none" w:sz="0" w:space="0" w:color="auto"/>
        <w:right w:val="none" w:sz="0" w:space="0" w:color="auto"/>
      </w:divBdr>
    </w:div>
    <w:div w:id="1831601850">
      <w:bodyDiv w:val="1"/>
      <w:marLeft w:val="0"/>
      <w:marRight w:val="0"/>
      <w:marTop w:val="0"/>
      <w:marBottom w:val="0"/>
      <w:divBdr>
        <w:top w:val="none" w:sz="0" w:space="0" w:color="auto"/>
        <w:left w:val="none" w:sz="0" w:space="0" w:color="auto"/>
        <w:bottom w:val="none" w:sz="0" w:space="0" w:color="auto"/>
        <w:right w:val="none" w:sz="0" w:space="0" w:color="auto"/>
      </w:divBdr>
    </w:div>
    <w:div w:id="1916431768">
      <w:bodyDiv w:val="1"/>
      <w:marLeft w:val="0"/>
      <w:marRight w:val="0"/>
      <w:marTop w:val="0"/>
      <w:marBottom w:val="0"/>
      <w:divBdr>
        <w:top w:val="none" w:sz="0" w:space="0" w:color="auto"/>
        <w:left w:val="none" w:sz="0" w:space="0" w:color="auto"/>
        <w:bottom w:val="none" w:sz="0" w:space="0" w:color="auto"/>
        <w:right w:val="none" w:sz="0" w:space="0" w:color="auto"/>
      </w:divBdr>
    </w:div>
    <w:div w:id="1925650600">
      <w:bodyDiv w:val="1"/>
      <w:marLeft w:val="0"/>
      <w:marRight w:val="0"/>
      <w:marTop w:val="0"/>
      <w:marBottom w:val="0"/>
      <w:divBdr>
        <w:top w:val="none" w:sz="0" w:space="0" w:color="auto"/>
        <w:left w:val="none" w:sz="0" w:space="0" w:color="auto"/>
        <w:bottom w:val="none" w:sz="0" w:space="0" w:color="auto"/>
        <w:right w:val="none" w:sz="0" w:space="0" w:color="auto"/>
      </w:divBdr>
    </w:div>
    <w:div w:id="1952129478">
      <w:bodyDiv w:val="1"/>
      <w:marLeft w:val="0"/>
      <w:marRight w:val="0"/>
      <w:marTop w:val="0"/>
      <w:marBottom w:val="0"/>
      <w:divBdr>
        <w:top w:val="none" w:sz="0" w:space="0" w:color="auto"/>
        <w:left w:val="none" w:sz="0" w:space="0" w:color="auto"/>
        <w:bottom w:val="none" w:sz="0" w:space="0" w:color="auto"/>
        <w:right w:val="none" w:sz="0" w:space="0" w:color="auto"/>
      </w:divBdr>
    </w:div>
    <w:div w:id="1993290264">
      <w:bodyDiv w:val="1"/>
      <w:marLeft w:val="0"/>
      <w:marRight w:val="0"/>
      <w:marTop w:val="0"/>
      <w:marBottom w:val="0"/>
      <w:divBdr>
        <w:top w:val="none" w:sz="0" w:space="0" w:color="auto"/>
        <w:left w:val="none" w:sz="0" w:space="0" w:color="auto"/>
        <w:bottom w:val="none" w:sz="0" w:space="0" w:color="auto"/>
        <w:right w:val="none" w:sz="0" w:space="0" w:color="auto"/>
      </w:divBdr>
    </w:div>
    <w:div w:id="2002003009">
      <w:bodyDiv w:val="1"/>
      <w:marLeft w:val="0"/>
      <w:marRight w:val="0"/>
      <w:marTop w:val="0"/>
      <w:marBottom w:val="0"/>
      <w:divBdr>
        <w:top w:val="none" w:sz="0" w:space="0" w:color="auto"/>
        <w:left w:val="none" w:sz="0" w:space="0" w:color="auto"/>
        <w:bottom w:val="none" w:sz="0" w:space="0" w:color="auto"/>
        <w:right w:val="none" w:sz="0" w:space="0" w:color="auto"/>
      </w:divBdr>
    </w:div>
    <w:div w:id="202540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9.png"/><Relationship Id="rId39" Type="http://schemas.openxmlformats.org/officeDocument/2006/relationships/image" Target="media/image19.png"/><Relationship Id="rId21" Type="http://schemas.openxmlformats.org/officeDocument/2006/relationships/image" Target="media/image4.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header" Target="header8.xml"/><Relationship Id="rId55"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6.xml"/><Relationship Id="rId11" Type="http://schemas.openxmlformats.org/officeDocument/2006/relationships/hyperlink" Target="mailto:Leslie.Aguilar@dshs.texas.gov" TargetMode="External"/><Relationship Id="rId24" Type="http://schemas.openxmlformats.org/officeDocument/2006/relationships/image" Target="media/image7.png"/><Relationship Id="rId32" Type="http://schemas.openxmlformats.org/officeDocument/2006/relationships/header" Target="header7.xm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header" Target="header11.xml"/><Relationship Id="rId5" Type="http://schemas.openxmlformats.org/officeDocument/2006/relationships/settings" Target="settings.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www.dshs.state.tx.us/chpr/j1info.shtm" TargetMode="External"/><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9.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20" Type="http://schemas.microsoft.com/office/2007/relationships/hdphoto" Target="media/hdphoto1.wdp"/><Relationship Id="rId41" Type="http://schemas.openxmlformats.org/officeDocument/2006/relationships/image" Target="media/image21.png"/><Relationship Id="rId54"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ill683\AppData\Local\Microsoft\Windows\INetCache\Content.Outlook\T45IU4N5\HHS_DSHS%20Template%20for%20Reports.dotx" TargetMode="External"/></Relationships>
</file>

<file path=word/theme/theme1.xml><?xml version="1.0" encoding="utf-8"?>
<a:theme xmlns:a="http://schemas.openxmlformats.org/drawingml/2006/main" name="HHS Legislative">
  <a:themeElements>
    <a:clrScheme name="HHS Internal">
      <a:dk1>
        <a:srgbClr val="1E3C78"/>
      </a:dk1>
      <a:lt1>
        <a:srgbClr val="FFFFFF"/>
      </a:lt1>
      <a:dk2>
        <a:srgbClr val="000000"/>
      </a:dk2>
      <a:lt2>
        <a:srgbClr val="D1D3D3"/>
      </a:lt2>
      <a:accent1>
        <a:srgbClr val="6DABE4"/>
      </a:accent1>
      <a:accent2>
        <a:srgbClr val="AB2328"/>
      </a:accent2>
      <a:accent3>
        <a:srgbClr val="6CC04A"/>
      </a:accent3>
      <a:accent4>
        <a:srgbClr val="FFC409"/>
      </a:accent4>
      <a:accent5>
        <a:srgbClr val="00A19B"/>
      </a:accent5>
      <a:accent6>
        <a:srgbClr val="B18124"/>
      </a:accent6>
      <a:hlink>
        <a:srgbClr val="00B3E3"/>
      </a:hlink>
      <a:folHlink>
        <a:srgbClr val="7D868C"/>
      </a:folHlink>
    </a:clrScheme>
    <a:fontScheme name="Rockwell+Verdana">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HS Legislative" id="{AE6E0F64-0A86-41DD-8677-CFDE883738AC}" vid="{F2FFE3E8-6C19-41D3-BB94-1D74DBDD9E2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[Month 20YY]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1741D6-8A59-44DE-9C82-5B5DAEB94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HHS_DSHS Template for Reports.dotx</Template>
  <TotalTime>1861</TotalTime>
  <Pages>99</Pages>
  <Words>17902</Words>
  <Characters>102048</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HHS Template for Reports, with Full Instructions</vt:lpstr>
    </vt:vector>
  </TitlesOfParts>
  <Company/>
  <LinksUpToDate>false</LinksUpToDate>
  <CharactersWithSpaces>119711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Template for Reports, with Full Instructions</dc:title>
  <dc:subject/>
  <dc:creator>Hill,Jordan (DSHS)</dc:creator>
  <cp:keywords/>
  <dc:description/>
  <cp:lastModifiedBy>Zapata,Mike (HHSC/DARS)</cp:lastModifiedBy>
  <cp:revision>192</cp:revision>
  <cp:lastPrinted>2018-12-11T17:05:00Z</cp:lastPrinted>
  <dcterms:created xsi:type="dcterms:W3CDTF">2018-12-14T20:14:00Z</dcterms:created>
  <dcterms:modified xsi:type="dcterms:W3CDTF">2019-02-08T22:28:00Z</dcterms:modified>
</cp:coreProperties>
</file>